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361C" w:rsidRPr="0073361C" w:rsidRDefault="0073361C" w:rsidP="0073361C">
      <w:pPr>
        <w:spacing w:after="240"/>
      </w:pPr>
      <w:r w:rsidRPr="0073361C">
        <w:t>Viața și învățăturile Sfântului Ierarh Nifon</w:t>
      </w:r>
    </w:p>
    <w:p w:rsidR="0073361C" w:rsidRPr="0073361C" w:rsidRDefault="0073361C" w:rsidP="0073361C">
      <w:pPr>
        <w:spacing w:after="240"/>
      </w:pPr>
      <w:r w:rsidRPr="0073361C">
        <w:t>Carte apărută cu binecuvântarea</w:t>
      </w:r>
    </w:p>
    <w:p w:rsidR="0073361C" w:rsidRPr="0073361C" w:rsidRDefault="0073361C" w:rsidP="0073361C">
      <w:pPr>
        <w:spacing w:after="240"/>
      </w:pPr>
      <w:r w:rsidRPr="0073361C">
        <w:t>P.S. E F T I M I E</w:t>
      </w:r>
    </w:p>
    <w:p w:rsidR="0073361C" w:rsidRPr="0073361C" w:rsidRDefault="0073361C" w:rsidP="0073361C">
      <w:pPr>
        <w:spacing w:after="240"/>
      </w:pPr>
      <w:r w:rsidRPr="0073361C">
        <w:t>Episcopul Romanului și Hușilor</w:t>
      </w:r>
    </w:p>
    <w:p w:rsidR="0073361C" w:rsidRPr="0073361C" w:rsidRDefault="0073361C" w:rsidP="0073361C">
      <w:pPr>
        <w:spacing w:after="240"/>
      </w:pPr>
      <w:bookmarkStart w:id="0" w:name="_Hlk512802551"/>
      <w:r w:rsidRPr="0073361C">
        <w:t>EDITURA</w:t>
      </w:r>
    </w:p>
    <w:p w:rsidR="0073361C" w:rsidRPr="0073361C" w:rsidRDefault="0073361C" w:rsidP="0073361C">
      <w:pPr>
        <w:spacing w:after="240"/>
      </w:pPr>
      <w:r w:rsidRPr="0073361C">
        <w:t>EPISCOPIEI ROMANULUI ȘI HUȘILOR</w:t>
      </w:r>
    </w:p>
    <w:p w:rsidR="0073361C" w:rsidRDefault="0073361C" w:rsidP="0073361C">
      <w:pPr>
        <w:spacing w:after="240"/>
        <w:rPr>
          <w:cs/>
        </w:rPr>
      </w:pPr>
      <w:r w:rsidRPr="0073361C">
        <w:rPr>
          <w:rFonts w:hint="cs"/>
          <w:cs/>
        </w:rPr>
        <w:t>‎</w:t>
      </w:r>
      <w:r w:rsidRPr="0073361C">
        <w:t>1993</w:t>
      </w:r>
      <w:bookmarkEnd w:id="0"/>
      <w:r w:rsidRPr="0073361C">
        <w:rPr>
          <w:cs/>
        </w:rPr>
        <w:t>‎</w:t>
      </w:r>
    </w:p>
    <w:p w:rsidR="00C32F29" w:rsidRPr="0073361C" w:rsidRDefault="00C32F29" w:rsidP="00C32F29">
      <w:pPr>
        <w:spacing w:after="240"/>
      </w:pPr>
      <w:r>
        <w:t>&lt;</w:t>
      </w:r>
      <w:hyperlink r:id="rId7" w:history="1">
        <w:r w:rsidRPr="004A6F35">
          <w:rPr>
            <w:rStyle w:val="Hyperlink"/>
          </w:rPr>
          <w:t>ftp://188.138.185.83/Biblioteca/Minuni_si_vietile_Sfintilor(Chudesa_i_Zhitija_Svjatyh)/sf-nifon-s.pdf</w:t>
        </w:r>
      </w:hyperlink>
      <w:r>
        <w:t>&gt;, duminică, 29 aprilie 2018.</w:t>
      </w:r>
    </w:p>
    <w:p w:rsidR="0073361C" w:rsidRPr="0073361C" w:rsidRDefault="0073361C" w:rsidP="0073361C">
      <w:pPr>
        <w:spacing w:after="240"/>
      </w:pPr>
      <w:r w:rsidRPr="0073361C">
        <w:t xml:space="preserve"> E</w:t>
      </w:r>
    </w:p>
    <w:p w:rsidR="0073361C" w:rsidRPr="0073361C" w:rsidRDefault="0073361C" w:rsidP="0073361C">
      <w:pPr>
        <w:spacing w:after="240"/>
      </w:pPr>
      <w:r w:rsidRPr="0073361C">
        <w:t>din partea traducătorului</w:t>
      </w:r>
    </w:p>
    <w:p w:rsidR="0073361C" w:rsidRPr="0073361C" w:rsidRDefault="0073361C" w:rsidP="0073361C">
      <w:pPr>
        <w:spacing w:after="240"/>
      </w:pPr>
      <w:r w:rsidRPr="0073361C">
        <w:t xml:space="preserve">Descoperirea prezentei vieți a Sfântului Nifon, Episcopul Constantianei de lângă </w:t>
      </w:r>
      <w:r w:rsidRPr="0073361C">
        <w:rPr>
          <w:cs/>
        </w:rPr>
        <w:t>‎</w:t>
      </w:r>
      <w:r w:rsidRPr="0073361C">
        <w:t xml:space="preserve">Alexandria Egiptului, se datorește monahului Lazar din Mănăstirea Dionisiu, din </w:t>
      </w:r>
      <w:r w:rsidRPr="0073361C">
        <w:rPr>
          <w:cs/>
        </w:rPr>
        <w:t>‎</w:t>
      </w:r>
      <w:r w:rsidRPr="0073361C">
        <w:t xml:space="preserve">Sfântul Munte Athos. Acesta, în preajma anului 1970, a găsit în biblioteca </w:t>
      </w:r>
      <w:r w:rsidRPr="0073361C">
        <w:rPr>
          <w:cs/>
        </w:rPr>
        <w:t>‎</w:t>
      </w:r>
      <w:r w:rsidRPr="0073361C">
        <w:t xml:space="preserve">mănăstirii un manuscris vechi, necunoscut, cuprinzând viața, nevoințele și </w:t>
      </w:r>
      <w:r w:rsidRPr="0073361C">
        <w:rPr>
          <w:cs/>
        </w:rPr>
        <w:t>‎</w:t>
      </w:r>
      <w:r w:rsidRPr="0073361C">
        <w:t>învățătura Sfântului Ierarh Nifon al Constantianei, care a trăit în veacul al IV-</w:t>
      </w:r>
      <w:r w:rsidRPr="0073361C">
        <w:rPr>
          <w:cs/>
        </w:rPr>
        <w:t>‎</w:t>
      </w:r>
      <w:r w:rsidRPr="0073361C">
        <w:t xml:space="preserve">lea, veacul marilor ierarhi ai Bisericii, în aceeiași vreme cu Sfântul Atanasie cel </w:t>
      </w:r>
      <w:r w:rsidRPr="0073361C">
        <w:rPr>
          <w:cs/>
        </w:rPr>
        <w:t>‎</w:t>
      </w:r>
      <w:r w:rsidRPr="0073361C">
        <w:t xml:space="preserve">Mare, Patriarhul Alexandriei, care a și luat parte la înscăunarea și apoi la </w:t>
      </w:r>
      <w:r w:rsidRPr="0073361C">
        <w:rPr>
          <w:cs/>
        </w:rPr>
        <w:t>‎</w:t>
      </w:r>
      <w:r w:rsidRPr="0073361C">
        <w:t>îngroparea sa.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Spre deosebire de viața Sfântului Nifon, aflată în șinaxarele românești, la 23 </w:t>
      </w:r>
      <w:r w:rsidRPr="0073361C">
        <w:rPr>
          <w:cs/>
        </w:rPr>
        <w:t>‎</w:t>
      </w:r>
      <w:r w:rsidRPr="0073361C">
        <w:t xml:space="preserve">decembrie, ziua de prăznuire a marelui ierarh, prezenta viața este mult mai bogată. </w:t>
      </w:r>
      <w:r w:rsidRPr="0073361C">
        <w:rPr>
          <w:cs/>
        </w:rPr>
        <w:t>‎</w:t>
      </w:r>
      <w:r w:rsidRPr="0073361C">
        <w:t xml:space="preserve">Cuprinde, între altele, un numar de 23 de preafrumoase rugăciuni, pe care Sfântul </w:t>
      </w:r>
      <w:r w:rsidRPr="0073361C">
        <w:rPr>
          <w:cs/>
        </w:rPr>
        <w:t>‎</w:t>
      </w:r>
      <w:r w:rsidRPr="0073361C">
        <w:t xml:space="preserve">Nifon le-a rostit în diferite împrejurări și descrie mai multe vedenii și </w:t>
      </w:r>
      <w:r w:rsidRPr="0073361C">
        <w:rPr>
          <w:cs/>
        </w:rPr>
        <w:t>‎</w:t>
      </w:r>
      <w:r w:rsidRPr="0073361C">
        <w:t xml:space="preserve">descoperiri ale lui, dintre care cea mai minunată este cea a înfricoșatoarei </w:t>
      </w:r>
      <w:r w:rsidRPr="0073361C">
        <w:rPr>
          <w:cs/>
        </w:rPr>
        <w:t>‎</w:t>
      </w:r>
      <w:r w:rsidRPr="0073361C">
        <w:t>Judecați.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Cartea cu viața Sfântului Ierarh Nifon, având ca titlu Un episcop ascet, a fost </w:t>
      </w:r>
      <w:r w:rsidRPr="0073361C">
        <w:rPr>
          <w:cs/>
        </w:rPr>
        <w:t>‎</w:t>
      </w:r>
      <w:r w:rsidRPr="0073361C">
        <w:t xml:space="preserve">tipărită de Mănăstirea Paraclitu, din apropierea Atenei, în mai multe ediții. Prima </w:t>
      </w:r>
      <w:r w:rsidRPr="0073361C">
        <w:rPr>
          <w:cs/>
        </w:rPr>
        <w:t>‎</w:t>
      </w:r>
      <w:r w:rsidRPr="0073361C">
        <w:t xml:space="preserve">a apărut în anul 1972, iar în 1980, a patra ediție, după care s-a făcut și prezenta </w:t>
      </w:r>
      <w:r w:rsidRPr="0073361C">
        <w:rPr>
          <w:cs/>
        </w:rPr>
        <w:t>‎</w:t>
      </w:r>
      <w:r w:rsidRPr="0073361C">
        <w:t xml:space="preserve">traducere românească, cu dorința fierbinte ca această viață minunată să ajungă la </w:t>
      </w:r>
      <w:r w:rsidRPr="0073361C">
        <w:rPr>
          <w:cs/>
        </w:rPr>
        <w:t>‎</w:t>
      </w:r>
      <w:r w:rsidRPr="0073361C">
        <w:t>cunoștința evlavioșilor români, pentru folosul lor suflete.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Protosinghel Petroniu Tănase Starețul Schitului Românesc Prodromu Sfântul Munte </w:t>
      </w:r>
      <w:r w:rsidRPr="0073361C">
        <w:rPr>
          <w:cs/>
        </w:rPr>
        <w:t>‎</w:t>
      </w:r>
      <w:r w:rsidRPr="0073361C">
        <w:t>Athos Î 23 decembrie 1986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 timpul marelui Constantin, trăia în Constantinopol un demnitar al palatului </w:t>
      </w:r>
      <w:r w:rsidRPr="0073361C">
        <w:rPr>
          <w:cs/>
        </w:rPr>
        <w:t>‎</w:t>
      </w:r>
      <w:r w:rsidRPr="0073361C">
        <w:t xml:space="preserve">împărătesc, numit Savatie. Era oștas încercat și împăratul l-a numit general al </w:t>
      </w:r>
      <w:r w:rsidRPr="0073361C">
        <w:rPr>
          <w:cs/>
        </w:rPr>
        <w:t>‎</w:t>
      </w:r>
      <w:r w:rsidRPr="0073361C">
        <w:t xml:space="preserve">armatei, în orașul Almiropole din Egipt. Toți orășenii îl cinsteau și-i dădeau multă </w:t>
      </w:r>
      <w:r w:rsidRPr="0073361C">
        <w:rPr>
          <w:cs/>
        </w:rPr>
        <w:t>‎</w:t>
      </w:r>
      <w:r w:rsidRPr="0073361C">
        <w:t xml:space="preserve">atenție, dar mai ales primul guvernator al orașului numit Agapit. Adeseori el mergea </w:t>
      </w:r>
      <w:r w:rsidRPr="0073361C">
        <w:rPr>
          <w:cs/>
        </w:rPr>
        <w:t>‎</w:t>
      </w:r>
      <w:r w:rsidRPr="0073361C">
        <w:t>la casa generalului, însoțit de fiul său Nifon, care era de opt ani.</w:t>
      </w:r>
      <w:r w:rsidRPr="0073361C">
        <w:rPr>
          <w:cs/>
        </w:rPr>
        <w:t>‎</w:t>
      </w:r>
      <w:bookmarkStart w:id="1" w:name="_GoBack"/>
      <w:bookmarkEnd w:id="1"/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lastRenderedPageBreak/>
        <w:t>Î</w:t>
      </w:r>
      <w:r w:rsidRPr="0073361C">
        <w:t>ntr-o zi, cum stăteau de vorbă, Savatie întreabă pe guvernator: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Știe carte băiatul? Iar Agapit a răspuns: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Din păcate nu știe, pentru ca orașul nostru nu are profesori.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Și, și de ce nu-l trimiți la Constantinopol? Continuă generalul.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Sunt bucuros să stea la mine acasă și să învețe Sfintele Scripturi".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Agapit a rămas încântat de această binevoitoare propunere. A</w:t>
      </w:r>
    </w:p>
    <w:p w:rsidR="0073361C" w:rsidRPr="0073361C" w:rsidRDefault="0073361C" w:rsidP="0073361C">
      <w:pPr>
        <w:spacing w:after="240"/>
      </w:pPr>
      <w:r w:rsidRPr="0073361C">
        <w:t xml:space="preserve">mulțumit călduros lui Savatie și a început să pregătească pe băiat. Peste câteva zile </w:t>
      </w:r>
      <w:r w:rsidRPr="0073361C">
        <w:rPr>
          <w:cs/>
        </w:rPr>
        <w:t>‎</w:t>
      </w:r>
      <w:r w:rsidRPr="0073361C">
        <w:t>i l-a dat să-l trimită la Constantinopol.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Ajungând în capitala imperiului, Nifon a fost primit cu mult ă bunătate de femeia </w:t>
      </w:r>
      <w:r w:rsidRPr="0073361C">
        <w:rPr>
          <w:cs/>
        </w:rPr>
        <w:t>‎</w:t>
      </w:r>
      <w:r w:rsidRPr="0073361C">
        <w:t xml:space="preserve">generalului, care l-a dat în seama unui învățător priceput și credincios ca să-l </w:t>
      </w:r>
      <w:r w:rsidRPr="0073361C">
        <w:rPr>
          <w:cs/>
        </w:rPr>
        <w:t>‎</w:t>
      </w:r>
      <w:r w:rsidRPr="0073361C">
        <w:t>învețe Sfintele Scripturi.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Copilul învăța cu multă sârguință. Avea atâta dorință să învețe, încât se </w:t>
      </w:r>
      <w:r w:rsidRPr="0073361C">
        <w:rPr>
          <w:cs/>
        </w:rPr>
        <w:t>‎</w:t>
      </w:r>
      <w:r w:rsidRPr="0073361C">
        <w:t xml:space="preserve">îndeletnicea cu învățătura și o buna parte din timpul nopții. Astfel, în scurt timp, a </w:t>
      </w:r>
      <w:r w:rsidRPr="0073361C">
        <w:rPr>
          <w:cs/>
        </w:rPr>
        <w:t>‎</w:t>
      </w:r>
      <w:r w:rsidRPr="0073361C">
        <w:t>ajuns să învețe multe. Totodată, arăta să aibă mare evlavie față</w:t>
      </w:r>
    </w:p>
    <w:p w:rsidR="0073361C" w:rsidRPr="0073361C" w:rsidRDefault="0073361C" w:rsidP="0073361C">
      <w:pPr>
        <w:spacing w:after="240"/>
      </w:pPr>
      <w:r w:rsidRPr="0073361C">
        <w:t>de Dumnezeu. Îi plăcea să meargă la sfintele slujbe și, când auzea citinduse</w:t>
      </w:r>
    </w:p>
    <w:p w:rsidR="0073361C" w:rsidRPr="0073361C" w:rsidRDefault="0073361C" w:rsidP="0073361C">
      <w:pPr>
        <w:spacing w:after="240"/>
      </w:pPr>
      <w:r w:rsidRPr="0073361C">
        <w:t xml:space="preserve">despre luptele și chinuirile mucenicilor, se minuna nespus de râvna și bărbăția lor. </w:t>
      </w:r>
      <w:r w:rsidRPr="0073361C">
        <w:rPr>
          <w:cs/>
        </w:rPr>
        <w:t>‎</w:t>
      </w:r>
      <w:r w:rsidRPr="0073361C">
        <w:t xml:space="preserve">De aceea, când găsea Viețile sfinților cuvioși sau mucenici, le citea cu sete și </w:t>
      </w:r>
      <w:r w:rsidRPr="0073361C">
        <w:rPr>
          <w:cs/>
        </w:rPr>
        <w:t>‎</w:t>
      </w:r>
      <w:r w:rsidRPr="0073361C">
        <w:t>atenție, câștigând astfel mult folos sufletesc.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Aceste învățături îl făceau să iubească linistea, blândețea și smerenia. Toți îl </w:t>
      </w:r>
      <w:r w:rsidRPr="0073361C">
        <w:rPr>
          <w:cs/>
        </w:rPr>
        <w:t>‎</w:t>
      </w:r>
      <w:r w:rsidRPr="0073361C">
        <w:t xml:space="preserve">admirau când îl vedeau la o vârstă așa de tânără, având minte și înțelepciune de </w:t>
      </w:r>
      <w:r w:rsidRPr="0073361C">
        <w:rPr>
          <w:cs/>
        </w:rPr>
        <w:t>‎</w:t>
      </w:r>
      <w:r w:rsidRPr="0073361C">
        <w:t>bătrân.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 chip deosebit avea mare dragoste față de săraci. Îi ajuta din toată</w:t>
      </w:r>
    </w:p>
    <w:p w:rsidR="0073361C" w:rsidRPr="0073361C" w:rsidRDefault="0073361C" w:rsidP="0073361C">
      <w:pPr>
        <w:spacing w:after="240"/>
      </w:pPr>
      <w:r w:rsidRPr="0073361C">
        <w:t>inima și le înlesnea cât putea toate cele de trebuință.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Auzind odată de la un bun creștin că trebuie să ne păzim curați de păcatele trupești, </w:t>
      </w:r>
      <w:r w:rsidRPr="0073361C">
        <w:rPr>
          <w:cs/>
        </w:rPr>
        <w:t>‎</w:t>
      </w:r>
      <w:r w:rsidRPr="0073361C">
        <w:t xml:space="preserve">el se întreba: "Oare voi putea împlini și eu aceast ă virtute? Fiindcă, pentru a scăpa </w:t>
      </w:r>
      <w:r w:rsidRPr="0073361C">
        <w:rPr>
          <w:cs/>
        </w:rPr>
        <w:t>‎</w:t>
      </w:r>
      <w:r w:rsidRPr="0073361C">
        <w:t xml:space="preserve">de focul cărnii, trebuie o luptă crâncenă, de astăzi înainte, cu ajutorul lui </w:t>
      </w:r>
      <w:r w:rsidRPr="0073361C">
        <w:rPr>
          <w:cs/>
        </w:rPr>
        <w:t>‎</w:t>
      </w:r>
      <w:r w:rsidRPr="0073361C">
        <w:t>Dumnezeu, nu voi mai privi la chip de femeie".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 A</w:t>
      </w:r>
    </w:p>
    <w:p w:rsidR="0073361C" w:rsidRPr="0073361C" w:rsidRDefault="0073361C" w:rsidP="0073361C">
      <w:pPr>
        <w:spacing w:after="240"/>
      </w:pPr>
      <w:r w:rsidRPr="0073361C">
        <w:t>Trecuse multă vreme și Nifon sporise și în cunoștință și în virtute.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Era acum aproape flăcău; îi era dor de părinți și de patrie și se pregătea să plece. </w:t>
      </w:r>
      <w:r w:rsidRPr="0073361C">
        <w:rPr>
          <w:cs/>
        </w:rPr>
        <w:t>‎</w:t>
      </w:r>
      <w:r w:rsidRPr="0073361C">
        <w:t xml:space="preserve">Femeia generalului Savatie, însă, care nu avea copii, văzând virtutea și sporirea lui </w:t>
      </w:r>
      <w:r w:rsidRPr="0073361C">
        <w:rPr>
          <w:cs/>
        </w:rPr>
        <w:t>‎</w:t>
      </w:r>
      <w:r w:rsidRPr="0073361C">
        <w:t xml:space="preserve">Nifon, se străduia să-l țină ca să-l infieze și să-l facă moștenitor al averii lor. </w:t>
      </w:r>
      <w:r w:rsidRPr="0073361C">
        <w:rPr>
          <w:cs/>
        </w:rPr>
        <w:t>‎</w:t>
      </w:r>
      <w:r w:rsidRPr="0073361C">
        <w:t xml:space="preserve">Dar, neputându-l îndupleca, a căzut în adâncă mâhnire. Când a văzut-o așa de mâhnită </w:t>
      </w:r>
      <w:r w:rsidRPr="0073361C">
        <w:rPr>
          <w:cs/>
        </w:rPr>
        <w:t>‎</w:t>
      </w:r>
      <w:r w:rsidRPr="0073361C">
        <w:t xml:space="preserve">și a aflat pricina mâhnirii ei, iconomul casei a cerut să-l dea pe tânăr în seama </w:t>
      </w:r>
      <w:r w:rsidRPr="0073361C">
        <w:rPr>
          <w:cs/>
        </w:rPr>
        <w:t>‎</w:t>
      </w:r>
      <w:r w:rsidRPr="0073361C">
        <w:t>lui, adăugând: "Il voi face eu să uite cu totul și de părinți și de patrie".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 xml:space="preserve">Deci, l-a luat iconomul și a început să-l târască pe la petrecerile tinerilor cu </w:t>
      </w:r>
      <w:r w:rsidRPr="0073361C">
        <w:rPr>
          <w:cs/>
        </w:rPr>
        <w:t>‎</w:t>
      </w:r>
      <w:r w:rsidRPr="0073361C">
        <w:t xml:space="preserve">viața stricată și la felurite distracții. Iar Nifon, tânăr și fără experiență cum </w:t>
      </w:r>
      <w:r w:rsidRPr="0073361C">
        <w:rPr>
          <w:cs/>
        </w:rPr>
        <w:t>‎</w:t>
      </w:r>
      <w:r w:rsidRPr="0073361C">
        <w:t xml:space="preserve">era, s-a dedat la această viață de petreceri, la chefuri și risipă, ca să se mângâie, </w:t>
      </w:r>
      <w:r w:rsidRPr="0073361C">
        <w:rPr>
          <w:cs/>
        </w:rPr>
        <w:t>‎</w:t>
      </w:r>
      <w:r w:rsidRPr="0073361C">
        <w:t>chipurile, de mâhnire și de lipsa părinților.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Tinerețea este lesne târâtă pe aceste cai: căci vorbele rele strică obiceiurile </w:t>
      </w:r>
      <w:r w:rsidRPr="0073361C">
        <w:rPr>
          <w:cs/>
        </w:rPr>
        <w:t>‎</w:t>
      </w:r>
      <w:r w:rsidRPr="0073361C">
        <w:t xml:space="preserve">bune. Betia, prostia, dezmățul i-au întunecat mintea tânărului și astfel, cel ce mai </w:t>
      </w:r>
      <w:r w:rsidRPr="0073361C">
        <w:rPr>
          <w:cs/>
        </w:rPr>
        <w:t>‎</w:t>
      </w:r>
      <w:r w:rsidRPr="0073361C">
        <w:t xml:space="preserve">înainte era tăcut, pașnic, smerit, acum devenise flecar, batjocoritor, dansator, </w:t>
      </w:r>
      <w:r w:rsidRPr="0073361C">
        <w:rPr>
          <w:cs/>
        </w:rPr>
        <w:t>‎</w:t>
      </w:r>
      <w:r w:rsidRPr="0073361C">
        <w:t xml:space="preserve">petrecăreț. Uitase cu totul și părinți și patrie și rudenii. Părăsise studiile și nu </w:t>
      </w:r>
      <w:r w:rsidRPr="0073361C">
        <w:rPr>
          <w:cs/>
        </w:rPr>
        <w:t>‎</w:t>
      </w:r>
      <w:r w:rsidRPr="0073361C">
        <w:t>se mai grijea de nici o virtute.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Văzând-l în aceasta stare, un bun creștin îi zicea adesea: "Vai de tine, Nifone, în </w:t>
      </w:r>
      <w:r w:rsidRPr="0073361C">
        <w:rPr>
          <w:cs/>
        </w:rPr>
        <w:t>‎</w:t>
      </w:r>
      <w:r w:rsidRPr="0073361C">
        <w:t>ce stare ai ajuns! Vino-ți în fire și caută să te îndreptezi!"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Aceste cuvinte făceau pe Nifon să ofteze și să lăcrimeze adeseori, gândindu-se la </w:t>
      </w:r>
      <w:r w:rsidRPr="0073361C">
        <w:rPr>
          <w:cs/>
        </w:rPr>
        <w:t>‎</w:t>
      </w:r>
      <w:r w:rsidRPr="0073361C">
        <w:t xml:space="preserve">viața pe care o duce, însă, cu toate acestea, nu putea să o lepede. Îl tiraniza </w:t>
      </w:r>
      <w:r w:rsidRPr="0073361C">
        <w:rPr>
          <w:cs/>
        </w:rPr>
        <w:t>‎</w:t>
      </w:r>
      <w:r w:rsidRPr="0073361C">
        <w:t>puterea obișnuinței.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ntr-o zi, s-a dus să vadă pe un prieten al sau Nicodim. Acesta cum l-a văzut, se </w:t>
      </w:r>
      <w:r w:rsidRPr="0073361C">
        <w:rPr>
          <w:cs/>
        </w:rPr>
        <w:t>‎</w:t>
      </w:r>
      <w:r w:rsidRPr="0073361C">
        <w:t xml:space="preserve">uita țintă la el, privindu-l curios. Mirat, Nifon ii zice: "Ce te uiti așa la mine? </w:t>
      </w:r>
      <w:r w:rsidRPr="0073361C">
        <w:rPr>
          <w:cs/>
        </w:rPr>
        <w:t>‎</w:t>
      </w:r>
      <w:r w:rsidRPr="0073361C">
        <w:t xml:space="preserve">Pentru prima dată mă vezi?" Atunci Nicodim îi raspunde: "Crede-mă, prietene, că tare </w:t>
      </w:r>
      <w:r w:rsidRPr="0073361C">
        <w:rPr>
          <w:cs/>
        </w:rPr>
        <w:t>‎</w:t>
      </w:r>
      <w:r w:rsidRPr="0073361C">
        <w:t>te-ai pierdut. Fața ta mi se pare schimonosită și neagră ca unui arap..."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Nifon a înțeles; faptele lui păcătoase îl făceau să arate așa. Rușinat,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și-a acoperit fața cu mâinile și a plecat, zicându-si în sine: "Vai de mine, de trei </w:t>
      </w:r>
      <w:r w:rsidRPr="0073361C">
        <w:rPr>
          <w:cs/>
        </w:rPr>
        <w:t>‎</w:t>
      </w:r>
      <w:r w:rsidRPr="0073361C">
        <w:t xml:space="preserve">ori ticălosul! Cum am ajuns în aceasta stare jalnică! Putea—voi oare să mă pocăiesc </w:t>
      </w:r>
      <w:r w:rsidRPr="0073361C">
        <w:rPr>
          <w:cs/>
        </w:rPr>
        <w:t>‎</w:t>
      </w:r>
      <w:r w:rsidRPr="0073361C">
        <w:t xml:space="preserve">și să mă îndreptez? Cine să-mi spună aceasta? Cine să mă încredințeze că mă va milui </w:t>
      </w:r>
      <w:r w:rsidRPr="0073361C">
        <w:rPr>
          <w:rFonts w:hint="cs"/>
          <w:cs/>
        </w:rPr>
        <w:t>‎</w:t>
      </w:r>
      <w:r w:rsidRPr="0073361C">
        <w:t xml:space="preserve">Domnul? Cum voi îndrăzni să cer milă de la Dumnezeu, după atâtea păcate câte am </w:t>
      </w:r>
      <w:r w:rsidRPr="0073361C">
        <w:rPr>
          <w:cs/>
        </w:rPr>
        <w:t>‎</w:t>
      </w:r>
      <w:r w:rsidRPr="0073361C">
        <w:t>făcut?"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 căzut apoi într-o adâncă meditație și tot felul de gânduri i-au frământat creierul până </w:t>
      </w:r>
      <w:r w:rsidRPr="0073361C">
        <w:rPr>
          <w:cs/>
        </w:rPr>
        <w:t>‎</w:t>
      </w:r>
      <w:r w:rsidRPr="0073361C">
        <w:t xml:space="preserve">seara. Astfel, mâhnit, s-a culcat flămând. Dar îndată a zis întru sine: "Să mă scol să fac </w:t>
      </w:r>
      <w:r w:rsidRPr="0073361C">
        <w:rPr>
          <w:cs/>
        </w:rPr>
        <w:t>‎</w:t>
      </w:r>
      <w:r w:rsidRPr="0073361C">
        <w:t>măcar o mică rugăciune către Dumnezeu".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Când, însă, a înțeles acest gând al lui, diavolul, ca un urâtor de bine ce este, a </w:t>
      </w:r>
      <w:r w:rsidRPr="0073361C">
        <w:rPr>
          <w:cs/>
        </w:rPr>
        <w:t>‎</w:t>
      </w:r>
      <w:r w:rsidRPr="0073361C">
        <w:t xml:space="preserve">început să-i bântuie sufletul cu o teamă ciudată, șoptindu-i un gând cu totul bizar: "Dacă </w:t>
      </w:r>
      <w:r w:rsidRPr="0073361C">
        <w:rPr>
          <w:cs/>
        </w:rPr>
        <w:t>‎</w:t>
      </w:r>
      <w:r w:rsidRPr="0073361C">
        <w:t xml:space="preserve">te scoli acum noaptea ca să te rogi, îndată te vei îndrăci și vei înebuni". Cu acest gând, </w:t>
      </w:r>
      <w:r w:rsidRPr="0073361C">
        <w:rPr>
          <w:cs/>
        </w:rPr>
        <w:t>‎</w:t>
      </w:r>
      <w:r w:rsidRPr="0073361C">
        <w:t xml:space="preserve">diavolul l-a tulburat și speriat mult timp. Totuși, Nifon a reușit să biruie teamă, </w:t>
      </w:r>
      <w:r w:rsidRPr="0073361C">
        <w:rPr>
          <w:cs/>
        </w:rPr>
        <w:t>‎</w:t>
      </w:r>
      <w:r w:rsidRPr="0073361C">
        <w:t>zicându-și întru sine: "Câtă</w:t>
      </w:r>
    </w:p>
    <w:p w:rsidR="0073361C" w:rsidRPr="0073361C" w:rsidRDefault="0073361C" w:rsidP="0073361C">
      <w:pPr>
        <w:spacing w:after="240"/>
      </w:pPr>
      <w:r w:rsidRPr="0073361C">
        <w:t>vreme mi-am petrecut nopțile în păcate, n-am pățit nimic nici un rău și să</w:t>
      </w:r>
    </w:p>
    <w:p w:rsidR="0073361C" w:rsidRPr="0073361C" w:rsidRDefault="0073361C" w:rsidP="0073361C">
      <w:pPr>
        <w:spacing w:after="240"/>
      </w:pPr>
      <w:r w:rsidRPr="0073361C">
        <w:t xml:space="preserve">pățesc acum când vreau să mă rog lui Dumnezeu? Anatema ție, duh viclean și necurat!" Și </w:t>
      </w:r>
      <w:r w:rsidRPr="0073361C">
        <w:rPr>
          <w:cs/>
        </w:rPr>
        <w:t>‎</w:t>
      </w:r>
      <w:r w:rsidRPr="0073361C">
        <w:t>îndată a sărit din pat. Dar abia s-a întors spre răsărit când, i-a</w:t>
      </w:r>
    </w:p>
    <w:p w:rsidR="0073361C" w:rsidRPr="0073361C" w:rsidRDefault="0073361C" w:rsidP="0073361C">
      <w:pPr>
        <w:spacing w:after="240"/>
      </w:pPr>
      <w:r w:rsidRPr="0073361C">
        <w:t xml:space="preserve">apărut înainte un nor negru, care l-a speriat așa de tare încât, paralizat, a căzut în </w:t>
      </w:r>
      <w:r w:rsidRPr="0073361C">
        <w:rPr>
          <w:cs/>
        </w:rPr>
        <w:t>‎</w:t>
      </w:r>
      <w:r w:rsidRPr="0073361C">
        <w:t xml:space="preserve">pat ca un mort. Se cutremura pentru păcatele sale și totodată, era foarte mirat de </w:t>
      </w:r>
      <w:r w:rsidRPr="0073361C">
        <w:rPr>
          <w:cs/>
        </w:rPr>
        <w:t>‎</w:t>
      </w:r>
      <w:r w:rsidRPr="0073361C">
        <w:t>împiedicarea ce i-o făcuse diavolul ca să se roage.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Dimineața însă, căindu-se, a mers la biserică și s-a așezat într-un colț. Apoi, </w:t>
      </w:r>
      <w:r w:rsidRPr="0073361C">
        <w:rPr>
          <w:cs/>
        </w:rPr>
        <w:t>‎</w:t>
      </w:r>
      <w:r w:rsidRPr="0073361C">
        <w:t xml:space="preserve">ridicându-și ochii a văzut icoana Maicii Domnului și, suspinând din adâncul inimii, a zis: </w:t>
      </w:r>
      <w:r w:rsidRPr="0073361C">
        <w:rPr>
          <w:cs/>
        </w:rPr>
        <w:t>‎‎</w:t>
      </w:r>
      <w:r w:rsidRPr="0073361C">
        <w:t>"Prea Sfântă Născătoare de Dumnezeu Fecioară,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>Maica milei și a îndurării, milostivește-te spre mine păcătosul și mă miluiește!"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Rostind cu ochii înlăcrimați aceasta rugăciune, i s-a părut că Maica Domnului s-a întors </w:t>
      </w:r>
      <w:r w:rsidRPr="0073361C">
        <w:rPr>
          <w:cs/>
        </w:rPr>
        <w:t>‎</w:t>
      </w:r>
      <w:r w:rsidRPr="0073361C">
        <w:t>și-l privește cu fața blândă și veselă. Și Nifon, a simțit</w:t>
      </w:r>
    </w:p>
    <w:p w:rsidR="0073361C" w:rsidRPr="0073361C" w:rsidRDefault="0073361C" w:rsidP="0073361C">
      <w:pPr>
        <w:spacing w:after="240"/>
      </w:pPr>
      <w:r w:rsidRPr="0073361C">
        <w:t xml:space="preserve">o mare mângâiere. A continuat să se roage cu lacrimi multă vreme și apoi a ieșit din </w:t>
      </w:r>
      <w:r w:rsidRPr="0073361C">
        <w:rPr>
          <w:cs/>
        </w:rPr>
        <w:t>‎</w:t>
      </w:r>
      <w:r w:rsidRPr="0073361C">
        <w:t xml:space="preserve">biserică, zicându-și: "Vezi, ticălosule, că te iubește Dumnezeu și te primeste să te </w:t>
      </w:r>
      <w:r w:rsidRPr="0073361C">
        <w:rPr>
          <w:cs/>
        </w:rPr>
        <w:t>‎</w:t>
      </w:r>
      <w:r w:rsidRPr="0073361C">
        <w:t xml:space="preserve">mântuiască; și tu, L-ai părăsit. Gândește-te, nefericitule, cât de grabnic te-a ajutat </w:t>
      </w:r>
      <w:r w:rsidRPr="0073361C">
        <w:rPr>
          <w:cs/>
        </w:rPr>
        <w:t>‎</w:t>
      </w:r>
      <w:r w:rsidRPr="0073361C">
        <w:t>acum Maica Domnului". Astfel, mângâiat, a dat slavă lui Dumnezeu.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Altă dată, mergând iarăși la acea biserică, a văzut un om păcătuind și l-a osândit în </w:t>
      </w:r>
      <w:r w:rsidRPr="0073361C">
        <w:rPr>
          <w:cs/>
        </w:rPr>
        <w:t>‎</w:t>
      </w:r>
      <w:r w:rsidRPr="0073361C">
        <w:t xml:space="preserve">sinea lui și l-a urât. Când a intrat în biserică și a ridicat privirea la icoana Maicii </w:t>
      </w:r>
      <w:r w:rsidRPr="0073361C">
        <w:rPr>
          <w:cs/>
        </w:rPr>
        <w:t>‎</w:t>
      </w:r>
      <w:r w:rsidRPr="0073361C">
        <w:t xml:space="preserve">Domnului, o vede că-l privește cu asprime și că-și întoarce fața de le el. Mare tulburare </w:t>
      </w:r>
      <w:r w:rsidRPr="0073361C">
        <w:rPr>
          <w:cs/>
        </w:rPr>
        <w:t>‎</w:t>
      </w:r>
      <w:r w:rsidRPr="0073361C">
        <w:t xml:space="preserve">și mâhnire a simțit Nifon din pricina aceasta. Mintea lui nu putea găsi pricina, dar </w:t>
      </w:r>
      <w:r w:rsidRPr="0073361C">
        <w:rPr>
          <w:cs/>
        </w:rPr>
        <w:t>‎</w:t>
      </w:r>
      <w:r w:rsidRPr="0073361C">
        <w:t xml:space="preserve">cercetându-se cu atenție, a înțeles: că osândise cu mintea pe acel om. De aceea Maica </w:t>
      </w:r>
      <w:r w:rsidRPr="0073361C">
        <w:rPr>
          <w:cs/>
        </w:rPr>
        <w:t>‎</w:t>
      </w:r>
      <w:r w:rsidRPr="0073361C">
        <w:t xml:space="preserve">Domnului se întorcea acum de la el. Îndată a căzut la pământ și și-a mărturisit greșeala. </w:t>
      </w:r>
      <w:r w:rsidRPr="0073361C">
        <w:rPr>
          <w:cs/>
        </w:rPr>
        <w:t>‎</w:t>
      </w:r>
      <w:r w:rsidRPr="0073361C">
        <w:t>Plângea cu amar și ruga pe Prea Sfânta Născătoare de Dumnezeu să-l ierte.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Astfel, rugându-se multă vreme, vede că icoana îl privește cu fața veselă și așa a iesit </w:t>
      </w:r>
      <w:r w:rsidRPr="0073361C">
        <w:rPr>
          <w:cs/>
        </w:rPr>
        <w:t>‎</w:t>
      </w:r>
      <w:r w:rsidRPr="0073361C">
        <w:t>ușurat din biserică.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Din acel moment, ori de câte ori greșea cu ceva, icoana Maicii Domnului îl mustra, iar el </w:t>
      </w:r>
      <w:r w:rsidRPr="0073361C">
        <w:rPr>
          <w:cs/>
        </w:rPr>
        <w:t>‎</w:t>
      </w:r>
      <w:r w:rsidRPr="0073361C">
        <w:t>își mărturisea cu lacrimi greșeala, primea iertare</w:t>
      </w:r>
    </w:p>
    <w:p w:rsidR="0073361C" w:rsidRPr="0073361C" w:rsidRDefault="0073361C" w:rsidP="0073361C">
      <w:pPr>
        <w:spacing w:after="240"/>
      </w:pPr>
      <w:r w:rsidRPr="0073361C">
        <w:t xml:space="preserve">Acest vis l-a avut mereu timp de o săptămână. De aici a înțeles că nu este cu puțintă a </w:t>
      </w:r>
      <w:r w:rsidRPr="0073361C">
        <w:rPr>
          <w:cs/>
        </w:rPr>
        <w:t>‎</w:t>
      </w:r>
      <w:r w:rsidRPr="0073361C">
        <w:t xml:space="preserve">se mântui de răutățile dracilor, dacă nu merge adeseori la biserică să se roage la casa </w:t>
      </w:r>
      <w:r w:rsidRPr="0073361C">
        <w:rPr>
          <w:cs/>
        </w:rPr>
        <w:t>‎</w:t>
      </w:r>
      <w:r w:rsidRPr="0073361C">
        <w:t>Domnului, rugând pe Dumnezeu să-l izbăvească de uneltirile viclenilor draci.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 LUPTĂ CU DRACUL NECURĂȚIEI</w:t>
      </w:r>
    </w:p>
    <w:p w:rsidR="0073361C" w:rsidRPr="0073361C" w:rsidRDefault="0073361C" w:rsidP="0073361C">
      <w:pPr>
        <w:spacing w:after="240"/>
      </w:pPr>
      <w:r w:rsidRPr="0073361C">
        <w:t xml:space="preserve">Pe lângă toate acestea, îl lupta mult duhul cel rău și necurat al desfrânării. Iar el </w:t>
      </w:r>
      <w:r w:rsidRPr="0073361C">
        <w:rPr>
          <w:cs/>
        </w:rPr>
        <w:t>‎</w:t>
      </w:r>
      <w:r w:rsidRPr="0073361C">
        <w:t xml:space="preserve">se lupta să-l alunge, rugându-se cu multă căldură lui Dumnezeu. Într-o noapte, a văzut </w:t>
      </w:r>
      <w:r w:rsidRPr="0073361C">
        <w:rPr>
          <w:cs/>
        </w:rPr>
        <w:t>‎</w:t>
      </w:r>
      <w:r w:rsidRPr="0073361C">
        <w:t xml:space="preserve">în vis pe întâiul Mucenic Ștefan, care i-a zis: "Bucura-te, Nifone, robule al lui </w:t>
      </w:r>
      <w:r w:rsidRPr="0073361C">
        <w:rPr>
          <w:cs/>
        </w:rPr>
        <w:t>‎</w:t>
      </w:r>
      <w:r w:rsidRPr="0073361C">
        <w:t>Dumnezeu. Frumoasă este viața ta,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dar ai intinat-o cu vorbe deșarte și cu înjurături. Dar, dacă te vei lupta să</w:t>
      </w:r>
    </w:p>
    <w:p w:rsidR="0073361C" w:rsidRPr="0073361C" w:rsidRDefault="0073361C" w:rsidP="0073361C">
      <w:pPr>
        <w:spacing w:after="240"/>
      </w:pPr>
      <w:r w:rsidRPr="0073361C">
        <w:t xml:space="preserve">biruiești pe vicleanul drac care te îndeamnă la aceste păcate, eu îți făgăduiesc să-ți </w:t>
      </w:r>
      <w:r w:rsidRPr="0073361C">
        <w:rPr>
          <w:cs/>
        </w:rPr>
        <w:t>‎</w:t>
      </w:r>
      <w:r w:rsidRPr="0073361C">
        <w:t>vin în ajutor".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Nifon s-a trezit cu o puternica hotărâre. După ce a mulțumit</w:t>
      </w:r>
    </w:p>
    <w:p w:rsidR="0073361C" w:rsidRPr="0073361C" w:rsidRDefault="0073361C" w:rsidP="0073361C">
      <w:pPr>
        <w:spacing w:after="240"/>
      </w:pPr>
      <w:r w:rsidRPr="0073361C">
        <w:t>Sfântului Ștefan, a luat o pietricică în gură și a ținut-o mai multe zile, ca să</w:t>
      </w:r>
    </w:p>
    <w:p w:rsidR="0073361C" w:rsidRPr="0073361C" w:rsidRDefault="0073361C" w:rsidP="0073361C">
      <w:pPr>
        <w:spacing w:after="240"/>
      </w:pPr>
      <w:r w:rsidRPr="0073361C">
        <w:t xml:space="preserve">nu mai vorbească cuvinte murdare. Și dacă vreodată îl înșela vrăjmașul și injura pe </w:t>
      </w:r>
      <w:r w:rsidRPr="0073361C">
        <w:rPr>
          <w:cs/>
        </w:rPr>
        <w:t>‎</w:t>
      </w:r>
      <w:r w:rsidRPr="0073361C">
        <w:t xml:space="preserve">cineva, se retragea undeva la o parte și se lovea puternic cu pumnii peste obraz, </w:t>
      </w:r>
      <w:r w:rsidRPr="0073361C">
        <w:rPr>
          <w:cs/>
        </w:rPr>
        <w:t>‎</w:t>
      </w:r>
      <w:r w:rsidRPr="0073361C">
        <w:t>zicându-și: "Na! O să te fac eu să te smerești și să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nveți blândețea și tăcerea, să nu te mai mânii, nici să mai înjuri!"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Pentru aceeași pricină și-a luat canon să-și dea în fiecare zi câte</w:t>
      </w:r>
    </w:p>
    <w:p w:rsidR="0073361C" w:rsidRPr="0073361C" w:rsidRDefault="0073361C" w:rsidP="0073361C">
      <w:pPr>
        <w:spacing w:after="240"/>
      </w:pPr>
      <w:r w:rsidRPr="0073361C">
        <w:lastRenderedPageBreak/>
        <w:t>patruzeci de pumni. Iar dacă se întâmpla vreo ispita sau îl lupta vreo patima</w:t>
      </w:r>
    </w:p>
    <w:p w:rsidR="0073361C" w:rsidRPr="0073361C" w:rsidRDefault="0073361C" w:rsidP="0073361C">
      <w:pPr>
        <w:spacing w:after="240"/>
      </w:pPr>
      <w:r w:rsidRPr="0073361C">
        <w:t xml:space="preserve">atunci pumnii cădeau câte o sută doua. Lovindu-se astfel zilnic, a slăbit mult cu </w:t>
      </w:r>
      <w:r w:rsidRPr="0073361C">
        <w:rPr>
          <w:cs/>
        </w:rPr>
        <w:t>‎</w:t>
      </w:r>
      <w:r w:rsidRPr="0073361C">
        <w:t xml:space="preserve">trupul. Adeseori amețea de durere și cădea la pământ ca un mort, zicându-și în sine: </w:t>
      </w:r>
      <w:r w:rsidRPr="0073361C">
        <w:rPr>
          <w:cs/>
        </w:rPr>
        <w:t>‎‎</w:t>
      </w:r>
      <w:r w:rsidRPr="0073361C">
        <w:t xml:space="preserve">"Vai și vai de tine, ticălosule, Nifon! dacă aceasta puțină durere nu o poți suferi, cum </w:t>
      </w:r>
      <w:r w:rsidRPr="0073361C">
        <w:rPr>
          <w:cs/>
        </w:rPr>
        <w:t>‎</w:t>
      </w:r>
      <w:r w:rsidRPr="0073361C">
        <w:t xml:space="preserve">vei răbda nesuferitele chinuri ale iadului? Indrăznește însă, pentru că pe masura ce </w:t>
      </w:r>
      <w:r w:rsidRPr="0073361C">
        <w:rPr>
          <w:cs/>
        </w:rPr>
        <w:t>‎</w:t>
      </w:r>
      <w:r w:rsidRPr="0073361C">
        <w:t>omul cel dinafară, trupul, slăbește,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 aceeași masură cel dinauntru, sufletul, se înnoiește".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Văzându-l diavolul că-și pedepsește trupul cu atâta cruzime, i-a zis: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"De ce nu-ți este milă de grumazul tău și-l lovești cu atâta asprime? Iar fericitul </w:t>
      </w:r>
      <w:r w:rsidRPr="0073361C">
        <w:rPr>
          <w:cs/>
        </w:rPr>
        <w:t>‎</w:t>
      </w:r>
      <w:r w:rsidRPr="0073361C">
        <w:t xml:space="preserve">nevoitor a răspuns: "Impuțitule drac, ai venit și aici să-mi dai sfaturi? Ar fi vai de </w:t>
      </w:r>
      <w:r w:rsidRPr="0073361C">
        <w:rPr>
          <w:cs/>
        </w:rPr>
        <w:t>‎</w:t>
      </w:r>
      <w:r w:rsidRPr="0073361C">
        <w:t>tine, dacă ai avea trup și ai cădea în mâinile mele, ți-aș</w:t>
      </w:r>
    </w:p>
    <w:p w:rsidR="0073361C" w:rsidRPr="0073361C" w:rsidRDefault="0073361C" w:rsidP="0073361C">
      <w:pPr>
        <w:spacing w:after="240"/>
      </w:pPr>
      <w:r w:rsidRPr="0073361C">
        <w:t>arata eu ce fel de chinuri știe Nifon...!"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Apoi, diavolul a început a-l lupta cu patima lăcomiei, dar Nifon se împotrivea cu multă </w:t>
      </w:r>
      <w:r w:rsidRPr="0073361C">
        <w:rPr>
          <w:cs/>
        </w:rPr>
        <w:t>‎</w:t>
      </w:r>
      <w:r w:rsidRPr="0073361C">
        <w:t xml:space="preserve">bărbăție și-l izgonea. Și, fiindcă acela se întorcea infuriat și-l războia din nou, </w:t>
      </w:r>
      <w:r w:rsidRPr="0073361C">
        <w:rPr>
          <w:cs/>
        </w:rPr>
        <w:t>‎</w:t>
      </w:r>
      <w:r w:rsidRPr="0073361C">
        <w:t xml:space="preserve">Nifon, fiind încredințat de ajutorul lui Dumnezeu, zicea către duhul cel viclean: "Azi </w:t>
      </w:r>
      <w:r w:rsidRPr="0073361C">
        <w:rPr>
          <w:cs/>
        </w:rPr>
        <w:t>‎</w:t>
      </w:r>
      <w:r w:rsidRPr="0073361C">
        <w:t>voi mânca și voi bea, ca săț</w:t>
      </w:r>
    </w:p>
    <w:p w:rsidR="0073361C" w:rsidRPr="0073361C" w:rsidRDefault="0073361C" w:rsidP="0073361C">
      <w:pPr>
        <w:spacing w:after="240"/>
      </w:pPr>
      <w:r w:rsidRPr="0073361C">
        <w:t>i arăt că nici așa nu mă poți împiedica de la rugăciune, pentru că am pe</w:t>
      </w:r>
    </w:p>
    <w:p w:rsidR="0073361C" w:rsidRPr="0073361C" w:rsidRDefault="0073361C" w:rsidP="0073361C">
      <w:pPr>
        <w:spacing w:after="240"/>
      </w:pPr>
      <w:r w:rsidRPr="0073361C">
        <w:t>Dumnezeu în ajutor".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După ce a mâncat și a băut bine, a zis către sine: "Câinele, după ce a mâncat și a </w:t>
      </w:r>
      <w:r w:rsidRPr="0073361C">
        <w:rPr>
          <w:cs/>
        </w:rPr>
        <w:t>‎</w:t>
      </w:r>
      <w:r w:rsidRPr="0073361C">
        <w:t xml:space="preserve">băut, latră bucuros. Deci și tu Nifone, după ce ai mâncat și ai băut din toate darurile </w:t>
      </w:r>
      <w:r w:rsidRPr="0073361C">
        <w:rPr>
          <w:cs/>
        </w:rPr>
        <w:t>‎</w:t>
      </w:r>
      <w:r w:rsidRPr="0073361C">
        <w:t>lui Dumnezeu, trebuie să mulțumești".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Astfel cugetând a mers la biserică și, ridicându-și mâinile spre cer, s-a rugat, </w:t>
      </w:r>
      <w:r w:rsidRPr="0073361C">
        <w:rPr>
          <w:cs/>
        </w:rPr>
        <w:t>‎</w:t>
      </w:r>
      <w:r w:rsidRPr="0073361C">
        <w:t xml:space="preserve">zicând: "Slavă Ție, Hristoase, Dumnezeul meu, că m-ai saturat de bunătățile Tale cele </w:t>
      </w:r>
      <w:r w:rsidRPr="0073361C">
        <w:rPr>
          <w:cs/>
        </w:rPr>
        <w:t>‎</w:t>
      </w:r>
      <w:r w:rsidRPr="0073361C">
        <w:t>pământești. Ci, te rog mult, Milostive, nu mă lipsi nici de cereasca Ta Împărăție!"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Aceasta rugăciune a rostit-o de mai multe ori. Apoi, adresându-se diavolului, a zis: </w:t>
      </w:r>
      <w:r w:rsidRPr="0073361C">
        <w:rPr>
          <w:cs/>
        </w:rPr>
        <w:t>‎‎</w:t>
      </w:r>
      <w:r w:rsidRPr="0073361C">
        <w:t xml:space="preserve">"Vezi, vicleanule și necuratule, ca am mâncat și am b ăut și, cu toate acestea, n-ai </w:t>
      </w:r>
      <w:r w:rsidRPr="0073361C">
        <w:rPr>
          <w:cs/>
        </w:rPr>
        <w:t>‎</w:t>
      </w:r>
      <w:r w:rsidRPr="0073361C">
        <w:t xml:space="preserve">putut să mă oprești de la biserică, nici să mă împiedici să mă rog. Piei din ochii mei </w:t>
      </w:r>
      <w:r w:rsidRPr="0073361C">
        <w:rPr>
          <w:cs/>
        </w:rPr>
        <w:t>‎</w:t>
      </w:r>
      <w:r w:rsidRPr="0073361C">
        <w:t>și du-te în întunericul cel mai dinafară!"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S O M N U L</w:t>
      </w:r>
    </w:p>
    <w:p w:rsidR="0073361C" w:rsidRPr="0073361C" w:rsidRDefault="0073361C" w:rsidP="0073361C">
      <w:pPr>
        <w:spacing w:after="240"/>
      </w:pPr>
      <w:r w:rsidRPr="0073361C">
        <w:t xml:space="preserve">Când a auzit aceste cuvinte smerite, diavolul s-a înfuriat și mai rău și i-a adus o </w:t>
      </w:r>
      <w:r w:rsidRPr="0073361C">
        <w:rPr>
          <w:cs/>
        </w:rPr>
        <w:t>‎</w:t>
      </w:r>
      <w:r w:rsidRPr="0073361C">
        <w:t xml:space="preserve">somnolență teribilă și căscături neîntrerupte, vrând astfel să moleșească pe cuviosul. </w:t>
      </w:r>
      <w:r w:rsidRPr="0073361C">
        <w:rPr>
          <w:cs/>
        </w:rPr>
        <w:t>‎</w:t>
      </w:r>
      <w:r w:rsidRPr="0073361C">
        <w:t xml:space="preserve">Acesta însă, dându-și seama de ispită, a luat un toiag și a început a se lovi cu mânie, </w:t>
      </w:r>
      <w:r w:rsidRPr="0073361C">
        <w:rPr>
          <w:cs/>
        </w:rPr>
        <w:t>‎</w:t>
      </w:r>
      <w:r w:rsidRPr="0073361C">
        <w:t xml:space="preserve">zicând: "Rob nesăturat, ți-am dat de mâncat și de băut. Mai vrei și somn? Te voi învăța </w:t>
      </w:r>
      <w:r w:rsidRPr="0073361C">
        <w:rPr>
          <w:cs/>
        </w:rPr>
        <w:t>‎</w:t>
      </w:r>
      <w:r w:rsidRPr="0073361C">
        <w:t>eu ca să dormitezi!"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Zicând acestea, se lovea neîntrerupt și tot mai tare, încât de durerea loviturilor, în </w:t>
      </w:r>
      <w:r w:rsidRPr="0073361C">
        <w:rPr>
          <w:cs/>
        </w:rPr>
        <w:t>‎</w:t>
      </w:r>
      <w:r w:rsidRPr="0073361C">
        <w:t xml:space="preserve">chip firesc a fugit somnul. Apoi liniștindu Îse, se ruga cu trezvie. După rugăciune, a </w:t>
      </w:r>
      <w:r w:rsidRPr="0073361C">
        <w:rPr>
          <w:cs/>
        </w:rPr>
        <w:t>‎</w:t>
      </w:r>
      <w:r w:rsidRPr="0073361C">
        <w:t xml:space="preserve">zis iarăși: "Auzi, Nifone, acum după ce ai mâncat și ai băut, dacă vei sluji Domnului cu </w:t>
      </w:r>
      <w:r w:rsidRPr="0073361C">
        <w:rPr>
          <w:cs/>
        </w:rPr>
        <w:t>‎</w:t>
      </w:r>
      <w:r w:rsidRPr="0073361C">
        <w:t xml:space="preserve">statornicie, îți voi da iarăși să te îndestulezi de darurile lui Hristos. Dacă însă, </w:t>
      </w:r>
      <w:r w:rsidRPr="0073361C">
        <w:rPr>
          <w:cs/>
        </w:rPr>
        <w:t>‎</w:t>
      </w:r>
      <w:r w:rsidRPr="0073361C">
        <w:t xml:space="preserve">începi să dormitezi, te voi omorî cu foamea și cu </w:t>
      </w:r>
      <w:r w:rsidRPr="0073361C">
        <w:lastRenderedPageBreak/>
        <w:t xml:space="preserve">setea". Auzind diavolul aceste cuvinte </w:t>
      </w:r>
      <w:r w:rsidRPr="0073361C">
        <w:rPr>
          <w:cs/>
        </w:rPr>
        <w:t>‎</w:t>
      </w:r>
      <w:r w:rsidRPr="0073361C">
        <w:t xml:space="preserve">a strigat înfuriat: "Prost mai ești și mai viclean decât dracii. Cine te Îa învățat </w:t>
      </w:r>
      <w:r w:rsidRPr="0073361C">
        <w:rPr>
          <w:cs/>
        </w:rPr>
        <w:t>‎</w:t>
      </w:r>
      <w:r w:rsidRPr="0073361C">
        <w:t xml:space="preserve">atâtea vicleșuguri și răutăți? Cu mulți m-am luptat eu, dar cap tare ca al tău n-am </w:t>
      </w:r>
      <w:r w:rsidRPr="0073361C">
        <w:rPr>
          <w:cs/>
        </w:rPr>
        <w:t>‎</w:t>
      </w:r>
      <w:r w:rsidRPr="0073361C">
        <w:t xml:space="preserve">întâlnit până acum. Nu-i destul ca mă chinuiești și mă ocărăști, ci mă iei și în </w:t>
      </w:r>
      <w:r w:rsidRPr="0073361C">
        <w:rPr>
          <w:cs/>
        </w:rPr>
        <w:t>‎</w:t>
      </w:r>
      <w:r w:rsidRPr="0073361C">
        <w:t xml:space="preserve">batjocură și, pe deasupra, spui la toți ca nu te temi de draci. Vai mie! dacă îl </w:t>
      </w:r>
      <w:r w:rsidRPr="0073361C">
        <w:rPr>
          <w:cs/>
        </w:rPr>
        <w:t>‎</w:t>
      </w:r>
      <w:r w:rsidRPr="0073361C">
        <w:t>trântesc o data, el se scoală și mă trântește de două ori și de trei ori.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 FOCUL ISPITELOR TRUPEȘTI</w:t>
      </w:r>
    </w:p>
    <w:p w:rsidR="0073361C" w:rsidRPr="0073361C" w:rsidRDefault="0073361C" w:rsidP="0073361C">
      <w:pPr>
        <w:spacing w:after="240"/>
      </w:pPr>
      <w:r w:rsidRPr="0073361C">
        <w:t>După câteva zile, diavolul a venit din nou, aprinzând și z ădărând pe</w:t>
      </w:r>
    </w:p>
    <w:p w:rsidR="0073361C" w:rsidRPr="0073361C" w:rsidRDefault="0073361C" w:rsidP="0073361C">
      <w:pPr>
        <w:spacing w:after="240"/>
      </w:pPr>
      <w:r w:rsidRPr="0073361C">
        <w:t>Nifon cu gânduri necurate. Acesta, însă, a înțeles razboiul și a zis întru</w:t>
      </w:r>
    </w:p>
    <w:p w:rsidR="0073361C" w:rsidRPr="0073361C" w:rsidRDefault="0073361C" w:rsidP="0073361C">
      <w:pPr>
        <w:spacing w:after="240"/>
      </w:pPr>
      <w:r w:rsidRPr="0073361C">
        <w:t>sine: "Să o luăm dar de la început, ticălosule Nifone".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Din acea zi a început să mănânce numai pâine uscată în fiecare zi,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afară de sâmbătă și Duminică. Apoi a mâncat numai fructe și, după puține zile, a început </w:t>
      </w:r>
      <w:r w:rsidRPr="0073361C">
        <w:rPr>
          <w:cs/>
        </w:rPr>
        <w:t>‎</w:t>
      </w:r>
      <w:r w:rsidRPr="0073361C">
        <w:t xml:space="preserve">să mănânce o data la două zile sau să postească toată săptămâna, suprimând și apa. Și așa </w:t>
      </w:r>
      <w:r w:rsidRPr="0073361C">
        <w:rPr>
          <w:cs/>
        </w:rPr>
        <w:t>‎</w:t>
      </w:r>
      <w:r w:rsidRPr="0073361C">
        <w:t xml:space="preserve">își domolea și ostenea trupul. Mai ales pentru lipsirea de apa, obișnuia să zică: "Dacă </w:t>
      </w:r>
      <w:r w:rsidRPr="0073361C">
        <w:rPr>
          <w:cs/>
        </w:rPr>
        <w:t>‎</w:t>
      </w:r>
      <w:r w:rsidRPr="0073361C">
        <w:t xml:space="preserve">un om postește patruzeci de zile, iar un altul mănâncă regulat toată săptămâna, fără însă </w:t>
      </w:r>
      <w:r w:rsidRPr="0073361C">
        <w:rPr>
          <w:cs/>
        </w:rPr>
        <w:t>‎</w:t>
      </w:r>
      <w:r w:rsidRPr="0073361C">
        <w:t>să bea apa,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acest din urmă sufere mai mult decât cel dintai. Pentru că cine mănâncă</w:t>
      </w:r>
    </w:p>
    <w:p w:rsidR="0073361C" w:rsidRPr="0073361C" w:rsidRDefault="0073361C" w:rsidP="0073361C">
      <w:pPr>
        <w:spacing w:after="240"/>
      </w:pPr>
      <w:r w:rsidRPr="0073361C">
        <w:t xml:space="preserve">fără să bea apa, aprinde un foc în maruntaiele lui și este chinuit de sete, pe când cel </w:t>
      </w:r>
      <w:r w:rsidRPr="0073361C">
        <w:rPr>
          <w:cs/>
        </w:rPr>
        <w:t>‎</w:t>
      </w:r>
      <w:r w:rsidRPr="0073361C">
        <w:t>ce postește și de pâine și de apă, are luptă mai ușoară".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Adeseori, când ardea de sete, viteazul Nifon, pentru a birui pe diavol, punea apa într-</w:t>
      </w:r>
      <w:r w:rsidRPr="0073361C">
        <w:rPr>
          <w:cs/>
        </w:rPr>
        <w:t>‎</w:t>
      </w:r>
      <w:r w:rsidRPr="0073361C">
        <w:t xml:space="preserve">un pahar și zicea: "Suflete al meu, ce apă bună și rece o să bei!" Dar numai atingea apa </w:t>
      </w:r>
      <w:r w:rsidRPr="0073361C">
        <w:rPr>
          <w:cs/>
        </w:rPr>
        <w:t>‎</w:t>
      </w:r>
      <w:r w:rsidRPr="0073361C">
        <w:t>cu buzele și varsa apa pe pământ.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Vicleanul diavol, urmărindu-l cu neadormită luptă i-a strigat: "Mi-ai stricat toate </w:t>
      </w:r>
      <w:r w:rsidRPr="0073361C">
        <w:rPr>
          <w:cs/>
        </w:rPr>
        <w:t>‎</w:t>
      </w:r>
      <w:r w:rsidRPr="0073361C">
        <w:t xml:space="preserve">uneltirile, ticălosule, cu puterea Răstignitului, pe care o ai în tine. Cât de </w:t>
      </w:r>
      <w:r w:rsidRPr="0073361C">
        <w:rPr>
          <w:cs/>
        </w:rPr>
        <w:t>‎</w:t>
      </w:r>
      <w:r w:rsidRPr="0073361C">
        <w:t xml:space="preserve">înfricoșată este puterea Domnului tău!" Și iarăși se înarma cu ispite și cu zădărâri </w:t>
      </w:r>
      <w:r w:rsidRPr="0073361C">
        <w:rPr>
          <w:cs/>
        </w:rPr>
        <w:t>‎</w:t>
      </w:r>
      <w:r w:rsidRPr="0073361C">
        <w:t>trupești, luptându-l în somn.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Odată i-a pricinuit un vis, că a căzut într-o faptă urâtă. Atunci el a sărit din pat și, </w:t>
      </w:r>
      <w:r w:rsidRPr="0073361C">
        <w:rPr>
          <w:cs/>
        </w:rPr>
        <w:t>‎</w:t>
      </w:r>
      <w:r w:rsidRPr="0073361C">
        <w:t xml:space="preserve">înțelegând ce i-a plăsmuit în vis duhul necurației, a strigat către sine: "Vai ție, </w:t>
      </w:r>
      <w:r w:rsidRPr="0073361C">
        <w:rPr>
          <w:cs/>
        </w:rPr>
        <w:t>‎</w:t>
      </w:r>
      <w:r w:rsidRPr="0073361C">
        <w:t xml:space="preserve">Nifone, cât de mult ai dormit! Acum ce faci?" și, chibzuind asupra păcatului ce-l făcuse </w:t>
      </w:r>
      <w:r w:rsidRPr="0073361C">
        <w:rPr>
          <w:cs/>
        </w:rPr>
        <w:t>‎</w:t>
      </w:r>
      <w:r w:rsidRPr="0073361C">
        <w:t xml:space="preserve">cu închipuirea, a luat aceasta hotărâre: "Acum, în loc de plăcere, o să suferi o amară </w:t>
      </w:r>
      <w:r w:rsidRPr="0073361C">
        <w:rPr>
          <w:cs/>
        </w:rPr>
        <w:t>‎</w:t>
      </w:r>
      <w:r w:rsidRPr="0073361C">
        <w:t xml:space="preserve">durere". Și apucând un lemn gros, a început să se loveasca cu mânie peste picioare, care </w:t>
      </w:r>
      <w:r w:rsidRPr="0073361C">
        <w:rPr>
          <w:cs/>
        </w:rPr>
        <w:t>‎</w:t>
      </w:r>
      <w:r w:rsidRPr="0073361C">
        <w:t xml:space="preserve">multă vreme au fost negre de această bătaie. Și se ruga cu suspinuri, mărturisindu-se lui </w:t>
      </w:r>
      <w:r w:rsidRPr="0073361C">
        <w:rPr>
          <w:cs/>
        </w:rPr>
        <w:t>‎</w:t>
      </w:r>
      <w:r w:rsidRPr="0073361C">
        <w:t xml:space="preserve">Dumnezeu: "Iartă-mă, Doamne, ca am căzut în păcatul cel urât al desfrânării! Miluiește-mă </w:t>
      </w:r>
      <w:r w:rsidRPr="0073361C">
        <w:rPr>
          <w:cs/>
        </w:rPr>
        <w:t>‎</w:t>
      </w:r>
      <w:r w:rsidRPr="0073361C">
        <w:t xml:space="preserve">pe mine păcătosul, nerușinatul, desfrânatul, întinatul și mă povățuiește pe calea </w:t>
      </w:r>
      <w:r w:rsidRPr="0073361C">
        <w:rPr>
          <w:cs/>
        </w:rPr>
        <w:t>‎</w:t>
      </w:r>
      <w:r w:rsidRPr="0073361C">
        <w:t>poruncilor Tale, precum doresc eu".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Astfel, s-a luptat tare cu duhul desfrânării, care l-a chinuit atât de mult, încât a </w:t>
      </w:r>
      <w:r w:rsidRPr="0073361C">
        <w:rPr>
          <w:cs/>
        </w:rPr>
        <w:t>‎</w:t>
      </w:r>
      <w:r w:rsidRPr="0073361C">
        <w:t xml:space="preserve">ajuns să-și lovească trupul cu pietre. Paisprezece ani l-a luptat, până când Domnul l-a </w:t>
      </w:r>
      <w:r w:rsidRPr="0073361C">
        <w:rPr>
          <w:cs/>
        </w:rPr>
        <w:t>‎</w:t>
      </w:r>
      <w:r w:rsidRPr="0073361C">
        <w:t xml:space="preserve">izbăvit și l-a ușurat, punând capăt grelei lupte în acest fel. Dormind odată Nifon, i s-a </w:t>
      </w:r>
      <w:r w:rsidRPr="0073361C">
        <w:rPr>
          <w:cs/>
        </w:rPr>
        <w:t>‎</w:t>
      </w:r>
      <w:r w:rsidRPr="0073361C">
        <w:t xml:space="preserve">părut că se afla într-un câmp. Iar sânul lui era plin de murdărie și de putreziciune, </w:t>
      </w:r>
      <w:r w:rsidRPr="0073361C">
        <w:rPr>
          <w:cs/>
        </w:rPr>
        <w:t>‎</w:t>
      </w:r>
      <w:r w:rsidRPr="0073361C">
        <w:t xml:space="preserve">care-l vătăma în chip insuportabil, deoarece putoarea care iesea de acolo îl sufoca. Cum </w:t>
      </w:r>
      <w:r w:rsidRPr="0073361C">
        <w:rPr>
          <w:cs/>
        </w:rPr>
        <w:t>‎</w:t>
      </w:r>
      <w:r w:rsidRPr="0073361C">
        <w:t>st ătea</w:t>
      </w:r>
    </w:p>
    <w:p w:rsidR="0073361C" w:rsidRPr="0073361C" w:rsidRDefault="0073361C" w:rsidP="0073361C">
      <w:pPr>
        <w:spacing w:after="240"/>
      </w:pPr>
      <w:r w:rsidRPr="0073361C">
        <w:lastRenderedPageBreak/>
        <w:t xml:space="preserve">L-a urmat, ținându-și sânul, până au ajuns la o groapă plină de noroi. Aici îngerul </w:t>
      </w:r>
      <w:r w:rsidRPr="0073361C">
        <w:rPr>
          <w:cs/>
        </w:rPr>
        <w:t>‎</w:t>
      </w:r>
      <w:r w:rsidRPr="0073361C">
        <w:t>Domnului s-a întors către Nifon: "Aruncă în groapă</w:t>
      </w:r>
    </w:p>
    <w:p w:rsidR="0073361C" w:rsidRPr="0073361C" w:rsidRDefault="0073361C" w:rsidP="0073361C">
      <w:pPr>
        <w:spacing w:after="240"/>
      </w:pPr>
      <w:r w:rsidRPr="0073361C">
        <w:t>ceea ce ai în sân". S-a supus și îndată a simțit o negrăită ușurare și o</w:t>
      </w:r>
    </w:p>
    <w:p w:rsidR="0073361C" w:rsidRPr="0073361C" w:rsidRDefault="0073361C" w:rsidP="0073361C">
      <w:pPr>
        <w:spacing w:after="240"/>
      </w:pPr>
      <w:r w:rsidRPr="0073361C">
        <w:t>potolire deplină în trupul său. Atunci s-a rugat cu căldură, zicând: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"Doamne, Care ții în mâna toată făptura, Tu mi-ai dat putere împotriva</w:t>
      </w:r>
    </w:p>
    <w:p w:rsidR="0073361C" w:rsidRPr="0073361C" w:rsidRDefault="0073361C" w:rsidP="0073361C">
      <w:pPr>
        <w:spacing w:after="240"/>
      </w:pPr>
      <w:r w:rsidRPr="0073361C">
        <w:t>duhurilor celor necurate, ca să pot birui cu harul Prea Sfântului Tău Duh".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Cum a rostit aceste cuvinte, avându-și mâinile înaltate, i-a strălucit în față Duhul </w:t>
      </w:r>
      <w:r w:rsidRPr="0073361C">
        <w:rPr>
          <w:cs/>
        </w:rPr>
        <w:t>‎</w:t>
      </w:r>
      <w:r w:rsidRPr="0073361C">
        <w:t>lui Dumnezeu și i-a umplut inima de bucurie, zicându-i: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"Nifone, Nifone, îți dau putere și stăpânire asupra necuraților draci! Tu,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nsă, îngrădește-te totdeauna cu adâncă smerenie, pentru că iubesc foarte</w:t>
      </w:r>
    </w:p>
    <w:p w:rsidR="0073361C" w:rsidRPr="0073361C" w:rsidRDefault="0073361C" w:rsidP="0073361C">
      <w:pPr>
        <w:spacing w:after="240"/>
      </w:pPr>
      <w:r w:rsidRPr="0073361C">
        <w:t>mult pe cei smeriți și Imi întorc fața de la cei mândri. Ia aminte, să nu te</w:t>
      </w:r>
    </w:p>
    <w:p w:rsidR="0073361C" w:rsidRPr="0073361C" w:rsidRDefault="0073361C" w:rsidP="0073361C">
      <w:pPr>
        <w:spacing w:after="240"/>
      </w:pPr>
      <w:r w:rsidRPr="0073361C">
        <w:t xml:space="preserve">juri niciodată, să nu râzi de nimeni și minciună să nu iasă din gura ta. Nu te mânia și </w:t>
      </w:r>
      <w:r w:rsidRPr="0073361C">
        <w:rPr>
          <w:cs/>
        </w:rPr>
        <w:t>‎</w:t>
      </w:r>
      <w:r w:rsidRPr="0073361C">
        <w:t xml:space="preserve">nu judeca pe cineva, chiar dacă l-ai vedea păcătuind. Toate aceste păcate le voi pedepsi </w:t>
      </w:r>
      <w:r w:rsidRPr="0073361C">
        <w:rPr>
          <w:cs/>
        </w:rPr>
        <w:t>‎</w:t>
      </w:r>
      <w:r w:rsidRPr="0073361C">
        <w:t>cu asprime. Ia aminte, să nu te aduni cu cei păcătoși.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Nu uita că umbli printre cursele diavolului; păzește-te să nu cazi în vreo una. </w:t>
      </w:r>
      <w:r w:rsidRPr="0073361C">
        <w:rPr>
          <w:cs/>
        </w:rPr>
        <w:t>‎</w:t>
      </w:r>
      <w:r w:rsidRPr="0073361C">
        <w:t>Indrăznește! Eu sunt cu tine!"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Revenindu-și în sine, sfântul a înțeles ajutorul dumnezeiesc și a</w:t>
      </w:r>
    </w:p>
    <w:p w:rsidR="0073361C" w:rsidRPr="0073361C" w:rsidRDefault="0073361C" w:rsidP="0073361C">
      <w:pPr>
        <w:spacing w:after="240"/>
      </w:pPr>
      <w:r w:rsidRPr="0073361C">
        <w:t>slăvit din toată inima pe Preabunul Dumnezeu.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Cu adevarat, și-a zis, de acum duhul necurației nu mai are putere asupra mea. Chiar </w:t>
      </w:r>
      <w:r w:rsidRPr="0073361C">
        <w:rPr>
          <w:cs/>
        </w:rPr>
        <w:t>‎</w:t>
      </w:r>
      <w:r w:rsidRPr="0073361C">
        <w:t xml:space="preserve">dacă vreodată va mai îndrăzni să mă ispitească, eu voi fi mai tare decât el, cu ajutorul </w:t>
      </w:r>
      <w:r w:rsidRPr="0073361C">
        <w:rPr>
          <w:cs/>
        </w:rPr>
        <w:t>‎</w:t>
      </w:r>
      <w:r w:rsidRPr="0073361C">
        <w:t>lui Dumnezeu. De aceea i-am zis: "Te înțeleg, vicleanule, și știu ce mă îndemni s</w:t>
      </w:r>
      <w:r w:rsidRPr="0073361C">
        <w:rPr>
          <w:rFonts w:hint="eastAsia"/>
        </w:rPr>
        <w:t>ă</w:t>
      </w:r>
      <w:r w:rsidRPr="0073361C">
        <w:t xml:space="preserve"> fac: </w:t>
      </w:r>
      <w:r w:rsidRPr="0073361C">
        <w:rPr>
          <w:cs/>
        </w:rPr>
        <w:t>‎</w:t>
      </w:r>
      <w:r w:rsidRPr="0073361C">
        <w:t xml:space="preserve">să poftesc adică femeie și să păcătuiesc cu trupul ei. Dar ce este acest trup? Sânge, </w:t>
      </w:r>
      <w:r w:rsidRPr="0073361C">
        <w:rPr>
          <w:cs/>
        </w:rPr>
        <w:t>‎</w:t>
      </w:r>
      <w:r w:rsidRPr="0073361C">
        <w:t xml:space="preserve">carne, vine, și înlăuntru stomac plin de murdărie puturoasa! dacă mai ai pofta, mergi la </w:t>
      </w:r>
      <w:r w:rsidRPr="0073361C">
        <w:rPr>
          <w:cs/>
        </w:rPr>
        <w:t>‎</w:t>
      </w:r>
      <w:r w:rsidRPr="0073361C">
        <w:t xml:space="preserve">mormant ca să-l vezi putred și împuțit. Deci, unde găsești plăcere în toate acestea, </w:t>
      </w:r>
      <w:r w:rsidRPr="0073361C">
        <w:rPr>
          <w:cs/>
        </w:rPr>
        <w:t>‎</w:t>
      </w:r>
      <w:r w:rsidRPr="0073361C">
        <w:t>câine nerușinat?"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Diavolul și-a dat seama de înțelepciunea lui și se temea de el, iar sfântul îl </w:t>
      </w:r>
      <w:r w:rsidRPr="0073361C">
        <w:rPr>
          <w:cs/>
        </w:rPr>
        <w:t>‎</w:t>
      </w:r>
      <w:r w:rsidRPr="0073361C">
        <w:t>disprețuia și râdea de nepuținta lui. Dar cu toate acestea, vicleanul</w:t>
      </w:r>
    </w:p>
    <w:p w:rsidR="0073361C" w:rsidRPr="0073361C" w:rsidRDefault="0073361C" w:rsidP="0073361C">
      <w:pPr>
        <w:spacing w:after="240"/>
      </w:pPr>
      <w:r w:rsidRPr="0073361C">
        <w:t>nu lăsa în pace pe robul lui Dumnezeu, ci necontenit născocea curse noi și</w:t>
      </w:r>
    </w:p>
    <w:p w:rsidR="0073361C" w:rsidRPr="0073361C" w:rsidRDefault="0073361C" w:rsidP="0073361C">
      <w:pPr>
        <w:spacing w:after="240"/>
      </w:pPr>
      <w:r w:rsidRPr="0073361C">
        <w:t xml:space="preserve">viclene. Fiind fără de grija, dar nu neatent, Nifon a întrebat odată pe Domnul: </w:t>
      </w:r>
      <w:r w:rsidRPr="0073361C">
        <w:rPr>
          <w:cs/>
        </w:rPr>
        <w:t>‎‎</w:t>
      </w:r>
      <w:r w:rsidRPr="0073361C">
        <w:t xml:space="preserve">"Doamne, oare a plecat cu desăvârșire de la mine diavolul?" Dar înainte de a primi </w:t>
      </w:r>
      <w:r w:rsidRPr="0073361C">
        <w:rPr>
          <w:cs/>
        </w:rPr>
        <w:t>‎</w:t>
      </w:r>
      <w:r w:rsidRPr="0073361C">
        <w:t xml:space="preserve">răspuns, vede undeva departe de chilia lui un câine negru întins pe niște gunoi. "Să fie </w:t>
      </w:r>
      <w:r w:rsidRPr="0073361C">
        <w:rPr>
          <w:cs/>
        </w:rPr>
        <w:t>‎</w:t>
      </w:r>
      <w:r w:rsidRPr="0073361C">
        <w:t xml:space="preserve">diavolul acel câine?" S-a întrebat el, arătândul cu degetul. Deodată câinele a sărit în </w:t>
      </w:r>
      <w:r w:rsidRPr="0073361C">
        <w:rPr>
          <w:cs/>
        </w:rPr>
        <w:t>‎</w:t>
      </w:r>
      <w:r w:rsidRPr="0073361C">
        <w:t>picioare și alerga spre el înfuriat: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"Pe mine m-ai arătat? Iată am venit" Îa latrat câinele acela amenințător.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>Dar, cuviosul, suflând asupra lui, s-a făcut nevăzut.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ntr-o seara, iarăși, cum stătea în strana bisericii, a venit vicleanul și s-a urcat pe </w:t>
      </w:r>
      <w:r w:rsidRPr="0073361C">
        <w:rPr>
          <w:cs/>
        </w:rPr>
        <w:t>‎</w:t>
      </w:r>
      <w:r w:rsidRPr="0073361C">
        <w:t xml:space="preserve">picioarele lui. Când a voit să se ridice, picioarele lui erau parcă legate. A înțeles ca </w:t>
      </w:r>
      <w:r w:rsidRPr="0073361C">
        <w:rPr>
          <w:cs/>
        </w:rPr>
        <w:t>‎</w:t>
      </w:r>
      <w:r w:rsidRPr="0073361C">
        <w:t>era diavolul. A scuipat asupra lui și i-a zis cu ocara. "O,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nerușinatule vrăjmaș al lui Dumnezeu, ai uitat câte ai pățit prin puterea</w:t>
      </w:r>
    </w:p>
    <w:p w:rsidR="0073361C" w:rsidRPr="0073361C" w:rsidRDefault="0073361C" w:rsidP="0073361C">
      <w:pPr>
        <w:spacing w:after="240"/>
      </w:pPr>
      <w:r w:rsidRPr="0073361C">
        <w:t>INIMA ÎNFRANTĂ ȘI SMERITĂ</w:t>
      </w:r>
    </w:p>
    <w:p w:rsidR="0073361C" w:rsidRPr="0073361C" w:rsidRDefault="0073361C" w:rsidP="0073361C">
      <w:pPr>
        <w:spacing w:after="240"/>
      </w:pPr>
      <w:r w:rsidRPr="0073361C">
        <w:t>După câteva zile, Nifon a avut o vedenie. Se facea un drum larg care</w:t>
      </w:r>
    </w:p>
    <w:p w:rsidR="0073361C" w:rsidRPr="0073361C" w:rsidRDefault="0073361C" w:rsidP="0073361C">
      <w:pPr>
        <w:spacing w:after="240"/>
      </w:pPr>
      <w:r w:rsidRPr="0073361C">
        <w:t>ducea spre răsărit și pe care-l păzeau o mulțime de bărbați negri înarmați cu</w:t>
      </w:r>
    </w:p>
    <w:p w:rsidR="0073361C" w:rsidRPr="0073361C" w:rsidRDefault="0073361C" w:rsidP="0073361C">
      <w:pPr>
        <w:spacing w:after="240"/>
      </w:pPr>
      <w:r w:rsidRPr="0073361C">
        <w:t>sulițe și nu lăsau pe nimeni să treacă. La începutul drumului se înghesuiau</w:t>
      </w:r>
    </w:p>
    <w:p w:rsidR="0073361C" w:rsidRPr="0073361C" w:rsidRDefault="0073361C" w:rsidP="0073361C">
      <w:pPr>
        <w:spacing w:after="240"/>
      </w:pPr>
      <w:r w:rsidRPr="0073361C">
        <w:t>o mulțime de oameni dar nu înaintau pentru că se temeau de acei negri.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ntre oameni se afla și Nifon și se întreba cum ar putea trece pe drum fără primejdie. </w:t>
      </w:r>
      <w:r w:rsidRPr="0073361C">
        <w:rPr>
          <w:cs/>
        </w:rPr>
        <w:t>‎</w:t>
      </w:r>
      <w:r w:rsidRPr="0073361C">
        <w:t xml:space="preserve">Cum stăteau ei nedumeriți neștiind ce să facă, a apărut un bărbat îmbrăcat în alb și s-a </w:t>
      </w:r>
      <w:r w:rsidRPr="0073361C">
        <w:rPr>
          <w:cs/>
        </w:rPr>
        <w:t>‎</w:t>
      </w:r>
      <w:r w:rsidRPr="0073361C">
        <w:t>oprit lângă ei.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Ce-i cu frica aceasta care vă stăpânește pe toți? a întrebat el.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Ne temem de negrii aceia, au răspuns ei.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Și tu de ce nu mergi? s-a adresat lui Nifon.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De aceeași frica, a răspuns el.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Nu te-ai rugat niciodată ca să ți se dea smerenie?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Ba da, necontenit cer acest lucru de la Dumnezeu.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Ei atunci iată că ți-a trimis-o! Vezi minunea?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Se vedea ca și cum îngerul i-a despicat pieptul și i-ar fi scos inima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naintea tuturor. A aruncat-o la pământ și i-a pus alta în loc.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-Mergi acum pe drum, i-a poruncit îngerul. Negrii vor fi</w:t>
      </w:r>
    </w:p>
    <w:p w:rsidR="0073361C" w:rsidRPr="0073361C" w:rsidRDefault="0073361C" w:rsidP="0073361C">
      <w:pPr>
        <w:spacing w:after="240"/>
      </w:pPr>
      <w:r w:rsidRPr="0073361C">
        <w:t>neputincioși la trecerea ta și nu se va atinge de tine nici unul. Atunci</w:t>
      </w:r>
    </w:p>
    <w:p w:rsidR="0073361C" w:rsidRPr="0073361C" w:rsidRDefault="0073361C" w:rsidP="0073361C">
      <w:pPr>
        <w:spacing w:after="240"/>
      </w:pPr>
      <w:r w:rsidRPr="0073361C">
        <w:t>mulțimea a rugat pe înger: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Fă și cu noi, rugămu-te, cum ai făcut cu el, ca să putem </w:t>
      </w:r>
      <w:r w:rsidRPr="0073361C">
        <w:rPr>
          <w:cs/>
        </w:rPr>
        <w:t>‎</w:t>
      </w:r>
      <w:r w:rsidRPr="0073361C">
        <w:t>merge fără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mpiedicare pe acest drum.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-Cereți și voi acest lucru de la Domnul cu rugăciune și cu post, și fiți siguri că veți </w:t>
      </w:r>
      <w:r w:rsidRPr="0073361C">
        <w:rPr>
          <w:cs/>
        </w:rPr>
        <w:t>‎</w:t>
      </w:r>
      <w:r w:rsidRPr="0073361C">
        <w:t xml:space="preserve">primi. Dacă nu o cereți, nu o veți lua. Și dacă nu o luați, nu puteti trece pe acest </w:t>
      </w:r>
      <w:r w:rsidRPr="0073361C">
        <w:rPr>
          <w:cs/>
        </w:rPr>
        <w:t>‎</w:t>
      </w:r>
      <w:r w:rsidRPr="0073361C">
        <w:t xml:space="preserve">drum. Și să știți că acesta </w:t>
      </w:r>
      <w:r w:rsidRPr="0073361C">
        <w:lastRenderedPageBreak/>
        <w:t xml:space="preserve">este singurul drum care duce la viața. Vedeti, acesta care a </w:t>
      </w:r>
      <w:r w:rsidRPr="0073361C">
        <w:rPr>
          <w:cs/>
        </w:rPr>
        <w:t>‎</w:t>
      </w:r>
      <w:r w:rsidRPr="0073361C">
        <w:t xml:space="preserve">luat inima înfrântă și smerită, de mulți ani cere de la Dumnezeu și abia acum a </w:t>
      </w:r>
      <w:r w:rsidRPr="0073361C">
        <w:rPr>
          <w:cs/>
        </w:rPr>
        <w:t>‎</w:t>
      </w:r>
      <w:r w:rsidRPr="0073361C">
        <w:t>dobândit-o. Uitați-vă la el cum merge!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ntorcându-și privirile, îl văd străbătând drumul fără nici o impidicare. A ajuns la </w:t>
      </w:r>
      <w:r w:rsidRPr="0073361C">
        <w:rPr>
          <w:cs/>
        </w:rPr>
        <w:t>‎</w:t>
      </w:r>
      <w:r w:rsidRPr="0073361C">
        <w:t xml:space="preserve">prima strajă alcătuită din doi negri, care cum l-au văzut, și-au scos săbiile împotriva </w:t>
      </w:r>
      <w:r w:rsidRPr="0073361C">
        <w:rPr>
          <w:cs/>
        </w:rPr>
        <w:t>‎</w:t>
      </w:r>
      <w:r w:rsidRPr="0073361C">
        <w:t xml:space="preserve">lui. Dar mâinile lor dintr-o dată au înțepenit și el a trecut netulburat. A ajuns la a </w:t>
      </w:r>
      <w:r w:rsidRPr="0073361C">
        <w:rPr>
          <w:cs/>
        </w:rPr>
        <w:t>‎</w:t>
      </w:r>
      <w:r w:rsidRPr="0073361C">
        <w:t>doua gardă, pe care a trecut-o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 același chip. Tot așa și cu a treia și cu a patra și cu toate celelalte.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După puțin timp a ajuns la un loc unde era adunată o mulțime mare de negri. Cum l-au </w:t>
      </w:r>
      <w:r w:rsidRPr="0073361C">
        <w:rPr>
          <w:cs/>
        </w:rPr>
        <w:t>‎</w:t>
      </w:r>
      <w:r w:rsidRPr="0073361C">
        <w:t xml:space="preserve">văzut, toți s-au repezit asupra lui ca să-l lovească, dar au rămas înlemniți și </w:t>
      </w:r>
      <w:r w:rsidRPr="0073361C">
        <w:rPr>
          <w:cs/>
        </w:rPr>
        <w:t>‎</w:t>
      </w:r>
      <w:r w:rsidRPr="0073361C">
        <w:t>neputincioși.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Când a dispărut vedenia și Nifon și-a venit în sine, era nedumerit ce să însemneze </w:t>
      </w:r>
      <w:r w:rsidRPr="0073361C">
        <w:rPr>
          <w:cs/>
        </w:rPr>
        <w:t>‎</w:t>
      </w:r>
      <w:r w:rsidRPr="0073361C">
        <w:t>toate acestea. Dar Duhul Sfant i-a luminat mintea și l-a ajutat</w:t>
      </w:r>
    </w:p>
    <w:p w:rsidR="0073361C" w:rsidRPr="0073361C" w:rsidRDefault="0073361C" w:rsidP="0073361C">
      <w:pPr>
        <w:spacing w:after="240"/>
      </w:pPr>
      <w:r w:rsidRPr="0073361C">
        <w:t>să înțeleagă. "Vrei să înțelegi ceea ce ai văzut? Ia aminte: calea pe care ai</w:t>
      </w:r>
    </w:p>
    <w:p w:rsidR="0073361C" w:rsidRPr="0073361C" w:rsidRDefault="0073361C" w:rsidP="0073361C">
      <w:pPr>
        <w:spacing w:after="240"/>
      </w:pPr>
      <w:r w:rsidRPr="0073361C">
        <w:t xml:space="preserve">străbătut-o este calea cea strâmtă și îngustă. Negrii, sunt viclenii draci care stau </w:t>
      </w:r>
      <w:r w:rsidRPr="0073361C">
        <w:rPr>
          <w:cs/>
        </w:rPr>
        <w:t>‎</w:t>
      </w:r>
      <w:r w:rsidRPr="0073361C">
        <w:t>împotriva tuturor celor ce vor să treacă. Apoi trebuie să mai știi, că</w:t>
      </w:r>
    </w:p>
    <w:p w:rsidR="0073361C" w:rsidRPr="0073361C" w:rsidRDefault="0073361C" w:rsidP="0073361C">
      <w:pPr>
        <w:spacing w:after="240"/>
      </w:pPr>
      <w:r w:rsidRPr="0073361C">
        <w:t>nimeni nu poate să străbată această cale, dacă nu a cerut și nu a primit</w:t>
      </w:r>
    </w:p>
    <w:p w:rsidR="0073361C" w:rsidRPr="0073361C" w:rsidRDefault="0073361C" w:rsidP="0073361C">
      <w:pPr>
        <w:spacing w:after="240"/>
      </w:pPr>
      <w:r w:rsidRPr="0073361C">
        <w:t xml:space="preserve">inima înfrântă și smerită. Tu ai cerut-o și ai primit-o. De acum nu te vei mai teme de </w:t>
      </w:r>
      <w:r w:rsidRPr="0073361C">
        <w:rPr>
          <w:cs/>
        </w:rPr>
        <w:t>‎</w:t>
      </w:r>
      <w:r w:rsidRPr="0073361C">
        <w:t xml:space="preserve">frica de noapte, de săgeata ce zboară ziua și de lucrul care vine din întuneric, pentru </w:t>
      </w:r>
      <w:r w:rsidRPr="0073361C">
        <w:rPr>
          <w:cs/>
        </w:rPr>
        <w:t>‎</w:t>
      </w:r>
      <w:r w:rsidRPr="0073361C">
        <w:t xml:space="preserve">ca Cel Preaînalt este scăparea ta. Ia, aminte, însă, că mare ispită va veni asupra ta; </w:t>
      </w:r>
      <w:r w:rsidRPr="0073361C">
        <w:rPr>
          <w:cs/>
        </w:rPr>
        <w:t>‎</w:t>
      </w:r>
      <w:r w:rsidRPr="0073361C">
        <w:t>dar nu te va birui pentru că Eu sunt cu tine".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Acestea i le-a zis Duhul lui Dumnezeu și l-a lăsat. Apoi cuviosul a simțit o</w:t>
      </w:r>
    </w:p>
    <w:p w:rsidR="0073361C" w:rsidRPr="0073361C" w:rsidRDefault="0073361C" w:rsidP="0073361C">
      <w:pPr>
        <w:spacing w:after="240"/>
      </w:pPr>
      <w:r w:rsidRPr="0073361C">
        <w:t>tainică și negrăită mireasmă, care l-a învăluit.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Inima omenească, a zis el întru sine, nu-și poate închipui cu ce se</w:t>
      </w:r>
    </w:p>
    <w:p w:rsidR="0073361C" w:rsidRPr="0073361C" w:rsidRDefault="0073361C" w:rsidP="0073361C">
      <w:pPr>
        <w:spacing w:after="240"/>
      </w:pPr>
      <w:r w:rsidRPr="0073361C">
        <w:t xml:space="preserve">aseamănă dulceața miresmei Sfântului Duh. Întrece orice bucurie și fericire. Niciodată </w:t>
      </w:r>
      <w:r w:rsidRPr="0073361C">
        <w:rPr>
          <w:cs/>
        </w:rPr>
        <w:t>‎</w:t>
      </w:r>
      <w:r w:rsidRPr="0073361C">
        <w:t>n-aș vrea să mai gust din plăcerile și dulcețile lumii.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Părăsind aceste cugetări, iarăși s-a pornit asupra sa, zicând: "Vai de mine păcătosul, </w:t>
      </w:r>
      <w:r w:rsidRPr="0073361C">
        <w:rPr>
          <w:cs/>
        </w:rPr>
        <w:t>‎</w:t>
      </w:r>
      <w:r w:rsidRPr="0073361C">
        <w:t>răul, nelegiuitul, vicleanul, blestematul! Vai de mine ca și</w:t>
      </w:r>
    </w:p>
    <w:p w:rsidR="0073361C" w:rsidRPr="0073361C" w:rsidRDefault="0073361C" w:rsidP="0073361C">
      <w:pPr>
        <w:spacing w:after="240"/>
      </w:pPr>
      <w:r w:rsidRPr="0073361C">
        <w:t>pe draci i-am întrecut cu păcatele mele! Ce să fac să mă izbăvesc de cei ce</w:t>
      </w:r>
    </w:p>
    <w:p w:rsidR="0073361C" w:rsidRPr="0073361C" w:rsidRDefault="0073361C" w:rsidP="0073361C">
      <w:pPr>
        <w:spacing w:after="240"/>
      </w:pPr>
      <w:r w:rsidRPr="0073361C">
        <w:t>lucrează fărădelegea? Vai de mine că mă aflu în latura și în umbra morții...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Totdeauna obișnuia să zică "Vai de mine, păcătosul!" când mergea la biserică, după </w:t>
      </w:r>
      <w:r w:rsidRPr="0073361C">
        <w:rPr>
          <w:cs/>
        </w:rPr>
        <w:t>‎</w:t>
      </w:r>
      <w:r w:rsidRPr="0073361C">
        <w:t xml:space="preserve">slujba se închina tuturor cu multă smerenie, iar el își pleca privirea, ca să nu vadă </w:t>
      </w:r>
      <w:r w:rsidRPr="0073361C">
        <w:rPr>
          <w:cs/>
        </w:rPr>
        <w:t>‎</w:t>
      </w:r>
      <w:r w:rsidRPr="0073361C">
        <w:t xml:space="preserve">pe cineva care i se închina lui; așa de mult ura slava omenească. De multe ori l-am </w:t>
      </w:r>
      <w:r w:rsidRPr="0073361C">
        <w:rPr>
          <w:cs/>
        </w:rPr>
        <w:t>‎</w:t>
      </w:r>
      <w:r w:rsidRPr="0073361C">
        <w:t xml:space="preserve">auzit, zice ieromonahul Petru, ucenicul și scriitorul vieții lui, rugându-se cu </w:t>
      </w:r>
      <w:r w:rsidRPr="0073361C">
        <w:rPr>
          <w:cs/>
        </w:rPr>
        <w:t>‎</w:t>
      </w:r>
      <w:r w:rsidRPr="0073361C">
        <w:t xml:space="preserve">suspinuri și zicând: "Doamne, să nu mă slăvească oamenii, nici nu-i lăsa să mă respecte </w:t>
      </w:r>
      <w:r w:rsidRPr="0073361C">
        <w:rPr>
          <w:cs/>
        </w:rPr>
        <w:t>‎</w:t>
      </w:r>
      <w:r w:rsidRPr="0073361C">
        <w:t xml:space="preserve">și să mă cinstească. Ci dăruiește-mi slava care rămâne în veșnicieie. Pentru că numai </w:t>
      </w:r>
      <w:r w:rsidRPr="0073361C">
        <w:rPr>
          <w:rFonts w:hint="cs"/>
          <w:cs/>
        </w:rPr>
        <w:t>‎</w:t>
      </w:r>
      <w:r w:rsidRPr="0073361C">
        <w:t>atunci se va odihni duhul meu, când se va desfăta lângă Tine".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>Adeseori mergând la biserică, se tânguia, zicând: "Ai venit aici,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ticălosule, să murdărești pe acești oameni sfinți? Vai de tine, intinatule! La vedere </w:t>
      </w:r>
      <w:r w:rsidRPr="0073361C">
        <w:rPr>
          <w:cs/>
        </w:rPr>
        <w:t>‎</w:t>
      </w:r>
      <w:r w:rsidRPr="0073361C">
        <w:t xml:space="preserve">te arăți om, dar cu viața și cu faptele ești ca un diavol viclean!" Și adauga: </w:t>
      </w:r>
      <w:r w:rsidRPr="0073361C">
        <w:rPr>
          <w:cs/>
        </w:rPr>
        <w:t>‎‎</w:t>
      </w:r>
      <w:r w:rsidRPr="0073361C">
        <w:t>"Dumnezeule, miluiește-mă ca n-am făcut nici un bine spre plăcerea Ta!"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Cu aceste gânduri își calca în picioare iubirea de sine și se socotea ca este pământ </w:t>
      </w:r>
      <w:r w:rsidRPr="0073361C">
        <w:rPr>
          <w:cs/>
        </w:rPr>
        <w:t>‎</w:t>
      </w:r>
      <w:r w:rsidRPr="0073361C">
        <w:t xml:space="preserve">sub picioarele fraților. "Nifone, își zicea adesea întru sine, praful pe care-l scutură </w:t>
      </w:r>
      <w:r w:rsidRPr="0073361C">
        <w:rPr>
          <w:cs/>
        </w:rPr>
        <w:t>‎</w:t>
      </w:r>
      <w:r w:rsidRPr="0073361C">
        <w:t>frații de pe sandale este mai de preț decât tine,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pentru ca acela provine de sub picioare sfinte, pe când tu, ticălosule, ai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ntrecut și pe draci cu ticăloșia. O, vai de tine în ziua judecății!"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Toată viața și-a petrecut-o în adâncă smerenie. Dacă vreodată se întâmpla să cadă în </w:t>
      </w:r>
      <w:r w:rsidRPr="0073361C">
        <w:rPr>
          <w:cs/>
        </w:rPr>
        <w:t>‎</w:t>
      </w:r>
      <w:r w:rsidRPr="0073361C">
        <w:t xml:space="preserve">vreo greșeală, alerga îndată la biserică să se spovedească, rugându-se lui Dumnezeu cu </w:t>
      </w:r>
      <w:r w:rsidRPr="0073361C">
        <w:rPr>
          <w:cs/>
        </w:rPr>
        <w:t>‎</w:t>
      </w:r>
      <w:r w:rsidRPr="0073361C">
        <w:t xml:space="preserve">suspinuri ca să-l ierte. Obișnuia să zica: "De vreme ce omul păcătuiește zilnic, de </w:t>
      </w:r>
      <w:r w:rsidRPr="0073361C">
        <w:rPr>
          <w:cs/>
        </w:rPr>
        <w:t>‎</w:t>
      </w:r>
      <w:r w:rsidRPr="0073361C">
        <w:t>aceea trebuie să se și pocăiască. Astfel, ceea ce satana construiește, noi vom dărâma".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DIAVOLUL VINE DIN NOU</w:t>
      </w:r>
    </w:p>
    <w:p w:rsidR="0073361C" w:rsidRPr="0073361C" w:rsidRDefault="0073361C" w:rsidP="0073361C">
      <w:pPr>
        <w:spacing w:after="240"/>
      </w:pPr>
      <w:r w:rsidRPr="0073361C">
        <w:t>Așa cum îi prevestise Domnul, a venit și ispita cea mare. Era</w:t>
      </w:r>
    </w:p>
    <w:p w:rsidR="0073361C" w:rsidRPr="0073361C" w:rsidRDefault="0073361C" w:rsidP="0073361C">
      <w:pPr>
        <w:spacing w:after="240"/>
      </w:pPr>
      <w:r w:rsidRPr="0073361C">
        <w:t>sâmbătă și Nifon se ruga. În fiecare sâmbătă își începea rugăciunea seara și</w:t>
      </w:r>
    </w:p>
    <w:p w:rsidR="0073361C" w:rsidRPr="0073361C" w:rsidRDefault="0073361C" w:rsidP="0073361C">
      <w:pPr>
        <w:spacing w:after="240"/>
      </w:pPr>
      <w:r w:rsidRPr="0073361C">
        <w:t>o termina dimineața. Nu dormea deloc nici nu se așeza pe scaun cât de</w:t>
      </w:r>
    </w:p>
    <w:p w:rsidR="0073361C" w:rsidRPr="0073361C" w:rsidRDefault="0073361C" w:rsidP="0073361C">
      <w:pPr>
        <w:spacing w:after="240"/>
      </w:pPr>
      <w:r w:rsidRPr="0073361C">
        <w:t xml:space="preserve">puțin. Toată noaptea se ruga și făcea metanii, imitând pe Daniil și pe îngeri, despre </w:t>
      </w:r>
      <w:r w:rsidRPr="0073361C">
        <w:rPr>
          <w:cs/>
        </w:rPr>
        <w:t>‎</w:t>
      </w:r>
      <w:r w:rsidRPr="0073361C">
        <w:t xml:space="preserve">care proorocul David, zice: închinați-vă Lui toți îngerii Lui. Aceasta rânduială o </w:t>
      </w:r>
      <w:r w:rsidRPr="0073361C">
        <w:rPr>
          <w:cs/>
        </w:rPr>
        <w:t>‎</w:t>
      </w:r>
      <w:r w:rsidRPr="0073361C">
        <w:t xml:space="preserve">ținea nu numai duminicile, ci și la toate sărbătorile împărătești, după o rânduială </w:t>
      </w:r>
      <w:r w:rsidRPr="0073361C">
        <w:rPr>
          <w:cs/>
        </w:rPr>
        <w:t>‎</w:t>
      </w:r>
      <w:r w:rsidRPr="0073361C">
        <w:t xml:space="preserve">bisericească. Zicea o rugăciune de cu seara și o repeta până dimineața. Și ce rugăciune </w:t>
      </w:r>
      <w:r w:rsidRPr="0073361C">
        <w:rPr>
          <w:cs/>
        </w:rPr>
        <w:t>‎</w:t>
      </w:r>
      <w:r w:rsidRPr="0073361C">
        <w:t xml:space="preserve">era aceea? Plină de sfânta cunoștință și înțelepciune. Cuprindea în sine toată </w:t>
      </w:r>
      <w:r w:rsidRPr="0073361C">
        <w:rPr>
          <w:cs/>
        </w:rPr>
        <w:t>‎</w:t>
      </w:r>
      <w:r w:rsidRPr="0073361C">
        <w:t xml:space="preserve">teologia: Nașterea cea fără de început a Fiului, creația Puterilor ceresti, cele grăite </w:t>
      </w:r>
      <w:r w:rsidRPr="0073361C">
        <w:rPr>
          <w:cs/>
        </w:rPr>
        <w:t>‎</w:t>
      </w:r>
      <w:r w:rsidRPr="0073361C">
        <w:t xml:space="preserve">și cele negrăite, minunata iconomie dumnezeiască, măreția făpturii, veșnicia, cele </w:t>
      </w:r>
      <w:r w:rsidRPr="0073361C">
        <w:rPr>
          <w:cs/>
        </w:rPr>
        <w:t>‎</w:t>
      </w:r>
      <w:r w:rsidRPr="0073361C">
        <w:t xml:space="preserve">cerești, cele pământești și cele dedesubt, cele văzute și cele nevăzute, cele </w:t>
      </w:r>
      <w:r w:rsidRPr="0073361C">
        <w:rPr>
          <w:cs/>
        </w:rPr>
        <w:t>‎</w:t>
      </w:r>
      <w:r w:rsidRPr="0073361C">
        <w:t xml:space="preserve">descoperite și cele nedescoperite, cele înțelese de minte și cele neînțelese, cum vom </w:t>
      </w:r>
      <w:r w:rsidRPr="0073361C">
        <w:rPr>
          <w:cs/>
        </w:rPr>
        <w:t>‎</w:t>
      </w:r>
      <w:r w:rsidRPr="0073361C">
        <w:t>vedea</w:t>
      </w:r>
    </w:p>
    <w:p w:rsidR="0073361C" w:rsidRPr="0073361C" w:rsidRDefault="0073361C" w:rsidP="0073361C">
      <w:pPr>
        <w:spacing w:after="240"/>
      </w:pPr>
      <w:r w:rsidRPr="0073361C">
        <w:t>mai departe, dacă vom putea aduce de față vreo parte din ea.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Deci în această sâmbătă și-a început rugăciunea ca de obicei.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Deodată, aude ceva ca un puternic sunet de toacă, ce-i străbătu în urechi.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S-a tulburat și s-a întrebat ce să fie. În aceeași clipă apare și diavolul care urla, </w:t>
      </w:r>
      <w:r w:rsidRPr="0073361C">
        <w:rPr>
          <w:cs/>
        </w:rPr>
        <w:t>‎</w:t>
      </w:r>
      <w:r w:rsidRPr="0073361C">
        <w:t xml:space="preserve">și amenința și se înfuria asupra lui Nifon. I-a paralizat mintea și l-a lăsat tulburat </w:t>
      </w:r>
      <w:r w:rsidRPr="0073361C">
        <w:rPr>
          <w:cs/>
        </w:rPr>
        <w:t>‎</w:t>
      </w:r>
      <w:r w:rsidRPr="0073361C">
        <w:t>și înfricoșat. A voit să se roage, dar mintea lui nu era limpede.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l stăpânea o toropeală, bâlbâială, somnolența. De asemenea, flecăreala, o întristare </w:t>
      </w:r>
      <w:r w:rsidRPr="0073361C">
        <w:rPr>
          <w:cs/>
        </w:rPr>
        <w:t>‎</w:t>
      </w:r>
      <w:r w:rsidRPr="0073361C">
        <w:t>apăsătoare și o mie de alte rele.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 xml:space="preserve">Și a continuat să-l tiranizeze astfel, căutând să-l lipsească cu totul de mintea sa </w:t>
      </w:r>
      <w:r w:rsidRPr="0073361C">
        <w:rPr>
          <w:cs/>
        </w:rPr>
        <w:t>‎</w:t>
      </w:r>
      <w:r w:rsidRPr="0073361C">
        <w:t xml:space="preserve">limpede și stăpână pe sine. Cu totul ticăloșit de întunecarea drăcească, Nifon a </w:t>
      </w:r>
      <w:r w:rsidRPr="0073361C">
        <w:rPr>
          <w:cs/>
        </w:rPr>
        <w:t>‎</w:t>
      </w:r>
      <w:r w:rsidRPr="0073361C">
        <w:t xml:space="preserve">axclamat: "O, păcătosule Nifone, ți-au căzut acum pe cap toate păcatele. Ispita de care </w:t>
      </w:r>
      <w:r w:rsidRPr="0073361C">
        <w:rPr>
          <w:cs/>
        </w:rPr>
        <w:t>‎</w:t>
      </w:r>
      <w:r w:rsidRPr="0073361C">
        <w:t>te temeai este cu adevărat înfricoșată;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Zicând acestea și-a făcut semnul Sfintei Cruci. Dar, nerușinatul diavol i-a produs o </w:t>
      </w:r>
      <w:r w:rsidRPr="0073361C">
        <w:rPr>
          <w:cs/>
        </w:rPr>
        <w:t>‎</w:t>
      </w:r>
      <w:r w:rsidRPr="0073361C">
        <w:t>mare tulburare și îl chinuia cu aceste cuvinte viclene: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"Nu te mai ruga în zadar, că de acum o să trăim împreună amândoi. Nu măi voi mișca de </w:t>
      </w:r>
      <w:r w:rsidRPr="0073361C">
        <w:rPr>
          <w:cs/>
        </w:rPr>
        <w:t>‎</w:t>
      </w:r>
      <w:r w:rsidRPr="0073361C">
        <w:t xml:space="preserve">lângă tine nici o clipa și îți voi da orice vei cere". Dar Nifon a răspuns: "Să nu te </w:t>
      </w:r>
      <w:r w:rsidRPr="0073361C">
        <w:rPr>
          <w:cs/>
        </w:rPr>
        <w:t>‎</w:t>
      </w:r>
      <w:r w:rsidRPr="0073361C">
        <w:t xml:space="preserve">aud, necuratule drac. Dacă Atotputernicul ți-a îngăduit să mă ucizi, primesc cu </w:t>
      </w:r>
      <w:r w:rsidRPr="0073361C">
        <w:rPr>
          <w:cs/>
        </w:rPr>
        <w:t>‎</w:t>
      </w:r>
      <w:r w:rsidRPr="0073361C">
        <w:t xml:space="preserve">smerenie porunca Lui, dar dacă n-a rânduit așa Dumnezeul meu, îți disprețuiesc toate </w:t>
      </w:r>
      <w:r w:rsidRPr="0073361C">
        <w:rPr>
          <w:cs/>
        </w:rPr>
        <w:t>‎</w:t>
      </w:r>
      <w:r w:rsidRPr="0073361C">
        <w:t xml:space="preserve">vicleșugurile tale!" Dar exista Dumnezeu?... Dumnezeu nu există!" Î i-a suflat diavolul </w:t>
      </w:r>
      <w:r w:rsidRPr="0073361C">
        <w:rPr>
          <w:cs/>
        </w:rPr>
        <w:t>‎</w:t>
      </w:r>
      <w:r w:rsidRPr="0073361C">
        <w:t>în ureche. Și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mpreună cu acest cuvânt satanicesc i-a învăluit mintea cu un întuneric</w:t>
      </w:r>
    </w:p>
    <w:p w:rsidR="0073361C" w:rsidRPr="0073361C" w:rsidRDefault="0073361C" w:rsidP="0073361C">
      <w:pPr>
        <w:spacing w:after="240"/>
      </w:pPr>
      <w:r w:rsidRPr="0073361C">
        <w:t>gros, zicându-i iarăși: "Dar există Dumnezeu?... Dumnezeu nu există!...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Pregătise de mai înainte, vicleanul, acest plan, ca să întunece mintea cuviosului și </w:t>
      </w:r>
      <w:r w:rsidRPr="0073361C">
        <w:rPr>
          <w:cs/>
        </w:rPr>
        <w:t>‎</w:t>
      </w:r>
      <w:r w:rsidRPr="0073361C">
        <w:t>să-i strecoare, de ar fi posibil, îndoiala că nu există</w:t>
      </w:r>
    </w:p>
    <w:p w:rsidR="0073361C" w:rsidRPr="0073361C" w:rsidRDefault="0073361C" w:rsidP="0073361C">
      <w:pPr>
        <w:spacing w:after="240"/>
      </w:pPr>
      <w:r w:rsidRPr="0073361C">
        <w:t xml:space="preserve">Dumnezeu. Auzind, robul lui Dumnezeu, aceste teribile cuvinte, a strigat din adâncul </w:t>
      </w:r>
      <w:r w:rsidRPr="0073361C">
        <w:rPr>
          <w:cs/>
        </w:rPr>
        <w:t>‎</w:t>
      </w:r>
      <w:r w:rsidRPr="0073361C">
        <w:t xml:space="preserve">inimii: Zis-a cel nebun în inima sa: nu este Dumnezeu!. "Pieri, întuneric urâcios și nu </w:t>
      </w:r>
      <w:r w:rsidRPr="0073361C">
        <w:rPr>
          <w:cs/>
        </w:rPr>
        <w:t>‎</w:t>
      </w:r>
      <w:r w:rsidRPr="0073361C">
        <w:t>huli! Pieri din ochii mei, pentru ca eu cred cu t ărie</w:t>
      </w:r>
    </w:p>
    <w:p w:rsidR="0073361C" w:rsidRPr="0073361C" w:rsidRDefault="0073361C" w:rsidP="0073361C">
      <w:pPr>
        <w:spacing w:after="240"/>
      </w:pPr>
      <w:r w:rsidRPr="0073361C">
        <w:t>că există Dumnezeu, Cel ce te-a osândit în focul veșnic pentru vicleșugurile</w:t>
      </w:r>
    </w:p>
    <w:p w:rsidR="0073361C" w:rsidRPr="0073361C" w:rsidRDefault="0073361C" w:rsidP="0073361C">
      <w:pPr>
        <w:spacing w:after="240"/>
      </w:pPr>
      <w:r w:rsidRPr="0073361C">
        <w:t>tale".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Urâtorul de bine, diavolul, înfuriindu-se, i-a întunecat și mai mult mintea. Cu pâcla </w:t>
      </w:r>
      <w:r w:rsidRPr="0073361C">
        <w:rPr>
          <w:cs/>
        </w:rPr>
        <w:t>‎</w:t>
      </w:r>
      <w:r w:rsidRPr="0073361C">
        <w:t xml:space="preserve">sataniceștelor lui vrăji i-a scos din minte toate cuvintele duhovnicesti. A încercat </w:t>
      </w:r>
      <w:r w:rsidRPr="0073361C">
        <w:rPr>
          <w:cs/>
        </w:rPr>
        <w:t>‎</w:t>
      </w:r>
      <w:r w:rsidRPr="0073361C">
        <w:t xml:space="preserve">zadarnic să zică un psalm ca de obicei, dar îl rostea numai cu gura, căci mintea lui </w:t>
      </w:r>
      <w:r w:rsidRPr="0073361C">
        <w:rPr>
          <w:cs/>
        </w:rPr>
        <w:t>‎</w:t>
      </w:r>
      <w:r w:rsidRPr="0073361C">
        <w:t xml:space="preserve">încețoșată nu înțelegea nimic. Acest lucru i-a pricinuit o durere și o mâhnire de </w:t>
      </w:r>
      <w:r w:rsidRPr="0073361C">
        <w:rPr>
          <w:cs/>
        </w:rPr>
        <w:t>‎</w:t>
      </w:r>
      <w:r w:rsidRPr="0073361C">
        <w:t>nerăbdat.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"Vai de mine nenorocitul, nu știu ce să spun!" și a început din nou rugăciunea cu mai </w:t>
      </w:r>
      <w:r w:rsidRPr="0073361C">
        <w:rPr>
          <w:cs/>
        </w:rPr>
        <w:t>‎</w:t>
      </w:r>
      <w:r w:rsidRPr="0073361C">
        <w:t xml:space="preserve">multă osteneală. Acest chin în rugăciune a tinut patru ani încheiați. Și diavolul nu </w:t>
      </w:r>
      <w:r w:rsidRPr="0073361C">
        <w:rPr>
          <w:cs/>
        </w:rPr>
        <w:t>‎</w:t>
      </w:r>
      <w:r w:rsidRPr="0073361C">
        <w:t>contenea a-i repeta zilnic: "Dumnezeu nu există!"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Acest gând hulitor l-a afundat într-o nemărginită mâhnire. Era așa de mare tulburarea </w:t>
      </w:r>
      <w:r w:rsidRPr="0073361C">
        <w:rPr>
          <w:cs/>
        </w:rPr>
        <w:t>‎</w:t>
      </w:r>
      <w:r w:rsidRPr="0073361C">
        <w:t xml:space="preserve">și mâhnirea lui, că umbla ca un om deznădăjduit și nepăsător față de toate. Iar </w:t>
      </w:r>
      <w:r w:rsidRPr="0073361C">
        <w:rPr>
          <w:cs/>
        </w:rPr>
        <w:t>‎</w:t>
      </w:r>
      <w:r w:rsidRPr="0073361C">
        <w:t xml:space="preserve">diavolul îi soptea continuu: "Nu Îți cer altceva, fără numai să încetezi rugăciunea de </w:t>
      </w:r>
      <w:r w:rsidRPr="0073361C">
        <w:rPr>
          <w:cs/>
        </w:rPr>
        <w:t>‎</w:t>
      </w:r>
      <w:r w:rsidRPr="0073361C">
        <w:t>dimineață și de seară".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Robul lui Dumnezeu, uimit de nerușinarea aceluia, îi răspunse: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"Chiar de aș cădea în nelegiuirea de a ucide pe cineva, sau orice alt rău aș face, de </w:t>
      </w:r>
      <w:r w:rsidRPr="0073361C">
        <w:rPr>
          <w:cs/>
        </w:rPr>
        <w:t>‎</w:t>
      </w:r>
      <w:r w:rsidRPr="0073361C">
        <w:t>la picioarele Domnului meu Iisus Hristos nu mă depărtez".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-Ce spui? șoptește iar diavolul. Dar există Hristos? Hristos nu există!... Eu sunt </w:t>
      </w:r>
      <w:r w:rsidRPr="0073361C">
        <w:rPr>
          <w:cs/>
        </w:rPr>
        <w:t>‎</w:t>
      </w:r>
      <w:r w:rsidRPr="0073361C">
        <w:t>stăpânul a toate! Tu de ce te lepezi de mine?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lastRenderedPageBreak/>
        <w:t>‎</w:t>
      </w:r>
      <w:r w:rsidRPr="0073361C">
        <w:t xml:space="preserve">-Da, ticălosule, există Hristos! Și este totodată Dumnezeu și om, a răspuns Nifon. </w:t>
      </w:r>
      <w:r w:rsidRPr="0073361C">
        <w:rPr>
          <w:cs/>
        </w:rPr>
        <w:t>‎</w:t>
      </w:r>
      <w:r w:rsidRPr="0073361C">
        <w:t xml:space="preserve">Până când, înrăutățitule, o să mai chinuiești făptura lui Dumnezeu? Îți închipui că o </w:t>
      </w:r>
      <w:r w:rsidRPr="0073361C">
        <w:rPr>
          <w:cs/>
        </w:rPr>
        <w:t>‎</w:t>
      </w:r>
      <w:r w:rsidRPr="0073361C">
        <w:t xml:space="preserve">să mă înșeli, înnegritule și întunecatule? Știu bine că ești întuneric, că în întuneric </w:t>
      </w:r>
      <w:r w:rsidRPr="0073361C">
        <w:rPr>
          <w:cs/>
        </w:rPr>
        <w:t>‎</w:t>
      </w:r>
      <w:r w:rsidRPr="0073361C">
        <w:t xml:space="preserve">te sălășluiești și cu întunericul lupți împotriva oamenilor și în întunericul cel mai </w:t>
      </w:r>
      <w:r w:rsidRPr="0073361C">
        <w:rPr>
          <w:cs/>
        </w:rPr>
        <w:t>‎</w:t>
      </w:r>
      <w:r w:rsidRPr="0073361C">
        <w:t xml:space="preserve">dinafară te vei chinui în vecii vecilor! Fugi de lângă mine vrăjmaș al lui Dumnezeu și </w:t>
      </w:r>
      <w:r w:rsidRPr="0073361C">
        <w:rPr>
          <w:cs/>
        </w:rPr>
        <w:t>‎</w:t>
      </w:r>
      <w:r w:rsidRPr="0073361C">
        <w:t>al sfinților Lui!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Patru ani, precum am zis mai sus, l-a chinuit astfel. Fie că mânca, fie ca stătea, se </w:t>
      </w:r>
      <w:r w:rsidRPr="0073361C">
        <w:rPr>
          <w:cs/>
        </w:rPr>
        <w:t>‎</w:t>
      </w:r>
      <w:r w:rsidRPr="0073361C">
        <w:t xml:space="preserve">ruga sau orice altceva făcea, diavolul, îi aducea acest gând, ca să-l facă să creadă că </w:t>
      </w:r>
      <w:r w:rsidRPr="0073361C">
        <w:rPr>
          <w:cs/>
        </w:rPr>
        <w:t>‎</w:t>
      </w:r>
      <w:r w:rsidRPr="0073361C">
        <w:t xml:space="preserve">nu există Dumnezeu. Îi sfredelea necontenit creierul și îi tulbura înțelegerea cu </w:t>
      </w:r>
      <w:r w:rsidRPr="0073361C">
        <w:rPr>
          <w:cs/>
        </w:rPr>
        <w:t>‎</w:t>
      </w:r>
      <w:r w:rsidRPr="0073361C">
        <w:t xml:space="preserve">această neîntreruptă repetare. Iar Nifon zicea că există Dumnezeu, dar uneori, amăgit de </w:t>
      </w:r>
      <w:r w:rsidRPr="0073361C">
        <w:rPr>
          <w:cs/>
        </w:rPr>
        <w:t>‎</w:t>
      </w:r>
      <w:r w:rsidRPr="0073361C">
        <w:t xml:space="preserve">diavolul, își închipuia că nu există. Ajunsese până să se înșele amarnic. Dar cu toate </w:t>
      </w:r>
      <w:r w:rsidRPr="0073361C">
        <w:rPr>
          <w:cs/>
        </w:rPr>
        <w:t>‎</w:t>
      </w:r>
      <w:r w:rsidRPr="0073361C">
        <w:t>acestea nu neglija rugăciunea și meditația.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Astfel, într-o zi pe când se ruga în biserică, vine din nou diavolul, aducându-i </w:t>
      </w:r>
      <w:r w:rsidRPr="0073361C">
        <w:rPr>
          <w:cs/>
        </w:rPr>
        <w:t>‎</w:t>
      </w:r>
      <w:r w:rsidRPr="0073361C">
        <w:t xml:space="preserve">același gând. Atunci, deodată, vede că-i apare chipul Domnului nostru Iisus Hristos. </w:t>
      </w:r>
      <w:r w:rsidRPr="0073361C">
        <w:rPr>
          <w:cs/>
        </w:rPr>
        <w:t>‎</w:t>
      </w:r>
      <w:r w:rsidRPr="0073361C">
        <w:t xml:space="preserve">Nifon a suspinat din adâncul inimii și, întinzându Își mâinile spre dumnezeiescul chip, </w:t>
      </w:r>
      <w:r w:rsidRPr="0073361C">
        <w:rPr>
          <w:rFonts w:hint="cs"/>
          <w:cs/>
        </w:rPr>
        <w:t>‎</w:t>
      </w:r>
      <w:r w:rsidRPr="0073361C">
        <w:t xml:space="preserve">a strigat: "Doamne, Dumnezeul meu, caută spre mine, pentru ce m-ai părăsit? </w:t>
      </w:r>
      <w:r w:rsidRPr="0073361C">
        <w:rPr>
          <w:cs/>
        </w:rPr>
        <w:t>‎</w:t>
      </w:r>
      <w:r w:rsidRPr="0073361C">
        <w:t xml:space="preserve">Încredințează-mă cu adevărat că exiști, ca să nu fiu silit să încetez ceea ce fac pentru </w:t>
      </w:r>
      <w:r w:rsidRPr="0073361C">
        <w:rPr>
          <w:cs/>
        </w:rPr>
        <w:t>‎</w:t>
      </w:r>
      <w:r w:rsidRPr="0073361C">
        <w:t xml:space="preserve">numele Tău și să fac ceea ce îmi zice cel rău". Apoi, s-a oprit, așteptând răspuns. Și, </w:t>
      </w:r>
      <w:r w:rsidRPr="0073361C">
        <w:rPr>
          <w:rFonts w:hint="cs"/>
          <w:cs/>
        </w:rPr>
        <w:t>‎</w:t>
      </w:r>
      <w:r w:rsidRPr="0073361C">
        <w:t xml:space="preserve">pe când se uita la dumnezeiescul chip, acesta strălucea ca fulgerul, luminându-i fața și </w:t>
      </w:r>
      <w:r w:rsidRPr="0073361C">
        <w:rPr>
          <w:cs/>
        </w:rPr>
        <w:t>‎</w:t>
      </w:r>
      <w:r w:rsidRPr="0073361C">
        <w:t>umplându-l de o negrăită mireasmă.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Copleșit de lumină și neputând răbda înfricoșata strălucire, a căzut tremurând cu fața </w:t>
      </w:r>
      <w:r w:rsidRPr="0073361C">
        <w:rPr>
          <w:cs/>
        </w:rPr>
        <w:t>‎</w:t>
      </w:r>
      <w:r w:rsidRPr="0073361C">
        <w:t xml:space="preserve">la pământ, zicând: "Cred întru Unul Dumnezeu, Tatal Atotțiitorul, Făcătorul cerului și </w:t>
      </w:r>
      <w:r w:rsidRPr="0073361C">
        <w:rPr>
          <w:cs/>
        </w:rPr>
        <w:t>‎</w:t>
      </w:r>
      <w:r w:rsidRPr="0073361C">
        <w:t xml:space="preserve">al pământului, văzutelor tuturor și nevăzutelor. Și intru Unul Domn Iisus Hristos, </w:t>
      </w:r>
      <w:r w:rsidRPr="0073361C">
        <w:rPr>
          <w:cs/>
        </w:rPr>
        <w:t>‎</w:t>
      </w:r>
      <w:r w:rsidRPr="0073361C">
        <w:t xml:space="preserve">Făcătorul și Stăpânul meu și întru Duhul Lui Cel sfânt și de viața făcător. Doamne </w:t>
      </w:r>
      <w:r w:rsidRPr="0073361C">
        <w:rPr>
          <w:cs/>
        </w:rPr>
        <w:t>‎</w:t>
      </w:r>
      <w:r w:rsidRPr="0073361C">
        <w:t xml:space="preserve">Iisuse Hristoase, mult Milostive, nu te mânia asupra mea și nu mă izgoni de la Tine, pe </w:t>
      </w:r>
      <w:r w:rsidRPr="0073361C">
        <w:rPr>
          <w:cs/>
        </w:rPr>
        <w:t>‎</w:t>
      </w:r>
      <w:r w:rsidRPr="0073361C">
        <w:t xml:space="preserve">mine nelegiuitul care am îndrăznit să nesocotesc Preasfânt Numele Tău. Tu știi, Doamne, </w:t>
      </w:r>
      <w:r w:rsidRPr="0073361C">
        <w:rPr>
          <w:cs/>
        </w:rPr>
        <w:t>‎</w:t>
      </w:r>
      <w:r w:rsidRPr="0073361C">
        <w:t xml:space="preserve">cum m-a legat vrăjmașul afundându-mă în otrăvita necredință. De aceea, iartă-mi toată </w:t>
      </w:r>
      <w:r w:rsidRPr="0073361C">
        <w:rPr>
          <w:cs/>
        </w:rPr>
        <w:t>‎</w:t>
      </w:r>
      <w:r w:rsidRPr="0073361C">
        <w:t>lipsa de evlavie față de nemărginita Ta iubire de oameni!"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După ce a rostit aceste cunvinte, s-a ridicat puțin de la pământ și a văzut din nou </w:t>
      </w:r>
      <w:r w:rsidRPr="0073361C">
        <w:rPr>
          <w:cs/>
        </w:rPr>
        <w:t>‎</w:t>
      </w:r>
      <w:r w:rsidRPr="0073361C">
        <w:t>preaslăvitul chip. O vedenie mai presus de lume.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Dumnezeiasca față era preastrălucită și-l privea cu multă blândețe. Cu sufletul plin de </w:t>
      </w:r>
      <w:r w:rsidRPr="0073361C">
        <w:rPr>
          <w:cs/>
        </w:rPr>
        <w:t>‎</w:t>
      </w:r>
      <w:r w:rsidRPr="0073361C">
        <w:t xml:space="preserve">bucurie, Nifon a început să cânte "Doamne miluiește" și a rămas coplesit de vederea cea </w:t>
      </w:r>
      <w:r w:rsidRPr="0073361C">
        <w:rPr>
          <w:cs/>
        </w:rPr>
        <w:t>‎</w:t>
      </w:r>
      <w:r w:rsidRPr="0073361C">
        <w:t xml:space="preserve">mai presus de lume." Cu adevărat, mare este Dumnezeul creștinilor! a exclamat el, și de </w:t>
      </w:r>
      <w:r w:rsidRPr="0073361C">
        <w:rPr>
          <w:cs/>
        </w:rPr>
        <w:t>‎</w:t>
      </w:r>
      <w:r w:rsidRPr="0073361C">
        <w:t xml:space="preserve">mare slavă se învrednicește cel ce cade la preacuratele Lui picioare. Căci El nu lasă </w:t>
      </w:r>
      <w:r w:rsidRPr="0073361C">
        <w:rPr>
          <w:cs/>
        </w:rPr>
        <w:t>‎</w:t>
      </w:r>
      <w:r w:rsidRPr="0073361C">
        <w:t xml:space="preserve">niciodată faptura sa să se piardă. Binecuvântat este Dumnezeu și binecuvântată este </w:t>
      </w:r>
      <w:r w:rsidRPr="0073361C">
        <w:rPr>
          <w:cs/>
        </w:rPr>
        <w:t>‎</w:t>
      </w:r>
      <w:r w:rsidRPr="0073361C">
        <w:t xml:space="preserve">Împărăția Tatălui și a Fiului și a Sfântului Duh, care m-a mântuit pre mine cel ce eram </w:t>
      </w:r>
      <w:r w:rsidRPr="0073361C">
        <w:rPr>
          <w:cs/>
        </w:rPr>
        <w:t>‎</w:t>
      </w:r>
      <w:r w:rsidRPr="0073361C">
        <w:t>în latura și în umbra morții!"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 adus multe alte mulțumiri Domnului nostru Iisus Hristos, apoi a</w:t>
      </w:r>
    </w:p>
    <w:p w:rsidR="0073361C" w:rsidRPr="0073361C" w:rsidRDefault="0073361C" w:rsidP="0073361C">
      <w:pPr>
        <w:spacing w:after="240"/>
      </w:pPr>
      <w:r w:rsidRPr="0073361C">
        <w:t>ieșit din biserică, a mers la chilia lui și a dormit puțin. Inima îi era copleși</w:t>
      </w:r>
    </w:p>
    <w:p w:rsidR="0073361C" w:rsidRPr="0073361C" w:rsidRDefault="0073361C" w:rsidP="0073361C">
      <w:pPr>
        <w:spacing w:after="240"/>
      </w:pPr>
      <w:r w:rsidRPr="0073361C">
        <w:t>tă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"Miluiește-mă, Tu, Care, Te-ai făcut om pentru mine; Tu, Care ești Fiul Unul-Născut al </w:t>
      </w:r>
      <w:r w:rsidRPr="0073361C">
        <w:rPr>
          <w:cs/>
        </w:rPr>
        <w:t>‎</w:t>
      </w:r>
      <w:r w:rsidRPr="0073361C">
        <w:t xml:space="preserve">lui Dumnezeu, îndrăznirea și mijlocitorul nostru către Tatal; Tu, Care ești bogăția </w:t>
      </w:r>
      <w:r w:rsidRPr="0073361C">
        <w:rPr>
          <w:cs/>
        </w:rPr>
        <w:t>‎</w:t>
      </w:r>
      <w:r w:rsidRPr="0073361C">
        <w:t>milostivirii și negrăită iubire de oameni a necuprinsei Dumnezeiri!"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 xml:space="preserve">Apoi începea să-l înfrunte pe cel rău, zicând: "Unde este inrăutățitul care zicea că </w:t>
      </w:r>
      <w:r w:rsidRPr="0073361C">
        <w:rPr>
          <w:cs/>
        </w:rPr>
        <w:t>‎</w:t>
      </w:r>
      <w:r w:rsidRPr="0073361C">
        <w:t xml:space="preserve">nu există Dumnezeu? Să se umple acum de rușine necuratul diavol, mincinosul, </w:t>
      </w:r>
      <w:r w:rsidRPr="0073361C">
        <w:rPr>
          <w:cs/>
        </w:rPr>
        <w:t>‎</w:t>
      </w:r>
      <w:r w:rsidRPr="0073361C">
        <w:t>întunecatul, cel plin de ura! Am văzut pe Domnul meu,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Care m-a încredințat ca și pe fericitul Toma, când nu credea. Mărește suflete al meu </w:t>
      </w:r>
      <w:r w:rsidRPr="0073361C">
        <w:rPr>
          <w:cs/>
        </w:rPr>
        <w:t>‎</w:t>
      </w:r>
      <w:r w:rsidRPr="0073361C">
        <w:t>pe Domnul și s-a bucurat Duhul meu de Dumnezeu,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Mântuitorul meu!" Cu aceste cuvinte de mărire ale Maicii Domnului, lăuda și mulțumea </w:t>
      </w:r>
      <w:r w:rsidRPr="0073361C">
        <w:rPr>
          <w:cs/>
        </w:rPr>
        <w:t>‎</w:t>
      </w:r>
      <w:r w:rsidRPr="0073361C">
        <w:t>din toată inima Celui ce îl cercetase cu acea negrăită mireasmă.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ntr-o seara, după ce și-a terminat rânduială să de rugăciune, a adormit puțin. Și a </w:t>
      </w:r>
      <w:r w:rsidRPr="0073361C">
        <w:rPr>
          <w:cs/>
        </w:rPr>
        <w:t>‎</w:t>
      </w:r>
      <w:r w:rsidRPr="0073361C">
        <w:t xml:space="preserve">văzut în somn o mare nesfârșită și în mijlocul ei un imens stâlp de foc, având în vârf </w:t>
      </w:r>
      <w:r w:rsidRPr="0073361C">
        <w:rPr>
          <w:cs/>
        </w:rPr>
        <w:t>‎</w:t>
      </w:r>
      <w:r w:rsidRPr="0073361C">
        <w:t xml:space="preserve">un tron strălucit. Deodată îi apare cineva și-l întreabă: "De ce stai? Urcă-te pe </w:t>
      </w:r>
      <w:r w:rsidRPr="0073361C">
        <w:rPr>
          <w:rFonts w:hint="cs"/>
          <w:cs/>
        </w:rPr>
        <w:t>‎</w:t>
      </w:r>
      <w:r w:rsidRPr="0073361C">
        <w:t>stâlp, pentru ca trebuie să te urci".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Cum a auzit acest glas, a început să se catare. Cu mare osteneală a ajuns până sus, </w:t>
      </w:r>
      <w:r w:rsidRPr="0073361C">
        <w:rPr>
          <w:cs/>
        </w:rPr>
        <w:t>‎</w:t>
      </w:r>
      <w:r w:rsidRPr="0073361C">
        <w:t xml:space="preserve">dar în vârf nu putea să se urce. Mai rămăseseră trei coți de urcat; se șilea să-și </w:t>
      </w:r>
      <w:r w:rsidRPr="0073361C">
        <w:rPr>
          <w:cs/>
        </w:rPr>
        <w:t>‎</w:t>
      </w:r>
      <w:r w:rsidRPr="0073361C">
        <w:t>ridice picioarele, ca să ajunga la tron, dar nu îndrăznea,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pentru că uitându-se la nesfârșită întindere a marii, îl cuprindea spaima.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"Vai, se gândea el, ce să fac eu păcătosul! dacă ridic piciorul să ajung în vârf, mă </w:t>
      </w:r>
      <w:r w:rsidRPr="0073361C">
        <w:rPr>
          <w:cs/>
        </w:rPr>
        <w:t>‎</w:t>
      </w:r>
      <w:r w:rsidRPr="0073361C">
        <w:t>tem ca nu cumva să alunec și să mă înec, iar ca să mă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ntorc și să cobor, este și mai greu". Era tulburat, nehotărât și nedumerit. Deodată, </w:t>
      </w:r>
      <w:r w:rsidRPr="0073361C">
        <w:rPr>
          <w:cs/>
        </w:rPr>
        <w:t>‎</w:t>
      </w:r>
      <w:r w:rsidRPr="0073361C">
        <w:t xml:space="preserve">fără să-și dea seama cum a îndrăznit, a făcut un mic efort. A fost de ajuns ca să </w:t>
      </w:r>
      <w:r w:rsidRPr="0073361C">
        <w:rPr>
          <w:cs/>
        </w:rPr>
        <w:t>‎</w:t>
      </w:r>
      <w:r w:rsidRPr="0073361C">
        <w:t xml:space="preserve">pășească ușor și s-a așezat pe tron. Cu uimire privea acum orizontul deschis în jurul </w:t>
      </w:r>
      <w:r w:rsidRPr="0073361C">
        <w:rPr>
          <w:rFonts w:hint="cs"/>
          <w:cs/>
        </w:rPr>
        <w:t>‎</w:t>
      </w:r>
      <w:r w:rsidRPr="0073361C">
        <w:t xml:space="preserve">lui și se minuna, zicând: "Cum m Îam urcat eu până aici? Și cum voi putea să mă cobor?" </w:t>
      </w:r>
      <w:r w:rsidRPr="0073361C">
        <w:rPr>
          <w:cs/>
        </w:rPr>
        <w:t>‎</w:t>
      </w:r>
      <w:r w:rsidRPr="0073361C">
        <w:t>În acea clipa s-a trezit.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Uimit, se întreba ce să însemneze toate acestea. Același lucru l-a văzut și în altă </w:t>
      </w:r>
      <w:r w:rsidRPr="0073361C">
        <w:rPr>
          <w:cs/>
        </w:rPr>
        <w:t>‎</w:t>
      </w:r>
      <w:r w:rsidRPr="0073361C">
        <w:t xml:space="preserve">seară, precum și a treia oara. Atunci nedumerirea lui a ajuns la culme. "Doamne, s-a </w:t>
      </w:r>
      <w:r w:rsidRPr="0073361C">
        <w:rPr>
          <w:cs/>
        </w:rPr>
        <w:t>‎</w:t>
      </w:r>
      <w:r w:rsidRPr="0073361C">
        <w:t>rugat el, arată-mi ce înseamnă aceasta vedenie!"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Și Domnul i-a deschis mintea și a început să înțeleagă singur.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Urcarea pe stâlp este drumul greu al virtutii, care duce la cetatea cea cerească. Dar </w:t>
      </w:r>
      <w:r w:rsidRPr="0073361C">
        <w:rPr>
          <w:cs/>
        </w:rPr>
        <w:t>‎</w:t>
      </w:r>
      <w:r w:rsidRPr="0073361C">
        <w:t xml:space="preserve">greutatea de a ajunge deasupra ei ce înseamnă? De multe ori ne grijim de cele </w:t>
      </w:r>
      <w:r w:rsidRPr="0073361C">
        <w:rPr>
          <w:cs/>
        </w:rPr>
        <w:t>‎</w:t>
      </w:r>
      <w:r w:rsidRPr="0073361C">
        <w:t xml:space="preserve">pământești și, astfel ne îngreuiem a ajunge la nepătimire. Tronul pe care am șezut și </w:t>
      </w:r>
      <w:r w:rsidRPr="0073361C">
        <w:rPr>
          <w:cs/>
        </w:rPr>
        <w:t>‎</w:t>
      </w:r>
      <w:r w:rsidRPr="0073361C">
        <w:t xml:space="preserve">m-am odihnit uitându-mă la toate este nepătimirea, care se află deasupra tuturor </w:t>
      </w:r>
      <w:r w:rsidRPr="0073361C">
        <w:rPr>
          <w:cs/>
        </w:rPr>
        <w:t>‎</w:t>
      </w:r>
      <w:r w:rsidRPr="0073361C">
        <w:t>virtuțiilor, ca un tron. Cine se</w:t>
      </w:r>
    </w:p>
    <w:p w:rsidR="0073361C" w:rsidRPr="0073361C" w:rsidRDefault="0073361C" w:rsidP="0073361C">
      <w:pPr>
        <w:spacing w:after="240"/>
      </w:pPr>
      <w:r w:rsidRPr="0073361C">
        <w:t xml:space="preserve">După ce a tâlcuit visul, Nifon a dat din toată inima slavă lui Dumnezeu, Care </w:t>
      </w:r>
      <w:r w:rsidRPr="0073361C">
        <w:rPr>
          <w:cs/>
        </w:rPr>
        <w:t>‎</w:t>
      </w:r>
      <w:r w:rsidRPr="0073361C">
        <w:t>necontenit îl ocrotește și-i poarta de grijă.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VALOAREA POCĂINȚEI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ntr-o zi, mergând să-l vizitez, l-am găsit în chilia să citind. S-a bucurat din toată </w:t>
      </w:r>
      <w:r w:rsidRPr="0073361C">
        <w:rPr>
          <w:cs/>
        </w:rPr>
        <w:t>‎</w:t>
      </w:r>
      <w:r w:rsidRPr="0073361C">
        <w:t xml:space="preserve">inima când m-a văzut. M-a primit cu deosebita dragoste, apoi s-a aplecat din nou asupra </w:t>
      </w:r>
      <w:r w:rsidRPr="0073361C">
        <w:rPr>
          <w:cs/>
        </w:rPr>
        <w:t>‎</w:t>
      </w:r>
      <w:r w:rsidRPr="0073361C">
        <w:t xml:space="preserve">carții, Eu l-am întrerupt de la citire și am început să-l întreb despre pocăința, la </w:t>
      </w:r>
      <w:r w:rsidRPr="0073361C">
        <w:rPr>
          <w:cs/>
        </w:rPr>
        <w:t>‎</w:t>
      </w:r>
      <w:r w:rsidRPr="0073361C">
        <w:t>care el mi-a zis: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-Crede-mă fiule, că Bunul Dumnezeu nu va judeca pe creștini</w:t>
      </w:r>
    </w:p>
    <w:p w:rsidR="0073361C" w:rsidRPr="0073361C" w:rsidRDefault="0073361C" w:rsidP="0073361C">
      <w:pPr>
        <w:spacing w:after="240"/>
      </w:pPr>
      <w:r w:rsidRPr="0073361C">
        <w:lastRenderedPageBreak/>
        <w:t>pentru că au păcătuit. M-am mirat mult de aceste cuvinte și l-am întrebat</w:t>
      </w:r>
    </w:p>
    <w:p w:rsidR="0073361C" w:rsidRPr="0073361C" w:rsidRDefault="0073361C" w:rsidP="0073361C">
      <w:pPr>
        <w:spacing w:after="240"/>
      </w:pPr>
      <w:r w:rsidRPr="0073361C">
        <w:t>surprins: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-Atunci, după cum spuneți, păcătoșii nu vor fi judecați? Trebuie adică să credem ca nu </w:t>
      </w:r>
      <w:r w:rsidRPr="0073361C">
        <w:rPr>
          <w:cs/>
        </w:rPr>
        <w:t>‎</w:t>
      </w:r>
      <w:r w:rsidRPr="0073361C">
        <w:t>există judecată?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Există și prea există, mi-a răspuns el.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Atunci cine va fi judecat?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-Asculta, fiule, să ți-o spun limpede: Dumnezeu nu judecă pe</w:t>
      </w:r>
    </w:p>
    <w:p w:rsidR="0073361C" w:rsidRPr="0073361C" w:rsidRDefault="0073361C" w:rsidP="0073361C">
      <w:pPr>
        <w:spacing w:after="240"/>
      </w:pPr>
      <w:r w:rsidRPr="0073361C">
        <w:t xml:space="preserve">creștin pentru că greșește, ci pentru că nu se pocăiește. Pentru că a păcătuit și a se </w:t>
      </w:r>
      <w:r w:rsidRPr="0073361C">
        <w:rPr>
          <w:cs/>
        </w:rPr>
        <w:t>‎</w:t>
      </w:r>
      <w:r w:rsidRPr="0073361C">
        <w:t xml:space="preserve">pocăi este omenește, dar a nu se pocai este semnul diavolului și al dracilor lui. </w:t>
      </w:r>
      <w:r w:rsidRPr="0073361C">
        <w:rPr>
          <w:cs/>
        </w:rPr>
        <w:t>‎</w:t>
      </w:r>
      <w:r w:rsidRPr="0073361C">
        <w:t>Fiindcă nu trăim necontenit în pocăință, de aceea vom fi judecați.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Mi-a povestit apoi cu multă înțelepciune, un fapt vrednic de</w:t>
      </w:r>
    </w:p>
    <w:p w:rsidR="0073361C" w:rsidRPr="0073361C" w:rsidRDefault="0073361C" w:rsidP="0073361C">
      <w:pPr>
        <w:spacing w:after="240"/>
      </w:pPr>
      <w:r w:rsidRPr="0073361C">
        <w:t>cunoștință, pe care auzindu-l, rămâi uimit de negrăită iubire de oameni a lui</w:t>
      </w:r>
    </w:p>
    <w:p w:rsidR="0073361C" w:rsidRPr="0073361C" w:rsidRDefault="0073361C" w:rsidP="0073361C">
      <w:pPr>
        <w:spacing w:after="240"/>
      </w:pPr>
      <w:r w:rsidRPr="0073361C">
        <w:t>Dumnezeu. Atunci când l-a cercetat pentru prima oară harul lui Dumnezeu</w:t>
      </w:r>
    </w:p>
    <w:p w:rsidR="0073361C" w:rsidRPr="0073361C" w:rsidRDefault="0073361C" w:rsidP="0073361C">
      <w:pPr>
        <w:spacing w:after="240"/>
      </w:pPr>
      <w:r w:rsidRPr="0073361C">
        <w:t>și l-a adus la pocăința, i s-a întâmplat ceva asemănător fiului risipitor din</w:t>
      </w:r>
    </w:p>
    <w:p w:rsidR="0073361C" w:rsidRPr="0073361C" w:rsidRDefault="0073361C" w:rsidP="0073361C">
      <w:pPr>
        <w:spacing w:after="240"/>
      </w:pPr>
      <w:r w:rsidRPr="0073361C">
        <w:t>parabola. Se afla într-un loc numit "al lui Aristah" și se gândea la păcatele</w:t>
      </w:r>
    </w:p>
    <w:p w:rsidR="0073361C" w:rsidRPr="0073361C" w:rsidRDefault="0073361C" w:rsidP="0073361C">
      <w:pPr>
        <w:spacing w:after="240"/>
      </w:pPr>
      <w:r w:rsidRPr="0073361C">
        <w:t>sale. Deodată, harul Mângâietorului i-a atins inima și el și-a zis întru sine: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"Păcătosule Nifone, să mergem să ne mărturisim lui Dumnezeu păcatele.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Nu știi dacă vei mai trăi până mâine; aleargă dar acum. Ne așteaptă acolo Tatal </w:t>
      </w:r>
      <w:r w:rsidRPr="0073361C">
        <w:rPr>
          <w:cs/>
        </w:rPr>
        <w:t>‎</w:t>
      </w:r>
      <w:r w:rsidRPr="0073361C">
        <w:t xml:space="preserve">milostivilor, preaînduratul Dumnezeu. Ca El așteaptă pocăința noastră, a ticăloșilor și </w:t>
      </w:r>
      <w:r w:rsidRPr="0073361C">
        <w:rPr>
          <w:cs/>
        </w:rPr>
        <w:t>‎</w:t>
      </w:r>
      <w:r w:rsidRPr="0073361C">
        <w:t>intinaților".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Cu aceste gânduri alergând la casa lui Dumnezeu, și-a ridicat mâinile spre cer și a </w:t>
      </w:r>
      <w:r w:rsidRPr="0073361C">
        <w:rPr>
          <w:cs/>
        </w:rPr>
        <w:t>‎</w:t>
      </w:r>
      <w:r w:rsidRPr="0073361C">
        <w:t xml:space="preserve">suspinat din adâncul inimii: "Primește, Părinte, pe mortul care și-a pierdut sufletul, </w:t>
      </w:r>
      <w:r w:rsidRPr="0073361C">
        <w:rPr>
          <w:cs/>
        </w:rPr>
        <w:t>‎</w:t>
      </w:r>
      <w:r w:rsidRPr="0073361C">
        <w:t xml:space="preserve">primeste pe cel ce este groapă păcatelor; primește pe hulitorul, vicleanul, nerușinatul, </w:t>
      </w:r>
      <w:r w:rsidRPr="0073361C">
        <w:rPr>
          <w:cs/>
        </w:rPr>
        <w:t>‎</w:t>
      </w:r>
      <w:r w:rsidRPr="0073361C">
        <w:t>înrăutățitul, pe cel întinat cu sufletul și c u</w:t>
      </w:r>
    </w:p>
    <w:p w:rsidR="0073361C" w:rsidRPr="0073361C" w:rsidRDefault="0073361C" w:rsidP="0073361C">
      <w:pPr>
        <w:spacing w:after="240"/>
      </w:pPr>
      <w:r w:rsidRPr="0073361C">
        <w:t xml:space="preserve">trupul. Primeste pe cel robit de toate puterile dracești. Miluiește Îmă pe mine </w:t>
      </w:r>
      <w:r w:rsidRPr="0073361C">
        <w:rPr>
          <w:cs/>
        </w:rPr>
        <w:t>‎</w:t>
      </w:r>
      <w:r w:rsidRPr="0073361C">
        <w:t>nelegiuitul, tâlharul, lepădatul, urâcunea păcatului! Miluiește-mă,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Izvorule al tămăduirii, al milostivirii, și nu-ți întoarce de la mine fața Ta cea </w:t>
      </w:r>
      <w:r w:rsidRPr="0073361C">
        <w:rPr>
          <w:cs/>
        </w:rPr>
        <w:t>‎</w:t>
      </w:r>
      <w:r w:rsidRPr="0073361C">
        <w:t>preabună. Nu spune, Doamne: "nu te cunosc!" Nu mă întreba: unde ai</w:t>
      </w:r>
    </w:p>
    <w:p w:rsidR="0073361C" w:rsidRPr="0073361C" w:rsidRDefault="0073361C" w:rsidP="0073361C">
      <w:pPr>
        <w:spacing w:after="240"/>
      </w:pPr>
      <w:r w:rsidRPr="0073361C">
        <w:t xml:space="preserve">Deodată, un sunet a coborat din cer și a străfulgerat o înfricoșată rază de lumină. </w:t>
      </w:r>
      <w:r w:rsidRPr="0073361C">
        <w:rPr>
          <w:cs/>
        </w:rPr>
        <w:t>‎</w:t>
      </w:r>
      <w:r w:rsidRPr="0073361C">
        <w:t xml:space="preserve">Acea lumină în chip de două brațe, s-a pogorât din înălțimea cerului și s-a înfășurat în </w:t>
      </w:r>
      <w:r w:rsidRPr="0073361C">
        <w:rPr>
          <w:cs/>
        </w:rPr>
        <w:t>‎</w:t>
      </w:r>
      <w:r w:rsidRPr="0073361C">
        <w:t xml:space="preserve">jurul Cuviosului. "Bine ai venit, fiul Meu cel pierdut! Acum ai reînviat, copilul Meu. </w:t>
      </w:r>
      <w:r w:rsidRPr="0073361C">
        <w:rPr>
          <w:cs/>
        </w:rPr>
        <w:t>‎</w:t>
      </w:r>
      <w:r w:rsidRPr="0073361C">
        <w:t xml:space="preserve">Ți s-au luminat ochii, ți-a înflorit din nou tinerețea și de acum mă vei slăvi cu </w:t>
      </w:r>
      <w:r w:rsidRPr="0073361C">
        <w:rPr>
          <w:cs/>
        </w:rPr>
        <w:t>‎</w:t>
      </w:r>
      <w:r w:rsidRPr="0073361C">
        <w:t>faptele tale".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 xml:space="preserve">Zicând acestea, a dispărut spre cer, iar Cuviosul, din bucuria vedeniei, a venit în </w:t>
      </w:r>
      <w:r w:rsidRPr="0073361C">
        <w:rPr>
          <w:cs/>
        </w:rPr>
        <w:t>‎</w:t>
      </w:r>
      <w:r w:rsidRPr="0073361C">
        <w:t xml:space="preserve">răpirea minții. Iar după puțin, revenindu-și în sine, a strigat: "Slava Ție, Doamne, </w:t>
      </w:r>
      <w:r w:rsidRPr="0073361C">
        <w:rPr>
          <w:cs/>
        </w:rPr>
        <w:t>‎</w:t>
      </w:r>
      <w:r w:rsidRPr="0073361C">
        <w:t xml:space="preserve">slava Ție! Și așa zicea mereu, pentru ca inima lui era plină de dumnezeiasca mireasmă și </w:t>
      </w:r>
      <w:r w:rsidRPr="0073361C">
        <w:rPr>
          <w:cs/>
        </w:rPr>
        <w:t>‎</w:t>
      </w:r>
      <w:r w:rsidRPr="0073361C">
        <w:t xml:space="preserve">gura plină de dulceața duhovnicească. Apoi, după această negrăită vedenie s-a rugat </w:t>
      </w:r>
      <w:r w:rsidRPr="0073361C">
        <w:rPr>
          <w:cs/>
        </w:rPr>
        <w:t>‎</w:t>
      </w:r>
      <w:r w:rsidRPr="0073361C">
        <w:t>multă vreme.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și în chilia sa nu-și găsea loc, cuprins de aceeași răpire și uimire a dumnezeieștii </w:t>
      </w:r>
      <w:r w:rsidRPr="0073361C">
        <w:rPr>
          <w:cs/>
        </w:rPr>
        <w:t>‎</w:t>
      </w:r>
      <w:r w:rsidRPr="0073361C">
        <w:t xml:space="preserve">îmbrățișări. De atunci, precum spunea, a călătorit cu ușurința pe calea vieții, slujind </w:t>
      </w:r>
      <w:r w:rsidRPr="0073361C">
        <w:rPr>
          <w:cs/>
        </w:rPr>
        <w:t>‎</w:t>
      </w:r>
      <w:r w:rsidRPr="0073361C">
        <w:t>Domnului.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Această extraordinară minune am auzit-o din însăși gura lui. Ochii îi erau plini de </w:t>
      </w:r>
      <w:r w:rsidRPr="0073361C">
        <w:rPr>
          <w:cs/>
        </w:rPr>
        <w:t>‎</w:t>
      </w:r>
      <w:r w:rsidRPr="0073361C">
        <w:t xml:space="preserve">lacrimi, când cu teamă, dar și cu o tainică bucurie, mi-a povestit-o. Pentru că eu mereu </w:t>
      </w:r>
      <w:r w:rsidRPr="0073361C">
        <w:rPr>
          <w:cs/>
        </w:rPr>
        <w:t>‎</w:t>
      </w:r>
      <w:r w:rsidRPr="0073361C">
        <w:t>îl rugam atăruitor și-l necăjeam ca să-mi</w:t>
      </w:r>
    </w:p>
    <w:p w:rsidR="0073361C" w:rsidRPr="0073361C" w:rsidRDefault="0073361C" w:rsidP="0073361C">
      <w:pPr>
        <w:spacing w:after="240"/>
      </w:pPr>
      <w:r w:rsidRPr="0073361C">
        <w:t>povestească ceea ce i se întâmplă; iar el, fiindcă mă iubea mult, nu-mi</w:t>
      </w:r>
    </w:p>
    <w:p w:rsidR="0073361C" w:rsidRPr="0073361C" w:rsidRDefault="0073361C" w:rsidP="0073361C">
      <w:pPr>
        <w:spacing w:after="240"/>
      </w:pPr>
      <w:r w:rsidRPr="0073361C">
        <w:t>ascundea niciodată nimic.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 petrecut deci în rugăciune ziua aceea, în care l-a îmbrățișat Preamilostivul </w:t>
      </w:r>
      <w:r w:rsidRPr="0073361C">
        <w:rPr>
          <w:cs/>
        </w:rPr>
        <w:t>‎</w:t>
      </w:r>
      <w:r w:rsidRPr="0073361C">
        <w:t>Dumnezeu. Seara, Cuviosul Nifon s-a rugat iarăși lui Dumnezeu cu aceste cuvinte: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"Doamne, Tu, Care ai întins cerul ca o piele și-l împodobești cu stele, cu soare, cu </w:t>
      </w:r>
      <w:r w:rsidRPr="0073361C">
        <w:rPr>
          <w:cs/>
        </w:rPr>
        <w:t>‎</w:t>
      </w:r>
      <w:r w:rsidRPr="0073361C">
        <w:t xml:space="preserve">luna și cu nori, împodobește-mă și pe mine, în loc de stele cu smerenie, iar în locul </w:t>
      </w:r>
      <w:r w:rsidRPr="0073361C">
        <w:rPr>
          <w:cs/>
        </w:rPr>
        <w:t>‎</w:t>
      </w:r>
      <w:r w:rsidRPr="0073361C">
        <w:t>soarelui să-mi strălucească Duhul Sfânt înăuntrul meu. Drept lună, înțelepciunea Ta să-</w:t>
      </w:r>
      <w:r w:rsidRPr="0073361C">
        <w:rPr>
          <w:cs/>
        </w:rPr>
        <w:t>‎</w:t>
      </w:r>
      <w:r w:rsidRPr="0073361C">
        <w:t xml:space="preserve">mi lumineze mintea: iar în loc de nori, îmbracă-mă cu blândețe, cu cuvioșie și cu </w:t>
      </w:r>
      <w:r w:rsidRPr="0073361C">
        <w:rPr>
          <w:cs/>
        </w:rPr>
        <w:t>‎</w:t>
      </w:r>
      <w:r w:rsidRPr="0073361C">
        <w:t>dreptate. Încalță picioarele mele cu gătirea Evangheliei păcii Tale. Dumnezeul meu,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Dumnezeul meu! Tu, Care ai umplut vazduhul cu bogăția aerului, ca să-l respire și să se </w:t>
      </w:r>
      <w:r w:rsidRPr="0073361C">
        <w:rPr>
          <w:cs/>
        </w:rPr>
        <w:t>‎</w:t>
      </w:r>
      <w:r w:rsidRPr="0073361C">
        <w:t xml:space="preserve">bucure oamenii, revarsă cu îmbelșugare, și în mine, harul și darul Sfântului și de viață </w:t>
      </w:r>
      <w:r w:rsidRPr="0073361C">
        <w:rPr>
          <w:cs/>
        </w:rPr>
        <w:t>‎</w:t>
      </w:r>
      <w:r w:rsidRPr="0073361C">
        <w:t xml:space="preserve">Făcătorului Tău Duh, ca să devin asemenea cu Dumnezeu, curat și luminos, smerit și </w:t>
      </w:r>
      <w:r w:rsidRPr="0073361C">
        <w:rPr>
          <w:cs/>
        </w:rPr>
        <w:t>‎</w:t>
      </w:r>
      <w:r w:rsidRPr="0073361C">
        <w:t xml:space="preserve">blând, "plin de har și de adevâr". Înzestrează-mă, Doamne, cu înțelepciune și </w:t>
      </w:r>
      <w:r w:rsidRPr="0073361C">
        <w:rPr>
          <w:cs/>
        </w:rPr>
        <w:t>‎</w:t>
      </w:r>
      <w:r w:rsidRPr="0073361C">
        <w:t>duhovnicească cunoștință".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Când a terminat aceste cuvinte, iarăși l-a îmbrățișat lumina cerească.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 același timp, s-a arata un înger al lui Dumnezeu, ținând un vas plin de mir, pe care </w:t>
      </w:r>
      <w:r w:rsidRPr="0073361C">
        <w:rPr>
          <w:cs/>
        </w:rPr>
        <w:t>‎</w:t>
      </w:r>
      <w:r w:rsidRPr="0073361C">
        <w:t>l-a vărsat peste capul lui, de unde curgând, i-a udat tot trupul și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NĂLȚIMEA SMERENIEI</w:t>
      </w:r>
    </w:p>
    <w:p w:rsidR="0073361C" w:rsidRPr="0073361C" w:rsidRDefault="0073361C" w:rsidP="0073361C">
      <w:pPr>
        <w:spacing w:after="240"/>
      </w:pPr>
      <w:r w:rsidRPr="0073361C">
        <w:t xml:space="preserve">Răspundea așa, pentru că avea înțelegere smerită și fugea de slava deșartă și de </w:t>
      </w:r>
      <w:r w:rsidRPr="0073361C">
        <w:rPr>
          <w:cs/>
        </w:rPr>
        <w:t>‎</w:t>
      </w:r>
      <w:r w:rsidRPr="0073361C">
        <w:t>mândrie, și necontenit se ruga lui Dumnezeu, zicând: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"Doamne, Tu Care ai arătat pe Prea Curata Maica Ta mai cinstită decât puterile </w:t>
      </w:r>
      <w:r w:rsidRPr="0073361C">
        <w:rPr>
          <w:cs/>
        </w:rPr>
        <w:t>‎</w:t>
      </w:r>
      <w:r w:rsidRPr="0073361C">
        <w:t xml:space="preserve">cerești, cu rugăciunile ei, iartă-mi păcatele mele și izgonește de la mine toată </w:t>
      </w:r>
      <w:r w:rsidRPr="0073361C">
        <w:rPr>
          <w:cs/>
        </w:rPr>
        <w:t>‎</w:t>
      </w:r>
      <w:r w:rsidRPr="0073361C">
        <w:t xml:space="preserve">necurația, fărădelegea, osândirea, răzbunarea, mânia, nedreptatea, nepăsarea, slava </w:t>
      </w:r>
      <w:r w:rsidRPr="0073361C">
        <w:rPr>
          <w:cs/>
        </w:rPr>
        <w:t>‎</w:t>
      </w:r>
      <w:r w:rsidRPr="0073361C">
        <w:t xml:space="preserve">deșartă, mândria, iubirea de argint, nemilostivirea, beția, reaua împătimire și mai </w:t>
      </w:r>
      <w:r w:rsidRPr="0073361C">
        <w:rPr>
          <w:cs/>
        </w:rPr>
        <w:t>‎</w:t>
      </w:r>
      <w:r w:rsidRPr="0073361C">
        <w:t xml:space="preserve">ales, înșelătoarea și amara slavă a oamenilor. Da, Doamne, fă ca oamenii să mă </w:t>
      </w:r>
      <w:r w:rsidRPr="0073361C">
        <w:rPr>
          <w:cs/>
        </w:rPr>
        <w:t>‎</w:t>
      </w:r>
      <w:r w:rsidRPr="0073361C">
        <w:t xml:space="preserve">socotească ca pe un nimic, să mă urască, să nu fie om pe pământ care să mă laude și să </w:t>
      </w:r>
      <w:r w:rsidRPr="0073361C">
        <w:rPr>
          <w:cs/>
        </w:rPr>
        <w:t>‎</w:t>
      </w:r>
      <w:r w:rsidRPr="0073361C">
        <w:t xml:space="preserve">mă cinstească, Iubitorule de oameni. Nimeni, Doamne, să nu spună că Nifon este sfânt, </w:t>
      </w:r>
      <w:r w:rsidRPr="0073361C">
        <w:rPr>
          <w:cs/>
        </w:rPr>
        <w:t>‎</w:t>
      </w:r>
      <w:r w:rsidRPr="0073361C">
        <w:t xml:space="preserve">ca să nu fiu osândit din pricina lui. Izbăvește-mă de slava oamenilor, Dumnezeule al </w:t>
      </w:r>
      <w:r w:rsidRPr="0073361C">
        <w:rPr>
          <w:cs/>
        </w:rPr>
        <w:t>‎</w:t>
      </w:r>
      <w:r w:rsidRPr="0073361C">
        <w:t xml:space="preserve">cerului și al pământului; izbăvește-mă de deșertăciunea cinstirii ce vine de la </w:t>
      </w:r>
      <w:r w:rsidRPr="0073361C">
        <w:rPr>
          <w:cs/>
        </w:rPr>
        <w:t>‎</w:t>
      </w:r>
      <w:r w:rsidRPr="0073361C">
        <w:t>oameni. Cu astfel de rugăciuni își ducea viața foarte smerită."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lastRenderedPageBreak/>
        <w:t>Î</w:t>
      </w:r>
      <w:r w:rsidRPr="0073361C">
        <w:t xml:space="preserve">ntr-o zi, vorbea despre slava deșartă și de smerenie, unor credincioși care veniseră </w:t>
      </w:r>
      <w:r w:rsidRPr="0073361C">
        <w:rPr>
          <w:cs/>
        </w:rPr>
        <w:t>‎</w:t>
      </w:r>
      <w:r w:rsidRPr="0073361C">
        <w:t>la dânsul. Când a terminat, aceștia i-au făcut metanie și au plecat, după care, eu l-</w:t>
      </w:r>
      <w:r w:rsidRPr="0073361C">
        <w:rPr>
          <w:cs/>
        </w:rPr>
        <w:t>‎</w:t>
      </w:r>
      <w:r w:rsidRPr="0073361C">
        <w:t>am întrebat: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De ce, parinte, când cineva îți face metanie, te uiti țintă la pământ? ÎFiule, </w:t>
      </w:r>
      <w:r w:rsidRPr="0073361C">
        <w:rPr>
          <w:cs/>
        </w:rPr>
        <w:t>‎</w:t>
      </w:r>
      <w:r w:rsidRPr="0073361C">
        <w:t xml:space="preserve">mi-a răspuns el, când un frate mi se închina, când cade la picioarele mele, eu în </w:t>
      </w:r>
      <w:r w:rsidRPr="0073361C">
        <w:rPr>
          <w:cs/>
        </w:rPr>
        <w:t>‎</w:t>
      </w:r>
      <w:r w:rsidRPr="0073361C">
        <w:t xml:space="preserve">mintea mea mă cobor mai jos, până la iad și stau acolo, până când omul se ridica. </w:t>
      </w:r>
      <w:r w:rsidRPr="0073361C">
        <w:rPr>
          <w:cs/>
        </w:rPr>
        <w:t>‎</w:t>
      </w:r>
      <w:r w:rsidRPr="0073361C">
        <w:t xml:space="preserve">Atunci și eu mă ridic din iad și-i răspund. Pentru că nu sunt vrednic eu, necuratul, </w:t>
      </w:r>
      <w:r w:rsidRPr="0073361C">
        <w:rPr>
          <w:cs/>
        </w:rPr>
        <w:t>‎</w:t>
      </w:r>
      <w:r w:rsidRPr="0073361C">
        <w:t>ca fiii lui Dumnezeu să cadă la picioarele mele.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Am rămas uimit de aceste cuvinte ale lui și suspinând din adânc am exclamat: "Doamne </w:t>
      </w:r>
      <w:r w:rsidRPr="0073361C">
        <w:rPr>
          <w:cs/>
        </w:rPr>
        <w:t>‎</w:t>
      </w:r>
      <w:r w:rsidRPr="0073361C">
        <w:t>miluiește!"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Nu te mira, fiule, mi-a zis, ci mai bine străduiește-te să faci și tu la fel.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Dar cum cobori în iad? l-am întrebat eu cu nedumerire.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-Dacă nu poți coborî în iad, intra cu mintea ta sub picioarele</w:t>
      </w:r>
    </w:p>
    <w:p w:rsidR="0073361C" w:rsidRPr="0073361C" w:rsidRDefault="0073361C" w:rsidP="0073361C">
      <w:pPr>
        <w:spacing w:after="240"/>
      </w:pPr>
      <w:r w:rsidRPr="0073361C">
        <w:t xml:space="preserve">fratelui. Dacă nici aceasta nu o poți face, zi, măcar: "Eu sunt mai păcătos decât </w:t>
      </w:r>
      <w:r w:rsidRPr="0073361C">
        <w:rPr>
          <w:cs/>
        </w:rPr>
        <w:t>‎</w:t>
      </w:r>
      <w:r w:rsidRPr="0073361C">
        <w:t xml:space="preserve">toți oamenii!" Și, dacă nici aceasta nu poți s-o faci, atunci pleacă-ți capul spre </w:t>
      </w:r>
      <w:r w:rsidRPr="0073361C">
        <w:rPr>
          <w:cs/>
        </w:rPr>
        <w:t>‎</w:t>
      </w:r>
      <w:r w:rsidRPr="0073361C">
        <w:t xml:space="preserve">pământ, zicând: "Pământ sunt și în pământ mă voi întoarce". Și dacă-ți vine greu, zi </w:t>
      </w:r>
      <w:r w:rsidRPr="0073361C">
        <w:rPr>
          <w:cs/>
        </w:rPr>
        <w:t>‎</w:t>
      </w:r>
      <w:r w:rsidRPr="0073361C">
        <w:t xml:space="preserve">mereu acest dumnezeiesc cuvânt: Dumnezeule, milostiv fii mie păcătosului și mă </w:t>
      </w:r>
      <w:r w:rsidRPr="0073361C">
        <w:rPr>
          <w:cs/>
        </w:rPr>
        <w:t>‎</w:t>
      </w:r>
      <w:r w:rsidRPr="0073361C">
        <w:t>mântuiește!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-Fii foarte atent când te găsești în biserică, a continuat el. Să nu</w:t>
      </w:r>
    </w:p>
    <w:p w:rsidR="0073361C" w:rsidRPr="0073361C" w:rsidRDefault="0073361C" w:rsidP="0073361C">
      <w:pPr>
        <w:spacing w:after="240"/>
      </w:pPr>
      <w:r w:rsidRPr="0073361C">
        <w:t>vorbești cu cineva și când cânți, nu te strădui din slava deșartă să faci glas</w:t>
      </w:r>
    </w:p>
    <w:p w:rsidR="0073361C" w:rsidRPr="0073361C" w:rsidRDefault="0073361C" w:rsidP="0073361C">
      <w:pPr>
        <w:spacing w:after="240"/>
      </w:pPr>
      <w:r w:rsidRPr="0073361C">
        <w:t>frumos, spre plăcerea oamenilor.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 Oare este mare păcat acest lucru?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-Trebuie să știi, fiule, că deasupra oamenilor în biserică, se află</w:t>
      </w:r>
    </w:p>
    <w:p w:rsidR="0073361C" w:rsidRPr="0073361C" w:rsidRDefault="0073361C" w:rsidP="0073361C">
      <w:pPr>
        <w:spacing w:after="240"/>
      </w:pPr>
      <w:r w:rsidRPr="0073361C">
        <w:t>mulțime de îngeri, care cântă împreună în chip nevăzut. Când vreun</w:t>
      </w:r>
    </w:p>
    <w:p w:rsidR="0073361C" w:rsidRPr="0073361C" w:rsidRDefault="0073361C" w:rsidP="0073361C">
      <w:pPr>
        <w:spacing w:after="240"/>
      </w:pPr>
      <w:r w:rsidRPr="0073361C">
        <w:t>credincios începe să glumească sau să vorbească cu alții despre cele</w:t>
      </w:r>
    </w:p>
    <w:p w:rsidR="0073361C" w:rsidRPr="0073361C" w:rsidRDefault="0073361C" w:rsidP="0073361C">
      <w:pPr>
        <w:spacing w:after="240"/>
      </w:pPr>
      <w:r w:rsidRPr="0073361C">
        <w:t>trupești, îngerii care îl vad, lasă cântarea și se întristează amar pentru starea</w:t>
      </w:r>
    </w:p>
    <w:p w:rsidR="0073361C" w:rsidRPr="0073361C" w:rsidRDefault="0073361C" w:rsidP="0073361C">
      <w:pPr>
        <w:spacing w:after="240"/>
      </w:pPr>
      <w:r w:rsidRPr="0073361C">
        <w:t>lui, zicând: "O, în ce grea ticăloșie a căzut sufletul acestui om! Cu câtă</w:t>
      </w:r>
    </w:p>
    <w:p w:rsidR="0073361C" w:rsidRPr="0073361C" w:rsidRDefault="0073361C" w:rsidP="0073361C">
      <w:pPr>
        <w:spacing w:after="240"/>
      </w:pPr>
      <w:r w:rsidRPr="0073361C">
        <w:t>nesimțire stă el în biserică, fără frica de Dumnezeu și fără de rușine.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Dumnezeu i-a făcut urechile ca să le umple de rugăciune smerită și evlavioasă, iar el le </w:t>
      </w:r>
      <w:r w:rsidRPr="0073361C">
        <w:rPr>
          <w:cs/>
        </w:rPr>
        <w:t>‎</w:t>
      </w:r>
      <w:r w:rsidRPr="0073361C">
        <w:t>umple de râs și de bârfeală!"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Aceste cuvinte m-au umplut de spaima, și de atunci intru în biserică cu mai multă </w:t>
      </w:r>
      <w:r w:rsidRPr="0073361C">
        <w:rPr>
          <w:cs/>
        </w:rPr>
        <w:t>‎</w:t>
      </w:r>
      <w:r w:rsidRPr="0073361C">
        <w:t xml:space="preserve">evlavie. Îmi aduc aminte de cele ce mi-a spus Cuviosul, iar, dacă, vreodată uit și spun </w:t>
      </w:r>
      <w:r w:rsidRPr="0073361C">
        <w:rPr>
          <w:cs/>
        </w:rPr>
        <w:t>‎</w:t>
      </w:r>
      <w:r w:rsidRPr="0073361C">
        <w:t>vreun cuvânt, mă gândesc cu teamă și mă rușinez de îngerii lui Dumnezeu.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MAREA ÎNCREDERE FAȚĂ DE DUMNEZEU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lastRenderedPageBreak/>
        <w:t>Î</w:t>
      </w:r>
      <w:r w:rsidRPr="0073361C">
        <w:t xml:space="preserve">ntr-o după amiază stăteam și mă bucuram de înțeleptele lui învățături. Când s-a înserat </w:t>
      </w:r>
      <w:r w:rsidRPr="0073361C">
        <w:rPr>
          <w:cs/>
        </w:rPr>
        <w:t>‎</w:t>
      </w:r>
      <w:r w:rsidRPr="0073361C">
        <w:t>am ieșit împreună și am mers la biserică</w:t>
      </w:r>
    </w:p>
    <w:p w:rsidR="0073361C" w:rsidRPr="0073361C" w:rsidRDefault="0073361C" w:rsidP="0073361C">
      <w:pPr>
        <w:spacing w:after="240"/>
      </w:pPr>
      <w:r w:rsidRPr="0073361C">
        <w:t xml:space="preserve">Sfântului Mucenic Anastasie, ca să ne rugăm. Pe când treceam pe o uliță, am auzit de la </w:t>
      </w:r>
      <w:r w:rsidRPr="0073361C">
        <w:rPr>
          <w:cs/>
        </w:rPr>
        <w:t>‎</w:t>
      </w:r>
      <w:r w:rsidRPr="0073361C">
        <w:t xml:space="preserve">o cârciumă râs, vorbe urâte și cântece lumești. Robul lui Dumnezeu a suspinat cu mult </w:t>
      </w:r>
      <w:r w:rsidRPr="0073361C">
        <w:rPr>
          <w:cs/>
        </w:rPr>
        <w:t>‎</w:t>
      </w:r>
      <w:r w:rsidRPr="0073361C">
        <w:t xml:space="preserve">dezgust, și-a înălțat privirea la cer, șoptind ceva și ne-am continuat drumul. În aceeași </w:t>
      </w:r>
      <w:r w:rsidRPr="0073361C">
        <w:rPr>
          <w:cs/>
        </w:rPr>
        <w:t>‎</w:t>
      </w:r>
      <w:r w:rsidRPr="0073361C">
        <w:t xml:space="preserve">clipa a încetat toată acea neorânduială drăcească. Astfel am trecut netulburați, fără să </w:t>
      </w:r>
      <w:r w:rsidRPr="0073361C">
        <w:rPr>
          <w:cs/>
        </w:rPr>
        <w:t>‎</w:t>
      </w:r>
      <w:r w:rsidRPr="0073361C">
        <w:t xml:space="preserve">ne întinăm urechile cu nimic necurat. Dar după ce ne-am mai depărtat, iarăși au început </w:t>
      </w:r>
      <w:r w:rsidRPr="0073361C">
        <w:rPr>
          <w:cs/>
        </w:rPr>
        <w:t>‎</w:t>
      </w:r>
      <w:r w:rsidRPr="0073361C">
        <w:t>ticăloșii aceleași urâciuni.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Am înțeles și m-am minunat. În clipa când Nifon, indispus, și-a</w:t>
      </w:r>
    </w:p>
    <w:p w:rsidR="0073361C" w:rsidRPr="0073361C" w:rsidRDefault="0073361C" w:rsidP="0073361C">
      <w:pPr>
        <w:spacing w:after="240"/>
      </w:pPr>
      <w:r w:rsidRPr="0073361C">
        <w:t>ridicat ochii la cer, a zis fără îndoială: "Doamne închide-le gurile ca să nu</w:t>
      </w:r>
    </w:p>
    <w:p w:rsidR="0073361C" w:rsidRPr="0073361C" w:rsidRDefault="0073361C" w:rsidP="0073361C">
      <w:pPr>
        <w:spacing w:after="240"/>
      </w:pPr>
      <w:r w:rsidRPr="0073361C">
        <w:t>mai grăiască fără de rușine, până trecem noi". Ceea ce s-a și întâmplat.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Am ajuns la cinstita biserică a Sfântului Anastasie, ne-am rugat cu evlavie multă vreme, </w:t>
      </w:r>
      <w:r w:rsidRPr="0073361C">
        <w:rPr>
          <w:cs/>
        </w:rPr>
        <w:t>‎</w:t>
      </w:r>
      <w:r w:rsidRPr="0073361C">
        <w:t>și apoi am plecat. În drum am întâlnit o casa mare.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Deasupra porții era zugrăvită Maica Domnului ținând în sfintele sale brațe pe Prea </w:t>
      </w:r>
      <w:r w:rsidRPr="0073361C">
        <w:rPr>
          <w:cs/>
        </w:rPr>
        <w:t>‎</w:t>
      </w:r>
      <w:r w:rsidRPr="0073361C">
        <w:t xml:space="preserve">Curatul Prunc, iar magii îi ofereau darurile lor. Locuitorii orașului cinsteau foarte </w:t>
      </w:r>
      <w:r w:rsidRPr="0073361C">
        <w:rPr>
          <w:cs/>
        </w:rPr>
        <w:t>‎</w:t>
      </w:r>
      <w:r w:rsidRPr="0073361C">
        <w:t>mult această icoană și necontenit veneau și plecau, facând îndelung rugăciuni.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"Doamne, Dumnezeul cerului și al pământului, primește rugăciunea robului Tău, care </w:t>
      </w:r>
      <w:r w:rsidRPr="0073361C">
        <w:rPr>
          <w:cs/>
        </w:rPr>
        <w:t>‎</w:t>
      </w:r>
      <w:r w:rsidRPr="0073361C">
        <w:t xml:space="preserve">trăiește în păcate. Tu Doamne ai coborât din sânurile părintești, fără să le părăsești. </w:t>
      </w:r>
      <w:r w:rsidRPr="0073361C">
        <w:rPr>
          <w:cs/>
        </w:rPr>
        <w:t>‎</w:t>
      </w:r>
      <w:r w:rsidRPr="0073361C">
        <w:t xml:space="preserve">Și, lăsând minunatele puteri cerești, ai intrat în pântecele preaslăvitei Maicii Tale, a </w:t>
      </w:r>
      <w:r w:rsidRPr="0073361C">
        <w:rPr>
          <w:cs/>
        </w:rPr>
        <w:t>‎</w:t>
      </w:r>
      <w:r w:rsidRPr="0073361C">
        <w:t xml:space="preserve">Preasfintei Născătoare de Dumnezeu Maria. O, preaslăvită minune a bunei vointe a lui </w:t>
      </w:r>
      <w:r w:rsidRPr="0073361C">
        <w:rPr>
          <w:cs/>
        </w:rPr>
        <w:t>‎</w:t>
      </w:r>
      <w:r w:rsidRPr="0073361C">
        <w:t xml:space="preserve">Dumnezeu! A trecut Domnul cu adevărat prin ușile încuiate ale Fecioarei, gol la intrare </w:t>
      </w:r>
      <w:r w:rsidRPr="0073361C">
        <w:rPr>
          <w:cs/>
        </w:rPr>
        <w:t>‎</w:t>
      </w:r>
      <w:r w:rsidRPr="0073361C">
        <w:t xml:space="preserve">și purtător de trup la ieșire, ușile rămânând de-a pururi încuiate. Ai intrat Dumnezeu </w:t>
      </w:r>
      <w:r w:rsidRPr="0073361C">
        <w:rPr>
          <w:cs/>
        </w:rPr>
        <w:t>‎</w:t>
      </w:r>
      <w:r w:rsidRPr="0073361C">
        <w:t xml:space="preserve">desăvârșit și ai ieșit Dumnezeu desăvârșit și om desăvârșit. Cu două firi, cu un ipostas, </w:t>
      </w:r>
      <w:r w:rsidRPr="0073361C">
        <w:rPr>
          <w:cs/>
        </w:rPr>
        <w:t>‎</w:t>
      </w:r>
      <w:r w:rsidRPr="0073361C">
        <w:t xml:space="preserve">cu două voințe: dumnezeiască și omenească și de-a pururi Domn Iisus Hristos, Cuvântul și </w:t>
      </w:r>
      <w:r w:rsidRPr="0073361C">
        <w:rPr>
          <w:cs/>
        </w:rPr>
        <w:t>‎</w:t>
      </w:r>
      <w:r w:rsidRPr="0073361C">
        <w:t xml:space="preserve">strălucirea Tatalui. Ai luat chipul robului, deși erai întru totul asemenea Tatălui, </w:t>
      </w:r>
      <w:r w:rsidRPr="0073361C">
        <w:rPr>
          <w:cs/>
        </w:rPr>
        <w:t>‎</w:t>
      </w:r>
      <w:r w:rsidRPr="0073361C">
        <w:t xml:space="preserve">afară de nenaștere și ai devenit asemenea cu noi în toate, afară de păcat. Ai umblat </w:t>
      </w:r>
      <w:r w:rsidRPr="0073361C">
        <w:rPr>
          <w:cs/>
        </w:rPr>
        <w:t>‎</w:t>
      </w:r>
      <w:r w:rsidRPr="0073361C">
        <w:t xml:space="preserve">astfel printre oameni, săvârșind negrăite minuni ca să-ți arăți și să ne încredințezi de </w:t>
      </w:r>
      <w:r w:rsidRPr="0073361C">
        <w:rPr>
          <w:cs/>
        </w:rPr>
        <w:t>‎</w:t>
      </w:r>
      <w:r w:rsidRPr="0073361C">
        <w:t xml:space="preserve">atotputernicia Ta dumnezeiască. Nu mă lasa să pier, Doamne Iisuse Hristoase, în mulțimea </w:t>
      </w:r>
      <w:r w:rsidRPr="0073361C">
        <w:rPr>
          <w:cs/>
        </w:rPr>
        <w:t>‎</w:t>
      </w:r>
      <w:r w:rsidRPr="0073361C">
        <w:t>fărădelegilor mele, ci arată-mi fața Ta cea milostivă</w:t>
      </w:r>
    </w:p>
    <w:p w:rsidR="0073361C" w:rsidRPr="0073361C" w:rsidRDefault="0073361C" w:rsidP="0073361C">
      <w:pPr>
        <w:spacing w:after="240"/>
      </w:pPr>
      <w:r w:rsidRPr="0073361C">
        <w:t xml:space="preserve">și iubitoare. Umbrește-mă cu Duhul Tău cel Sfânt. Tu știi, Bunule și Iubitorule de </w:t>
      </w:r>
      <w:r w:rsidRPr="0073361C">
        <w:rPr>
          <w:cs/>
        </w:rPr>
        <w:t>‎</w:t>
      </w:r>
      <w:r w:rsidRPr="0073361C">
        <w:t xml:space="preserve">oameni, să-mi mângâi ticălosul meu suflet și să-l îmbogățești cu mila iubirii Tale de </w:t>
      </w:r>
      <w:r w:rsidRPr="0073361C">
        <w:rPr>
          <w:cs/>
        </w:rPr>
        <w:t>‎</w:t>
      </w:r>
      <w:r w:rsidRPr="0073361C">
        <w:t>oameni".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Astfel și-a vărsat mirul rugăciunii sale și a mai adăugat și multe alte rugăciuni. </w:t>
      </w:r>
      <w:r w:rsidRPr="0073361C">
        <w:rPr>
          <w:cs/>
        </w:rPr>
        <w:t>‎</w:t>
      </w:r>
      <w:r w:rsidRPr="0073361C">
        <w:t xml:space="preserve">Deodată s-a auzit un sunet înfricoșător, ca al unui torent vijelios, venind de la icoană </w:t>
      </w:r>
      <w:r w:rsidRPr="0073361C">
        <w:rPr>
          <w:cs/>
        </w:rPr>
        <w:t>‎</w:t>
      </w:r>
      <w:r w:rsidRPr="0073361C">
        <w:t xml:space="preserve">spre el. Duhul lui Dumnezeu s-a revărsat asupra lui ca un puternic vârtej și l-a ridicat </w:t>
      </w:r>
      <w:r w:rsidRPr="0073361C">
        <w:rPr>
          <w:cs/>
        </w:rPr>
        <w:t>‎</w:t>
      </w:r>
      <w:r w:rsidRPr="0073361C">
        <w:t xml:space="preserve">de la pământ. Se vedea în văzduh cu mâinile ridicate. Când a venit jos, fața lui </w:t>
      </w:r>
      <w:r w:rsidRPr="0073361C">
        <w:rPr>
          <w:cs/>
        </w:rPr>
        <w:t>‎</w:t>
      </w:r>
      <w:r w:rsidRPr="0073361C">
        <w:t xml:space="preserve">strălucea ca soarele. Mergea acum, dar părea că nu se gândește că merge pe pământ. Ca și </w:t>
      </w:r>
      <w:r w:rsidRPr="0073361C">
        <w:rPr>
          <w:cs/>
        </w:rPr>
        <w:t>‎</w:t>
      </w:r>
      <w:r w:rsidRPr="0073361C">
        <w:t xml:space="preserve">cum pământul cinstea pe Cuviosul și se făcea moale ca buretele sub picioarele lui. Ai fi </w:t>
      </w:r>
      <w:r w:rsidRPr="0073361C">
        <w:rPr>
          <w:cs/>
        </w:rPr>
        <w:t>‎</w:t>
      </w:r>
      <w:r w:rsidRPr="0073361C">
        <w:t xml:space="preserve">crezut ca este fără trup și zboară prin văzduh. Îl însoțea slava lui Dumnezeu, care </w:t>
      </w:r>
      <w:r w:rsidRPr="0073361C">
        <w:rPr>
          <w:cs/>
        </w:rPr>
        <w:t>‎</w:t>
      </w:r>
      <w:r w:rsidRPr="0073361C">
        <w:t>prefăcuse greutatea cea simțitoare în ușoară nepătimire.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NVĂȚĂTURA DESPRE PATIMA DESFRÂNĂRII</w:t>
      </w:r>
    </w:p>
    <w:p w:rsidR="0073361C" w:rsidRPr="0073361C" w:rsidRDefault="0073361C" w:rsidP="0073361C">
      <w:pPr>
        <w:spacing w:after="240"/>
      </w:pPr>
      <w:r w:rsidRPr="0073361C">
        <w:lastRenderedPageBreak/>
        <w:t xml:space="preserve">Drumul nostru trecea pe lângă o casa cu nume rău, de femei desfrânate. Afară, la </w:t>
      </w:r>
      <w:r w:rsidRPr="0073361C">
        <w:rPr>
          <w:cs/>
        </w:rPr>
        <w:t>‎</w:t>
      </w:r>
      <w:r w:rsidRPr="0073361C">
        <w:t xml:space="preserve">blestemata intrare, vedem un om cu o înfățișare distinsă și foarte mâhnit. Își acoperea </w:t>
      </w:r>
      <w:r w:rsidRPr="0073361C">
        <w:rPr>
          <w:cs/>
        </w:rPr>
        <w:t>‎</w:t>
      </w:r>
      <w:r w:rsidRPr="0073361C">
        <w:t xml:space="preserve">fața cu palmele și plângea, apoi își ridica mâinile spre cer, rugându-se cu suspinuri și </w:t>
      </w:r>
      <w:r w:rsidRPr="0073361C">
        <w:rPr>
          <w:cs/>
        </w:rPr>
        <w:t>‎</w:t>
      </w:r>
      <w:r w:rsidRPr="0073361C">
        <w:t xml:space="preserve">iarăși plângea plin de deznădejde. Apropiindu-se de acel om necunoscut și distins, Nifon </w:t>
      </w:r>
      <w:r w:rsidRPr="0073361C">
        <w:rPr>
          <w:cs/>
        </w:rPr>
        <w:t>‎</w:t>
      </w:r>
      <w:r w:rsidRPr="0073361C">
        <w:t>a început să plângă și el.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-Pentru numele Domnului, frate, i-a zis el, ce ți s-a întâmplat de</w:t>
      </w:r>
    </w:p>
    <w:p w:rsidR="0073361C" w:rsidRPr="0073361C" w:rsidRDefault="0073361C" w:rsidP="0073361C">
      <w:pPr>
        <w:spacing w:after="240"/>
      </w:pPr>
      <w:r w:rsidRPr="0073361C">
        <w:t>ești așa de trist și plângi nemângâiat, în fata intrarii? Spune Îmi, te rog,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pentru că tânguirea ta îmi frânge inima.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Dar de ce nu-l îndemni să fugă de păcat? L-a întrebat iarăși Nifon.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-Din nefericire nu pot, i-a răspuns îngerul, nu pot să mă apropii de</w:t>
      </w:r>
    </w:p>
    <w:p w:rsidR="0073361C" w:rsidRPr="0073361C" w:rsidRDefault="0073361C" w:rsidP="0073361C">
      <w:pPr>
        <w:spacing w:after="240"/>
      </w:pPr>
      <w:r w:rsidRPr="0073361C">
        <w:t>el, căci din ceasul în care a început să facă păcatul, s-a făcut rob diavolilor</w:t>
      </w:r>
    </w:p>
    <w:p w:rsidR="0073361C" w:rsidRPr="0073361C" w:rsidRDefault="0073361C" w:rsidP="0073361C">
      <w:pPr>
        <w:spacing w:after="240"/>
      </w:pPr>
      <w:r w:rsidRPr="0073361C">
        <w:t>și eu nu mai am nici o putere asupra lui.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-Dar cum nu mai ai nici o putere? Nu ți-a încredințat Dumnezeu mântuirea lui?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-Ascultă-mă, robule al lui Dumnezeu. Domnul a creat pe om cu voie liberă și l-a lăsat </w:t>
      </w:r>
      <w:r w:rsidRPr="0073361C">
        <w:rPr>
          <w:cs/>
        </w:rPr>
        <w:t>‎</w:t>
      </w:r>
      <w:r w:rsidRPr="0073361C">
        <w:t xml:space="preserve">să meargă pe calea pe care o vrea el. I-a arătat și calea cea strâmtă, i-a arătat-o și </w:t>
      </w:r>
      <w:r w:rsidRPr="0073361C">
        <w:rPr>
          <w:cs/>
        </w:rPr>
        <w:t>‎</w:t>
      </w:r>
      <w:r w:rsidRPr="0073361C">
        <w:t xml:space="preserve">pe cea largă și i-a spus: strâmtă și cu întristare este calea ce duce la viața și, </w:t>
      </w:r>
      <w:r w:rsidRPr="0073361C">
        <w:rPr>
          <w:cs/>
        </w:rPr>
        <w:t>‎</w:t>
      </w:r>
      <w:r w:rsidRPr="0073361C">
        <w:t>mare-i poarta și largă-i calea care</w:t>
      </w:r>
    </w:p>
    <w:p w:rsidR="0073361C" w:rsidRPr="0073361C" w:rsidRDefault="0073361C" w:rsidP="0073361C">
      <w:pPr>
        <w:spacing w:after="240"/>
      </w:pPr>
      <w:r w:rsidRPr="0073361C">
        <w:t>duce spre pieire. I-a arăta încă și sfârșitul fiecărei căi: una se bucură de</w:t>
      </w:r>
    </w:p>
    <w:p w:rsidR="0073361C" w:rsidRPr="0073361C" w:rsidRDefault="0073361C" w:rsidP="0073361C">
      <w:pPr>
        <w:spacing w:after="240"/>
      </w:pPr>
      <w:r w:rsidRPr="0073361C">
        <w:t xml:space="preserve">puțină plăcere trecătoare și ajunge în iadul cel veșnicie; iar cealaltă are puțină </w:t>
      </w:r>
      <w:r w:rsidRPr="0073361C">
        <w:rPr>
          <w:cs/>
        </w:rPr>
        <w:t>‎</w:t>
      </w:r>
      <w:r w:rsidRPr="0073361C">
        <w:t xml:space="preserve">osteneală, dar câștigă veșnica odihnă în vecii vecilor. Ce îndemn să-i dau omului pe </w:t>
      </w:r>
      <w:r w:rsidRPr="0073361C">
        <w:rPr>
          <w:cs/>
        </w:rPr>
        <w:t>‎</w:t>
      </w:r>
      <w:r w:rsidRPr="0073361C">
        <w:t>care mi l-a încredințat Dumnezeu, de vreme ce Însuși</w:t>
      </w:r>
    </w:p>
    <w:p w:rsidR="0073361C" w:rsidRPr="0073361C" w:rsidRDefault="0073361C" w:rsidP="0073361C">
      <w:pPr>
        <w:spacing w:after="240"/>
      </w:pPr>
      <w:r w:rsidRPr="0073361C">
        <w:t>Hristos, Domnul nostru, cu gura Lui îi îndeamnă pe toți, învățându-i și</w:t>
      </w:r>
    </w:p>
    <w:p w:rsidR="0073361C" w:rsidRPr="0073361C" w:rsidRDefault="0073361C" w:rsidP="0073361C">
      <w:pPr>
        <w:spacing w:after="240"/>
      </w:pPr>
      <w:r w:rsidRPr="0073361C">
        <w:t>rugându-i să fugă de faptele cele necurate?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Și de ce ridici mâinile spre cer, suspinând cu amar?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-Am văzut pe diavoli în jurul lui cântând din gură și din chitare, bătând din palme și </w:t>
      </w:r>
      <w:r w:rsidRPr="0073361C">
        <w:rPr>
          <w:cs/>
        </w:rPr>
        <w:t>‎</w:t>
      </w:r>
      <w:r w:rsidRPr="0073361C">
        <w:t xml:space="preserve">râzând batjocoritor de el. Mă doare inima văzând pe acei blestemați triumfând. De </w:t>
      </w:r>
      <w:r w:rsidRPr="0073361C">
        <w:rPr>
          <w:cs/>
        </w:rPr>
        <w:t>‎</w:t>
      </w:r>
      <w:r w:rsidRPr="0073361C">
        <w:t xml:space="preserve">aceea, mă rog lui Dumnezeu să mântuiască făptura Sa de batjocura întunecaților draci și </w:t>
      </w:r>
      <w:r w:rsidRPr="0073361C">
        <w:rPr>
          <w:cs/>
        </w:rPr>
        <w:t>‎</w:t>
      </w:r>
      <w:r w:rsidRPr="0073361C">
        <w:t xml:space="preserve">să-mi dea bucuria întoarcerii lui. Mă mai rog să mă învrednicească să-i predau acest </w:t>
      </w:r>
      <w:r w:rsidRPr="0073361C">
        <w:rPr>
          <w:cs/>
        </w:rPr>
        <w:t>‎</w:t>
      </w:r>
      <w:r w:rsidRPr="0073361C">
        <w:t>suflet neîntinat și curățit prin pocăință.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Acestea a zis îngerul și a dispărut din fața noastră. Apoi am plecat și noi. Pe drum, </w:t>
      </w:r>
      <w:r w:rsidRPr="0073361C">
        <w:rPr>
          <w:cs/>
        </w:rPr>
        <w:t>‎</w:t>
      </w:r>
      <w:r w:rsidRPr="0073361C">
        <w:t xml:space="preserve">Cuviosul Nifon, mi-a zis că nu există faptă mai murdară decât desfânarea. Cu toate </w:t>
      </w:r>
      <w:r w:rsidRPr="0073361C">
        <w:rPr>
          <w:cs/>
        </w:rPr>
        <w:t>‎</w:t>
      </w:r>
      <w:r w:rsidRPr="0073361C">
        <w:t>acestea, dacă nelegiuitul se pocăiește, Preabunul Dumnezeu îl primește mai repede dec</w:t>
      </w:r>
      <w:r w:rsidRPr="0073361C">
        <w:rPr>
          <w:rFonts w:hint="eastAsia"/>
        </w:rPr>
        <w:t>â</w:t>
      </w:r>
      <w:r w:rsidRPr="0073361C">
        <w:t xml:space="preserve">t </w:t>
      </w:r>
      <w:r w:rsidRPr="0073361C">
        <w:rPr>
          <w:cs/>
        </w:rPr>
        <w:t>‎</w:t>
      </w:r>
      <w:r w:rsidRPr="0073361C">
        <w:t xml:space="preserve">pe toți nelegiuiții și păcătoșii, pentru că patima aceasta se înrădăcinează în firea </w:t>
      </w:r>
      <w:r w:rsidRPr="0073361C">
        <w:rPr>
          <w:cs/>
        </w:rPr>
        <w:t>‎</w:t>
      </w:r>
      <w:r w:rsidRPr="0073361C">
        <w:t xml:space="preserve">omului și, pe deasupra și diavolul o ațâță mai mult cu tot felul de ispite. Pentru a </w:t>
      </w:r>
      <w:r w:rsidRPr="0073361C">
        <w:rPr>
          <w:cs/>
        </w:rPr>
        <w:t>‎</w:t>
      </w:r>
      <w:r w:rsidRPr="0073361C">
        <w:t xml:space="preserve">birui cineva aceasta patima, trebuie să se nevoiască mult cu priveghere și post. Apoi a </w:t>
      </w:r>
      <w:r w:rsidRPr="0073361C">
        <w:rPr>
          <w:cs/>
        </w:rPr>
        <w:t>‎</w:t>
      </w:r>
      <w:r w:rsidRPr="0073361C">
        <w:t>adăugat: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lastRenderedPageBreak/>
        <w:t>‎</w:t>
      </w:r>
      <w:r w:rsidRPr="0073361C">
        <w:t xml:space="preserve">"Am văzut cândva un om mergând pe calea cea largă a păcatului. Atunci mi s-au deschis </w:t>
      </w:r>
      <w:r w:rsidRPr="0073361C">
        <w:rPr>
          <w:cs/>
        </w:rPr>
        <w:t>‎</w:t>
      </w:r>
      <w:r w:rsidRPr="0073361C">
        <w:t xml:space="preserve">ochii sufletului și am văzut în jurul lui vreo treizeci de diavoli: unii bâzâiau ca </w:t>
      </w:r>
      <w:r w:rsidRPr="0073361C">
        <w:rPr>
          <w:cs/>
        </w:rPr>
        <w:t>‎</w:t>
      </w:r>
      <w:r w:rsidRPr="0073361C">
        <w:t xml:space="preserve">muștele în fața lui, alții țiuiau în urechile lui ca țânțarii, iar ceilalți îl legaseră </w:t>
      </w:r>
      <w:r w:rsidRPr="0073361C">
        <w:rPr>
          <w:cs/>
        </w:rPr>
        <w:t>‎</w:t>
      </w:r>
      <w:r w:rsidRPr="0073361C">
        <w:t xml:space="preserve">de picioare și de gat și îl trăgeau cu sila încoace și încolo. La aceasta priveliște mi </w:t>
      </w:r>
      <w:r w:rsidRPr="0073361C">
        <w:rPr>
          <w:cs/>
        </w:rPr>
        <w:t>‎</w:t>
      </w:r>
      <w:r w:rsidRPr="0073361C">
        <w:t xml:space="preserve">s-au umplut ochii de lacrimi și mă gândeam ce să însemneze funiile cu care îl trageau </w:t>
      </w:r>
      <w:r w:rsidRPr="0073361C">
        <w:rPr>
          <w:cs/>
        </w:rPr>
        <w:t>‎</w:t>
      </w:r>
      <w:r w:rsidRPr="0073361C">
        <w:t>pe om. Mi-a</w:t>
      </w:r>
    </w:p>
    <w:p w:rsidR="0073361C" w:rsidRPr="0073361C" w:rsidRDefault="0073361C" w:rsidP="0073361C">
      <w:pPr>
        <w:spacing w:after="240"/>
      </w:pPr>
      <w:r w:rsidRPr="0073361C">
        <w:t xml:space="preserve">Deodată văd, urmându-l de departe, pe îngerul său, ținând în mână ceva ca un toiag de </w:t>
      </w:r>
      <w:r w:rsidRPr="0073361C">
        <w:rPr>
          <w:cs/>
        </w:rPr>
        <w:t>‎</w:t>
      </w:r>
      <w:r w:rsidRPr="0073361C">
        <w:t xml:space="preserve">lemn, care la un capăt avea un crin minunat. Mergea cu capul plecat, trist, adânc </w:t>
      </w:r>
      <w:r w:rsidRPr="0073361C">
        <w:rPr>
          <w:cs/>
        </w:rPr>
        <w:t>‎</w:t>
      </w:r>
      <w:r w:rsidRPr="0073361C">
        <w:t xml:space="preserve">deznădăjduit. Toată întristarea lui era din pricina acelui om. Îl vedea cu totul în </w:t>
      </w:r>
      <w:r w:rsidRPr="0073361C">
        <w:rPr>
          <w:cs/>
        </w:rPr>
        <w:t>‎</w:t>
      </w:r>
      <w:r w:rsidRPr="0073361C">
        <w:t xml:space="preserve">gura iadului, pentru că era robit de tot felul de patimi. Am ridicat și eu mâinile și </w:t>
      </w:r>
      <w:r w:rsidRPr="0073361C">
        <w:rPr>
          <w:cs/>
        </w:rPr>
        <w:t>‎</w:t>
      </w:r>
      <w:r w:rsidRPr="0073361C">
        <w:t xml:space="preserve">ochii la cer, să rostesc câteva cuvinte de rugăciune spre folosul lui. Dar viclenii </w:t>
      </w:r>
      <w:r w:rsidRPr="0073361C">
        <w:rPr>
          <w:cs/>
        </w:rPr>
        <w:t>‎</w:t>
      </w:r>
      <w:r w:rsidRPr="0073361C">
        <w:t xml:space="preserve">diavoli, ca țânțarii s Îau repezit asupra mea înțepându-mi mâinile, socotind ca astfel </w:t>
      </w:r>
      <w:r w:rsidRPr="0073361C">
        <w:rPr>
          <w:cs/>
        </w:rPr>
        <w:t>‎</w:t>
      </w:r>
      <w:r w:rsidRPr="0073361C">
        <w:t>mă vor putea împiedica să mă mai rog pentru el.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UNDELEMNUL CANDELEI</w:t>
      </w:r>
    </w:p>
    <w:p w:rsidR="0073361C" w:rsidRPr="0073361C" w:rsidRDefault="0073361C" w:rsidP="0073361C">
      <w:pPr>
        <w:spacing w:after="240"/>
      </w:pPr>
      <w:r w:rsidRPr="0073361C">
        <w:t xml:space="preserve">Cuviosul avea acest obicei minunat: când trebuia să se culce puțin, punea mai întâi un </w:t>
      </w:r>
      <w:r w:rsidRPr="0073361C">
        <w:rPr>
          <w:cs/>
        </w:rPr>
        <w:t>‎</w:t>
      </w:r>
      <w:r w:rsidRPr="0073361C">
        <w:t xml:space="preserve">rând de pietre pe pământ și peste ele arunca o pătură mica. Apoi cânta imne de </w:t>
      </w:r>
      <w:r w:rsidRPr="0073361C">
        <w:rPr>
          <w:cs/>
        </w:rPr>
        <w:t>‎</w:t>
      </w:r>
      <w:r w:rsidRPr="0073361C">
        <w:t xml:space="preserve">înmormântare ca și cum s-ar fi îngropat singur pe sine. Pe urmă, zicea pe de rost patru </w:t>
      </w:r>
      <w:r w:rsidRPr="0073361C">
        <w:rPr>
          <w:rFonts w:hint="cs"/>
          <w:cs/>
        </w:rPr>
        <w:t>‎</w:t>
      </w:r>
      <w:r w:rsidRPr="0073361C">
        <w:t xml:space="preserve">Apostoli și patru Evanghelii și multe altele. Însemna apoi cu Sfânta Cruce așternutul, </w:t>
      </w:r>
      <w:r w:rsidRPr="0073361C">
        <w:rPr>
          <w:cs/>
        </w:rPr>
        <w:t>‎</w:t>
      </w:r>
      <w:r w:rsidRPr="0073361C">
        <w:t xml:space="preserve">de trei ori și se culca, punând o piatră drept căpătâi. Adeseori în vis năvăleau </w:t>
      </w:r>
      <w:r w:rsidRPr="0073361C">
        <w:rPr>
          <w:cs/>
        </w:rPr>
        <w:t>‎</w:t>
      </w:r>
      <w:r w:rsidRPr="0073361C">
        <w:t>diavolii asupra lui,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l tulburau și nu-l lăsau să doarmă. Cuviosul lua atunci toiagul și îi lovea cu putere </w:t>
      </w:r>
      <w:r w:rsidRPr="0073361C">
        <w:rPr>
          <w:cs/>
        </w:rPr>
        <w:t>‎</w:t>
      </w:r>
      <w:r w:rsidRPr="0073361C">
        <w:t>duhovnicească, râzând de nepuțintă lor, încât diavolii o pățiseră cu</w:t>
      </w:r>
    </w:p>
    <w:p w:rsidR="0073361C" w:rsidRPr="0073361C" w:rsidRDefault="0073361C" w:rsidP="0073361C">
      <w:pPr>
        <w:spacing w:after="240"/>
      </w:pPr>
      <w:r w:rsidRPr="0073361C">
        <w:t>el. "Ce să facem cu acest încăpățânat, se tânguiau ei? Uneori ne lovește,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alteori ne ocărăște și batjocorește tot neamul nostru!"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ntr-o seara, când robul lui Dumnezeu se culcase puțin, a venit diavolul cu un </w:t>
      </w:r>
      <w:r w:rsidRPr="0073361C">
        <w:rPr>
          <w:cs/>
        </w:rPr>
        <w:t>‎</w:t>
      </w:r>
      <w:r w:rsidRPr="0073361C">
        <w:t xml:space="preserve">târnăcop să-l lovească. Dar deodată, spăimântându-se, a ieșit afară cu mare zgomot și a </w:t>
      </w:r>
      <w:r w:rsidRPr="0073361C">
        <w:rPr>
          <w:cs/>
        </w:rPr>
        <w:t>‎</w:t>
      </w:r>
      <w:r w:rsidRPr="0073361C">
        <w:t xml:space="preserve">pierit ca fumul. Pe când fugea, scrâșnea din dinți, zicând: "O, Marie, pretutindeni mă </w:t>
      </w:r>
      <w:r w:rsidRPr="0073361C">
        <w:rPr>
          <w:rFonts w:hint="cs"/>
          <w:cs/>
        </w:rPr>
        <w:t>‎</w:t>
      </w:r>
      <w:r w:rsidRPr="0073361C">
        <w:t>arzi, ocrotind pe acest tare de cap!"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Auzind aceste cuvinte, Nifon a înțeles ca Maica Domnului îl</w:t>
      </w:r>
    </w:p>
    <w:p w:rsidR="0073361C" w:rsidRPr="0073361C" w:rsidRDefault="0073361C" w:rsidP="0073361C">
      <w:pPr>
        <w:spacing w:after="240"/>
      </w:pPr>
      <w:r w:rsidRPr="0073361C">
        <w:t>ocrotește și îl apără. De aceea, el în fiecare seara, înainte de culcare, lua</w:t>
      </w:r>
    </w:p>
    <w:p w:rsidR="0073361C" w:rsidRPr="0073361C" w:rsidRDefault="0073361C" w:rsidP="0073361C">
      <w:pPr>
        <w:spacing w:after="240"/>
      </w:pPr>
      <w:r w:rsidRPr="0073361C">
        <w:t xml:space="preserve">undelemn de la candelă și se miruiau pe frunte, la urechi și la toate simțurile. De </w:t>
      </w:r>
      <w:r w:rsidRPr="0073361C">
        <w:rPr>
          <w:cs/>
        </w:rPr>
        <w:t>‎</w:t>
      </w:r>
      <w:r w:rsidRPr="0073361C">
        <w:t xml:space="preserve">aceea s-a înfricoșat diavolul și s-a făcut nevăzut. Când a văzut ce putere are </w:t>
      </w:r>
      <w:r w:rsidRPr="0073361C">
        <w:rPr>
          <w:cs/>
        </w:rPr>
        <w:t>‎</w:t>
      </w:r>
      <w:r w:rsidRPr="0073361C">
        <w:t xml:space="preserve">undelemnul sfințit Maicii Domnului și al tuturor sfinților, dădea adesea și la </w:t>
      </w:r>
      <w:r w:rsidRPr="0073361C">
        <w:rPr>
          <w:cs/>
        </w:rPr>
        <w:t>‎</w:t>
      </w:r>
      <w:r w:rsidRPr="0073361C">
        <w:t>cunoscuți s</w:t>
      </w:r>
      <w:r w:rsidRPr="0073361C">
        <w:rPr>
          <w:rFonts w:hint="eastAsia"/>
        </w:rPr>
        <w:t>ă</w:t>
      </w:r>
      <w:r w:rsidRPr="0073361C">
        <w:t xml:space="preserve"> se ungă înainte de culcare.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Odată, cum vorbea despre slava deșartă și alte lucruri duhovnicesti, mi-a zis: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"Duhul slavei deșarte este foarte viclean și trebuie mare osteneală din partea robilor </w:t>
      </w:r>
      <w:r w:rsidRPr="0073361C">
        <w:rPr>
          <w:cs/>
        </w:rPr>
        <w:t>‎</w:t>
      </w:r>
      <w:r w:rsidRPr="0073361C">
        <w:t xml:space="preserve">lui Dumnezeu ca să se izbăvească de el. Pentru ca face pe omul virtuos să se laude pe </w:t>
      </w:r>
      <w:r w:rsidRPr="0073361C">
        <w:rPr>
          <w:cs/>
        </w:rPr>
        <w:t>‎</w:t>
      </w:r>
      <w:r w:rsidRPr="0073361C">
        <w:t xml:space="preserve">sine. Dacă este puțin slăbit de post, îi zice: "Uită-te în oglindă și-ți vezi fața cât </w:t>
      </w:r>
      <w:r w:rsidRPr="0073361C">
        <w:rPr>
          <w:cs/>
        </w:rPr>
        <w:t>‎</w:t>
      </w:r>
      <w:r w:rsidRPr="0073361C">
        <w:t xml:space="preserve">este de slabă! Este firesc să vină lumea la tine, ca la un pustnic vestit. Umblă cu capul </w:t>
      </w:r>
      <w:r w:rsidRPr="0073361C">
        <w:rPr>
          <w:cs/>
        </w:rPr>
        <w:t>‎</w:t>
      </w:r>
      <w:r w:rsidRPr="0073361C">
        <w:t xml:space="preserve">plecat, vorbește în șoaptă, numai cât să te auzi și mergi încet ca să te cinstească </w:t>
      </w:r>
      <w:r w:rsidRPr="0073361C">
        <w:rPr>
          <w:cs/>
        </w:rPr>
        <w:t>‎</w:t>
      </w:r>
      <w:r w:rsidRPr="0073361C">
        <w:t xml:space="preserve">oamenii. Da, când mergi pe drum oftează, uită-te cu evlavie spre cer. Pe cei din jur </w:t>
      </w:r>
      <w:r w:rsidRPr="0073361C">
        <w:rPr>
          <w:cs/>
        </w:rPr>
        <w:t>‎</w:t>
      </w:r>
      <w:r w:rsidRPr="0073361C">
        <w:t xml:space="preserve">privește-i de sus, ca să zică oamenii: "Iată un mare sfant!" Și dacă </w:t>
      </w:r>
      <w:r w:rsidRPr="0073361C">
        <w:lastRenderedPageBreak/>
        <w:t xml:space="preserve">iei aminte la duhul </w:t>
      </w:r>
      <w:r w:rsidRPr="0073361C">
        <w:rPr>
          <w:cs/>
        </w:rPr>
        <w:t>‎</w:t>
      </w:r>
      <w:r w:rsidRPr="0073361C">
        <w:t xml:space="preserve">slavei deșarte, până la urmă zici și tu: "Da, ți se cuvine o cinste deosebită, chiar și </w:t>
      </w:r>
      <w:r w:rsidRPr="0073361C">
        <w:rPr>
          <w:cs/>
        </w:rPr>
        <w:t>‎</w:t>
      </w:r>
      <w:r w:rsidRPr="0073361C">
        <w:t xml:space="preserve">un scaun episcopal. Sau cel puțin preot sau diacon trebuie să fii, de vreme ce toată </w:t>
      </w:r>
      <w:r w:rsidRPr="0073361C">
        <w:rPr>
          <w:cs/>
        </w:rPr>
        <w:t>‎</w:t>
      </w:r>
      <w:r w:rsidRPr="0073361C">
        <w:t xml:space="preserve">lumea îți zice sfânt. Apoi grijește-te să faci și vreo minune cu virtuțiile tale și vei </w:t>
      </w:r>
      <w:r w:rsidRPr="0073361C">
        <w:rPr>
          <w:cs/>
        </w:rPr>
        <w:t>‎</w:t>
      </w:r>
      <w:r w:rsidRPr="0073361C">
        <w:t>fi slăvit și mai mult!"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Dar ce să mai vorbesc în deșert, a continuat Sfântul. Când am început să mă pocăiesc de </w:t>
      </w:r>
      <w:r w:rsidRPr="0073361C">
        <w:rPr>
          <w:cs/>
        </w:rPr>
        <w:t>‎</w:t>
      </w:r>
      <w:r w:rsidRPr="0073361C">
        <w:t xml:space="preserve">mulțimea păcatelor mele, s-a repezit la mine duhul slavei deșarte, umplându-mi inima de </w:t>
      </w:r>
      <w:r w:rsidRPr="0073361C">
        <w:rPr>
          <w:cs/>
        </w:rPr>
        <w:t>‎</w:t>
      </w:r>
      <w:r w:rsidRPr="0073361C">
        <w:t xml:space="preserve">bucurie. Mi-a alungat mâhnirea, m-a umplut de o dulce mângâiere și a zis în mintea mea: </w:t>
      </w:r>
      <w:r w:rsidRPr="0073361C">
        <w:rPr>
          <w:cs/>
        </w:rPr>
        <w:t>‎‎</w:t>
      </w:r>
      <w:r w:rsidRPr="0073361C">
        <w:t>"Acum tu ești mare și plin de virtuți, cine mai este pe pământ asemenea ție?"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Uneori mi-a adus și mirosuri de tămâie și zicea: "Vezi că te înconjură îngerii și </w:t>
      </w:r>
      <w:r w:rsidRPr="0073361C">
        <w:rPr>
          <w:cs/>
        </w:rPr>
        <w:t>‎</w:t>
      </w:r>
      <w:r w:rsidRPr="0073361C">
        <w:t>tămâiază sfintenia ta? Apoi a adăugat: "Într-adevăr,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Nifone, ești fericit că ai biruit pe diavol! Și eu mă socoteam că sunt așa cum mă arăta </w:t>
      </w:r>
      <w:r w:rsidRPr="0073361C">
        <w:rPr>
          <w:cs/>
        </w:rPr>
        <w:t>‎</w:t>
      </w:r>
      <w:r w:rsidRPr="0073361C">
        <w:t xml:space="preserve">duhul slavei deșarte. Dumnezeu, însă, care nu vrea moartea păcătosului, mi-a dat dreapta </w:t>
      </w:r>
      <w:r w:rsidRPr="0073361C">
        <w:rPr>
          <w:cs/>
        </w:rPr>
        <w:t>‎</w:t>
      </w:r>
      <w:r w:rsidRPr="0073361C">
        <w:t xml:space="preserve">socoteală a minții. Deci, când venea diavolul și-mi zicea: "Cu adevărat, de acum ești </w:t>
      </w:r>
      <w:r w:rsidRPr="0073361C">
        <w:rPr>
          <w:cs/>
        </w:rPr>
        <w:t>‎</w:t>
      </w:r>
      <w:r w:rsidRPr="0073361C">
        <w:t xml:space="preserve">Sfântul Nifon, căci cine altul pe pământ, trăind în tulburări, mai lucrează astfel de </w:t>
      </w:r>
      <w:r w:rsidRPr="0073361C">
        <w:rPr>
          <w:cs/>
        </w:rPr>
        <w:t>‎</w:t>
      </w:r>
      <w:r w:rsidRPr="0073361C">
        <w:t>virtuți?"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Când îmi spunea acestea și altele asemenea, vrând să mă înșele, i-am zădărnicit </w:t>
      </w:r>
      <w:r w:rsidRPr="0073361C">
        <w:rPr>
          <w:cs/>
        </w:rPr>
        <w:t>‎</w:t>
      </w:r>
      <w:r w:rsidRPr="0073361C">
        <w:t>vicleșugurile, cu darul lui Dumnezeu.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Odată, îmi povestea Cuviosul, cum duhul slavei deșarte l Îa luptat cu multă înverșunare, </w:t>
      </w:r>
      <w:r w:rsidRPr="0073361C">
        <w:rPr>
          <w:cs/>
        </w:rPr>
        <w:t>‎</w:t>
      </w:r>
      <w:r w:rsidRPr="0073361C">
        <w:t xml:space="preserve">zicându-i: "Iată cel mai mare sfânt al epocii noastre! Iată luminătorul lumii, iată unul </w:t>
      </w:r>
      <w:r w:rsidRPr="0073361C">
        <w:rPr>
          <w:cs/>
        </w:rPr>
        <w:t>‎</w:t>
      </w:r>
      <w:r w:rsidRPr="0073361C">
        <w:t xml:space="preserve">care prin virtutea lui se află mai presus decât toți oamenii! I-a mai spus și multe </w:t>
      </w:r>
      <w:r w:rsidRPr="0073361C">
        <w:rPr>
          <w:cs/>
        </w:rPr>
        <w:t>‎</w:t>
      </w:r>
      <w:r w:rsidRPr="0073361C">
        <w:t xml:space="preserve">altele silindu-se să-l înșele pe Cuviosul. Fericitul, însă, a înțeles vicleșugul </w:t>
      </w:r>
      <w:r w:rsidRPr="0073361C">
        <w:rPr>
          <w:cs/>
        </w:rPr>
        <w:t>‎</w:t>
      </w:r>
      <w:r w:rsidRPr="0073361C">
        <w:t>diavolului și a zis întru sine: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"Ia aminte, păcătosule Nifon, să nu te jefuiască acest înșelator de minte! Vezi </w:t>
      </w:r>
      <w:r w:rsidRPr="0073361C">
        <w:rPr>
          <w:cs/>
        </w:rPr>
        <w:t>‎</w:t>
      </w:r>
      <w:r w:rsidRPr="0073361C">
        <w:t xml:space="preserve">smeritule, să nu te batjocorească; păzește-te că și tu ești om ca toți ceilalți. Să nu-ți </w:t>
      </w:r>
      <w:r w:rsidRPr="0073361C">
        <w:rPr>
          <w:cs/>
        </w:rPr>
        <w:t>‎</w:t>
      </w:r>
      <w:r w:rsidRPr="0073361C">
        <w:t xml:space="preserve">pierzi mintea, ticălosule, să nu te îngânfezi și să nu-ți închipui ca ești ceva. Ce este </w:t>
      </w:r>
      <w:r w:rsidRPr="0073361C">
        <w:rPr>
          <w:cs/>
        </w:rPr>
        <w:t>‎</w:t>
      </w:r>
      <w:r w:rsidRPr="0073361C">
        <w:t xml:space="preserve">un bob într-un munte de grâu? Un bob între celelalte boabe? Așa și tu, ești un om între </w:t>
      </w:r>
      <w:r w:rsidRPr="0073361C">
        <w:rPr>
          <w:cs/>
        </w:rPr>
        <w:t>‎</w:t>
      </w:r>
      <w:r w:rsidRPr="0073361C">
        <w:t xml:space="preserve">ceilalți oameni. Din noroiul din care sunt făcuți toți, din acela ești și tu. Pământ ești </w:t>
      </w:r>
      <w:r w:rsidRPr="0073361C">
        <w:rPr>
          <w:cs/>
        </w:rPr>
        <w:t>‎</w:t>
      </w:r>
      <w:r w:rsidRPr="0073361C">
        <w:t>și în pământ te vei</w:t>
      </w:r>
    </w:p>
    <w:p w:rsidR="0073361C" w:rsidRPr="0073361C" w:rsidRDefault="0073361C" w:rsidP="0073361C">
      <w:pPr>
        <w:spacing w:after="240"/>
      </w:pPr>
      <w:r w:rsidRPr="0073361C">
        <w:t xml:space="preserve">Cu o astfel de așezare sănătoasă, Cuviosul a respins duhul slavei deșarte. Adesea, îl </w:t>
      </w:r>
      <w:r w:rsidRPr="0073361C">
        <w:rPr>
          <w:cs/>
        </w:rPr>
        <w:t>‎</w:t>
      </w:r>
      <w:r w:rsidRPr="0073361C">
        <w:t xml:space="preserve">vedeam certându-se cu diavolii; uneori ocărând și disprețuind nepuțința lor, alteori </w:t>
      </w:r>
      <w:r w:rsidRPr="0073361C">
        <w:rPr>
          <w:cs/>
        </w:rPr>
        <w:t>‎</w:t>
      </w:r>
      <w:r w:rsidRPr="0073361C">
        <w:t xml:space="preserve">alungându Îi în focul cel veșnicie. Odată, duhul cel necurat, înfățisându-i-se ca un </w:t>
      </w:r>
      <w:r w:rsidRPr="0073361C">
        <w:rPr>
          <w:cs/>
        </w:rPr>
        <w:t>‎</w:t>
      </w:r>
      <w:r w:rsidRPr="0073361C">
        <w:t xml:space="preserve">înger, a voit să-l ispitească cu părerea de sine, zicându-i: "De acum înainte vei începe </w:t>
      </w:r>
      <w:r w:rsidRPr="0073361C">
        <w:rPr>
          <w:cs/>
        </w:rPr>
        <w:t>‎</w:t>
      </w:r>
      <w:r w:rsidRPr="0073361C">
        <w:t xml:space="preserve">să faci minuni și numele tău va fi slăvit de oameni, pentru că ai bineplăcut mult </w:t>
      </w:r>
      <w:r w:rsidRPr="0073361C">
        <w:rPr>
          <w:cs/>
        </w:rPr>
        <w:t>‎</w:t>
      </w:r>
      <w:r w:rsidRPr="0073361C">
        <w:t xml:space="preserve">înaintea lui Dumnezeu și El îți trimite, prin mine acest dar!" Robul lui Dumnezeu, însă, </w:t>
      </w:r>
      <w:r w:rsidRPr="0073361C">
        <w:rPr>
          <w:cs/>
        </w:rPr>
        <w:t>‎</w:t>
      </w:r>
      <w:r w:rsidRPr="0073361C">
        <w:t xml:space="preserve">a înțeles cursa diavolului, l-a privit ironic și a zis, luând în batjocură viclenia lui: </w:t>
      </w:r>
      <w:r w:rsidRPr="0073361C">
        <w:rPr>
          <w:cs/>
        </w:rPr>
        <w:t>‎‎</w:t>
      </w:r>
      <w:r w:rsidRPr="0073361C">
        <w:t>"Stai să fac o minune în fața ta!" și văzând alături o piatra i-a</w:t>
      </w:r>
    </w:p>
    <w:p w:rsidR="0073361C" w:rsidRPr="0073361C" w:rsidRDefault="0073361C" w:rsidP="0073361C">
      <w:pPr>
        <w:spacing w:after="240"/>
      </w:pPr>
      <w:r w:rsidRPr="0073361C">
        <w:t>zis: "Iți poruncesc piatră, cu puterea care mi-a adus-o acesta, să te muți din</w:t>
      </w:r>
    </w:p>
    <w:p w:rsidR="0073361C" w:rsidRPr="0073361C" w:rsidRDefault="0073361C" w:rsidP="0073361C">
      <w:pPr>
        <w:spacing w:after="240"/>
      </w:pPr>
      <w:r w:rsidRPr="0073361C">
        <w:t xml:space="preserve">locul tău în altă parte!" Dar piatra a rămas nemiscată și nu s-a clintit de la locul </w:t>
      </w:r>
      <w:r w:rsidRPr="0073361C">
        <w:rPr>
          <w:cs/>
        </w:rPr>
        <w:t>‎</w:t>
      </w:r>
      <w:r w:rsidRPr="0073361C">
        <w:t>ei. Atunci, Cuviosul a râs de vicleșugul diavolului, zicând: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"Îngâmfatule, răule și vicleanule! Darul tău nu a făcut nimic!" Apoi, mustrându-l cu </w:t>
      </w:r>
      <w:r w:rsidRPr="0073361C">
        <w:rPr>
          <w:cs/>
        </w:rPr>
        <w:t>‎</w:t>
      </w:r>
      <w:r w:rsidRPr="0073361C">
        <w:t>dispreț pentru înșelăciunea lui, diavolul s-a făcut nevăzut.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Altădată iarăși, în timpul rugăciunii, duhul slavei deșarte i-a adus</w:t>
      </w:r>
    </w:p>
    <w:p w:rsidR="0073361C" w:rsidRPr="0073361C" w:rsidRDefault="0073361C" w:rsidP="0073361C">
      <w:pPr>
        <w:spacing w:after="240"/>
      </w:pPr>
      <w:r w:rsidRPr="0073361C">
        <w:lastRenderedPageBreak/>
        <w:t>gând de mândrie, ca adică, stând cu mâinile înălțate către Dumnezeu, se</w:t>
      </w:r>
    </w:p>
    <w:p w:rsidR="0073361C" w:rsidRPr="0073361C" w:rsidRDefault="0073361C" w:rsidP="0073361C">
      <w:pPr>
        <w:spacing w:after="240"/>
      </w:pPr>
      <w:r w:rsidRPr="0073361C">
        <w:t xml:space="preserve">aseamănă cu sfintii. Și nu numai atât, ci pe când Nifon continua să se roage, i-a adus </w:t>
      </w:r>
      <w:r w:rsidRPr="0073361C">
        <w:rPr>
          <w:cs/>
        </w:rPr>
        <w:t>‎</w:t>
      </w:r>
      <w:r w:rsidRPr="0073361C">
        <w:t>un gând hulitor: "În ochii tuturor ești foarte mare, te-ai făcut asemenea cu Dumnezeu!"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 clipa aceea Duhul Sfânt i-a înălțat mintea la cele crești, i-a arătat ca Dumnezeu le </w:t>
      </w:r>
      <w:r w:rsidRPr="0073361C">
        <w:rPr>
          <w:cs/>
        </w:rPr>
        <w:t>‎</w:t>
      </w:r>
      <w:r w:rsidRPr="0073361C">
        <w:t xml:space="preserve">tine pe toate și cât de mare și de înfricoșător este El; cum conduce cerul și pământul, </w:t>
      </w:r>
      <w:r w:rsidRPr="0073361C">
        <w:rPr>
          <w:cs/>
        </w:rPr>
        <w:t>‎</w:t>
      </w:r>
      <w:r w:rsidRPr="0073361C">
        <w:t xml:space="preserve">marea și toate cele ce sunt într-însele cu mâna Sa cea atotputernică. În același timp a </w:t>
      </w:r>
      <w:r w:rsidRPr="0073361C">
        <w:rPr>
          <w:cs/>
        </w:rPr>
        <w:t>‎</w:t>
      </w:r>
      <w:r w:rsidRPr="0073361C">
        <w:t>auzit un glas, zicându-i: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"Ia aminte, Nifone, nu cumva tu conduci cerul și pământul? Sileștete să înțelegi cât de </w:t>
      </w:r>
      <w:r w:rsidRPr="0073361C">
        <w:rPr>
          <w:cs/>
        </w:rPr>
        <w:t>‎</w:t>
      </w:r>
      <w:r w:rsidRPr="0073361C">
        <w:t xml:space="preserve">mare este Dumnezeu! Apoi cercetează-te pe sineți să te vezi cât ești de mic și să nu-ți </w:t>
      </w:r>
      <w:r w:rsidRPr="0073361C">
        <w:rPr>
          <w:cs/>
        </w:rPr>
        <w:t>‎</w:t>
      </w:r>
      <w:r w:rsidRPr="0073361C">
        <w:t>mai închipui vreodată ca ești ceva, deoarece</w:t>
      </w:r>
    </w:p>
    <w:p w:rsidR="0073361C" w:rsidRPr="0073361C" w:rsidRDefault="0073361C" w:rsidP="0073361C">
      <w:pPr>
        <w:spacing w:after="240"/>
      </w:pPr>
      <w:r w:rsidRPr="0073361C">
        <w:t>diabolic este acest gând. Păzește-te dar, să nu te înșele diavolul!"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Atunci Nifon se întoarse către sine, zicându-și: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"Păcătosule și de trei ori ticălos, îți închipui că ești om, stricatule și înșelatule? </w:t>
      </w:r>
      <w:r w:rsidRPr="0073361C">
        <w:rPr>
          <w:cs/>
        </w:rPr>
        <w:t>‎</w:t>
      </w:r>
      <w:r w:rsidRPr="0073361C">
        <w:t xml:space="preserve">Unde ți-e mintea de o lași să se îngâmfeze astfel înaintea lui Dumnezeu? Te-ai făcut </w:t>
      </w:r>
      <w:r w:rsidRPr="0073361C">
        <w:rPr>
          <w:cs/>
        </w:rPr>
        <w:t>‎</w:t>
      </w:r>
      <w:r w:rsidRPr="0073361C">
        <w:t>potrivnic lui Dumnezeu, stricatule și întunecatule!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Ești pământ și gunoi și, cu obraznicie diavolească, te-ai făcut dumnezeu?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Rușine să-ți fie! Nu te cutremuri, nu te temi de vaiul judecații, nenorocitule și </w:t>
      </w:r>
      <w:r w:rsidRPr="0073361C">
        <w:rPr>
          <w:cs/>
        </w:rPr>
        <w:t>‎</w:t>
      </w:r>
      <w:r w:rsidRPr="0073361C">
        <w:t xml:space="preserve">necuratule? Ce vei face? Unde te vei ascunde atunci? Pentru care vei da seama întâi și </w:t>
      </w:r>
      <w:r w:rsidRPr="0073361C">
        <w:rPr>
          <w:cs/>
        </w:rPr>
        <w:t>‎</w:t>
      </w:r>
      <w:r w:rsidRPr="0073361C">
        <w:t>pentru care pe urma? Pentru nerușinare, minciuna, sau hula?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Pentru ura, mândrie sau pentru slava deșartă? Pentru fățărnicie, pentru</w:t>
      </w:r>
    </w:p>
    <w:p w:rsidR="0073361C" w:rsidRPr="0073361C" w:rsidRDefault="0073361C" w:rsidP="0073361C">
      <w:pPr>
        <w:spacing w:after="240"/>
      </w:pPr>
      <w:r w:rsidRPr="0073361C">
        <w:t>Și, suspinând din adâncul inimii, robul lui Dumnezeu a început a se ruga: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"Miluiește-mă, Dumnezeule, pe mine rătăcitul și nu mă lepăda pe mine sărmanul și </w:t>
      </w:r>
      <w:r w:rsidRPr="0073361C">
        <w:rPr>
          <w:cs/>
        </w:rPr>
        <w:t>‎</w:t>
      </w:r>
      <w:r w:rsidRPr="0073361C">
        <w:t>nimicul! Ci, iarta-mi, ca un mult Milostiv! Tu știi, Bunule</w:t>
      </w:r>
    </w:p>
    <w:p w:rsidR="0073361C" w:rsidRPr="0073361C" w:rsidRDefault="0073361C" w:rsidP="0073361C">
      <w:pPr>
        <w:spacing w:after="240"/>
      </w:pPr>
      <w:r w:rsidRPr="0073361C">
        <w:t>și Iubitorule de oameni, slăbiciunea și ticăloșia omenească. Vindecă-mă,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Doamne, cu puterea Ta și mă voi strădui să fug de patimile cele ascunse și</w:t>
      </w:r>
    </w:p>
    <w:p w:rsidR="0073361C" w:rsidRPr="0073361C" w:rsidRDefault="0073361C" w:rsidP="0073361C">
      <w:pPr>
        <w:spacing w:after="240"/>
      </w:pPr>
      <w:r w:rsidRPr="0073361C">
        <w:t>să scap de vrăjmașii sufletului meu!"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De atunci era foarte atent, și își cerceta sufletul cu multă grija!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Numai cât se apropia diavolul să-i strecoare vreun gând rău și Nifon îi striga îndată cu </w:t>
      </w:r>
      <w:r w:rsidRPr="0073361C">
        <w:rPr>
          <w:cs/>
        </w:rPr>
        <w:t>‎</w:t>
      </w:r>
      <w:r w:rsidRPr="0073361C">
        <w:t xml:space="preserve">mânie: "Iar ai venit, ticălosule?" Și diavolul dispărea rușinat. Astfel, necontenit, zi </w:t>
      </w:r>
      <w:r w:rsidRPr="0073361C">
        <w:rPr>
          <w:cs/>
        </w:rPr>
        <w:t>‎</w:t>
      </w:r>
      <w:r w:rsidRPr="0073361C">
        <w:t xml:space="preserve">și noapte, nu înceta vrăjmașul să-l ispitească. Izbutea uneori să-l târască, fie în </w:t>
      </w:r>
      <w:r w:rsidRPr="0073361C">
        <w:rPr>
          <w:cs/>
        </w:rPr>
        <w:t>‎</w:t>
      </w:r>
      <w:r w:rsidRPr="0073361C">
        <w:t xml:space="preserve">osândirea altora, fie în mânie, fie în călcarea făgăduinței sau în altceva. Se lupta </w:t>
      </w:r>
      <w:r w:rsidRPr="0073361C">
        <w:rPr>
          <w:cs/>
        </w:rPr>
        <w:t>‎</w:t>
      </w:r>
      <w:r w:rsidRPr="0073361C">
        <w:t xml:space="preserve">vicleanul să-l prindă în cursă, dar și Nifon izbutea să-l biruiască, cu harul lui </w:t>
      </w:r>
      <w:r w:rsidRPr="0073361C">
        <w:rPr>
          <w:cs/>
        </w:rPr>
        <w:t>‎</w:t>
      </w:r>
      <w:r w:rsidRPr="0073361C">
        <w:t>Hristos, care îl întărea.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CUM SE CEARTĂ OAMENII</w:t>
      </w:r>
    </w:p>
    <w:p w:rsidR="0073361C" w:rsidRPr="0073361C" w:rsidRDefault="0073361C" w:rsidP="0073361C">
      <w:pPr>
        <w:spacing w:after="240"/>
      </w:pPr>
      <w:r w:rsidRPr="0073361C">
        <w:lastRenderedPageBreak/>
        <w:t xml:space="preserve">Uneori, Nifon urmărea pe diavoli cum mergeau să ispitească pe oameni, șoptindu-le la </w:t>
      </w:r>
      <w:r w:rsidRPr="0073361C">
        <w:rPr>
          <w:cs/>
        </w:rPr>
        <w:t>‎</w:t>
      </w:r>
      <w:r w:rsidRPr="0073361C">
        <w:t xml:space="preserve">ureche diferite răutăți. Dar ei, avându-și mintea împrăștiată la grijile vieții, nu </w:t>
      </w:r>
      <w:r w:rsidRPr="0073361C">
        <w:rPr>
          <w:cs/>
        </w:rPr>
        <w:t>‎</w:t>
      </w:r>
      <w:r w:rsidRPr="0073361C">
        <w:t xml:space="preserve">pricepeau diavolească înșelare, ci primeau gândurile rele și se îndeletniceau cu ele, ca </w:t>
      </w:r>
      <w:r w:rsidRPr="0073361C">
        <w:rPr>
          <w:cs/>
        </w:rPr>
        <w:t>‎</w:t>
      </w:r>
      <w:r w:rsidRPr="0073361C">
        <w:t xml:space="preserve">și cum ar fi fost ale lor. Și așa, unii izbucneau în mânie, alții în clevețire, alții în </w:t>
      </w:r>
      <w:r w:rsidRPr="0073361C">
        <w:rPr>
          <w:cs/>
        </w:rPr>
        <w:t>‎</w:t>
      </w:r>
      <w:r w:rsidRPr="0073361C">
        <w:t xml:space="preserve">certuri , bătăi și pomeniri de rău. Robul lui Dumnezeu, care observa toate acestea, a zis </w:t>
      </w:r>
      <w:r w:rsidRPr="0073361C">
        <w:rPr>
          <w:cs/>
        </w:rPr>
        <w:t>‎</w:t>
      </w:r>
      <w:r w:rsidRPr="0073361C">
        <w:t>cu mâhnire: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"O, cât sunt de răi! Au pus stăpânire pe oameni și le comandă, iar ei, fără să-și dea </w:t>
      </w:r>
      <w:r w:rsidRPr="0073361C">
        <w:rPr>
          <w:cs/>
        </w:rPr>
        <w:t>‎</w:t>
      </w:r>
      <w:r w:rsidRPr="0073361C">
        <w:t xml:space="preserve">seama, îndată îndeplinesc toate poruncile lor. De aceea, trebuie s ă cercetăm bine </w:t>
      </w:r>
      <w:r w:rsidRPr="0073361C">
        <w:rPr>
          <w:cs/>
        </w:rPr>
        <w:t>‎</w:t>
      </w:r>
      <w:r w:rsidRPr="0073361C">
        <w:t>gândurile și numai așa să trecem la faptă". Apoi a povestit cele ce urmează: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"Am văzut odată un om lucrând. Deodată a venit un negru, s-a aplecat asupra lui și multă </w:t>
      </w:r>
      <w:r w:rsidRPr="0073361C">
        <w:rPr>
          <w:cs/>
        </w:rPr>
        <w:t>‎</w:t>
      </w:r>
      <w:r w:rsidRPr="0073361C">
        <w:t xml:space="preserve">vreme i-a șoptit ceva. Nu departe, lucra alt om. Atunci, primul lucrător și-a lăsat </w:t>
      </w:r>
      <w:r w:rsidRPr="0073361C">
        <w:rPr>
          <w:cs/>
        </w:rPr>
        <w:t>‎</w:t>
      </w:r>
      <w:r w:rsidRPr="0073361C">
        <w:t>lucrul, s-a dus furios la confratele său și a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nceput să-l înjure. În acel moment, un alt negru s-a apropiat de al doilea</w:t>
      </w:r>
    </w:p>
    <w:p w:rsidR="0073361C" w:rsidRPr="0073361C" w:rsidRDefault="0073361C" w:rsidP="0073361C">
      <w:pPr>
        <w:spacing w:after="240"/>
      </w:pPr>
      <w:r w:rsidRPr="0073361C">
        <w:t>lucrător, i-a soptit și lui ceva la ureche și l-a pornit spre ceartă. Astfel, un</w:t>
      </w:r>
    </w:p>
    <w:p w:rsidR="0073361C" w:rsidRPr="0073361C" w:rsidRDefault="0073361C" w:rsidP="0073361C">
      <w:pPr>
        <w:spacing w:after="240"/>
      </w:pPr>
      <w:r w:rsidRPr="0073361C">
        <w:t>diavol pornea la mânie, iar celalalt diavol făcea pe altul să se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mpotrivească".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Văzând aceasta, Nifon s-a tulburat adânc, zicând: "O, diavoli înșelători și necurați! </w:t>
      </w:r>
      <w:r w:rsidRPr="0073361C">
        <w:rPr>
          <w:cs/>
        </w:rPr>
        <w:t>‎</w:t>
      </w:r>
      <w:r w:rsidRPr="0073361C">
        <w:t xml:space="preserve">Uite cum seamană dușmănie între oameni! Iar aceștia fără de minte, fac degrabă ceea ce li </w:t>
      </w:r>
      <w:r w:rsidRPr="0073361C">
        <w:rPr>
          <w:cs/>
        </w:rPr>
        <w:t>‎</w:t>
      </w:r>
      <w:r w:rsidRPr="0073361C">
        <w:t>se spune.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ntr-o zi, trecea pe lângă o casa. Înăuntru, stăpânul casei cu femeia și copiii erau </w:t>
      </w:r>
      <w:r w:rsidRPr="0073361C">
        <w:rPr>
          <w:cs/>
        </w:rPr>
        <w:t>‎</w:t>
      </w:r>
      <w:r w:rsidRPr="0073361C">
        <w:t xml:space="preserve">la masa. În jurul lor a văzut sevind niște tineri frumoși în haine strălucite, fiind la </w:t>
      </w:r>
      <w:r w:rsidRPr="0073361C">
        <w:rPr>
          <w:cs/>
        </w:rPr>
        <w:t>‎</w:t>
      </w:r>
      <w:r w:rsidRPr="0073361C">
        <w:t xml:space="preserve">număr exact cât erau și casnicii. Acea familie părea a fi foarte săracă. De aceea </w:t>
      </w:r>
      <w:r w:rsidRPr="0073361C">
        <w:rPr>
          <w:cs/>
        </w:rPr>
        <w:t>‎</w:t>
      </w:r>
      <w:r w:rsidRPr="0073361C">
        <w:t xml:space="preserve">Cuviosul a zis mirat: "Ce este aceasta? Cei ce stau la masa sunt foarte săraci, iar cei </w:t>
      </w:r>
      <w:r w:rsidRPr="0073361C">
        <w:rPr>
          <w:cs/>
        </w:rPr>
        <w:t>‎</w:t>
      </w:r>
      <w:r w:rsidRPr="0073361C">
        <w:t>ce-i servesc sunt plini de strălucire?"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Atunci Dumnezeu i-a descoperit cine erau cei ce serveau și ce însemna acea minunată </w:t>
      </w:r>
      <w:r w:rsidRPr="0073361C">
        <w:rPr>
          <w:cs/>
        </w:rPr>
        <w:t>‎</w:t>
      </w:r>
      <w:r w:rsidRPr="0073361C">
        <w:t xml:space="preserve">masă. Tinerii cei frumoși și luminoși erau îngerii nevăzutului Dumnezeu, care sunt </w:t>
      </w:r>
      <w:r w:rsidRPr="0073361C">
        <w:rPr>
          <w:cs/>
        </w:rPr>
        <w:t>‎</w:t>
      </w:r>
      <w:r w:rsidRPr="0073361C">
        <w:t>rânduiți să slujească creștinilor în vremea</w:t>
      </w:r>
    </w:p>
    <w:p w:rsidR="0073361C" w:rsidRPr="0073361C" w:rsidRDefault="0073361C" w:rsidP="0073361C">
      <w:pPr>
        <w:spacing w:after="240"/>
      </w:pPr>
      <w:r w:rsidRPr="0073361C">
        <w:t>mesei, ca niște buni slujitori. Dar dacă la masă se aude vreun cuvânt</w:t>
      </w:r>
    </w:p>
    <w:p w:rsidR="0073361C" w:rsidRPr="0073361C" w:rsidRDefault="0073361C" w:rsidP="0073361C">
      <w:pPr>
        <w:spacing w:after="240"/>
      </w:pPr>
      <w:r w:rsidRPr="0073361C">
        <w:t xml:space="preserve">nepotrivit, îndată îngerii fug de vorba cea rea, ca albinele de fum. Și dacă se </w:t>
      </w:r>
      <w:r w:rsidRPr="0073361C">
        <w:rPr>
          <w:cs/>
        </w:rPr>
        <w:t>‎</w:t>
      </w:r>
      <w:r w:rsidRPr="0073361C">
        <w:t xml:space="preserve">depărtează sfinții îngeri, vine un diavol negru și întunecat și îi îndeamn ă să </w:t>
      </w:r>
      <w:r w:rsidRPr="0073361C">
        <w:rPr>
          <w:cs/>
        </w:rPr>
        <w:t>‎</w:t>
      </w:r>
      <w:r w:rsidRPr="0073361C">
        <w:t>vorbească cuvinte deșarte.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SFATURI ȘI ÎNVĂȚĂTURI</w:t>
      </w:r>
    </w:p>
    <w:p w:rsidR="0073361C" w:rsidRPr="0073361C" w:rsidRDefault="0073361C" w:rsidP="0073361C">
      <w:pPr>
        <w:spacing w:after="240"/>
      </w:pPr>
      <w:r w:rsidRPr="0073361C">
        <w:t xml:space="preserve">Cuviosul Nifon ajunsese la o mare înălțime a virtuțiilor. Luptele lui duhovnicești </w:t>
      </w:r>
      <w:r w:rsidRPr="0073361C">
        <w:rPr>
          <w:cs/>
        </w:rPr>
        <w:t>‎</w:t>
      </w:r>
      <w:r w:rsidRPr="0073361C">
        <w:t>erau vrednice de mirare și mulți veneau la el ca s ă îl cunoască</w:t>
      </w:r>
    </w:p>
    <w:p w:rsidR="0073361C" w:rsidRPr="0073361C" w:rsidRDefault="0073361C" w:rsidP="0073361C">
      <w:pPr>
        <w:spacing w:after="240"/>
      </w:pPr>
      <w:r w:rsidRPr="0073361C">
        <w:t>și să-i ceară sfat. Astfel, a venit la el un credincios și i-a zis: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-Mult mă mir, părinte, cum de nu te înalți cu mintea când atâta lume te cinstește!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Știi, fiule, i-a zis Cuviosul, de ce nu mă mândresc?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lastRenderedPageBreak/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Nu știu, părinte, i-a răspuns ucenicul cu smerenie.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-Ascultă dar! Eu în fiecare zi, de doua sau de trei și de patru ori,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mi aduc aminte de păcatele pe care le-am făcut fără frica de Dumnezeu. Și cu cât mă </w:t>
      </w:r>
      <w:r w:rsidRPr="0073361C">
        <w:rPr>
          <w:cs/>
        </w:rPr>
        <w:t>‎</w:t>
      </w:r>
      <w:r w:rsidRPr="0073361C">
        <w:t xml:space="preserve">gândesc la ele, cu atât sufletul meu este îndurerat, gândind că niciodată nu am făcut </w:t>
      </w:r>
      <w:r w:rsidRPr="0073361C">
        <w:rPr>
          <w:cs/>
        </w:rPr>
        <w:t>‎</w:t>
      </w:r>
      <w:r w:rsidRPr="0073361C">
        <w:t xml:space="preserve">ceva plăcut lui Dumnezeu. De aceea nu mă mândresc. Și când aud cinstiri și laude, mi se </w:t>
      </w:r>
      <w:r w:rsidRPr="0073361C">
        <w:rPr>
          <w:cs/>
        </w:rPr>
        <w:t>‎</w:t>
      </w:r>
      <w:r w:rsidRPr="0073361C">
        <w:t xml:space="preserve">par nevrednice și laudele și eu însumi. Tu, să zicem, mă lauzi o dată sau de două ori </w:t>
      </w:r>
      <w:r w:rsidRPr="0073361C">
        <w:rPr>
          <w:cs/>
        </w:rPr>
        <w:t>‎</w:t>
      </w:r>
      <w:r w:rsidRPr="0073361C">
        <w:t xml:space="preserve">pe săptămână, iar eu necontenit, în toate zilele, mă ingrețoșez de mine, mă mustru, mă </w:t>
      </w:r>
      <w:r w:rsidRPr="0073361C">
        <w:rPr>
          <w:cs/>
        </w:rPr>
        <w:t>‎</w:t>
      </w:r>
      <w:r w:rsidRPr="0073361C">
        <w:t>osândesc și mă văd ca un câine mort, plin de viermi și de putoare.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-Spune-mi, părinte, a continuat fratele, de ce cei mai mulți oameni</w:t>
      </w:r>
    </w:p>
    <w:p w:rsidR="0073361C" w:rsidRPr="0073361C" w:rsidRDefault="0073361C" w:rsidP="0073361C">
      <w:pPr>
        <w:spacing w:after="240"/>
      </w:pPr>
      <w:r w:rsidRPr="0073361C">
        <w:t>urăsc pe cei virtuoși? Unii îi disprețuiesc iar alții se smintesc de ei. Puțini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i</w:t>
      </w:r>
    </w:p>
    <w:p w:rsidR="0073361C" w:rsidRPr="0073361C" w:rsidRDefault="0073361C" w:rsidP="0073361C">
      <w:pPr>
        <w:spacing w:after="240"/>
      </w:pPr>
      <w:r w:rsidRPr="0073361C">
        <w:t>laudă, cei mai mulți însă îi osândesc.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-Drepții, fiule, au mult câștig din ocările ce le vin de la oameni. Îi împodobesc ca </w:t>
      </w:r>
      <w:r w:rsidRPr="0073361C">
        <w:rPr>
          <w:cs/>
        </w:rPr>
        <w:t>‎</w:t>
      </w:r>
      <w:r w:rsidRPr="0073361C">
        <w:t xml:space="preserve">pe stelele cerului. Am văzut eu un om evlavios care a câștigat numai într-o zi </w:t>
      </w:r>
      <w:r w:rsidRPr="0073361C">
        <w:rPr>
          <w:cs/>
        </w:rPr>
        <w:t>‎</w:t>
      </w:r>
      <w:r w:rsidRPr="0073361C">
        <w:t>cincizeci de cununi!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Spune-mi și mie, s-a rugat fratele, cum le-a câștigat?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"Doamne miluiește pe cei ce mă urăsc, mă zavistuiesc și mă clevetesc! Nici unuia din </w:t>
      </w:r>
      <w:r w:rsidRPr="0073361C">
        <w:rPr>
          <w:cs/>
        </w:rPr>
        <w:t>‎</w:t>
      </w:r>
      <w:r w:rsidRPr="0073361C">
        <w:t xml:space="preserve">acești frați să nu i se întâmple vreun rău pentru mine păcătosul, nici acum, nici în </w:t>
      </w:r>
      <w:r w:rsidRPr="0073361C">
        <w:rPr>
          <w:cs/>
        </w:rPr>
        <w:t>‎</w:t>
      </w:r>
      <w:r w:rsidRPr="0073361C">
        <w:t xml:space="preserve">viitor, nici în clipa morții, nici în ziua judecații. Ci, mă rog, Doamne, sfarmă și </w:t>
      </w:r>
      <w:r w:rsidRPr="0073361C">
        <w:rPr>
          <w:cs/>
        </w:rPr>
        <w:t>‎</w:t>
      </w:r>
      <w:r w:rsidRPr="0073361C">
        <w:t xml:space="preserve">destramă uneltirile diavolului, pentru că știi, Iubitorule de oameni, că acesta este </w:t>
      </w:r>
      <w:r w:rsidRPr="0073361C">
        <w:rPr>
          <w:cs/>
        </w:rPr>
        <w:t>‎</w:t>
      </w:r>
      <w:r w:rsidRPr="0073361C">
        <w:t xml:space="preserve">cel ce-i ridică împotriva mea, Rogu-te, Dumnezeul meu, ca, precum nu m-ai pedepsit pe </w:t>
      </w:r>
      <w:r w:rsidRPr="0073361C">
        <w:rPr>
          <w:cs/>
        </w:rPr>
        <w:t>‎</w:t>
      </w:r>
      <w:r w:rsidRPr="0073361C">
        <w:t xml:space="preserve">mine ticălosul, ori de câte ori am greșit și am alergat cerând iertare la milostivirea </w:t>
      </w:r>
      <w:r w:rsidRPr="0073361C">
        <w:rPr>
          <w:cs/>
        </w:rPr>
        <w:t>‎</w:t>
      </w:r>
      <w:r w:rsidRPr="0073361C">
        <w:t xml:space="preserve">Ta, tot așa, și pe acești sfinți, robi ai Tai, care mă vorbesc de rău, să nu-i </w:t>
      </w:r>
      <w:r w:rsidRPr="0073361C">
        <w:rPr>
          <w:cs/>
        </w:rPr>
        <w:t>‎</w:t>
      </w:r>
      <w:r w:rsidRPr="0073361C">
        <w:t>pedepsești, ci sfintește-i cu Duhul Tău cel Sfânt!"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"Acestea le zicea, iubitul meu, acel drept în rugăciunile sale pentru dușmanii și </w:t>
      </w:r>
      <w:r w:rsidRPr="0073361C">
        <w:rPr>
          <w:cs/>
        </w:rPr>
        <w:t>‎</w:t>
      </w:r>
      <w:r w:rsidRPr="0073361C">
        <w:t xml:space="preserve">calomniatorii săi. Și de câte ori pe zi se silea pe sine și se ruga lui Dumnezeu pentru </w:t>
      </w:r>
      <w:r w:rsidRPr="0073361C">
        <w:rPr>
          <w:cs/>
        </w:rPr>
        <w:t>‎</w:t>
      </w:r>
      <w:r w:rsidRPr="0073361C">
        <w:t xml:space="preserve">mântuirea lor, de atâtea ori cobora din cer un înger și i punea pe cap o cununa de </w:t>
      </w:r>
      <w:r w:rsidRPr="0073361C">
        <w:rPr>
          <w:rFonts w:hint="cs"/>
          <w:cs/>
        </w:rPr>
        <w:t>‎</w:t>
      </w:r>
      <w:r w:rsidRPr="0073361C">
        <w:t>pietre scumpe. De aceea, fratele meu,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Dumnezeu îngăduie adesea, ca drepții să fie ocărâți și vorbiți de rău, pentru ca să se </w:t>
      </w:r>
      <w:r w:rsidRPr="0073361C">
        <w:rPr>
          <w:cs/>
        </w:rPr>
        <w:t>‎</w:t>
      </w:r>
      <w:r w:rsidRPr="0073361C">
        <w:t>înmulțească cu miile cununile lor și să moștenească Împărăția Lui.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Atunci i-a zis fratele: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-Dar cum se face, că mulți drepți nu fac rău nimănui și totuși oamenii se smintesc de </w:t>
      </w:r>
      <w:r w:rsidRPr="0073361C">
        <w:rPr>
          <w:cs/>
        </w:rPr>
        <w:t>‎</w:t>
      </w:r>
      <w:r w:rsidRPr="0073361C">
        <w:t xml:space="preserve">ei și zic de pilda: dacă vrea să se mântuiască, să meargă în pustiu! În orașe stau cei </w:t>
      </w:r>
      <w:r w:rsidRPr="0073361C">
        <w:rPr>
          <w:cs/>
        </w:rPr>
        <w:t>‎</w:t>
      </w:r>
      <w:r w:rsidRPr="0073361C">
        <w:t>mândrii și cei iubitori de slavă, ca să se bucure de laudele oamenilor.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-Nu locul mântuiește, fiule, a răspuns sfântul, ci purtarea, grija,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atenția și silința fiecăruia. Ia aminte la pildele ce-ți voi spune: Precum ne </w:t>
      </w:r>
      <w:r w:rsidRPr="0073361C">
        <w:rPr>
          <w:cs/>
        </w:rPr>
        <w:t>‎</w:t>
      </w:r>
      <w:r w:rsidRPr="0073361C">
        <w:t xml:space="preserve">adeverește și Moise, Enoh a fost unul din oamenii de la început, care a bineplăcut lui </w:t>
      </w:r>
      <w:r w:rsidRPr="0073361C">
        <w:rPr>
          <w:cs/>
        </w:rPr>
        <w:t>‎</w:t>
      </w:r>
      <w:r w:rsidRPr="0073361C">
        <w:t xml:space="preserve">Dumnezeu. El a avut femeie și </w:t>
      </w:r>
      <w:r w:rsidRPr="0073361C">
        <w:lastRenderedPageBreak/>
        <w:t xml:space="preserve">copii și ceea ce este mai minunat, el a trăit printre </w:t>
      </w:r>
      <w:r w:rsidRPr="0073361C">
        <w:rPr>
          <w:cs/>
        </w:rPr>
        <w:t>‎</w:t>
      </w:r>
      <w:r w:rsidRPr="0073361C">
        <w:t xml:space="preserve">oameni păcătoși. Apoi Avraam, cât de mare prieten al lui Dumnezeu a fost! A avut și el </w:t>
      </w:r>
      <w:r w:rsidRPr="0073361C">
        <w:rPr>
          <w:cs/>
        </w:rPr>
        <w:t>‎</w:t>
      </w:r>
      <w:r w:rsidRPr="0073361C">
        <w:t>femeie și 318 rudenii și robi,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nenumărat aur și argint. Totuși, nimic din acestea nu i-au fost piedică spre</w:t>
      </w:r>
    </w:p>
    <w:p w:rsidR="0073361C" w:rsidRPr="0073361C" w:rsidRDefault="0073361C" w:rsidP="0073361C">
      <w:pPr>
        <w:spacing w:after="240"/>
      </w:pPr>
      <w:r w:rsidRPr="0073361C">
        <w:t>mântuire! Dimpotrivă, i-a ajutat mai mult evlavia și dragostea să față de Dumnezeu.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Ia gândește-te și la Lot, unde a locuit? În smintelile satanei, între sodomiți! A </w:t>
      </w:r>
      <w:r w:rsidRPr="0073361C">
        <w:rPr>
          <w:cs/>
        </w:rPr>
        <w:t>‎</w:t>
      </w:r>
      <w:r w:rsidRPr="0073361C">
        <w:t xml:space="preserve">văzut adesea urâtele lor păcate, dar nu a judecat pe nimeni; de aceea l-a și iubit </w:t>
      </w:r>
      <w:r w:rsidRPr="0073361C">
        <w:rPr>
          <w:cs/>
        </w:rPr>
        <w:t>‎</w:t>
      </w:r>
      <w:r w:rsidRPr="0073361C">
        <w:t xml:space="preserve">Dumnezeu și nu i-a închis ușa împărăției Sale. Și Iov, care avea bogăție împărătească, </w:t>
      </w:r>
      <w:r w:rsidRPr="0073361C">
        <w:rPr>
          <w:cs/>
        </w:rPr>
        <w:t>‎</w:t>
      </w:r>
      <w:r w:rsidRPr="0073361C">
        <w:t xml:space="preserve">slava negrăită, femeie și copii și totuși, în același chip și-a câștigat și el </w:t>
      </w:r>
      <w:r w:rsidRPr="0073361C">
        <w:rPr>
          <w:cs/>
        </w:rPr>
        <w:t>‎</w:t>
      </w:r>
      <w:r w:rsidRPr="0073361C">
        <w:t xml:space="preserve">mântuirea. Ce să mai zic de Isaac, de Iacov, de Iosif și de mulți alții? Toți aceștia </w:t>
      </w:r>
      <w:r w:rsidRPr="0073361C">
        <w:rPr>
          <w:cs/>
        </w:rPr>
        <w:t>‎</w:t>
      </w:r>
      <w:r w:rsidRPr="0073361C">
        <w:t>au plăcut lui Dumnezeu, nu cu forma cea dinafară a vieții lor.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Cât despre celalalt lucru, care ai întrebat, cum adică cei drepți nu sunt tuturor </w:t>
      </w:r>
      <w:r w:rsidRPr="0073361C">
        <w:rPr>
          <w:cs/>
        </w:rPr>
        <w:t>‎</w:t>
      </w:r>
      <w:r w:rsidRPr="0073361C">
        <w:t xml:space="preserve">plăcuți, ia aminte la cele ce îți voi spune! Nu vezi oare ca Dumnezeu dă ploaie, iar </w:t>
      </w:r>
      <w:r w:rsidRPr="0073361C">
        <w:rPr>
          <w:cs/>
        </w:rPr>
        <w:t>‎</w:t>
      </w:r>
      <w:r w:rsidRPr="0073361C">
        <w:t>unii se bucură și alții nu? Unul zice că-i aduce</w:t>
      </w:r>
    </w:p>
    <w:p w:rsidR="0073361C" w:rsidRPr="0073361C" w:rsidRDefault="0073361C" w:rsidP="0073361C">
      <w:pPr>
        <w:spacing w:after="240"/>
      </w:pPr>
      <w:r w:rsidRPr="0073361C">
        <w:t>pagubă, altul zice: slava lui Dumnezeu că a adăpat pământul! Dacă vine</w:t>
      </w:r>
    </w:p>
    <w:p w:rsidR="0073361C" w:rsidRPr="0073361C" w:rsidRDefault="0073361C" w:rsidP="0073361C">
      <w:pPr>
        <w:spacing w:after="240"/>
      </w:pPr>
      <w:r w:rsidRPr="0073361C">
        <w:t xml:space="preserve">iarna cu frig și cu îngheț, săracii care tremura de frig zic: "O, Doamne, de ce ai dat </w:t>
      </w:r>
      <w:r w:rsidRPr="0073361C">
        <w:rPr>
          <w:cs/>
        </w:rPr>
        <w:t>‎</w:t>
      </w:r>
      <w:r w:rsidRPr="0073361C">
        <w:t xml:space="preserve">frigul?" Iar cei bogati atunci se bucura mai mult pentru ca sunt îndestulați cu de </w:t>
      </w:r>
      <w:r w:rsidRPr="0073361C">
        <w:rPr>
          <w:cs/>
        </w:rPr>
        <w:t>‎</w:t>
      </w:r>
      <w:r w:rsidRPr="0073361C">
        <w:t xml:space="preserve">toate: vin, pâine, carne, căldură, haine calde și tot ceea ce bucură trupul și pentru că </w:t>
      </w:r>
      <w:r w:rsidRPr="0073361C">
        <w:rPr>
          <w:cs/>
        </w:rPr>
        <w:t>‎</w:t>
      </w:r>
      <w:r w:rsidRPr="0073361C">
        <w:t xml:space="preserve">pot să se joace cu zăpadă. După, primavară, vine vara cu căldurile mari. Atunci, unii </w:t>
      </w:r>
      <w:r w:rsidRPr="0073361C">
        <w:rPr>
          <w:cs/>
        </w:rPr>
        <w:t>‎</w:t>
      </w:r>
      <w:r w:rsidRPr="0073361C">
        <w:t>zic: e mai bine iarna că nu sunt muște, nici purici, nici țânțari!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Dar de ce să mai lungesc vorba? Ajunge să ne gândim la un lucru: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Domnul și Dumnezeul nostru S-a făcut om și a trăit cu cei nerecunoscători, a făcut </w:t>
      </w:r>
      <w:r w:rsidRPr="0073361C">
        <w:rPr>
          <w:cs/>
        </w:rPr>
        <w:t>‎</w:t>
      </w:r>
      <w:r w:rsidRPr="0073361C">
        <w:t xml:space="preserve">nemărginit bine neamului omenesc, a izgonit demonii, a curățat pe leproși, a luminat pe </w:t>
      </w:r>
      <w:r w:rsidRPr="0073361C">
        <w:rPr>
          <w:cs/>
        </w:rPr>
        <w:t>‎</w:t>
      </w:r>
      <w:r w:rsidRPr="0073361C">
        <w:t xml:space="preserve">orbi, a întărit pe slăbănogi, a îndreptat pe șchiopi, a înviat morții, a întors pe </w:t>
      </w:r>
      <w:r w:rsidRPr="0073361C">
        <w:rPr>
          <w:rFonts w:hint="cs"/>
          <w:cs/>
        </w:rPr>
        <w:t>‎</w:t>
      </w:r>
      <w:r w:rsidRPr="0073361C">
        <w:t xml:space="preserve">vameși, a luminat pe desfrânate, a s ăturat cu puțină pâine mulțimi nenumărate de oameni </w:t>
      </w:r>
      <w:r w:rsidRPr="0073361C">
        <w:rPr>
          <w:cs/>
        </w:rPr>
        <w:t>‎</w:t>
      </w:r>
      <w:r w:rsidRPr="0073361C">
        <w:t xml:space="preserve">și multe altele a făcut, pe care nu-i cu puțintă a le descrie. Și ce recunoștință a </w:t>
      </w:r>
      <w:r w:rsidRPr="0073361C">
        <w:rPr>
          <w:cs/>
        </w:rPr>
        <w:t>‎</w:t>
      </w:r>
      <w:r w:rsidRPr="0073361C">
        <w:t xml:space="preserve">primit în schimb Domnul nostru pentru toate acestea? Unii ziceau ca "Omul acesta nu este </w:t>
      </w:r>
      <w:r w:rsidRPr="0073361C">
        <w:rPr>
          <w:cs/>
        </w:rPr>
        <w:t>‎</w:t>
      </w:r>
      <w:r w:rsidRPr="0073361C">
        <w:t xml:space="preserve">de la Dumnezeu", alții ca "este samaritean", iar alții ca "are demon". Unul îl injură, </w:t>
      </w:r>
      <w:r w:rsidRPr="0073361C">
        <w:rPr>
          <w:cs/>
        </w:rPr>
        <w:t>‎</w:t>
      </w:r>
      <w:r w:rsidRPr="0073361C">
        <w:t>altul îl pălmuiește, alții îl lovesc și scuipă preacurata Lui față, iar la</w:t>
      </w:r>
    </w:p>
    <w:p w:rsidR="0073361C" w:rsidRPr="0073361C" w:rsidRDefault="0073361C" w:rsidP="0073361C">
      <w:pPr>
        <w:spacing w:after="240"/>
      </w:pPr>
      <w:r w:rsidRPr="0073361C">
        <w:t>urmă îl răstignesc!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Deci, dacă Acela Care ne-a creeat nu a plăcut la toți oamenii, cum va plăcea cel drept, </w:t>
      </w:r>
      <w:r w:rsidRPr="0073361C">
        <w:rPr>
          <w:cs/>
        </w:rPr>
        <w:t>‎</w:t>
      </w:r>
      <w:r w:rsidRPr="0073361C">
        <w:t>mai ales când oamenii sunt așa de mulți?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Adu-ți aminte de dreptul Abel, care nici un rău nu a făcut lui Cain și totuși, acesta </w:t>
      </w:r>
      <w:r w:rsidRPr="0073361C">
        <w:rPr>
          <w:cs/>
        </w:rPr>
        <w:t>‎</w:t>
      </w:r>
      <w:r w:rsidRPr="0073361C">
        <w:t xml:space="preserve">l-a urât și cu ajutorul celui viclean l-a omorât. Gândește-te dar, dacă atunci când </w:t>
      </w:r>
      <w:r w:rsidRPr="0073361C">
        <w:rPr>
          <w:cs/>
        </w:rPr>
        <w:t>‎</w:t>
      </w:r>
      <w:r w:rsidRPr="0073361C">
        <w:t xml:space="preserve">numai acești doi frați erau pe pământ, dreptul Abel nu a putut scăpa de ura celui rău, </w:t>
      </w:r>
      <w:r w:rsidRPr="0073361C">
        <w:rPr>
          <w:cs/>
        </w:rPr>
        <w:t>‎</w:t>
      </w:r>
      <w:r w:rsidRPr="0073361C">
        <w:t xml:space="preserve">cum va putea scăpa cineva acum, cu așa mulțime? Cu adevărat este cu nepuțintă, că este </w:t>
      </w:r>
      <w:r w:rsidRPr="0073361C">
        <w:rPr>
          <w:cs/>
        </w:rPr>
        <w:t>‎</w:t>
      </w:r>
      <w:r w:rsidRPr="0073361C">
        <w:t>scris: Fiule, dacă vrei să lucrezi pentru Domnul, pregătește-ți sufletul de ispită!"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Atunci, fratele a zis către Cuviosul: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-De vreme ce, părinte, am început această convorbire folositoare,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>te rog să-mi mai lămurești ceva, pentru că și creștinii de altă dată doreau să</w:t>
      </w:r>
    </w:p>
    <w:p w:rsidR="0073361C" w:rsidRPr="0073361C" w:rsidRDefault="0073361C" w:rsidP="0073361C">
      <w:pPr>
        <w:spacing w:after="240"/>
      </w:pPr>
      <w:r w:rsidRPr="0073361C">
        <w:t>vorbească cu părinții despre cele duhovnicești.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-Cum se face ca părinții noștri din vremea de demult trăiau și mureau în pace, pe când </w:t>
      </w:r>
      <w:r w:rsidRPr="0073361C">
        <w:rPr>
          <w:cs/>
        </w:rPr>
        <w:t>‎</w:t>
      </w:r>
      <w:r w:rsidRPr="0073361C">
        <w:t xml:space="preserve">noi astăzi, precum știți, mergem din necaz în necaz, din mâhnire în mâhnire și cu multă </w:t>
      </w:r>
      <w:r w:rsidRPr="0073361C">
        <w:rPr>
          <w:cs/>
        </w:rPr>
        <w:t>‎</w:t>
      </w:r>
      <w:r w:rsidRPr="0073361C">
        <w:t>tulburare ne sfârșim viața?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-Oamenii de altă dată aveau multă dragoste între ei și fiecare întâmpina pe aproapele </w:t>
      </w:r>
      <w:r w:rsidRPr="0073361C">
        <w:rPr>
          <w:cs/>
        </w:rPr>
        <w:t>‎</w:t>
      </w:r>
      <w:r w:rsidRPr="0073361C">
        <w:t xml:space="preserve">său cu sinceritate și cu dreptate. Și aveau așa de mare dragoste pentru Dumnezeu, încât </w:t>
      </w:r>
      <w:r w:rsidRPr="0073361C">
        <w:rPr>
          <w:cs/>
        </w:rPr>
        <w:t>‎</w:t>
      </w:r>
      <w:r w:rsidRPr="0073361C">
        <w:t xml:space="preserve">niciodată nu duceau la biserică ceva, dacă nu era desăvârșit. Acum însă, lucrurile nu </w:t>
      </w:r>
      <w:r w:rsidRPr="0073361C">
        <w:rPr>
          <w:cs/>
        </w:rPr>
        <w:t>‎</w:t>
      </w:r>
      <w:r w:rsidRPr="0073361C">
        <w:t xml:space="preserve">mai stau așa, ci toate cele alese le dăm pântecelui, facându-l dumnezeu și ceea ce este </w:t>
      </w:r>
      <w:r w:rsidRPr="0073361C">
        <w:rPr>
          <w:cs/>
        </w:rPr>
        <w:t>‎</w:t>
      </w:r>
      <w:r w:rsidRPr="0073361C">
        <w:t>stricat și nefolositor, aceea ducem la biserică lui Hristos. Se știe apoi, că în tot ce</w:t>
      </w:r>
    </w:p>
    <w:p w:rsidR="0073361C" w:rsidRPr="0073361C" w:rsidRDefault="0073361C" w:rsidP="0073361C">
      <w:pPr>
        <w:spacing w:after="240"/>
      </w:pPr>
      <w:r w:rsidRPr="0073361C">
        <w:t>făceau, ei, slujeau cu adevărat lui Dumnezeu și astfel îl aveau în ajutor și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mpăciuitor în toate nevoile; pe când azi, precum am zis, avem pântecele</w:t>
      </w:r>
    </w:p>
    <w:p w:rsidR="0073361C" w:rsidRPr="0073361C" w:rsidRDefault="0073361C" w:rsidP="0073361C">
      <w:pPr>
        <w:spacing w:after="240"/>
      </w:pPr>
      <w:r w:rsidRPr="0073361C">
        <w:t>dumnezeu și acestuia îi slujim în toate, ceea ce nu numai că nu ne aduce</w:t>
      </w:r>
    </w:p>
    <w:p w:rsidR="0073361C" w:rsidRPr="0073361C" w:rsidRDefault="0073361C" w:rsidP="0073361C">
      <w:pPr>
        <w:spacing w:after="240"/>
      </w:pPr>
      <w:r w:rsidRPr="0073361C">
        <w:t>folos și mântuire, ci dimpotrivă, ne pricinuiește multe dureri și supărări.</w:t>
      </w:r>
      <w:r w:rsidRPr="0073361C">
        <w:rPr>
          <w:cs/>
        </w:rPr>
        <w:t>‎</w:t>
      </w:r>
    </w:p>
    <w:p w:rsidR="0073361C" w:rsidRPr="0073361C" w:rsidRDefault="0073361C" w:rsidP="00635BEB">
      <w:pPr>
        <w:spacing w:after="240"/>
      </w:pPr>
      <w:r w:rsidRPr="0073361C">
        <w:rPr>
          <w:rFonts w:hint="cs"/>
          <w:cs/>
        </w:rPr>
        <w:t>‎</w:t>
      </w:r>
      <w:r w:rsidRPr="0073361C">
        <w:t>- Părinte, a continuat fratele, fiindcă Dumnezeu vă luminează mintea cea preaîn</w:t>
      </w:r>
      <w:r w:rsidR="00635BEB">
        <w:t>ț</w:t>
      </w:r>
      <w:r w:rsidRPr="0073361C">
        <w:t xml:space="preserve">eleaptă </w:t>
      </w:r>
      <w:r w:rsidRPr="0073361C">
        <w:rPr>
          <w:cs/>
        </w:rPr>
        <w:t>‎</w:t>
      </w:r>
      <w:r w:rsidRPr="0073361C">
        <w:t>ca să-mi spuneți cele ce trebuie, vă rog spuneți</w:t>
      </w:r>
      <w:r w:rsidR="00635BEB">
        <w:t>-</w:t>
      </w:r>
      <w:r w:rsidRPr="0073361C">
        <w:t xml:space="preserve">mi, are durere și silă sufletul când se </w:t>
      </w:r>
      <w:r w:rsidRPr="0073361C">
        <w:rPr>
          <w:cs/>
        </w:rPr>
        <w:t>‎</w:t>
      </w:r>
      <w:r w:rsidRPr="0073361C">
        <w:t>desparte de trup sau poate ieși liniștit și u</w:t>
      </w:r>
      <w:r w:rsidR="00635BEB">
        <w:t>ș</w:t>
      </w:r>
      <w:r w:rsidRPr="0073361C">
        <w:t>or?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-De vreme ce n-am murit, nu știu bine, îi răspunse Cuviosul, zâmbind. Dar fii atent, </w:t>
      </w:r>
      <w:r w:rsidRPr="0073361C">
        <w:rPr>
          <w:cs/>
        </w:rPr>
        <w:t>‎</w:t>
      </w:r>
      <w:r w:rsidRPr="0073361C">
        <w:t xml:space="preserve">sunt drepți care au moarte amară și păcătoși care au moarte plăcută. Dar moartea amară a </w:t>
      </w:r>
      <w:r w:rsidRPr="0073361C">
        <w:rPr>
          <w:cs/>
        </w:rPr>
        <w:t>‎</w:t>
      </w:r>
      <w:r w:rsidRPr="0073361C">
        <w:t xml:space="preserve">celui drept îi spală păcatele pe care, ca om, le-a făcut în viață, de vreme ce nimeni nu </w:t>
      </w:r>
      <w:r w:rsidRPr="0073361C">
        <w:rPr>
          <w:cs/>
        </w:rPr>
        <w:t>‎</w:t>
      </w:r>
      <w:r w:rsidRPr="0073361C">
        <w:t xml:space="preserve">este fără de păcat, fără numai Dumnezeu; pe când moartea plăcută a păcătosului îi aduce </w:t>
      </w:r>
      <w:r w:rsidRPr="0073361C">
        <w:rPr>
          <w:cs/>
        </w:rPr>
        <w:t>‎</w:t>
      </w:r>
      <w:r w:rsidRPr="0073361C">
        <w:t xml:space="preserve">o mică și cuvenită răsplată pentru vre-un bine pe care l-a făcut. Și astfel, cel drept </w:t>
      </w:r>
      <w:r w:rsidRPr="0073361C">
        <w:rPr>
          <w:cs/>
        </w:rPr>
        <w:t>‎</w:t>
      </w:r>
      <w:r w:rsidRPr="0073361C">
        <w:t>devine cu totul curat, iar cel păcătos cu totul necurat.</w:t>
      </w:r>
      <w:r w:rsidRPr="0073361C">
        <w:rPr>
          <w:cs/>
        </w:rPr>
        <w:t>‎</w:t>
      </w:r>
    </w:p>
    <w:p w:rsidR="0073361C" w:rsidRPr="0073361C" w:rsidRDefault="0073361C" w:rsidP="00635BEB">
      <w:pPr>
        <w:spacing w:after="240"/>
      </w:pPr>
      <w:r w:rsidRPr="0073361C">
        <w:t xml:space="preserve">De aceea, s-o știi bine, fiule, chiar dacă moartea dreptului pare amară, ea este </w:t>
      </w:r>
      <w:r w:rsidRPr="0073361C">
        <w:rPr>
          <w:cs/>
        </w:rPr>
        <w:t>‎</w:t>
      </w:r>
      <w:r w:rsidRPr="0073361C">
        <w:t xml:space="preserve">temporară, pentru că de aici înainte se bucură și se veselește de-a pururi; pe când </w:t>
      </w:r>
      <w:r w:rsidRPr="0073361C">
        <w:rPr>
          <w:cs/>
        </w:rPr>
        <w:t>‎</w:t>
      </w:r>
      <w:r w:rsidRPr="0073361C">
        <w:t xml:space="preserve">păcătosul, dacă temporar are o moarte plăcută, totuși, veșnic va arde și se va chinui în </w:t>
      </w:r>
      <w:r w:rsidRPr="0073361C">
        <w:rPr>
          <w:rFonts w:hint="cs"/>
          <w:cs/>
        </w:rPr>
        <w:t>‎</w:t>
      </w:r>
      <w:r w:rsidRPr="0073361C">
        <w:t>focul cel nestins. Există desigur și păcătoși</w:t>
      </w:r>
      <w:r w:rsidR="00635BEB">
        <w:t xml:space="preserve"> </w:t>
      </w:r>
      <w:r w:rsidRPr="0073361C">
        <w:t xml:space="preserve">care au o moarte amară și sunt trimiși direct în iad, precum sunt și drepți care au o </w:t>
      </w:r>
      <w:r w:rsidRPr="0073361C">
        <w:rPr>
          <w:cs/>
        </w:rPr>
        <w:t>‎</w:t>
      </w:r>
      <w:r w:rsidRPr="0073361C">
        <w:t>moarte plăcută și merg direct în fericire.</w:t>
      </w:r>
      <w:r w:rsidRPr="0073361C">
        <w:rPr>
          <w:cs/>
        </w:rPr>
        <w:t>‎</w:t>
      </w:r>
    </w:p>
    <w:p w:rsidR="0073361C" w:rsidRPr="0073361C" w:rsidRDefault="0073361C" w:rsidP="00635BEB">
      <w:pPr>
        <w:spacing w:after="240"/>
      </w:pPr>
      <w:r w:rsidRPr="0073361C">
        <w:t xml:space="preserve">Vezi, că sunt deosebite judecățile lui Dumnezeu. Rânduiește fiecăruia moarte potrivită </w:t>
      </w:r>
      <w:r w:rsidRPr="0073361C">
        <w:rPr>
          <w:cs/>
        </w:rPr>
        <w:t>‎</w:t>
      </w:r>
      <w:r w:rsidRPr="0073361C">
        <w:t xml:space="preserve">cu viața lui. Totuși, moartea nu este atât de înfricoșată cum este judecata care are loc </w:t>
      </w:r>
      <w:r w:rsidRPr="0073361C">
        <w:rPr>
          <w:cs/>
        </w:rPr>
        <w:t>‎</w:t>
      </w:r>
      <w:r w:rsidRPr="0073361C">
        <w:t xml:space="preserve">în acel ceas; deoarece, când iese sufletul din trup, îl întâmpină mulțime de îngeri, dar </w:t>
      </w:r>
      <w:r w:rsidRPr="0073361C">
        <w:rPr>
          <w:cs/>
        </w:rPr>
        <w:t>‎</w:t>
      </w:r>
      <w:r w:rsidRPr="0073361C">
        <w:t xml:space="preserve">se adună și mulțime de demoni; îngerii îi arată faptele lui cele bune, iar diavolii pe </w:t>
      </w:r>
      <w:r w:rsidRPr="0073361C">
        <w:rPr>
          <w:cs/>
        </w:rPr>
        <w:t>‎</w:t>
      </w:r>
      <w:r w:rsidRPr="0073361C">
        <w:t xml:space="preserve">cele rele. Și totuși, așteaptă să vina din cer hotărârea osândirii lui și totuși, </w:t>
      </w:r>
      <w:r w:rsidRPr="0073361C">
        <w:rPr>
          <w:cs/>
        </w:rPr>
        <w:t>‎</w:t>
      </w:r>
      <w:r w:rsidRPr="0073361C">
        <w:t xml:space="preserve">nădăjduiește la mântuire. Suferă, își ridică mâinile la cer, se roagă să nu fie predat </w:t>
      </w:r>
      <w:r w:rsidRPr="0073361C">
        <w:rPr>
          <w:cs/>
        </w:rPr>
        <w:t>‎</w:t>
      </w:r>
      <w:r w:rsidRPr="0073361C">
        <w:t xml:space="preserve">întunecaților diavoli. Dar și îngerii au atunci luptă mare și se bucură când aud </w:t>
      </w:r>
      <w:r w:rsidRPr="0073361C">
        <w:rPr>
          <w:cs/>
        </w:rPr>
        <w:t>‎</w:t>
      </w:r>
      <w:r w:rsidRPr="0073361C">
        <w:t xml:space="preserve">hotărârea mântuirii lui. Dimpotrivă, duhurile cele rele așteaptă și doresc să audă </w:t>
      </w:r>
      <w:r w:rsidRPr="0073361C">
        <w:rPr>
          <w:cs/>
        </w:rPr>
        <w:t>‎</w:t>
      </w:r>
      <w:r w:rsidRPr="0073361C">
        <w:t>hotărârea de osândă. Și sufletul este predat unde hotărăște</w:t>
      </w:r>
    </w:p>
    <w:p w:rsidR="0073361C" w:rsidRPr="0073361C" w:rsidRDefault="0073361C" w:rsidP="0073361C">
      <w:pPr>
        <w:spacing w:after="240"/>
      </w:pPr>
      <w:r w:rsidRPr="0073361C">
        <w:lastRenderedPageBreak/>
        <w:t xml:space="preserve">Aceasta este, fiul meu, teamă și cutremurul, ca nu cumva să fie osândit omul la pieire. </w:t>
      </w:r>
      <w:r w:rsidRPr="0073361C">
        <w:rPr>
          <w:cs/>
        </w:rPr>
        <w:t>‎</w:t>
      </w:r>
      <w:r w:rsidRPr="0073361C">
        <w:t xml:space="preserve">De altfel, moartea este ceva firesc, care ne așteaptă pe toți. Deci, ca să răspund la </w:t>
      </w:r>
      <w:r w:rsidRPr="0073361C">
        <w:rPr>
          <w:cs/>
        </w:rPr>
        <w:t>‎</w:t>
      </w:r>
      <w:r w:rsidRPr="0073361C">
        <w:t xml:space="preserve">întrebarea ta de la început, sufletul este cuprins de spaimă și de cutremur în </w:t>
      </w:r>
      <w:r w:rsidRPr="0073361C">
        <w:rPr>
          <w:cs/>
        </w:rPr>
        <w:t>‎</w:t>
      </w:r>
      <w:r w:rsidRPr="0073361C">
        <w:t>așteptarea hotărârii lui Dumnezeu, ca nu cumva să fie osândit.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Terminând cuvântul, Sfântul s-a ridicat la rugăciune, pentru că niciodată nu amâna </w:t>
      </w:r>
      <w:r w:rsidRPr="0073361C">
        <w:rPr>
          <w:cs/>
        </w:rPr>
        <w:t>‎</w:t>
      </w:r>
      <w:r w:rsidRPr="0073361C">
        <w:t xml:space="preserve">rugăciunea. Adeseori, în mijlocul mulțimii, se ruga cu mintea. În orice ceas, chiar dacă </w:t>
      </w:r>
      <w:r w:rsidRPr="0073361C">
        <w:rPr>
          <w:cs/>
        </w:rPr>
        <w:t>‎</w:t>
      </w:r>
      <w:r w:rsidRPr="0073361C">
        <w:t xml:space="preserve">vorbea cu cineva, în adâncul inimii sale nu înceta a rosti stihuri din Psaltire. Dar, </w:t>
      </w:r>
      <w:r w:rsidRPr="0073361C">
        <w:rPr>
          <w:cs/>
        </w:rPr>
        <w:t>‎</w:t>
      </w:r>
      <w:r w:rsidRPr="0073361C">
        <w:t xml:space="preserve">lucru și mai minunat, chiar și când dormea, adeseori mintea lui limpede cugeta cuvintele </w:t>
      </w:r>
      <w:r w:rsidRPr="0073361C">
        <w:rPr>
          <w:cs/>
        </w:rPr>
        <w:t>‎</w:t>
      </w:r>
      <w:r w:rsidRPr="0073361C">
        <w:t>Domnului.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O altă însușire a Cuviosului Nifon era dragostea lui mare pentru Sfântul Apostol Pavel. </w:t>
      </w:r>
      <w:r w:rsidRPr="0073361C">
        <w:rPr>
          <w:cs/>
        </w:rPr>
        <w:t>‎</w:t>
      </w:r>
      <w:r w:rsidRPr="0073361C">
        <w:t xml:space="preserve">Când spunea cineva un cuvânt de lauda sau altceva despre el, inima Cuviosului se </w:t>
      </w:r>
      <w:r w:rsidRPr="0073361C">
        <w:rPr>
          <w:cs/>
        </w:rPr>
        <w:t>‎</w:t>
      </w:r>
      <w:r w:rsidRPr="0073361C">
        <w:t xml:space="preserve">aprindea de o deosebita râvnă și evlavie și zicea adesea: "Pavel cel mare cât cerul și </w:t>
      </w:r>
      <w:r w:rsidRPr="0073361C">
        <w:rPr>
          <w:cs/>
        </w:rPr>
        <w:t>‎</w:t>
      </w:r>
      <w:r w:rsidRPr="0073361C">
        <w:t xml:space="preserve">pământul, preaiubitul meu, tăria Bisericii, prealuminosul ochi al lui Hristos; Pavel cel </w:t>
      </w:r>
      <w:r w:rsidRPr="0073361C">
        <w:rPr>
          <w:cs/>
        </w:rPr>
        <w:t>‎</w:t>
      </w:r>
      <w:r w:rsidRPr="0073361C">
        <w:t xml:space="preserve">preafrumos și îndumnezeit, de-a pururi să fie slavit!" Așa grăia și sufletul lui </w:t>
      </w:r>
      <w:r w:rsidRPr="0073361C">
        <w:rPr>
          <w:cs/>
        </w:rPr>
        <w:t>‎</w:t>
      </w:r>
      <w:r w:rsidRPr="0073361C">
        <w:t>niciodată nu se sătura lăudând pe dumnezeiescul Apostol.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MILOSTENIA ȘI RĂSPLATA EI</w:t>
      </w:r>
    </w:p>
    <w:p w:rsidR="0073361C" w:rsidRPr="0073361C" w:rsidRDefault="0073361C" w:rsidP="0073361C">
      <w:pPr>
        <w:spacing w:after="240"/>
      </w:pPr>
      <w:r w:rsidRPr="0073361C">
        <w:t xml:space="preserve">Odată a venit la chilia lui un creștin, să-i ceară un sfat. După obișnuita salutare, a </w:t>
      </w:r>
      <w:r w:rsidRPr="0073361C">
        <w:rPr>
          <w:cs/>
        </w:rPr>
        <w:t>‎</w:t>
      </w:r>
      <w:r w:rsidRPr="0073361C">
        <w:t>luat loc și a întrebat pe Cuviosul: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-Rogu-te, Părinte, spune-mi ce folos au cei ce își împart averea la săraci?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 N-ai auzit ce zice Evanghelia? îi răspunse el.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-Multe am auzit și am citit, dar aș vrea să aud ceva și din gura sfinției voastre!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Atunci, Nifon i-a zis: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-Dumnezeul cerului și al pământului să te învețe după credinta ta, pentru că eu sunt </w:t>
      </w:r>
      <w:r w:rsidRPr="0073361C">
        <w:rPr>
          <w:cs/>
        </w:rPr>
        <w:t>‎</w:t>
      </w:r>
      <w:r w:rsidRPr="0073361C">
        <w:t xml:space="preserve">neputincios și nevrednic. Dar pentru că ai venit să auzi ceva, ia aminte și, Dumnezeu, </w:t>
      </w:r>
      <w:r w:rsidRPr="0073361C">
        <w:rPr>
          <w:cs/>
        </w:rPr>
        <w:t>‎</w:t>
      </w:r>
      <w:r w:rsidRPr="0073361C">
        <w:t>precum am zis, te va lumina. Și tacând puțin a început: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"În zilele Episcopului Chiriac al Ierusalimului, trăia un om foarte milostiv cu numele </w:t>
      </w:r>
      <w:r w:rsidRPr="0073361C">
        <w:rPr>
          <w:cs/>
        </w:rPr>
        <w:t>‎</w:t>
      </w:r>
      <w:r w:rsidRPr="0073361C">
        <w:t xml:space="preserve">Sezont. Într-o zi, acesta, trecând prin piața orașului, vede un sărac gol, tremurând de </w:t>
      </w:r>
      <w:r w:rsidRPr="0073361C">
        <w:rPr>
          <w:cs/>
        </w:rPr>
        <w:t>‎</w:t>
      </w:r>
      <w:r w:rsidRPr="0073361C">
        <w:t xml:space="preserve">frig. Atunci el și-a scos haina de pe sine și a dat-o săracului, apoi s-a întors acasă. </w:t>
      </w:r>
      <w:r w:rsidRPr="0073361C">
        <w:rPr>
          <w:cs/>
        </w:rPr>
        <w:t>‎</w:t>
      </w:r>
      <w:r w:rsidRPr="0073361C">
        <w:t>Ajuns acasă, s-a întins să se culce și</w:t>
      </w:r>
    </w:p>
    <w:p w:rsidR="0073361C" w:rsidRPr="0073361C" w:rsidRDefault="0073361C" w:rsidP="0073361C">
      <w:pPr>
        <w:spacing w:after="240"/>
      </w:pPr>
      <w:r w:rsidRPr="0073361C">
        <w:t xml:space="preserve">a avut un vis. Se părea că se afla într-o gradină încântătoare, luminată de o lumină </w:t>
      </w:r>
      <w:r w:rsidRPr="0073361C">
        <w:rPr>
          <w:cs/>
        </w:rPr>
        <w:t>‎</w:t>
      </w:r>
      <w:r w:rsidRPr="0073361C">
        <w:t xml:space="preserve">curată și nematerialnică. Era plină de flori, trandafiri, crini și de copaci roditori, </w:t>
      </w:r>
      <w:r w:rsidRPr="0073361C">
        <w:rPr>
          <w:cs/>
        </w:rPr>
        <w:t>‎</w:t>
      </w:r>
      <w:r w:rsidRPr="0073361C">
        <w:t>care revărsau din frunzele și fructele lor o negrăită</w:t>
      </w:r>
    </w:p>
    <w:p w:rsidR="0073361C" w:rsidRPr="0073361C" w:rsidRDefault="0073361C" w:rsidP="0073361C">
      <w:pPr>
        <w:spacing w:after="240"/>
      </w:pPr>
      <w:r w:rsidRPr="0073361C">
        <w:t xml:space="preserve">Văzând și auzind toate acestea, Sezont a simțit o dulceață de negrăit și o deosebită </w:t>
      </w:r>
      <w:r w:rsidRPr="0073361C">
        <w:rPr>
          <w:cs/>
        </w:rPr>
        <w:t>‎</w:t>
      </w:r>
      <w:r w:rsidRPr="0073361C">
        <w:t xml:space="preserve">plăcere. Pe când se uita el uimit, a venit un tânăr și i-a zis: "Urmează-mă!" A început a </w:t>
      </w:r>
      <w:r w:rsidRPr="0073361C">
        <w:rPr>
          <w:cs/>
        </w:rPr>
        <w:t>‎</w:t>
      </w:r>
      <w:r w:rsidRPr="0073361C">
        <w:t xml:space="preserve">merge după el și îndată au ajuns la o peșteră de aur. Și-a aruncat privirea dincolo de </w:t>
      </w:r>
      <w:r w:rsidRPr="0073361C">
        <w:rPr>
          <w:cs/>
        </w:rPr>
        <w:t>‎</w:t>
      </w:r>
      <w:r w:rsidRPr="0073361C">
        <w:t xml:space="preserve">poarta și a văzut o curte, iar înăuntru, un minunat palat strălucitor. Cum se uita </w:t>
      </w:r>
      <w:r w:rsidRPr="0073361C">
        <w:rPr>
          <w:cs/>
        </w:rPr>
        <w:t>‎</w:t>
      </w:r>
      <w:r w:rsidRPr="0073361C">
        <w:t xml:space="preserve">Sezont, au ieșit din palat șaisprezece tineri înaripați, care străluceau ca soarele și </w:t>
      </w:r>
      <w:r w:rsidRPr="0073361C">
        <w:rPr>
          <w:cs/>
        </w:rPr>
        <w:t>‎</w:t>
      </w:r>
      <w:r w:rsidRPr="0073361C">
        <w:t>care purtau câte patru, de fiecare parte, un chivot aurit.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 xml:space="preserve">Pe când mergeau prin curte acei îngeri ai lui Dumnezeu, Sezont a înțeles ca vin spre </w:t>
      </w:r>
      <w:r w:rsidRPr="0073361C">
        <w:rPr>
          <w:cs/>
        </w:rPr>
        <w:t>‎</w:t>
      </w:r>
      <w:r w:rsidRPr="0073361C">
        <w:t xml:space="preserve">dânsul. Și într-adevăr, s-au apropiat de poarta de aur și sau oprit înaintea lui. Au luat </w:t>
      </w:r>
      <w:r w:rsidRPr="0073361C">
        <w:rPr>
          <w:cs/>
        </w:rPr>
        <w:t>‎</w:t>
      </w:r>
      <w:r w:rsidRPr="0073361C">
        <w:t xml:space="preserve">de pe umeri chivotul și l-au pus pe pământ și parcă așteptau acum pe cineva să vină. Și, </w:t>
      </w:r>
      <w:r w:rsidRPr="0073361C">
        <w:rPr>
          <w:cs/>
        </w:rPr>
        <w:t>‎</w:t>
      </w:r>
      <w:r w:rsidRPr="0073361C">
        <w:t xml:space="preserve">cu adevărat, îndată vede Sezont coborând din palat un preafrumos tânăr venind spre locul </w:t>
      </w:r>
      <w:r w:rsidRPr="0073361C">
        <w:rPr>
          <w:cs/>
        </w:rPr>
        <w:t>‎</w:t>
      </w:r>
      <w:r w:rsidRPr="0073361C">
        <w:t>unde se aflau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ngerii. "Deschide-ți chivotul!" le-a poruncit el, "și arătați acestui om ce</w:t>
      </w:r>
    </w:p>
    <w:p w:rsidR="0073361C" w:rsidRPr="0073361C" w:rsidRDefault="0073361C" w:rsidP="0073361C">
      <w:pPr>
        <w:spacing w:after="240"/>
      </w:pPr>
      <w:r w:rsidRPr="0073361C">
        <w:t xml:space="preserve">i-am pregătit eu pentru haina pe care mi-a dăruit-o nu demult, prin mâinile săracului". </w:t>
      </w:r>
      <w:r w:rsidRPr="0073361C">
        <w:rPr>
          <w:cs/>
        </w:rPr>
        <w:t>‎</w:t>
      </w:r>
      <w:r w:rsidRPr="0073361C">
        <w:t xml:space="preserve">Aceia au deschis îndată chivotul de aur și au început să scoată din el cămăși și haine </w:t>
      </w:r>
      <w:r w:rsidRPr="0073361C">
        <w:rPr>
          <w:cs/>
        </w:rPr>
        <w:t>‎</w:t>
      </w:r>
      <w:r w:rsidRPr="0073361C">
        <w:t xml:space="preserve">împărătești, unele albe ca neaua, altele brodate, altele prea împodobite și, le-au intins </w:t>
      </w:r>
      <w:r w:rsidRPr="0073361C">
        <w:rPr>
          <w:cs/>
        </w:rPr>
        <w:t>‎</w:t>
      </w:r>
      <w:r w:rsidRPr="0073361C">
        <w:t>înaintea lui, întrebându-l: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Îți plac, Sozont? Iar el a răspuns cu teamă: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Nu sunt vrednic să văd nici umbra lor!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Ei, însă, continuau să-i arate alte veșminte tot mai strălucite,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mpodobite și aurite, încât numărul lor era cu miile. După ce Domnul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ngerilor l-a făcut, în acest chip, să înțeleagă ce înseamnă: însutit veți lua ș</w:t>
      </w:r>
    </w:p>
    <w:p w:rsidR="0073361C" w:rsidRPr="0073361C" w:rsidRDefault="0073361C" w:rsidP="0073361C">
      <w:pPr>
        <w:spacing w:after="240"/>
      </w:pPr>
      <w:r w:rsidRPr="0073361C">
        <w:t>i</w:t>
      </w:r>
    </w:p>
    <w:p w:rsidR="0073361C" w:rsidRPr="0073361C" w:rsidRDefault="0073361C" w:rsidP="0073361C">
      <w:pPr>
        <w:spacing w:after="240"/>
      </w:pPr>
      <w:r w:rsidRPr="0073361C">
        <w:t>viață veșnică veți dobândi, i-a zis: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-Vezi, Sozont, câte bunătăți ți-am pregătit pentru că, văzându-mă gol, te-ai milostivit </w:t>
      </w:r>
      <w:r w:rsidRPr="0073361C">
        <w:rPr>
          <w:cs/>
        </w:rPr>
        <w:t>‎</w:t>
      </w:r>
      <w:r w:rsidRPr="0073361C">
        <w:t xml:space="preserve">de Mine și M-ai îmbrăcat? Mergi dar și continuă să faci la fel! Dacă dai săracului o </w:t>
      </w:r>
      <w:r w:rsidRPr="0073361C">
        <w:rPr>
          <w:cs/>
        </w:rPr>
        <w:t>‎</w:t>
      </w:r>
      <w:r w:rsidRPr="0073361C">
        <w:t xml:space="preserve">haină, Eu îți pregătesc însutit. Auzind acestea, Sozont a întrebat cu teamă dar și cu </w:t>
      </w:r>
      <w:r w:rsidRPr="0073361C">
        <w:rPr>
          <w:cs/>
        </w:rPr>
        <w:t>‎</w:t>
      </w:r>
      <w:r w:rsidRPr="0073361C">
        <w:t>bucurie pe Domnul: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-Doamne, oare la fel faci cu toți cei care ajută pe săraci? Le pregătești însutite </w:t>
      </w:r>
      <w:r w:rsidRPr="0073361C">
        <w:rPr>
          <w:cs/>
        </w:rPr>
        <w:t>‎</w:t>
      </w:r>
      <w:r w:rsidRPr="0073361C">
        <w:t>bunătăți și viața veșnică?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Iar Acela i-a răspuns: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-Tot cel ce va jertfi pentru Mine casa sau ogor, sau slava, sau tată</w:t>
      </w:r>
    </w:p>
    <w:p w:rsidR="0073361C" w:rsidRPr="0073361C" w:rsidRDefault="0073361C" w:rsidP="0073361C">
      <w:pPr>
        <w:spacing w:after="240"/>
      </w:pPr>
      <w:r w:rsidRPr="0073361C">
        <w:t>sau mamă, sau frați sau surori, sau femeie sau copii, sau orice alt bun</w:t>
      </w:r>
    </w:p>
    <w:p w:rsidR="0073361C" w:rsidRPr="0073361C" w:rsidRDefault="0073361C" w:rsidP="0073361C">
      <w:pPr>
        <w:spacing w:after="240"/>
      </w:pPr>
      <w:r w:rsidRPr="0073361C">
        <w:t xml:space="preserve">pământesc, însutit va primi și viața veșnică va mosteni. De aceea, niciodată să nu-ți </w:t>
      </w:r>
      <w:r w:rsidRPr="0073361C">
        <w:rPr>
          <w:cs/>
        </w:rPr>
        <w:t>‎</w:t>
      </w:r>
      <w:r w:rsidRPr="0073361C">
        <w:t>pară rău de milostenia ta, nesocotind pe săracul căruia i-ai dat ceva!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Ca nu cumva în loc de răsplată să ai îndoită osândă și pagubă. Deoarece acela care face </w:t>
      </w:r>
      <w:r w:rsidRPr="0073361C">
        <w:rPr>
          <w:cs/>
        </w:rPr>
        <w:t>‎</w:t>
      </w:r>
      <w:r w:rsidRPr="0073361C">
        <w:t>un bine și se căiește și ocărăște pe sărac, își pierde plata și</w:t>
      </w:r>
    </w:p>
    <w:p w:rsidR="0073361C" w:rsidRPr="0073361C" w:rsidRDefault="0073361C" w:rsidP="0073361C">
      <w:pPr>
        <w:spacing w:after="240"/>
      </w:pPr>
      <w:r w:rsidRPr="0073361C">
        <w:t>se afla vinovat în ziua judecații.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Aceasta s-o ții și tu minte, fiule, de acum înainte, a îndemnat</w:t>
      </w:r>
    </w:p>
    <w:p w:rsidR="0073361C" w:rsidRPr="0073361C" w:rsidRDefault="0073361C" w:rsidP="0073361C">
      <w:pPr>
        <w:spacing w:after="240"/>
      </w:pPr>
      <w:r w:rsidRPr="0073361C">
        <w:t>Cuviosul Nifon pe cel ce venise, și să faci tot ce poți ca să agonisești însutit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 ceruri!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>GÂNDURILE DE HULĂ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-Crede-mă, părinte, i-a răspuns omul acela, ca multe sfaturi bune</w:t>
      </w:r>
    </w:p>
    <w:p w:rsidR="0073361C" w:rsidRPr="0073361C" w:rsidRDefault="0073361C" w:rsidP="0073361C">
      <w:pPr>
        <w:spacing w:after="240"/>
      </w:pPr>
      <w:r w:rsidRPr="0073361C">
        <w:t>am auzit, dar niciodată nu m-am folosit așa de mult ca acum. Sunt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ncredințat ca Dumnezeu sălășluiește în sfinția voastră și sfinția voastră sălășluiți </w:t>
      </w:r>
      <w:r w:rsidRPr="0073361C">
        <w:rPr>
          <w:cs/>
        </w:rPr>
        <w:t>‎</w:t>
      </w:r>
      <w:r w:rsidRPr="0073361C">
        <w:t>în El. Dar ce să fac, deoarece diavolul nelegiuirii mă stăpânește?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Fie că mănânc, fie că beau, fie că dorm, necontenit mă supără. Dar mai ales în vremea </w:t>
      </w:r>
      <w:r w:rsidRPr="0073361C">
        <w:rPr>
          <w:cs/>
        </w:rPr>
        <w:t>‎</w:t>
      </w:r>
      <w:r w:rsidRPr="0073361C">
        <w:t xml:space="preserve">rugăciunii, la biserică, îmi aduce aminte erezii, nenumarate necurății și gânduri de </w:t>
      </w:r>
      <w:r w:rsidRPr="0073361C">
        <w:rPr>
          <w:cs/>
        </w:rPr>
        <w:t>‎</w:t>
      </w:r>
      <w:r w:rsidRPr="0073361C">
        <w:t xml:space="preserve">hula împotriva lui Hristos Dumnezeul nostru, a Sfintei Sale Maici și altele asemenea. Mă </w:t>
      </w:r>
      <w:r w:rsidRPr="0073361C">
        <w:rPr>
          <w:cs/>
        </w:rPr>
        <w:t>‎</w:t>
      </w:r>
      <w:r w:rsidRPr="0073361C">
        <w:t xml:space="preserve">luptă cu atâta silnicie, încât nu mai știu ce să fac. Mă tem să nu cadă foc din cer și </w:t>
      </w:r>
      <w:r w:rsidRPr="0073361C">
        <w:rPr>
          <w:cs/>
        </w:rPr>
        <w:t>‎</w:t>
      </w:r>
      <w:r w:rsidRPr="0073361C">
        <w:t>să mă mistuie.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-Ascultă, fiule, i-a zis Cuviosul, și poate te vei mângâia. Observă</w:t>
      </w:r>
    </w:p>
    <w:p w:rsidR="0073361C" w:rsidRPr="0073361C" w:rsidRDefault="0073361C" w:rsidP="0073361C">
      <w:pPr>
        <w:spacing w:after="240"/>
      </w:pPr>
      <w:r w:rsidRPr="0073361C">
        <w:t>marea, când se pornește furtuna se ridică valuri înfricoșate care se sparg de</w:t>
      </w:r>
    </w:p>
    <w:p w:rsidR="0073361C" w:rsidRPr="0073361C" w:rsidRDefault="0073361C" w:rsidP="0073361C">
      <w:pPr>
        <w:spacing w:after="240"/>
      </w:pPr>
      <w:r w:rsidRPr="0073361C">
        <w:t>stâncile de pe țărm. Stâncile, oare, nu sufăr nimic de mânia valurilor?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Deloc! Valurile se lovesc de ele și se întorc iarăși în mare. La fel se întâmplă și cu </w:t>
      </w:r>
      <w:r w:rsidRPr="0073361C">
        <w:rPr>
          <w:cs/>
        </w:rPr>
        <w:t>‎</w:t>
      </w:r>
      <w:r w:rsidRPr="0073361C">
        <w:t xml:space="preserve">gândurile de hulă. Sunt aduse de diavol și aruncate în inima omului. De ce? Ca să ducă </w:t>
      </w:r>
      <w:r w:rsidRPr="0073361C">
        <w:rPr>
          <w:cs/>
        </w:rPr>
        <w:t>‎</w:t>
      </w:r>
      <w:r w:rsidRPr="0073361C">
        <w:t xml:space="preserve">pe robii lui Dumnezeu la deznădejdea care a omorât atâtea suflete și le-a dat pierzării. </w:t>
      </w:r>
      <w:r w:rsidRPr="0073361C">
        <w:rPr>
          <w:cs/>
        </w:rPr>
        <w:t>‎</w:t>
      </w:r>
      <w:r w:rsidRPr="0073361C">
        <w:t xml:space="preserve">Dacă diavolul nu reușește să arunce pe om în deznădejde, se străduiește, ca, măcar să-l </w:t>
      </w:r>
      <w:r w:rsidRPr="0073361C">
        <w:rPr>
          <w:cs/>
        </w:rPr>
        <w:t>‎</w:t>
      </w:r>
      <w:r w:rsidRPr="0073361C">
        <w:t xml:space="preserve">lovească cu gânduri de hulă vrăjmașe. Și dacă vede că nici așa nu izbutește, atunci este </w:t>
      </w:r>
      <w:r w:rsidRPr="0073361C">
        <w:rPr>
          <w:cs/>
        </w:rPr>
        <w:t>‎</w:t>
      </w:r>
      <w:r w:rsidRPr="0073361C">
        <w:t>biruit și rușinat și, atacurile sale sălbatice se întorc asupra lui. Iar omul ca re</w:t>
      </w:r>
    </w:p>
    <w:p w:rsidR="0073361C" w:rsidRPr="0073361C" w:rsidRDefault="0073361C" w:rsidP="0073361C">
      <w:pPr>
        <w:spacing w:after="240"/>
      </w:pPr>
      <w:r w:rsidRPr="0073361C">
        <w:t>a fost încercat, nu numai că nu este vinovat, ci este încununat și slăvit de Dumnezeu.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Deci, și tu să ai răbdare, încălzește-ți râvna cu rugăciune și post, și ispititorul va </w:t>
      </w:r>
      <w:r w:rsidRPr="0073361C">
        <w:rPr>
          <w:cs/>
        </w:rPr>
        <w:t>‎</w:t>
      </w:r>
      <w:r w:rsidRPr="0073361C">
        <w:t xml:space="preserve">fugi. Nu a spus oare Domnul că acest neam de demoni cu nimic altceva nu iese decât cu </w:t>
      </w:r>
      <w:r w:rsidRPr="0073361C">
        <w:rPr>
          <w:cs/>
        </w:rPr>
        <w:t>‎</w:t>
      </w:r>
      <w:r w:rsidRPr="0073361C">
        <w:t>rugăciune și cu post?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Cu aceste sfaturi, l-a întărit sufletește și l-a solobozit cu pace. Și după plecarea </w:t>
      </w:r>
      <w:r w:rsidRPr="0073361C">
        <w:rPr>
          <w:cs/>
        </w:rPr>
        <w:t>‎</w:t>
      </w:r>
      <w:r w:rsidRPr="0073361C">
        <w:t xml:space="preserve">omului, Cuviosul mi-a spus că gândurile de hulă se nasc din osândirea altora și din </w:t>
      </w:r>
      <w:r w:rsidRPr="0073361C">
        <w:rPr>
          <w:cs/>
        </w:rPr>
        <w:t>‎</w:t>
      </w:r>
      <w:r w:rsidRPr="0073361C">
        <w:t>mânie.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Avea Cuviosul rânduială să se roage de la Utrenie până la ceasul al treilea din zi. </w:t>
      </w:r>
      <w:r w:rsidRPr="0073361C">
        <w:rPr>
          <w:cs/>
        </w:rPr>
        <w:t>‎</w:t>
      </w:r>
      <w:r w:rsidRPr="0073361C">
        <w:t xml:space="preserve">Odată, cum stătea la această rugăciune cu mâinile ridicate, i s-a înălțat mintea la </w:t>
      </w:r>
      <w:r w:rsidRPr="0073361C">
        <w:rPr>
          <w:cs/>
        </w:rPr>
        <w:t>‎</w:t>
      </w:r>
      <w:r w:rsidRPr="0073361C">
        <w:t xml:space="preserve">cer. I se părea că i se lărgise inima și cuprinsese toată lumea și toate tainele </w:t>
      </w:r>
      <w:r w:rsidRPr="0073361C">
        <w:rPr>
          <w:cs/>
        </w:rPr>
        <w:t>‎</w:t>
      </w:r>
      <w:r w:rsidRPr="0073361C">
        <w:t xml:space="preserve">cerești. Cugeta la negrăită plinătate a Dumnezeirii, cu insuflarea Duhului Sfânt. Dar, </w:t>
      </w:r>
      <w:r w:rsidRPr="0073361C">
        <w:rPr>
          <w:cs/>
        </w:rPr>
        <w:t>‎</w:t>
      </w:r>
      <w:r w:rsidRPr="0073361C">
        <w:t xml:space="preserve">numai cât s-a gândit la înfricoșata măreți a lui Dumnezeu, îndată și-a revenit în sine. </w:t>
      </w:r>
      <w:r w:rsidRPr="0073361C">
        <w:rPr>
          <w:cs/>
        </w:rPr>
        <w:t>‎</w:t>
      </w:r>
      <w:r w:rsidRPr="0073361C">
        <w:t xml:space="preserve">Se gândea apoi la ceea ce văzuse și, cutremurat de extaz și de spaimă, a început a </w:t>
      </w:r>
      <w:r w:rsidRPr="0073361C">
        <w:rPr>
          <w:rFonts w:hint="cs"/>
          <w:cs/>
        </w:rPr>
        <w:t>‎</w:t>
      </w:r>
      <w:r w:rsidRPr="0073361C">
        <w:t>alerga înfricoșat. A mers și s-a ascuns în biserică strigând: "Doamne, miluiește-mă!"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Când s-a linistit puțin de acea tulburare, a ieșit și s Îa întors în chilie.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Pe drum șoptea: Cine este Dumnezeu mare ca Dumnezeul nostru? Tu ești Dumnezeu Care </w:t>
      </w:r>
      <w:r w:rsidRPr="0073361C">
        <w:rPr>
          <w:cs/>
        </w:rPr>
        <w:t>‎</w:t>
      </w:r>
      <w:r w:rsidRPr="0073361C">
        <w:t xml:space="preserve">faci minuni! De atunci, de multe ori când se ducea la biserică, îl vedeam mergând ca un </w:t>
      </w:r>
      <w:r w:rsidRPr="0073361C">
        <w:rPr>
          <w:cs/>
        </w:rPr>
        <w:t>‎</w:t>
      </w:r>
      <w:r w:rsidRPr="0073361C">
        <w:t>înlemnit de spaimă.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lastRenderedPageBreak/>
        <w:t>Î</w:t>
      </w:r>
      <w:r w:rsidRPr="0073361C">
        <w:t xml:space="preserve">ntr-o zi, am mers după el la biserică și am căzut la picioarele lui, rugându-l să-mi </w:t>
      </w:r>
      <w:r w:rsidRPr="0073361C">
        <w:rPr>
          <w:cs/>
        </w:rPr>
        <w:t>‎</w:t>
      </w:r>
      <w:r w:rsidRPr="0073361C">
        <w:t xml:space="preserve">spună de ce merge așa de aplecat și înspăimântat. Și el, fiindcă îmi spunea totul, mi-a </w:t>
      </w:r>
      <w:r w:rsidRPr="0073361C">
        <w:rPr>
          <w:cs/>
        </w:rPr>
        <w:t>‎</w:t>
      </w:r>
      <w:r w:rsidRPr="0073361C">
        <w:t>răspuns: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"O, fiule, sufletul mi-i cuprins de mare spaimă! Mă gândesc, cu mintea mea desigur, </w:t>
      </w:r>
      <w:r w:rsidRPr="0073361C">
        <w:rPr>
          <w:cs/>
        </w:rPr>
        <w:t>‎</w:t>
      </w:r>
      <w:r w:rsidRPr="0073361C">
        <w:t>cât este cu puțintă, la Făcătorul și Dumnezeul nostru,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și mă văd pe mine însumi ca pe o făptură dezgustătoare ce se târăște pe pământ. </w:t>
      </w:r>
      <w:r w:rsidRPr="0073361C">
        <w:rPr>
          <w:cs/>
        </w:rPr>
        <w:t>‎</w:t>
      </w:r>
      <w:r w:rsidRPr="0073361C">
        <w:t xml:space="preserve">Deoarece, cu cât omul se apropie de Făcătorul său, cu atât se vede mai afundat în păcat </w:t>
      </w:r>
      <w:r w:rsidRPr="0073361C">
        <w:rPr>
          <w:cs/>
        </w:rPr>
        <w:t>‎</w:t>
      </w:r>
      <w:r w:rsidRPr="0073361C">
        <w:t xml:space="preserve">și stricăciune. De aceea și Isaia, când a văzut pe Domnul șezând pe tron între </w:t>
      </w:r>
      <w:r w:rsidRPr="0073361C">
        <w:rPr>
          <w:cs/>
        </w:rPr>
        <w:t>‎</w:t>
      </w:r>
      <w:r w:rsidRPr="0073361C">
        <w:t>serafimi, a strigat cu spaimă și cu cutremur: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Vai, ticălosul de mine, în ce stare mă aflu; că om fiind și având buze</w:t>
      </w:r>
    </w:p>
    <w:p w:rsidR="0073361C" w:rsidRPr="0073361C" w:rsidRDefault="0073361C" w:rsidP="0073361C">
      <w:pPr>
        <w:spacing w:after="240"/>
      </w:pPr>
      <w:r w:rsidRPr="0073361C">
        <w:t xml:space="preserve">spurcate și sălășuindu-mă în mijlocul poporului, cu ochii mei am văzut pe Domnul </w:t>
      </w:r>
      <w:r w:rsidRPr="0073361C">
        <w:rPr>
          <w:cs/>
        </w:rPr>
        <w:t>‎</w:t>
      </w:r>
      <w:r w:rsidRPr="0073361C">
        <w:t xml:space="preserve">Savaot! Pentru că, fiule, așa de mare și înfricoșat este Dumnezeul nostru, încât nici </w:t>
      </w:r>
      <w:r w:rsidRPr="0073361C">
        <w:rPr>
          <w:cs/>
        </w:rPr>
        <w:t>‎</w:t>
      </w:r>
      <w:r w:rsidRPr="0073361C">
        <w:t xml:space="preserve">cerul, nici pământul, nici veacurile veacurilor nu-L pot cuprinde. Și numai gândul la </w:t>
      </w:r>
      <w:r w:rsidRPr="0073361C">
        <w:rPr>
          <w:cs/>
        </w:rPr>
        <w:t>‎</w:t>
      </w:r>
      <w:r w:rsidRPr="0073361C">
        <w:t>El îți produce spaimă și cutremur".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CONVORBIRE CU UN DIAVOL</w:t>
      </w:r>
    </w:p>
    <w:p w:rsidR="0073361C" w:rsidRPr="0073361C" w:rsidRDefault="0073361C" w:rsidP="0073361C">
      <w:pPr>
        <w:spacing w:after="240"/>
      </w:pPr>
      <w:r w:rsidRPr="0073361C">
        <w:t xml:space="preserve">Odată, Cuviosul Nifon mergea pe drum. Puțin mai înaintea lui era un călător, care era </w:t>
      </w:r>
      <w:r w:rsidRPr="0073361C">
        <w:rPr>
          <w:cs/>
        </w:rPr>
        <w:t>‎</w:t>
      </w:r>
      <w:r w:rsidRPr="0073361C">
        <w:t xml:space="preserve">temător de Dumnezeu. Atunci Nifon vede un diavol negru zburând în jurul acelui om și </w:t>
      </w:r>
      <w:r w:rsidRPr="0073361C">
        <w:rPr>
          <w:cs/>
        </w:rPr>
        <w:t>‎</w:t>
      </w:r>
      <w:r w:rsidRPr="0073361C">
        <w:t xml:space="preserve">semănându-i gânduri murdare. Acela însă, avea mintea luminată și nu primea gândurile </w:t>
      </w:r>
      <w:r w:rsidRPr="0073361C">
        <w:rPr>
          <w:cs/>
        </w:rPr>
        <w:t>‎</w:t>
      </w:r>
      <w:r w:rsidRPr="0073361C">
        <w:t>orbește, fără cercetare. De aceea, adeseori se întorcea și scuipa pe diavol, ocărându-</w:t>
      </w:r>
      <w:r w:rsidRPr="0073361C">
        <w:rPr>
          <w:cs/>
        </w:rPr>
        <w:t>‎</w:t>
      </w:r>
      <w:r w:rsidRPr="0073361C">
        <w:t>l.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Sfântul, văzând ca diavolul necăjește pe om, i-a aruncat o privire</w:t>
      </w:r>
    </w:p>
    <w:p w:rsidR="0073361C" w:rsidRPr="0073361C" w:rsidRDefault="0073361C" w:rsidP="0073361C">
      <w:pPr>
        <w:spacing w:after="240"/>
      </w:pPr>
      <w:r w:rsidRPr="0073361C">
        <w:t>mânioasă, zicându-i: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rPr>
          <w:rFonts w:hint="eastAsia"/>
        </w:rPr>
        <w:t>—</w:t>
      </w:r>
      <w:r w:rsidRPr="0073361C">
        <w:t xml:space="preserve">ți voi spune îndată, i-a răspuns diavolul: Desigur, n-am nici un folos, dar, chiar </w:t>
      </w:r>
      <w:r w:rsidRPr="0073361C">
        <w:rPr>
          <w:cs/>
        </w:rPr>
        <w:t>‎</w:t>
      </w:r>
      <w:r w:rsidRPr="0073361C">
        <w:t xml:space="preserve">fără să vreau sunt silit să-i dau razboi. Vezi, avem și noi șefi peste capetele noastre, </w:t>
      </w:r>
      <w:r w:rsidRPr="0073361C">
        <w:rPr>
          <w:cs/>
        </w:rPr>
        <w:t>‎</w:t>
      </w:r>
      <w:r w:rsidRPr="0073361C">
        <w:t xml:space="preserve">care ne dau porunci și ne controleaz ă ca nu cumva să slăbim a război neamul creștinesc. </w:t>
      </w:r>
      <w:r w:rsidRPr="0073361C">
        <w:rPr>
          <w:cs/>
        </w:rPr>
        <w:t>‎</w:t>
      </w:r>
      <w:r w:rsidRPr="0073361C">
        <w:t xml:space="preserve">Și vai de diavolul pe care mai marii noștri îl găsesc lenevindu-se de la razboi. Îl bat </w:t>
      </w:r>
      <w:r w:rsidRPr="0073361C">
        <w:rPr>
          <w:cs/>
        </w:rPr>
        <w:t>‎</w:t>
      </w:r>
      <w:r w:rsidRPr="0073361C">
        <w:t>și îl chinuiesc teribil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-Ticălosule, i-a zis Sfantul, nu știi că te așteaptă focul pentru cumplitele tale </w:t>
      </w:r>
      <w:r w:rsidRPr="0073361C">
        <w:rPr>
          <w:cs/>
        </w:rPr>
        <w:t>‎</w:t>
      </w:r>
      <w:r w:rsidRPr="0073361C">
        <w:t xml:space="preserve">păcate? De ce nu te ascunzi undeva într-o gaură și să plângi pentru nesuferitul foc ce </w:t>
      </w:r>
      <w:r w:rsidRPr="0073361C">
        <w:rPr>
          <w:cs/>
        </w:rPr>
        <w:t>‎</w:t>
      </w:r>
      <w:r w:rsidRPr="0073361C">
        <w:t>ți s-a pregătit?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Rușinat, diavolul s-a făcut nevăzut. În acel moment trecea prin piață un monah cu chip </w:t>
      </w:r>
      <w:r w:rsidRPr="0073361C">
        <w:rPr>
          <w:cs/>
        </w:rPr>
        <w:t>‎</w:t>
      </w:r>
      <w:r w:rsidRPr="0073361C">
        <w:t xml:space="preserve">îngeresc. Din gura lui, Cuviosul vedea ieșind fl ăcări care se înălțau până la cer. În </w:t>
      </w:r>
      <w:r w:rsidRPr="0073361C">
        <w:rPr>
          <w:cs/>
        </w:rPr>
        <w:t>‎</w:t>
      </w:r>
      <w:r w:rsidRPr="0073361C">
        <w:t xml:space="preserve">urma lui mergea un înger ca un stâlp de foc și, cu sabia ridicată, îi păzea sufletul și </w:t>
      </w:r>
      <w:r w:rsidRPr="0073361C">
        <w:rPr>
          <w:cs/>
        </w:rPr>
        <w:t>‎</w:t>
      </w:r>
      <w:r w:rsidRPr="0073361C">
        <w:t xml:space="preserve">trupul lui. Din când în când, îngerul se întorcea înapoi și cu înfricoșată amenințare, </w:t>
      </w:r>
      <w:r w:rsidRPr="0073361C">
        <w:rPr>
          <w:cs/>
        </w:rPr>
        <w:t>‎</w:t>
      </w:r>
      <w:r w:rsidRPr="0073361C">
        <w:t>izgonea diavolii care întindeau curse cuviosului monah.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-Cu adevărat, minunat este Dumnezeu întru sfinții Săi, zise întru sine Nifon, văzând </w:t>
      </w:r>
      <w:r w:rsidRPr="0073361C">
        <w:rPr>
          <w:cs/>
        </w:rPr>
        <w:t>‎</w:t>
      </w:r>
      <w:r w:rsidRPr="0073361C">
        <w:t xml:space="preserve">acea uimitoare priveliște. Dumnezeu dă îndrăzneală și putere robilor Săi și El Însuși </w:t>
      </w:r>
      <w:r w:rsidRPr="0073361C">
        <w:rPr>
          <w:cs/>
        </w:rPr>
        <w:t>‎</w:t>
      </w:r>
      <w:r w:rsidRPr="0073361C">
        <w:t>este "puterea poporului Său". Binecuvântat este Dumnezeu!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BOGATUL NEMILOSTIV ȘI PEDEAPSA LUI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ntr-o sâmbătă seara, pe când Cuviosul Nifon se afla în biserică</w:t>
      </w:r>
    </w:p>
    <w:p w:rsidR="0073361C" w:rsidRPr="0073361C" w:rsidRDefault="0073361C" w:rsidP="0073361C">
      <w:pPr>
        <w:spacing w:after="240"/>
      </w:pPr>
      <w:r w:rsidRPr="0073361C">
        <w:lastRenderedPageBreak/>
        <w:t xml:space="preserve">Sfântului Anastasie, vede deodată că apare în mijlocul poporului Preasfânta Născătoare </w:t>
      </w:r>
      <w:r w:rsidRPr="0073361C">
        <w:rPr>
          <w:cs/>
        </w:rPr>
        <w:t>‎</w:t>
      </w:r>
      <w:r w:rsidRPr="0073361C">
        <w:t xml:space="preserve">de Dumnezeu, însoțită de Sfinții Apostoli. Părea că cerceta să vadă cu ce virtuți se </w:t>
      </w:r>
      <w:r w:rsidRPr="0073361C">
        <w:rPr>
          <w:cs/>
        </w:rPr>
        <w:t>‎</w:t>
      </w:r>
      <w:r w:rsidRPr="0073361C">
        <w:t xml:space="preserve">împodobește fiecare creștin. O vede că se bucura și se veselește față de mulți, </w:t>
      </w:r>
      <w:r w:rsidRPr="0073361C">
        <w:rPr>
          <w:cs/>
        </w:rPr>
        <w:t>‎</w:t>
      </w:r>
      <w:r w:rsidRPr="0073361C">
        <w:t xml:space="preserve">cunoscând că se străduiesc cu multă osteneală pentru mântuirea lor. Față de alții, însă, </w:t>
      </w:r>
      <w:r w:rsidRPr="0073361C">
        <w:rPr>
          <w:cs/>
        </w:rPr>
        <w:t>‎</w:t>
      </w:r>
      <w:r w:rsidRPr="0073361C">
        <w:t xml:space="preserve">lacrima, și dădea din cap cu mâhnire, văzându-i că nu se îngrijesc de sufletele lor. S-a </w:t>
      </w:r>
      <w:r w:rsidRPr="0073361C">
        <w:rPr>
          <w:cs/>
        </w:rPr>
        <w:t>‎</w:t>
      </w:r>
      <w:r w:rsidRPr="0073361C">
        <w:t>oprit lângă unul dintre aceștia și a ridicat mâinile către "Cel născut dintr-</w:t>
      </w:r>
      <w:r w:rsidRPr="0073361C">
        <w:rPr>
          <w:rFonts w:hint="eastAsia"/>
        </w:rPr>
        <w:t>î</w:t>
      </w:r>
      <w:r w:rsidRPr="0073361C">
        <w:t xml:space="preserve">nsa", </w:t>
      </w:r>
      <w:r w:rsidRPr="0073361C">
        <w:rPr>
          <w:cs/>
        </w:rPr>
        <w:t>‎</w:t>
      </w:r>
      <w:r w:rsidRPr="0073361C">
        <w:t>rugându-se cu lacrimi pentru pocăința lui.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Nifon a fost adânc mișcat și s-a minunat, cum Preacurata Născătoare de Dumnezeu nu </w:t>
      </w:r>
      <w:r w:rsidRPr="0073361C">
        <w:rPr>
          <w:cs/>
        </w:rPr>
        <w:t>‎</w:t>
      </w:r>
      <w:r w:rsidRPr="0073361C">
        <w:t xml:space="preserve">părăsește pe creștini nici zi, nici noapte, ci necontenit se străduiește pentru drepți </w:t>
      </w:r>
      <w:r w:rsidRPr="0073361C">
        <w:rPr>
          <w:cs/>
        </w:rPr>
        <w:t>‎</w:t>
      </w:r>
      <w:r w:rsidRPr="0073361C">
        <w:t>și pentru păcătoși, ca nici unul să nu piară.</w:t>
      </w:r>
      <w:r w:rsidRPr="0073361C">
        <w:rPr>
          <w:cs/>
        </w:rPr>
        <w:t>‎</w:t>
      </w:r>
    </w:p>
    <w:p w:rsidR="0073361C" w:rsidRPr="0073361C" w:rsidRDefault="0073361C" w:rsidP="00635BEB">
      <w:pPr>
        <w:spacing w:after="240"/>
      </w:pPr>
      <w:r w:rsidRPr="0073361C">
        <w:t>La urmă, după ce a trecut pe la toți, Preacurata vede la ușa un</w:t>
      </w:r>
      <w:r w:rsidR="00635BEB">
        <w:t xml:space="preserve"> </w:t>
      </w:r>
      <w:r w:rsidRPr="0073361C">
        <w:t>dregator de la care mulțime de săraci cereau ajutor, dar el nu a dat nimănui</w:t>
      </w:r>
      <w:r w:rsidR="00635BEB">
        <w:t xml:space="preserve"> </w:t>
      </w:r>
      <w:r w:rsidRPr="0073361C">
        <w:t>nimic. Atunci, Preacurata Maica Domnului s-a apropiat de îngerul lui</w:t>
      </w:r>
      <w:r w:rsidR="00635BEB">
        <w:t xml:space="preserve"> </w:t>
      </w:r>
      <w:r w:rsidRPr="0073361C">
        <w:t>păzitor și l-a întrebat: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 Spune-mi, Evtheel, are omul acesta mult aur în casa lui?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 Și din ce pricină nu dă milostenie la săraci?</w:t>
      </w:r>
      <w:r w:rsidRPr="0073361C">
        <w:rPr>
          <w:cs/>
        </w:rPr>
        <w:t>‎</w:t>
      </w:r>
    </w:p>
    <w:p w:rsidR="0073361C" w:rsidRPr="0073361C" w:rsidRDefault="0073361C" w:rsidP="00635BEB">
      <w:pPr>
        <w:spacing w:after="240"/>
      </w:pPr>
      <w:r w:rsidRPr="0073361C">
        <w:rPr>
          <w:rFonts w:hint="cs"/>
          <w:cs/>
        </w:rPr>
        <w:t>‎</w:t>
      </w:r>
      <w:r w:rsidRPr="0073361C">
        <w:t>"Vine diavolul mereu, Preabuna mea Stăpâna, și îi zice: "În curând</w:t>
      </w:r>
      <w:r w:rsidR="00635BEB">
        <w:t xml:space="preserve"> </w:t>
      </w:r>
      <w:r w:rsidRPr="0073361C">
        <w:t>ai să îmbătrânești, ai să te îmbolnăvești și ai să zaci în pat până la cea din</w:t>
      </w:r>
      <w:r w:rsidR="00635BEB">
        <w:t xml:space="preserve"> </w:t>
      </w:r>
      <w:r w:rsidRPr="0073361C">
        <w:t>urmă suflare. Nu da deci nimic, ca atunci o să-ți lipsească toate și ai să zici:</w:t>
      </w:r>
      <w:r w:rsidRPr="0073361C">
        <w:rPr>
          <w:cs/>
        </w:rPr>
        <w:t>‎</w:t>
      </w:r>
      <w:r w:rsidR="00635BEB">
        <w:rPr>
          <w:cs/>
        </w:rPr>
        <w:t xml:space="preserve"> </w:t>
      </w:r>
      <w:r w:rsidRPr="0073361C">
        <w:t xml:space="preserve">Cum de mi-am împărțit din averea mea la săraci? Însă, ai să te căiești în zadar, căci </w:t>
      </w:r>
      <w:r w:rsidRPr="0073361C">
        <w:rPr>
          <w:cs/>
        </w:rPr>
        <w:t>‎</w:t>
      </w:r>
      <w:r w:rsidRPr="0073361C">
        <w:t xml:space="preserve">va fi prea târziu atunci". Acestea i le spune, Doamna mea, mereu, necuratul și </w:t>
      </w:r>
      <w:r w:rsidRPr="0073361C">
        <w:rPr>
          <w:cs/>
        </w:rPr>
        <w:t>‎</w:t>
      </w:r>
      <w:r w:rsidRPr="0073361C">
        <w:t xml:space="preserve">înșelatorul diavol. Iar el crede tot ce Îi spune și rămâne împietrit și nesimtitor față </w:t>
      </w:r>
      <w:r w:rsidRPr="0073361C">
        <w:rPr>
          <w:cs/>
        </w:rPr>
        <w:t>‎</w:t>
      </w:r>
      <w:r w:rsidRPr="0073361C">
        <w:t>de nefericirea celorlalți.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-Așa, a zis cu asprime Maica Domnului, atunci va patimi așa cum crede!</w:t>
      </w:r>
      <w:r w:rsidRPr="0073361C">
        <w:rPr>
          <w:cs/>
        </w:rPr>
        <w:t>‎</w:t>
      </w:r>
    </w:p>
    <w:p w:rsidR="0073361C" w:rsidRPr="0073361C" w:rsidRDefault="0073361C" w:rsidP="00635BEB">
      <w:pPr>
        <w:spacing w:after="240"/>
      </w:pPr>
      <w:r w:rsidRPr="0073361C">
        <w:t xml:space="preserve">Și într-adevăr, dregatorul, care credea în înșelaciunea satanei că se va îmbolnăvi, a </w:t>
      </w:r>
      <w:r w:rsidRPr="0073361C">
        <w:rPr>
          <w:cs/>
        </w:rPr>
        <w:t>‎</w:t>
      </w:r>
      <w:r w:rsidRPr="0073361C">
        <w:t>căzut în dureri îngrozitoare și era de nevindecat. Astfel, și-a</w:t>
      </w:r>
      <w:r w:rsidR="00635BEB">
        <w:t xml:space="preserve"> </w:t>
      </w:r>
      <w:r w:rsidRPr="0073361C">
        <w:t>cheltuit toată averea pe la doctori. Cu toate acestea starea sănătății lui, nu</w:t>
      </w:r>
      <w:r w:rsidR="00635BEB">
        <w:t xml:space="preserve"> </w:t>
      </w:r>
      <w:r w:rsidRPr="0073361C">
        <w:t xml:space="preserve">numai că nu s-a îmbunătățit, ci a mers tot mai rău și s-a stins din viața ca fumul. A </w:t>
      </w:r>
      <w:r w:rsidRPr="0073361C">
        <w:rPr>
          <w:cs/>
        </w:rPr>
        <w:t>‎</w:t>
      </w:r>
      <w:r w:rsidRPr="0073361C">
        <w:t xml:space="preserve">murit și trupește și sufletește. Astfel, s-au împlinit cu el cuvintele dumnezeiești: </w:t>
      </w:r>
      <w:r w:rsidRPr="0073361C">
        <w:rPr>
          <w:cs/>
        </w:rPr>
        <w:t>‎</w:t>
      </w:r>
      <w:r w:rsidRPr="0073361C">
        <w:t xml:space="preserve">Iată omul care nu și-a pus nădejdea lui în Domnul; ci a nădăjduit în mulțimea bogăției </w:t>
      </w:r>
      <w:r w:rsidRPr="0073361C">
        <w:rPr>
          <w:cs/>
        </w:rPr>
        <w:t>‎</w:t>
      </w:r>
      <w:r w:rsidRPr="0073361C">
        <w:t xml:space="preserve">lui și s-a sprijinit în puterea mâinilor lui. De aceea și </w:t>
      </w:r>
      <w:r w:rsidR="00635BEB" w:rsidRPr="0073361C">
        <w:t xml:space="preserve">Nifon </w:t>
      </w:r>
      <w:r w:rsidRPr="0073361C">
        <w:t xml:space="preserve">sfătuia pe ascultătorii </w:t>
      </w:r>
      <w:r w:rsidRPr="0073361C">
        <w:rPr>
          <w:cs/>
        </w:rPr>
        <w:t>‎</w:t>
      </w:r>
      <w:r w:rsidRPr="0073361C">
        <w:t xml:space="preserve">săi </w:t>
      </w:r>
      <w:r w:rsidR="00635BEB">
        <w:t>și pe noi</w:t>
      </w:r>
      <w:r w:rsidRPr="0073361C">
        <w:t xml:space="preserve"> să luam aminte să nu fim batjocoriți de cel viclean. Și mai ales, să nu fim </w:t>
      </w:r>
      <w:r w:rsidRPr="0073361C">
        <w:rPr>
          <w:cs/>
        </w:rPr>
        <w:t>‎</w:t>
      </w:r>
      <w:r w:rsidRPr="0073361C">
        <w:t xml:space="preserve">nemilostivi și neîndurați față de săraci, mai ales dacă suntem bogați. Ca să nu facem </w:t>
      </w:r>
      <w:r w:rsidRPr="0073361C">
        <w:rPr>
          <w:cs/>
        </w:rPr>
        <w:t>‎</w:t>
      </w:r>
      <w:r w:rsidRPr="0073361C">
        <w:t xml:space="preserve">neîndurat pe Domnul Cel drept și să nu ne păgubim și trupul și sufletul; căci vom pierde </w:t>
      </w:r>
      <w:r w:rsidRPr="0073361C">
        <w:rPr>
          <w:cs/>
        </w:rPr>
        <w:t>‎</w:t>
      </w:r>
      <w:r w:rsidRPr="0073361C">
        <w:t>și lumea aceasta și Împărăția cerurilor.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NEGRII CU SUFLETE ALBE</w:t>
      </w:r>
    </w:p>
    <w:p w:rsidR="0073361C" w:rsidRPr="0073361C" w:rsidRDefault="0073361C" w:rsidP="0073361C">
      <w:pPr>
        <w:spacing w:after="240"/>
      </w:pPr>
      <w:r w:rsidRPr="0073361C">
        <w:t xml:space="preserve">Altă dată, mă aflam în chilia Cuviosului, am găsit prilejul să dezleg o nedumerire a </w:t>
      </w:r>
      <w:r w:rsidRPr="0073361C">
        <w:rPr>
          <w:cs/>
        </w:rPr>
        <w:t>‎</w:t>
      </w:r>
      <w:r w:rsidRPr="0073361C">
        <w:t xml:space="preserve">mea în legătură cu oamenii de rasă neagră. Mă gândeam dacă este vreo legătură între </w:t>
      </w:r>
      <w:r w:rsidRPr="0073361C">
        <w:rPr>
          <w:cs/>
        </w:rPr>
        <w:t>‎</w:t>
      </w:r>
      <w:r w:rsidRPr="0073361C">
        <w:t xml:space="preserve">suflet și culoarea trupului lor. Nu cumva sunt lepădați de Dumnezeu? Deoarece, îmi </w:t>
      </w:r>
      <w:r w:rsidRPr="0073361C">
        <w:rPr>
          <w:cs/>
        </w:rPr>
        <w:t>‎</w:t>
      </w:r>
      <w:r w:rsidRPr="0073361C">
        <w:t xml:space="preserve">închipuiam că nu există în neamul lor oameni care să se nevoiască și să se mântuiască. </w:t>
      </w:r>
      <w:r w:rsidRPr="0073361C">
        <w:rPr>
          <w:cs/>
        </w:rPr>
        <w:t>‎</w:t>
      </w:r>
      <w:r w:rsidRPr="0073361C">
        <w:t>Nu auzisem niciodată despre vreun negru care să fi plăcut lui Dumnezeu.</w:t>
      </w:r>
      <w:r w:rsidRPr="0073361C">
        <w:rPr>
          <w:cs/>
        </w:rPr>
        <w:t>‎</w:t>
      </w:r>
    </w:p>
    <w:p w:rsidR="0073361C" w:rsidRPr="0073361C" w:rsidRDefault="0073361C" w:rsidP="00635BEB">
      <w:pPr>
        <w:spacing w:after="240"/>
      </w:pPr>
      <w:r w:rsidRPr="0073361C">
        <w:rPr>
          <w:rFonts w:hint="cs"/>
          <w:cs/>
        </w:rPr>
        <w:lastRenderedPageBreak/>
        <w:t>‎</w:t>
      </w:r>
      <w:r w:rsidRPr="0073361C">
        <w:rPr>
          <w:rFonts w:hint="eastAsia"/>
        </w:rPr>
        <w:t>—</w:t>
      </w:r>
      <w:r w:rsidR="00635BEB">
        <w:rPr>
          <w:rFonts w:hint="eastAsia"/>
        </w:rPr>
        <w:t>Î</w:t>
      </w:r>
      <w:r w:rsidRPr="0073361C">
        <w:t>ți voi răspunde, mi-a zis Sfântul. Etiop</w:t>
      </w:r>
      <w:r w:rsidR="00635BEB">
        <w:t>i</w:t>
      </w:r>
      <w:r w:rsidRPr="0073361C">
        <w:t>enii, după neam, se trag din</w:t>
      </w:r>
      <w:r w:rsidR="00635BEB">
        <w:t xml:space="preserve"> </w:t>
      </w:r>
      <w:r w:rsidRPr="0073361C">
        <w:t>Sim. Și din neamul lor sunt mulți pe care Dumnezeu i-a chemat în</w:t>
      </w:r>
      <w:r w:rsidR="00635BEB">
        <w:t xml:space="preserve"> </w:t>
      </w:r>
      <w:r w:rsidRPr="0073361C">
        <w:rPr>
          <w:rFonts w:hint="eastAsia"/>
        </w:rPr>
        <w:t>Î</w:t>
      </w:r>
      <w:r w:rsidRPr="0073361C">
        <w:t>mpărăția Lui. Ba și cu minuni au strălucit unii dintre ei. Îți voi povesti trei</w:t>
      </w:r>
      <w:r w:rsidR="00635BEB">
        <w:t xml:space="preserve"> </w:t>
      </w:r>
      <w:r w:rsidRPr="0073361C">
        <w:t>pilde: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"Demult, a trăit un astfel de negru, care era tâlhar. Era bărbat înalt la trup și </w:t>
      </w:r>
      <w:r w:rsidRPr="0073361C">
        <w:rPr>
          <w:cs/>
        </w:rPr>
        <w:t>‎</w:t>
      </w:r>
      <w:r w:rsidRPr="0073361C">
        <w:t xml:space="preserve">înfricoșat la vedere. Jefuia în părțile Panefului și era așa de grozav încât, când </w:t>
      </w:r>
      <w:r w:rsidRPr="0073361C">
        <w:rPr>
          <w:cs/>
        </w:rPr>
        <w:t>‎</w:t>
      </w:r>
      <w:r w:rsidRPr="0073361C">
        <w:t>răcnea, mureai de frica. Dar într-o noapte a avut un vis</w:t>
      </w:r>
    </w:p>
    <w:p w:rsidR="0073361C" w:rsidRPr="0073361C" w:rsidRDefault="0073361C" w:rsidP="0073361C">
      <w:pPr>
        <w:spacing w:after="240"/>
      </w:pPr>
      <w:r w:rsidRPr="0073361C">
        <w:t xml:space="preserve">S-a apropiat câțiva pași să vadă. Deodată, au țâșnit patru flăcări care l-au apucat de </w:t>
      </w:r>
      <w:r w:rsidRPr="0073361C">
        <w:rPr>
          <w:cs/>
        </w:rPr>
        <w:t>‎</w:t>
      </w:r>
      <w:r w:rsidRPr="0073361C">
        <w:t xml:space="preserve">par și-l trăgeau vrând să-l arunce în răul de foc ca să-l mistuie. I s-a părut ca, </w:t>
      </w:r>
      <w:r w:rsidRPr="0073361C">
        <w:rPr>
          <w:cs/>
        </w:rPr>
        <w:t>‎</w:t>
      </w:r>
      <w:r w:rsidRPr="0073361C">
        <w:t xml:space="preserve">atunci când îl trăgeau, un glas i-a zis: "Ticălosule, dacă te pocăiești și te faci </w:t>
      </w:r>
      <w:r w:rsidRPr="0073361C">
        <w:rPr>
          <w:cs/>
        </w:rPr>
        <w:t>‎</w:t>
      </w:r>
      <w:r w:rsidRPr="0073361C">
        <w:t xml:space="preserve">monah, nu te mai aruncăm aici". S-a trezit înspăimântat. Îl cuprinsese groaza și spaima </w:t>
      </w:r>
      <w:r w:rsidRPr="0073361C">
        <w:rPr>
          <w:cs/>
        </w:rPr>
        <w:t>‎</w:t>
      </w:r>
      <w:r w:rsidR="00635BEB">
        <w:t>de înfricoșata priveliște. Ce s</w:t>
      </w:r>
      <w:r w:rsidRPr="0073361C">
        <w:t xml:space="preserve">ă însemneze aceasta? se întreba el. Și fiindcă nu putea </w:t>
      </w:r>
      <w:r w:rsidRPr="0073361C">
        <w:rPr>
          <w:cs/>
        </w:rPr>
        <w:t>‎</w:t>
      </w:r>
      <w:r w:rsidRPr="0073361C">
        <w:t xml:space="preserve">să-și explice, s-a hotărât să meargă la un monah pustnic să-l întrebe ce este acest râu </w:t>
      </w:r>
      <w:r w:rsidRPr="0073361C">
        <w:rPr>
          <w:cs/>
        </w:rPr>
        <w:t>‎</w:t>
      </w:r>
      <w:r w:rsidRPr="0073361C">
        <w:t>de foc pe care l-a visat.</w:t>
      </w:r>
      <w:r w:rsidRPr="0073361C">
        <w:rPr>
          <w:cs/>
        </w:rPr>
        <w:t>‎</w:t>
      </w:r>
    </w:p>
    <w:p w:rsidR="0073361C" w:rsidRPr="0073361C" w:rsidRDefault="0073361C" w:rsidP="00635BEB">
      <w:pPr>
        <w:spacing w:after="240"/>
      </w:pPr>
      <w:r w:rsidRPr="0073361C">
        <w:t>S-a lăsat deci de tâlharie și a apucat drumul care ducea la Panefo. Nu</w:t>
      </w:r>
      <w:r w:rsidR="00635BEB">
        <w:t xml:space="preserve"> </w:t>
      </w:r>
      <w:r w:rsidRPr="0073361C">
        <w:t>a mers mult și a văzut o chilie pustnicească. S-a apropiat și a bătut la ușă.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ndată i-a deschis un bătrân, zicându-i: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-Bine ai venit tinere! Cum de te-ai ostenit atâta? Nu cumva te-ai speriat de râul de </w:t>
      </w:r>
      <w:r w:rsidRPr="0073361C">
        <w:rPr>
          <w:cs/>
        </w:rPr>
        <w:t>‎</w:t>
      </w:r>
      <w:r w:rsidRPr="0073361C">
        <w:t xml:space="preserve">foc și de cele patru flăcări care te-au apucat ca să te arunce într-însul? Grozavă este, </w:t>
      </w:r>
      <w:r w:rsidRPr="0073361C">
        <w:rPr>
          <w:cs/>
        </w:rPr>
        <w:t>‎</w:t>
      </w:r>
      <w:r w:rsidRPr="0073361C">
        <w:t xml:space="preserve">fiule, amenințarea râului de foc! Vrei să te izbăvești de grozăvia lui? Pocăiește-te de </w:t>
      </w:r>
      <w:r w:rsidRPr="0073361C">
        <w:rPr>
          <w:cs/>
        </w:rPr>
        <w:t>‎</w:t>
      </w:r>
      <w:r w:rsidRPr="0073361C">
        <w:t>tâlhăriile tale cele rele și te fă monah, și atunci te vei mântui.</w:t>
      </w:r>
      <w:r w:rsidRPr="0073361C">
        <w:rPr>
          <w:cs/>
        </w:rPr>
        <w:t>‎</w:t>
      </w:r>
    </w:p>
    <w:p w:rsidR="0073361C" w:rsidRPr="0073361C" w:rsidRDefault="0073361C" w:rsidP="00635BEB">
      <w:pPr>
        <w:spacing w:after="240"/>
      </w:pPr>
      <w:r w:rsidRPr="0073361C">
        <w:t xml:space="preserve">Tâlharul a ascultat uimit cuvintele pustnicului și a căzut îndată la picioarele lui, </w:t>
      </w:r>
      <w:r w:rsidRPr="0073361C">
        <w:rPr>
          <w:cs/>
        </w:rPr>
        <w:t>‎</w:t>
      </w:r>
      <w:r w:rsidRPr="0073361C">
        <w:t xml:space="preserve">rugându-l: "Fie-ți milă, părinte, de cel negru cu trupul și cu sufletul! Miluiește-mă pe </w:t>
      </w:r>
      <w:r w:rsidRPr="0073361C">
        <w:rPr>
          <w:cs/>
        </w:rPr>
        <w:t>‎</w:t>
      </w:r>
      <w:r w:rsidRPr="0073361C">
        <w:t>mine ticălosul și fă cu mine ceea ce îți poruncește Dumnezeu!</w:t>
      </w:r>
      <w:r w:rsidRPr="0073361C">
        <w:rPr>
          <w:cs/>
        </w:rPr>
        <w:t>‎</w:t>
      </w:r>
    </w:p>
    <w:p w:rsidR="0073361C" w:rsidRPr="0073361C" w:rsidRDefault="0073361C" w:rsidP="00635BEB">
      <w:pPr>
        <w:spacing w:after="240"/>
      </w:pPr>
      <w:r w:rsidRPr="0073361C">
        <w:t>Deci, a st</w:t>
      </w:r>
      <w:r w:rsidR="00635BEB">
        <w:t>ă</w:t>
      </w:r>
      <w:r w:rsidRPr="0073361C">
        <w:t xml:space="preserve">ruit să se roage cu lacrimi până când, acel sfânt bătrân, l-a tuns monah. </w:t>
      </w:r>
      <w:r w:rsidRPr="0073361C">
        <w:rPr>
          <w:cs/>
        </w:rPr>
        <w:t>‎</w:t>
      </w:r>
      <w:r w:rsidRPr="0073361C">
        <w:t xml:space="preserve">După ce a învățat toate poruncile vieții monahicești, bătrânul l-a lăsat în chilia să </w:t>
      </w:r>
      <w:r w:rsidRPr="0073361C">
        <w:rPr>
          <w:cs/>
        </w:rPr>
        <w:t>‎</w:t>
      </w:r>
      <w:r w:rsidRPr="0073361C">
        <w:t>și, plecâ</w:t>
      </w:r>
      <w:r w:rsidR="00635BEB">
        <w:t>nd, s-a afundat mai adânc în pus</w:t>
      </w:r>
      <w:r w:rsidRPr="0073361C">
        <w:t>tie, pentru a trăi la un loc cu fiarele.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Iar acel negru, atât de mult s-a nevoit și a ajuns la așa măsură a virtuții, încât, </w:t>
      </w:r>
      <w:r w:rsidRPr="0073361C">
        <w:rPr>
          <w:cs/>
        </w:rPr>
        <w:t>‎</w:t>
      </w:r>
      <w:r w:rsidRPr="0073361C">
        <w:t xml:space="preserve">când se ruga, se vedea ca un stâlp de foc care lumina. Mii și nenumărați diavoli se </w:t>
      </w:r>
      <w:r w:rsidRPr="0073361C">
        <w:rPr>
          <w:cs/>
        </w:rPr>
        <w:t>‎</w:t>
      </w:r>
      <w:r w:rsidRPr="0073361C">
        <w:t>aruncau asupra lui, dar nu aveau nici o putere.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Rugăciunea lui îi ardea și îi nimicea cu totul. Înțelepciunea lui Dumnezeu îi luminase </w:t>
      </w:r>
      <w:r w:rsidRPr="0073361C">
        <w:rPr>
          <w:cs/>
        </w:rPr>
        <w:t>‎</w:t>
      </w:r>
      <w:r w:rsidRPr="0073361C">
        <w:t xml:space="preserve">mintea. Scria cărți și trimitea scrisori părinților schitului și la mulți alții. Pe toți </w:t>
      </w:r>
      <w:r w:rsidRPr="0073361C">
        <w:rPr>
          <w:cs/>
        </w:rPr>
        <w:t>‎</w:t>
      </w:r>
      <w:r w:rsidRPr="0073361C">
        <w:t xml:space="preserve">îi folosea, învățându-i înalta și luminata învățătură a lui Hristos. Și când a murit </w:t>
      </w:r>
      <w:r w:rsidRPr="0073361C">
        <w:rPr>
          <w:cs/>
        </w:rPr>
        <w:t>‎</w:t>
      </w:r>
      <w:r w:rsidRPr="0073361C">
        <w:t xml:space="preserve">acest negru, sfintele lui moaste au izvorat mult mir, care, după adeverirea multora, </w:t>
      </w:r>
      <w:r w:rsidRPr="0073361C">
        <w:rPr>
          <w:cs/>
        </w:rPr>
        <w:t>‎</w:t>
      </w:r>
      <w:r w:rsidRPr="0073361C">
        <w:t>vindeca pe demonizați și pe toți bolnavii.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Dar ajung acestea despre el.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Un alt negru, bătrân și sărac, trăia vagabond într-un oraș. Gura lui necontenit șoptea </w:t>
      </w:r>
      <w:r w:rsidRPr="0073361C">
        <w:rPr>
          <w:cs/>
        </w:rPr>
        <w:t>‎</w:t>
      </w:r>
      <w:r w:rsidRPr="0073361C">
        <w:t xml:space="preserve">ceva și, de aceea, mulți ziceau ca este nebun. Odată s-a abătut mare seceta peste acele </w:t>
      </w:r>
      <w:r w:rsidRPr="0073361C">
        <w:rPr>
          <w:cs/>
        </w:rPr>
        <w:t>‎</w:t>
      </w:r>
      <w:r w:rsidRPr="0073361C">
        <w:t xml:space="preserve">locuri. Pământul este ars, animalele mureau și toată verdeața se îngălbenise. Locuitorii </w:t>
      </w:r>
      <w:r w:rsidRPr="0073361C">
        <w:rPr>
          <w:cs/>
        </w:rPr>
        <w:t>‎</w:t>
      </w:r>
      <w:r w:rsidRPr="0073361C">
        <w:t xml:space="preserve">orașului cu episcopul lor </w:t>
      </w:r>
      <w:r w:rsidRPr="0073361C">
        <w:lastRenderedPageBreak/>
        <w:t xml:space="preserve">făceau necontenit slujbe și privegheri, dar în zadar. În cele </w:t>
      </w:r>
      <w:r w:rsidRPr="0073361C">
        <w:rPr>
          <w:cs/>
        </w:rPr>
        <w:t>‎</w:t>
      </w:r>
      <w:r w:rsidRPr="0073361C">
        <w:t>din urma episcopul vede într-o noapte, în vis, un înger cere îi zice:</w:t>
      </w:r>
      <w:r w:rsidRPr="0073361C">
        <w:rPr>
          <w:cs/>
        </w:rPr>
        <w:t>‎</w:t>
      </w:r>
    </w:p>
    <w:p w:rsidR="0073361C" w:rsidRPr="0073361C" w:rsidRDefault="0073361C" w:rsidP="00635BEB">
      <w:pPr>
        <w:spacing w:after="240"/>
      </w:pPr>
      <w:r w:rsidRPr="0073361C">
        <w:t xml:space="preserve">Zicând acestea, îngerul a dispărut. A doua zi dis-de-dimineața, după slujba Utreniei, </w:t>
      </w:r>
      <w:r w:rsidRPr="0073361C">
        <w:rPr>
          <w:cs/>
        </w:rPr>
        <w:t>‎</w:t>
      </w:r>
      <w:r w:rsidRPr="0073361C">
        <w:t>episcopul a mers cu clerul său la poarta pe care i-a indicat</w:t>
      </w:r>
      <w:r w:rsidR="00635BEB">
        <w:t>-</w:t>
      </w:r>
      <w:r w:rsidRPr="0073361C">
        <w:t>o îngerul. N-a trecut mult timp și au văzut venind spre oraș un negru foarte</w:t>
      </w:r>
      <w:r w:rsidR="00635BEB">
        <w:t xml:space="preserve"> </w:t>
      </w:r>
      <w:r w:rsidRPr="0073361C">
        <w:t>bătrân, care ducea în spate o sarcină de lemne.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-Bătrânule, l-a rugat îndată episcopul, roaga-te Milostivului Dumnezeu, să se </w:t>
      </w:r>
      <w:r w:rsidRPr="0073361C">
        <w:rPr>
          <w:cs/>
        </w:rPr>
        <w:t>‎</w:t>
      </w:r>
      <w:r w:rsidRPr="0073361C">
        <w:t>milostivească și să trimită puțină ploaie peste acest pământ uscat!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Fără să mai aștepte alt cuvânt, bătrânul negru a ridicat mâinile și s-a rugat. Și, </w:t>
      </w:r>
      <w:r w:rsidRPr="0073361C">
        <w:rPr>
          <w:cs/>
        </w:rPr>
        <w:t>‎</w:t>
      </w:r>
      <w:r w:rsidRPr="0073361C">
        <w:t xml:space="preserve">numaidecât, a început să tune și să fulgere cu putere; s-a pornit vânt, s-au adunat nori </w:t>
      </w:r>
      <w:r w:rsidRPr="0073361C">
        <w:rPr>
          <w:cs/>
        </w:rPr>
        <w:t>‎</w:t>
      </w:r>
      <w:r w:rsidRPr="0073361C">
        <w:t xml:space="preserve">pe cer și a început să plouă cu găleata. Toate acestea s-au petrecut cât ai clipi din </w:t>
      </w:r>
      <w:r w:rsidRPr="0073361C">
        <w:rPr>
          <w:cs/>
        </w:rPr>
        <w:t>‎</w:t>
      </w:r>
      <w:r w:rsidRPr="0073361C">
        <w:t xml:space="preserve">ochi, numai cu rugăciunea acelui negru. Așa de tare a plouat, încât erau în primejdie și </w:t>
      </w:r>
      <w:r w:rsidRPr="0073361C">
        <w:rPr>
          <w:cs/>
        </w:rPr>
        <w:t>‎</w:t>
      </w:r>
      <w:r w:rsidRPr="0073361C">
        <w:t>casele să se înece de atâta ploaie.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Atunci, episcopul a rugat iarăși pe bătrân să se roage pentru oprirea ploii.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Și, acela și-a ridicat a doua oară mâinile spre cer și potopul s-a oprit. Când toate s-au </w:t>
      </w:r>
      <w:r w:rsidRPr="0073361C">
        <w:rPr>
          <w:cs/>
        </w:rPr>
        <w:t>‎</w:t>
      </w:r>
      <w:r w:rsidRPr="0073361C">
        <w:t xml:space="preserve">linistit, episcopul a rugat pe bătrân să-i spună cine este și cum trăiește, de are așa de </w:t>
      </w:r>
      <w:r w:rsidRPr="0073361C">
        <w:rPr>
          <w:cs/>
        </w:rPr>
        <w:t>‎</w:t>
      </w:r>
      <w:r w:rsidRPr="0073361C">
        <w:t>mare îndrăzneală înaintea lui Dumnezeu; iar bătrânul, a răspuns cu smerenie: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 Mă vezi că sunt un biet negru și cauți la mine virtute?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-Pentru numele Domnului a stăruit episcopul, spune-mi tot adevărul, pentru slava lui </w:t>
      </w:r>
      <w:r w:rsidRPr="0073361C">
        <w:rPr>
          <w:cs/>
        </w:rPr>
        <w:t>‎</w:t>
      </w:r>
      <w:r w:rsidRPr="0073361C">
        <w:t>Dumnezeu.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-Nu am făcut, preasfinte, nimic bun. Iată, de când m-am făcut creștin, n-am mâncat, în </w:t>
      </w:r>
      <w:r w:rsidRPr="0073361C">
        <w:rPr>
          <w:cs/>
        </w:rPr>
        <w:t>‎</w:t>
      </w:r>
      <w:r w:rsidRPr="0073361C">
        <w:t xml:space="preserve">dar, pâine de la om. În fiecare zi merg la pădure și adun o mică sarcină de lemne. O iau </w:t>
      </w:r>
      <w:r w:rsidRPr="0073361C">
        <w:rPr>
          <w:cs/>
        </w:rPr>
        <w:t>‎</w:t>
      </w:r>
      <w:r w:rsidRPr="0073361C">
        <w:t xml:space="preserve">în spate și, mergând la oraș, o vând. Din ceea ce câștig păstrez câțiva bănuți, cât îmi </w:t>
      </w:r>
      <w:r w:rsidRPr="0073361C">
        <w:rPr>
          <w:cs/>
        </w:rPr>
        <w:t>‎</w:t>
      </w:r>
      <w:r w:rsidRPr="0073361C">
        <w:t xml:space="preserve">trebuie pentru hrana zilei, iar restul îl dau fraților mei, săracilor. Când ninge și nu </w:t>
      </w:r>
      <w:r w:rsidRPr="0073361C">
        <w:rPr>
          <w:cs/>
        </w:rPr>
        <w:t>‎</w:t>
      </w:r>
      <w:r w:rsidRPr="0073361C">
        <w:t xml:space="preserve">pot merge la munte, aștept până se face iarăși vreme buna. Atunci, după obicei, merg la </w:t>
      </w:r>
      <w:r w:rsidRPr="0073361C">
        <w:rPr>
          <w:cs/>
        </w:rPr>
        <w:t>‎</w:t>
      </w:r>
      <w:r w:rsidRPr="0073361C">
        <w:t xml:space="preserve">pădure, adun mica mea sarcina de lemne ca s-o vând și să mă bucur, ca întotdeauna, cu </w:t>
      </w:r>
      <w:r w:rsidRPr="0073361C">
        <w:rPr>
          <w:cs/>
        </w:rPr>
        <w:t>‎</w:t>
      </w:r>
      <w:r w:rsidRPr="0073361C">
        <w:t xml:space="preserve">săracii mei. Apoi, bătrânul și-a luat sarcina de lemne în spate, s-a închinat episcopului </w:t>
      </w:r>
      <w:r w:rsidRPr="0073361C">
        <w:rPr>
          <w:cs/>
        </w:rPr>
        <w:t>‎</w:t>
      </w:r>
      <w:r w:rsidRPr="0073361C">
        <w:t>și clerului și s-a dus în oraș să le vândă.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Dar, să mă opresc și cu aceasta. Să-ți povestesc acum, fiule, viața unuia, ca să te </w:t>
      </w:r>
      <w:r w:rsidRPr="0073361C">
        <w:rPr>
          <w:cs/>
        </w:rPr>
        <w:t>‎</w:t>
      </w:r>
      <w:r w:rsidRPr="0073361C">
        <w:t>încredințezi, că pe toți oamenii i-a chemat Dumnezeu în Împărăția Sa.</w:t>
      </w:r>
      <w:r w:rsidRPr="0073361C">
        <w:rPr>
          <w:cs/>
        </w:rPr>
        <w:t>‎</w:t>
      </w:r>
    </w:p>
    <w:p w:rsidR="0073361C" w:rsidRPr="0073361C" w:rsidRDefault="0073361C" w:rsidP="00635BEB">
      <w:pPr>
        <w:spacing w:after="240"/>
      </w:pPr>
      <w:r w:rsidRPr="0073361C">
        <w:t xml:space="preserve">Când trăia iubitorul de Hristos, împăratul Constantin, am vizitat ținutul de lângă mare </w:t>
      </w:r>
      <w:r w:rsidRPr="0073361C">
        <w:rPr>
          <w:cs/>
        </w:rPr>
        <w:t>‎</w:t>
      </w:r>
      <w:r w:rsidRPr="0073361C">
        <w:t xml:space="preserve">unde se afla o chinovie. Cum vorbeam cu frații despre lucruri duhovnicești, a venit vorba </w:t>
      </w:r>
      <w:r w:rsidRPr="0073361C">
        <w:rPr>
          <w:cs/>
        </w:rPr>
        <w:t>‎</w:t>
      </w:r>
      <w:r w:rsidRPr="0073361C">
        <w:t xml:space="preserve">despre negri, că, pe foarte mulți dintre ei i-a proslăvit Dumnezeu. Atunci, un frate cu </w:t>
      </w:r>
      <w:r w:rsidRPr="0073361C">
        <w:rPr>
          <w:cs/>
        </w:rPr>
        <w:t>‎</w:t>
      </w:r>
      <w:r w:rsidR="00635BEB">
        <w:t>numele Hariside, mi-</w:t>
      </w:r>
      <w:r w:rsidRPr="0073361C">
        <w:t>a zis: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Acestea sunt, fiule isprăvile negrilor, a spus Nifon terminând cuvântul. De aceea, să </w:t>
      </w:r>
      <w:r w:rsidRPr="0073361C">
        <w:rPr>
          <w:cs/>
        </w:rPr>
        <w:t>‎</w:t>
      </w:r>
      <w:r w:rsidRPr="0073361C">
        <w:t xml:space="preserve">nu socotești că ei sunt lepădați de Dumnezeu, ci precum via face struguri și albi și </w:t>
      </w:r>
      <w:r w:rsidRPr="0073361C">
        <w:rPr>
          <w:cs/>
        </w:rPr>
        <w:t>‎</w:t>
      </w:r>
      <w:r w:rsidRPr="0073361C">
        <w:t xml:space="preserve">negrii, tot așa și Dumnezeu a creat pe oameni, unii albi, alții negri, alții galbeni. </w:t>
      </w:r>
      <w:r w:rsidRPr="0073361C">
        <w:rPr>
          <w:cs/>
        </w:rPr>
        <w:t>‎</w:t>
      </w:r>
      <w:r w:rsidRPr="0073361C">
        <w:t>Asemenea aș zice, că și pământul</w:t>
      </w:r>
    </w:p>
    <w:p w:rsidR="0073361C" w:rsidRPr="0073361C" w:rsidRDefault="0073361C" w:rsidP="0073361C">
      <w:pPr>
        <w:spacing w:after="240"/>
      </w:pPr>
      <w:r w:rsidRPr="0073361C">
        <w:t>este de multe feluri. Acestea i le</w:t>
      </w:r>
      <w:r w:rsidR="00635BEB">
        <w:t>-a spus robul lui Dumnezeu și s</w:t>
      </w:r>
      <w:r w:rsidRPr="0073361C">
        <w:t>-a ridicat la</w:t>
      </w:r>
    </w:p>
    <w:p w:rsidR="0073361C" w:rsidRPr="0073361C" w:rsidRDefault="0073361C" w:rsidP="0073361C">
      <w:pPr>
        <w:spacing w:after="240"/>
      </w:pPr>
      <w:r w:rsidRPr="0073361C">
        <w:t>rugăciune. Și-a întins mâinile spre cer și a început să se roage.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>RUGĂCIUNE PENTRU SFÂRȘITUL VIEȚII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"Doamne, Dumnezeul Puterilor, Cel mare și înfricoșat, cel bogat și prea bun, cel prea </w:t>
      </w:r>
      <w:r w:rsidRPr="0073361C">
        <w:rPr>
          <w:cs/>
        </w:rPr>
        <w:t>‎</w:t>
      </w:r>
      <w:r w:rsidRPr="0073361C">
        <w:t xml:space="preserve">milostiv și îndurat, pleacă-Te și mă auzi pe mine învechitul și păcătosul. Tu, Care ai </w:t>
      </w:r>
      <w:r w:rsidRPr="0073361C">
        <w:rPr>
          <w:cs/>
        </w:rPr>
        <w:t>‎</w:t>
      </w:r>
      <w:r w:rsidRPr="0073361C">
        <w:t xml:space="preserve">mântuit pe Iona din pântecele chitului și pe Daniil din gurile leilor, mântuiește-mă și </w:t>
      </w:r>
      <w:r w:rsidRPr="0073361C">
        <w:rPr>
          <w:cs/>
        </w:rPr>
        <w:t>‎</w:t>
      </w:r>
      <w:r w:rsidRPr="0073361C">
        <w:t xml:space="preserve">pe mine în ceasul morții de întunericul cel adânc al tuturor răutăților. Să nu îngădui </w:t>
      </w:r>
      <w:r w:rsidRPr="0073361C">
        <w:rPr>
          <w:cs/>
        </w:rPr>
        <w:t>‎</w:t>
      </w:r>
      <w:r w:rsidRPr="0073361C">
        <w:t xml:space="preserve">diavolului să vină la patul morții robului Tău. Să nu vadă, Doamne, sufletul meu </w:t>
      </w:r>
      <w:r w:rsidRPr="0073361C">
        <w:rPr>
          <w:cs/>
        </w:rPr>
        <w:t>‎</w:t>
      </w:r>
      <w:r w:rsidRPr="0073361C">
        <w:t xml:space="preserve">întunericul diavolilor, nici în veacul de acum, nici în cel ce va să fie, nici la </w:t>
      </w:r>
      <w:r w:rsidRPr="0073361C">
        <w:rPr>
          <w:cs/>
        </w:rPr>
        <w:t>‎</w:t>
      </w:r>
      <w:r w:rsidRPr="0073361C">
        <w:t>ieșirea sufletului, nici când se urcă el în văzduh.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Să nu batjocorească, blestematul balaur, ticălosul meu suflet, când va ieși din acest </w:t>
      </w:r>
      <w:r w:rsidRPr="0073361C">
        <w:rPr>
          <w:cs/>
        </w:rPr>
        <w:t>‎</w:t>
      </w:r>
      <w:r w:rsidRPr="0073361C">
        <w:t>ticălos trup. Să nu-l răpească, Domnul meu, Hristosul meu,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Iisusul meu, Dumnezeul meu, Lumina mea, să nu-l rapească duhul cel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ntinat și împuțit și să-l târască în prăpastia pierzării. Să nu vadă ochii mei,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Stăpâne și Dumnezeule al cerului și al pământului, urâtul și întunecatul lui</w:t>
      </w:r>
    </w:p>
    <w:p w:rsidR="0073361C" w:rsidRPr="0073361C" w:rsidRDefault="0073361C" w:rsidP="0073361C">
      <w:pPr>
        <w:spacing w:after="240"/>
      </w:pPr>
      <w:r w:rsidRPr="0073361C">
        <w:t>chip.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Ci, în ceasul sfârșitului meu, Împarate al meu, Preasfinte, Întreit Sfinte și </w:t>
      </w:r>
      <w:r w:rsidRPr="0073361C">
        <w:rPr>
          <w:cs/>
        </w:rPr>
        <w:t>‎</w:t>
      </w:r>
      <w:r w:rsidRPr="0073361C">
        <w:t>Preaslăvite, trimite-mi milă Ta și adevărul Tău. Trimite,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Dumnezeul meu, în acea zi la robul Tău, pe Arhistrategul Mihail; trimitemi pe Gavriil, </w:t>
      </w:r>
      <w:r w:rsidRPr="0073361C">
        <w:rPr>
          <w:cs/>
        </w:rPr>
        <w:t>‎</w:t>
      </w:r>
      <w:r w:rsidRPr="0073361C">
        <w:t xml:space="preserve">pe Uriil, pe Rafail, pe marii și străluciții voievozi cu preacuratele și prea </w:t>
      </w:r>
      <w:r w:rsidRPr="0073361C">
        <w:rPr>
          <w:cs/>
        </w:rPr>
        <w:t>‎</w:t>
      </w:r>
      <w:r w:rsidRPr="0073361C">
        <w:t>fericitele lor ostiri, ca să zdrobească pe nesăturatul</w:t>
      </w:r>
    </w:p>
    <w:p w:rsidR="0073361C" w:rsidRPr="0073361C" w:rsidRDefault="0073361C" w:rsidP="0073361C">
      <w:pPr>
        <w:spacing w:after="240"/>
      </w:pPr>
      <w:r w:rsidRPr="0073361C">
        <w:t xml:space="preserve">Trimite, Doamne Iisuse Hristoase, fericirea mea, învierea mea, trimite în ceasul acela </w:t>
      </w:r>
      <w:r w:rsidRPr="0073361C">
        <w:rPr>
          <w:cs/>
        </w:rPr>
        <w:t>‎</w:t>
      </w:r>
      <w:r w:rsidRPr="0073361C">
        <w:t>pe Iubitorul de oameni și Milostivul Dumnezeu,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Duhul Adevărului, să ia duhul meu în negrăită dulceață și în sfințenia Lui cea veșnică. </w:t>
      </w:r>
      <w:r w:rsidRPr="0073361C">
        <w:rPr>
          <w:cs/>
        </w:rPr>
        <w:t>‎</w:t>
      </w:r>
      <w:r w:rsidRPr="0073361C">
        <w:t xml:space="preserve">Trimite-L să mă întărească cu sabia ce va merge înainte și va nimici pe viclenii </w:t>
      </w:r>
      <w:r w:rsidRPr="0073361C">
        <w:rPr>
          <w:cs/>
        </w:rPr>
        <w:t>‎</w:t>
      </w:r>
      <w:r w:rsidRPr="0073361C">
        <w:t xml:space="preserve">stăpânitori ai întunericului, pe necurații diavoli. Pentru ca să cadă în foc, în </w:t>
      </w:r>
      <w:r w:rsidRPr="0073361C">
        <w:rPr>
          <w:cs/>
        </w:rPr>
        <w:t>‎</w:t>
      </w:r>
      <w:r w:rsidRPr="0073361C">
        <w:t xml:space="preserve">întuneric, în haos, în iad, această urâciune a fărădelegii și eu să pot trece, fără </w:t>
      </w:r>
      <w:r w:rsidRPr="0073361C">
        <w:rPr>
          <w:cs/>
        </w:rPr>
        <w:t>‎</w:t>
      </w:r>
      <w:r w:rsidRPr="0073361C">
        <w:t>durere, vămile văzduhului și să ajung la Tine, Lumina cea în trei străluciri.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Să cad la milostivirea Ta, să sărut preacuratele Tale picioare, să mă umplu de </w:t>
      </w:r>
      <w:r w:rsidRPr="0073361C">
        <w:rPr>
          <w:cs/>
        </w:rPr>
        <w:t>‎</w:t>
      </w:r>
      <w:r w:rsidRPr="0073361C">
        <w:t xml:space="preserve">dumnezeire, de Duhul Tău cel Sfânt și să mărturisesc nemasurata minune pe care ai </w:t>
      </w:r>
      <w:r w:rsidRPr="0073361C">
        <w:rPr>
          <w:cs/>
        </w:rPr>
        <w:t>‎</w:t>
      </w:r>
      <w:r w:rsidRPr="0073361C">
        <w:t xml:space="preserve">săvârșit-o pentru mine: cum m-ai adus la pocăință, cum m-ai învățat și cum, din </w:t>
      </w:r>
      <w:r w:rsidRPr="0073361C">
        <w:rPr>
          <w:cs/>
        </w:rPr>
        <w:t>‎</w:t>
      </w:r>
      <w:r w:rsidRPr="0073361C">
        <w:t>adâncurile p</w:t>
      </w:r>
      <w:r w:rsidRPr="0073361C">
        <w:rPr>
          <w:rFonts w:hint="eastAsia"/>
        </w:rPr>
        <w:t>ă</w:t>
      </w:r>
      <w:r w:rsidRPr="0073361C">
        <w:t xml:space="preserve">mântului iarăși m-ai scos. Pe toate le voi spune înaintea sfinților îngeri, </w:t>
      </w:r>
      <w:r w:rsidRPr="0073361C">
        <w:rPr>
          <w:cs/>
        </w:rPr>
        <w:t>‎</w:t>
      </w:r>
      <w:r w:rsidRPr="0073361C">
        <w:t xml:space="preserve">cuprins de str ălucirea dulceții și de fericirea dumnezeieștii bucurii și-Ți voi cânta </w:t>
      </w:r>
      <w:r w:rsidRPr="0073361C">
        <w:rPr>
          <w:cs/>
        </w:rPr>
        <w:t>‎</w:t>
      </w:r>
      <w:r w:rsidRPr="0073361C">
        <w:t xml:space="preserve">atunci marea cântare a cântarilor, răpit de negrăită mireasmă a harului și a </w:t>
      </w:r>
      <w:r w:rsidRPr="0073361C">
        <w:rPr>
          <w:cs/>
        </w:rPr>
        <w:t>‎</w:t>
      </w:r>
      <w:r w:rsidRPr="0073361C">
        <w:t>dumnezeieștii Tale frumuseți.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Auzi-mă, Dumnezeul meu, deși în fiecare zi fac fărădelegi înaintea ochilor Tăi; auzi-</w:t>
      </w:r>
      <w:r w:rsidRPr="0073361C">
        <w:rPr>
          <w:cs/>
        </w:rPr>
        <w:t>‎</w:t>
      </w:r>
      <w:r w:rsidRPr="0073361C">
        <w:t xml:space="preserve">mă, Împăratul meu, Mântuitorul meu, și mă învrednicește să intru în slava Ta, precum Te </w:t>
      </w:r>
      <w:r w:rsidRPr="0073361C">
        <w:rPr>
          <w:cs/>
        </w:rPr>
        <w:t>‎</w:t>
      </w:r>
      <w:r w:rsidRPr="0073361C">
        <w:t xml:space="preserve">rog ziua și noaptea și cer de la măreția Ta cea fără de moarte și dătătoare de viața. Cu </w:t>
      </w:r>
      <w:r w:rsidRPr="0073361C">
        <w:rPr>
          <w:cs/>
        </w:rPr>
        <w:t>‎</w:t>
      </w:r>
      <w:r w:rsidRPr="0073361C">
        <w:t xml:space="preserve">căldură Te rog iarăși și mereu, Doamne Iisuse Hristoase, trimite în ceasul sfârșitului </w:t>
      </w:r>
      <w:r w:rsidRPr="0073361C">
        <w:rPr>
          <w:cs/>
        </w:rPr>
        <w:t>‎</w:t>
      </w:r>
      <w:r w:rsidRPr="0073361C">
        <w:t xml:space="preserve">meu pe Prealuminata Fecioară, pe Biserica cea prea curată, pe păzitoarea cea sfântă a </w:t>
      </w:r>
      <w:r w:rsidRPr="0073361C">
        <w:rPr>
          <w:cs/>
        </w:rPr>
        <w:t>‎</w:t>
      </w:r>
      <w:r w:rsidRPr="0073361C">
        <w:t>bogăției Tale, să mă întărească, Hristoase al meu.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 xml:space="preserve">Trimite-mi în ceasul acela pe Sfântul Înaintemergatorul și Botezatorul Ioan, steaua cea </w:t>
      </w:r>
      <w:r w:rsidRPr="0073361C">
        <w:rPr>
          <w:cs/>
        </w:rPr>
        <w:t>‎</w:t>
      </w:r>
      <w:r w:rsidRPr="0073361C">
        <w:t xml:space="preserve">luminoasă, pe Apostoli, pe prooroci și pe mucenici, pe mărturisitori și pe evangheliști, </w:t>
      </w:r>
      <w:r w:rsidRPr="0073361C">
        <w:rPr>
          <w:cs/>
        </w:rPr>
        <w:t>‎</w:t>
      </w:r>
      <w:r w:rsidRPr="0073361C">
        <w:t>pe cuvioși și pe drepți, ca s ă slăvească făptura Ta. Da, Nemuritorule Doamne, ascultă-</w:t>
      </w:r>
      <w:r w:rsidRPr="0073361C">
        <w:rPr>
          <w:cs/>
        </w:rPr>
        <w:t>‎</w:t>
      </w:r>
      <w:r w:rsidRPr="0073361C">
        <w:t>mă pe mine păcătosul și mă învrednicește să dobândesc slava Ta cea negrăită, veșnică</w:t>
      </w:r>
    </w:p>
    <w:p w:rsidR="0073361C" w:rsidRPr="0073361C" w:rsidRDefault="0073361C" w:rsidP="0073361C">
      <w:pPr>
        <w:spacing w:after="240"/>
      </w:pPr>
      <w:r w:rsidRPr="0073361C">
        <w:t>și întreită.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Ci, Doamne dă odihnă și la tot robul Tău în ceasul sfârșitului lui și ascultă această </w:t>
      </w:r>
      <w:r w:rsidRPr="0073361C">
        <w:rPr>
          <w:cs/>
        </w:rPr>
        <w:t>‎</w:t>
      </w:r>
      <w:r w:rsidRPr="0073361C">
        <w:t>rugăciune spre rușinea necuraților demoni. Pierde-i,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Stăpâne, cu mâna Ta cea atotputernică; pierde-i, Atotputernice, cu sabia Ta, arde-i, </w:t>
      </w:r>
      <w:r w:rsidRPr="0073361C">
        <w:rPr>
          <w:cs/>
        </w:rPr>
        <w:t>‎</w:t>
      </w:r>
      <w:r w:rsidRPr="0073361C">
        <w:t xml:space="preserve">Atotputernice, Preaînalte, și înfricoșate, cu trasnetul mistuitor al puterii Tale. Să </w:t>
      </w:r>
      <w:r w:rsidRPr="0073361C">
        <w:rPr>
          <w:cs/>
        </w:rPr>
        <w:t>‎</w:t>
      </w:r>
      <w:r w:rsidRPr="0073361C">
        <w:t xml:space="preserve">fie Doamne această rugăciune pentru toți cei care se află în ceasul sfârșitului, </w:t>
      </w:r>
      <w:r w:rsidRPr="0073361C">
        <w:rPr>
          <w:cs/>
        </w:rPr>
        <w:t>‎</w:t>
      </w:r>
      <w:r w:rsidRPr="0073361C">
        <w:t>r</w:t>
      </w:r>
      <w:r w:rsidRPr="0073361C">
        <w:rPr>
          <w:rFonts w:hint="eastAsia"/>
        </w:rPr>
        <w:t>ă</w:t>
      </w:r>
      <w:r w:rsidRPr="0073361C">
        <w:t xml:space="preserve">corire și odihnă, somn și liniște, mireasmă și bucurie, întărire și scăpare, sprijin </w:t>
      </w:r>
      <w:r w:rsidRPr="0073361C">
        <w:rPr>
          <w:cs/>
        </w:rPr>
        <w:t>‎</w:t>
      </w:r>
      <w:r w:rsidRPr="0073361C">
        <w:t xml:space="preserve">și ajutor. Da, Doamne al părinților celor sfinți, care bine au plăcut ție din adâncurile </w:t>
      </w:r>
      <w:r w:rsidRPr="0073361C">
        <w:rPr>
          <w:cs/>
        </w:rPr>
        <w:t>‎</w:t>
      </w:r>
      <w:r w:rsidRPr="0073361C">
        <w:t xml:space="preserve">veacurilor și până astăzi, nu trece cu vederea cererea mea, Sfinte; nu te întoarce de la </w:t>
      </w:r>
      <w:r w:rsidRPr="0073361C">
        <w:rPr>
          <w:cs/>
        </w:rPr>
        <w:t>‎</w:t>
      </w:r>
      <w:r w:rsidRPr="0073361C">
        <w:t>rugăciunea mea Milostive,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ncununează-i cu milostivirea Ta, scrie-i în cartea aleșilor Tăi, dăruiește-le </w:t>
      </w:r>
      <w:r w:rsidRPr="0073361C">
        <w:rPr>
          <w:cs/>
        </w:rPr>
        <w:t>‎</w:t>
      </w:r>
      <w:r w:rsidRPr="0073361C">
        <w:t xml:space="preserve">desfătarea raiului. Șterge nelegiuirile lor cu nemărginita bogăție a darului </w:t>
      </w:r>
      <w:r w:rsidRPr="0073361C">
        <w:rPr>
          <w:cs/>
        </w:rPr>
        <w:t>‎</w:t>
      </w:r>
      <w:r w:rsidRPr="0073361C">
        <w:t xml:space="preserve">milostivirii Tale; iartă-i, miluiește-le sufletul lor și-i mântuiește. Milostivește-Te, </w:t>
      </w:r>
      <w:r w:rsidRPr="0073361C">
        <w:rPr>
          <w:cs/>
        </w:rPr>
        <w:t>‎</w:t>
      </w:r>
      <w:r w:rsidRPr="0073361C">
        <w:t xml:space="preserve">ajută, miluiește, acoperă și-i păzește după mare milă Ta. Arată-Ți, iubirea Ta de </w:t>
      </w:r>
      <w:r w:rsidRPr="0073361C">
        <w:rPr>
          <w:cs/>
        </w:rPr>
        <w:t>‎</w:t>
      </w:r>
      <w:r w:rsidRPr="0073361C">
        <w:t xml:space="preserve">oameni; trimite-le înger de pace și preacurata Ta dragoste; deschide-le brațele Tale </w:t>
      </w:r>
      <w:r w:rsidRPr="0073361C">
        <w:rPr>
          <w:cs/>
        </w:rPr>
        <w:t>‎</w:t>
      </w:r>
      <w:r w:rsidRPr="0073361C">
        <w:t>cele pământești,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nmiresmează-i cu nespusele Tale miresme, ca să fugă de la ei rușinați</w:t>
      </w:r>
    </w:p>
    <w:p w:rsidR="0073361C" w:rsidRPr="0073361C" w:rsidRDefault="0073361C" w:rsidP="0073361C">
      <w:pPr>
        <w:spacing w:after="240"/>
      </w:pPr>
      <w:r w:rsidRPr="0073361C">
        <w:t>urâții și înșelătorii diavoli. Fă-i cenușă în focul gheenei pe cei ce îndrăznesc</w:t>
      </w:r>
    </w:p>
    <w:p w:rsidR="0073361C" w:rsidRPr="0073361C" w:rsidRDefault="0073361C" w:rsidP="0073361C">
      <w:pPr>
        <w:spacing w:after="240"/>
      </w:pPr>
      <w:r w:rsidRPr="0073361C">
        <w:t>să chinuie și să înspăimânte bietul suflet.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Să se împlinească aceasta ori de câte ori se va auzi săraca mea rugăciune. Da, Stăpâne </w:t>
      </w:r>
      <w:r w:rsidRPr="0073361C">
        <w:rPr>
          <w:cs/>
        </w:rPr>
        <w:t>‎</w:t>
      </w:r>
      <w:r w:rsidRPr="0073361C">
        <w:t xml:space="preserve">Iisuse Hristoase, Lumina lumii, auzi-mă ca un Preabun și dă har și milă acestei </w:t>
      </w:r>
      <w:r w:rsidRPr="0073361C">
        <w:rPr>
          <w:cs/>
        </w:rPr>
        <w:t>‎</w:t>
      </w:r>
      <w:r w:rsidRPr="0073361C">
        <w:t xml:space="preserve">rugăciuni. Fii, Tu Însuți ajutor, acoperământ și mântuire celui ce va chema numele </w:t>
      </w:r>
      <w:r w:rsidRPr="0073361C">
        <w:rPr>
          <w:cs/>
        </w:rPr>
        <w:t>‎</w:t>
      </w:r>
      <w:r w:rsidRPr="0073361C">
        <w:t>înnoroiatului Nifon.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Auzi-mă, Doamne, auzi-mă Iubitorule de oameni Sfinte și dăruiește-mi cererea care </w:t>
      </w:r>
      <w:r w:rsidRPr="0073361C">
        <w:rPr>
          <w:cs/>
        </w:rPr>
        <w:t>‎</w:t>
      </w:r>
      <w:r w:rsidRPr="0073361C">
        <w:t>cheamă Preaputernic numele TĂu. Amin".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Când a terminat această rugăciune, deodată a strălucit în jur o</w:t>
      </w:r>
    </w:p>
    <w:p w:rsidR="0073361C" w:rsidRPr="0073361C" w:rsidRDefault="0073361C" w:rsidP="0073361C">
      <w:pPr>
        <w:spacing w:after="240"/>
      </w:pPr>
      <w:r w:rsidRPr="0073361C">
        <w:t>minunată lumina. și în mijlocul luminii s-a arătat Iisus Hristos, umplându-i</w:t>
      </w:r>
    </w:p>
    <w:p w:rsidR="0073361C" w:rsidRPr="0073361C" w:rsidRDefault="0073361C" w:rsidP="0073361C">
      <w:pPr>
        <w:spacing w:after="240"/>
      </w:pPr>
      <w:r w:rsidRPr="0073361C">
        <w:t>inima de bucurie, pentru că l-a sărutat cu dumnezeiască sărutare de trei ori,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 timp ce Cuviosul, la fiecare sărutare, zicea plin de bucurie: Amin, Amin, Amin.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Atunci i-a vorbit Domnul: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"Bine, slugă bună și credincioasă, am auzit rugăciunea Ta și-ți voi</w:t>
      </w:r>
    </w:p>
    <w:p w:rsidR="0073361C" w:rsidRPr="0073361C" w:rsidRDefault="0073361C" w:rsidP="0073361C">
      <w:pPr>
        <w:spacing w:after="240"/>
      </w:pPr>
      <w:r w:rsidRPr="0073361C">
        <w:t xml:space="preserve">da din belsug tot ceea ce ai cerut pentru mântuirea creștinilor. Celui ce va pomeni </w:t>
      </w:r>
      <w:r w:rsidRPr="0073361C">
        <w:rPr>
          <w:cs/>
        </w:rPr>
        <w:t>‎</w:t>
      </w:r>
      <w:r w:rsidRPr="0073361C">
        <w:t xml:space="preserve">numele Tău în rugăciunea sa, acasă sau în biserică, îi voi sta în ajutor în toate </w:t>
      </w:r>
      <w:r w:rsidRPr="0073361C">
        <w:rPr>
          <w:cs/>
        </w:rPr>
        <w:t>‎</w:t>
      </w:r>
      <w:r w:rsidRPr="0073361C">
        <w:t xml:space="preserve">primejdiile și necazurile și </w:t>
      </w:r>
      <w:r w:rsidRPr="0073361C">
        <w:lastRenderedPageBreak/>
        <w:t xml:space="preserve">îndeosebi în clipele cele din urma ale vieții sale. Pe cei </w:t>
      </w:r>
      <w:r w:rsidRPr="0073361C">
        <w:rPr>
          <w:rFonts w:hint="cs"/>
          <w:cs/>
        </w:rPr>
        <w:t>‎</w:t>
      </w:r>
      <w:r w:rsidRPr="0073361C">
        <w:t xml:space="preserve">ce mă vor slăvi pentru numele Tău, îi voi milui cu îmbelșugare și, pe cei ce mă vor </w:t>
      </w:r>
      <w:r w:rsidRPr="0073361C">
        <w:rPr>
          <w:cs/>
        </w:rPr>
        <w:t>‎</w:t>
      </w:r>
      <w:r w:rsidRPr="0073361C">
        <w:t>chema prin tine, îi voi întări, le voi da</w:t>
      </w:r>
    </w:p>
    <w:p w:rsidR="0073361C" w:rsidRPr="0073361C" w:rsidRDefault="0073361C" w:rsidP="0073361C">
      <w:pPr>
        <w:spacing w:after="240"/>
      </w:pPr>
      <w:r w:rsidRPr="0073361C">
        <w:t>putere, voi zdrobi sub picioarele lor, cu dumnezeiasca Mea putere, toat ă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mpotrivirea diavolească. Iar când va sosi ceasul ca și tu să părăsești aceasta viața, </w:t>
      </w:r>
      <w:r w:rsidRPr="0073361C">
        <w:rPr>
          <w:cs/>
        </w:rPr>
        <w:t>‎</w:t>
      </w:r>
      <w:r w:rsidRPr="0073361C">
        <w:t xml:space="preserve">Eu Însumi voi veni la tine cu sfintele oștiri cerești. Cu mânile Mele voi lua sufletul </w:t>
      </w:r>
      <w:r w:rsidRPr="0073361C">
        <w:rPr>
          <w:cs/>
        </w:rPr>
        <w:t>‎</w:t>
      </w:r>
      <w:r w:rsidRPr="0073361C">
        <w:t>Tău și te voi odihni cu pace, în sânurile lui Avraam".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Cu aceste cuvinte, Domnul l-a sfintit, îmiresmând toate simțurile lui cu preacuratul și </w:t>
      </w:r>
      <w:r w:rsidRPr="0073361C">
        <w:rPr>
          <w:cs/>
        </w:rPr>
        <w:t>‎</w:t>
      </w:r>
      <w:r w:rsidRPr="0073361C">
        <w:t xml:space="preserve">preasfântul Său Har. Plin de bucurie și de veselie, Nifon a început a slăvi pe Dumnezeu, </w:t>
      </w:r>
      <w:r w:rsidRPr="0073361C">
        <w:rPr>
          <w:cs/>
        </w:rPr>
        <w:t>‎</w:t>
      </w:r>
      <w:r w:rsidRPr="0073361C">
        <w:t>zicând: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"Iisuse Cel Preadulce și frumos, ai venit la smerită Ta făptură,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Viața, bucuria și mireasma preacuraților îngeri, ai venit să bucuri pe</w:t>
      </w:r>
    </w:p>
    <w:p w:rsidR="0073361C" w:rsidRPr="0073361C" w:rsidRDefault="0073361C" w:rsidP="0073361C">
      <w:pPr>
        <w:spacing w:after="240"/>
      </w:pPr>
      <w:r w:rsidRPr="0073361C">
        <w:t xml:space="preserve">Când Sfântul Nifon a încetat această cântare de lauda, Domnul l-a privit cu </w:t>
      </w:r>
      <w:r w:rsidRPr="0073361C">
        <w:rPr>
          <w:cs/>
        </w:rPr>
        <w:t>‎</w:t>
      </w:r>
      <w:r w:rsidRPr="0073361C">
        <w:t>dumnezeiasca dragoste și l-a binecuvântat: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"Pace ție, Nifone, fiul Meu. Și S-a înălțat la ceruri".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După ce și-a terminat rugăciunea, Cuviosul a ieșit să vină la mine.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Era plin de o dulce bunătate și chipul lui strălucea. În jurul lui se revărsa</w:t>
      </w:r>
    </w:p>
    <w:p w:rsidR="0073361C" w:rsidRPr="0073361C" w:rsidRDefault="0073361C" w:rsidP="0073361C">
      <w:pPr>
        <w:spacing w:after="240"/>
      </w:pPr>
      <w:r w:rsidRPr="0073361C">
        <w:t>mireasmă Duhului Sfant, încât am crezut ca mă aflu în Rai.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Aceasta mare și minunată rugăciune m-am străduit să o scriu cu multă grija, precum a </w:t>
      </w:r>
      <w:r w:rsidRPr="0073361C">
        <w:rPr>
          <w:cs/>
        </w:rPr>
        <w:t>‎</w:t>
      </w:r>
      <w:r w:rsidRPr="0073361C">
        <w:t xml:space="preserve">spus-o Cuviosul, pentru ca toți păcătoșii să aibă mângâiere și ușurare când li se va </w:t>
      </w:r>
      <w:r w:rsidRPr="0073361C">
        <w:rPr>
          <w:cs/>
        </w:rPr>
        <w:t>‎</w:t>
      </w:r>
      <w:r w:rsidRPr="0073361C">
        <w:t xml:space="preserve">citi la ieșirea sufletului. El însuși mi Îa spus că rugăciunile sfinților sunt de mare </w:t>
      </w:r>
      <w:r w:rsidRPr="0073361C">
        <w:rPr>
          <w:cs/>
        </w:rPr>
        <w:t>‎</w:t>
      </w:r>
      <w:r w:rsidRPr="0073361C">
        <w:t xml:space="preserve">ajutor la vreme de primejdie, întristare și nevoie, dacă sunt rostite cu credință </w:t>
      </w:r>
      <w:r w:rsidRPr="0073361C">
        <w:rPr>
          <w:cs/>
        </w:rPr>
        <w:t>‎</w:t>
      </w:r>
      <w:r w:rsidRPr="0073361C">
        <w:t xml:space="preserve">neîndoită. Deoarece, sunt pline de Duhul Sfânt, de cunoștință, de pricepere și </w:t>
      </w:r>
      <w:r w:rsidRPr="0073361C">
        <w:rPr>
          <w:cs/>
        </w:rPr>
        <w:t>‎</w:t>
      </w:r>
      <w:r w:rsidRPr="0073361C">
        <w:t>înțelepciunea lui Dumnezeu.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IARĂȘI MILOSTENIA</w:t>
      </w:r>
    </w:p>
    <w:p w:rsidR="0073361C" w:rsidRPr="0073361C" w:rsidRDefault="0073361C" w:rsidP="0073361C">
      <w:pPr>
        <w:spacing w:after="240"/>
      </w:pPr>
      <w:r w:rsidRPr="0073361C">
        <w:t xml:space="preserve">Odată, cum mergeam cu Sfântul Nifon prin piața orașului, văd la dreapta mea pe un om </w:t>
      </w:r>
      <w:r w:rsidRPr="0073361C">
        <w:rPr>
          <w:cs/>
        </w:rPr>
        <w:t>‎</w:t>
      </w:r>
      <w:r w:rsidRPr="0073361C">
        <w:t xml:space="preserve">care aștepta ceva. Veneau după el mulți săraci cerându-i ajutor. Iar el; facându-se </w:t>
      </w:r>
      <w:r w:rsidRPr="0073361C">
        <w:rPr>
          <w:cs/>
        </w:rPr>
        <w:t>‎</w:t>
      </w:r>
      <w:r w:rsidRPr="0073361C">
        <w:t xml:space="preserve">că-i alungă, le punea repede în mână milostenia sa. Așa se ascundea de oameni. Cum l </w:t>
      </w:r>
      <w:r w:rsidRPr="0073361C">
        <w:rPr>
          <w:rFonts w:hint="cs"/>
          <w:cs/>
        </w:rPr>
        <w:t>‎</w:t>
      </w:r>
      <w:r w:rsidRPr="0073361C">
        <w:rPr>
          <w:rFonts w:hint="eastAsia"/>
        </w:rPr>
        <w:t>Î</w:t>
      </w:r>
      <w:r w:rsidRPr="0073361C">
        <w:t xml:space="preserve">am observat, l-am tras de mână pe Cuviosul și i-am spus despre virtutea acestui om. </w:t>
      </w:r>
      <w:r w:rsidRPr="0073361C">
        <w:rPr>
          <w:cs/>
        </w:rPr>
        <w:t>‎</w:t>
      </w:r>
      <w:r w:rsidRPr="0073361C">
        <w:t>Iar el, mi-a zis: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Este mare înaintea lui Dumnezeu. Îl cunosc, pentru că de mai multe ori m-am întâlnit </w:t>
      </w:r>
      <w:r w:rsidRPr="0073361C">
        <w:rPr>
          <w:cs/>
        </w:rPr>
        <w:t>‎</w:t>
      </w:r>
      <w:r w:rsidRPr="0073361C">
        <w:t xml:space="preserve">cu el. Apoi, după câteva zile iarăși l-am întrebat despre această virtute și el mi-a </w:t>
      </w:r>
      <w:r w:rsidRPr="0073361C">
        <w:rPr>
          <w:cs/>
        </w:rPr>
        <w:t>‎</w:t>
      </w:r>
      <w:r w:rsidRPr="0073361C">
        <w:t>povestit aceasta străină minune: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Eram copil, cam de 12 ani, mi-a zis el și m-am dus la biserică</w:t>
      </w:r>
    </w:p>
    <w:p w:rsidR="0073361C" w:rsidRPr="0073361C" w:rsidRDefault="0073361C" w:rsidP="0073361C">
      <w:pPr>
        <w:spacing w:after="240"/>
      </w:pPr>
      <w:r w:rsidRPr="0073361C">
        <w:t xml:space="preserve">Sfântului Apostol Toma, să mă rog. Aici am găsit un preot învățând poporul și, între </w:t>
      </w:r>
      <w:r w:rsidRPr="0073361C">
        <w:rPr>
          <w:cs/>
        </w:rPr>
        <w:t>‎</w:t>
      </w:r>
      <w:r w:rsidRPr="0073361C">
        <w:t xml:space="preserve">altele, a vorbit și despre milostenie. Zicea c ă cel ce dă milostenie la săraci este </w:t>
      </w:r>
      <w:r w:rsidRPr="0073361C">
        <w:rPr>
          <w:cs/>
        </w:rPr>
        <w:t>‎</w:t>
      </w:r>
      <w:r w:rsidRPr="0073361C">
        <w:t xml:space="preserve">ca și cum ar pune în mâna Domnului ceea ce dăruiește. Când am auzit acest cuvânt m-am </w:t>
      </w:r>
      <w:r w:rsidRPr="0073361C">
        <w:rPr>
          <w:cs/>
        </w:rPr>
        <w:t>‎</w:t>
      </w:r>
      <w:r w:rsidRPr="0073361C">
        <w:t xml:space="preserve">mirat și am judecat pe omul lui </w:t>
      </w:r>
      <w:r w:rsidRPr="0073361C">
        <w:lastRenderedPageBreak/>
        <w:t xml:space="preserve">Dumnezeu, zicând că este mincinos. Pentru că, gândeam, </w:t>
      </w:r>
      <w:r w:rsidRPr="0073361C">
        <w:rPr>
          <w:cs/>
        </w:rPr>
        <w:t>‎</w:t>
      </w:r>
      <w:r w:rsidRPr="0073361C">
        <w:t xml:space="preserve">de vreme ce Domnul este în ceruri de-a dreapta Tatalui, cum poate să fie pe pământ ca </w:t>
      </w:r>
      <w:r w:rsidRPr="0073361C">
        <w:rPr>
          <w:cs/>
        </w:rPr>
        <w:t>‎</w:t>
      </w:r>
      <w:r w:rsidRPr="0073361C">
        <w:t>să ia ceea ce dăm la săraci.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 LA MĂNĂSTIRI</w:t>
      </w:r>
    </w:p>
    <w:p w:rsidR="0073361C" w:rsidRPr="0073361C" w:rsidRDefault="0073361C" w:rsidP="0073361C">
      <w:pPr>
        <w:spacing w:after="240"/>
      </w:pPr>
      <w:r w:rsidRPr="0073361C">
        <w:t xml:space="preserve">Odată, Cuviosul s-a hotărât să meargă să se închine la cinstita biserică a Marelui </w:t>
      </w:r>
      <w:r w:rsidRPr="0073361C">
        <w:rPr>
          <w:cs/>
        </w:rPr>
        <w:t>‎</w:t>
      </w:r>
      <w:r w:rsidRPr="0073361C">
        <w:t xml:space="preserve">Mucenic Foca. Voia să vadă și pe monahii acelei mănăstiri și să se învrednicească </w:t>
      </w:r>
      <w:r w:rsidRPr="0073361C">
        <w:rPr>
          <w:cs/>
        </w:rPr>
        <w:t>‎</w:t>
      </w:r>
      <w:r w:rsidRPr="0073361C">
        <w:t xml:space="preserve">de rugăciunile lor. M-a luat și pe mine; am coborât la țărm și ne-am urcat într-o </w:t>
      </w:r>
      <w:r w:rsidRPr="0073361C">
        <w:rPr>
          <w:cs/>
        </w:rPr>
        <w:t>‎</w:t>
      </w:r>
      <w:r w:rsidRPr="0073361C">
        <w:t xml:space="preserve">corabie care mergea în acea parte. Corăbierii însă, imediat au început să cânte și </w:t>
      </w:r>
      <w:r w:rsidRPr="0073361C">
        <w:rPr>
          <w:cs/>
        </w:rPr>
        <w:t>‎</w:t>
      </w:r>
      <w:r w:rsidRPr="0073361C">
        <w:t xml:space="preserve">să vorbeasca între ei lucruri urâte. Eu mă șimteam foarte indispus, dar Cuviosul se </w:t>
      </w:r>
      <w:r w:rsidRPr="0073361C">
        <w:rPr>
          <w:cs/>
        </w:rPr>
        <w:t>‎</w:t>
      </w:r>
      <w:r w:rsidRPr="0073361C">
        <w:t xml:space="preserve">așezase de Îa dreapta corabierilor și zâmbea bucuros. În toată călătoria nu a </w:t>
      </w:r>
      <w:r w:rsidRPr="0073361C">
        <w:rPr>
          <w:cs/>
        </w:rPr>
        <w:t>‎</w:t>
      </w:r>
      <w:r w:rsidRPr="0073361C">
        <w:t xml:space="preserve">vorbit deloc, nici nu l-am văzut rugându-se ca de obicei, ci numai mișca buzele și </w:t>
      </w:r>
      <w:r w:rsidRPr="0073361C">
        <w:rPr>
          <w:cs/>
        </w:rPr>
        <w:t>‎</w:t>
      </w:r>
      <w:r w:rsidRPr="0073361C">
        <w:t>zâmbea.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Când corăbierii au pus masa, ne-au chemat și pe noi să mâncăm cu ei, iar Cuviosul, </w:t>
      </w:r>
      <w:r w:rsidRPr="0073361C">
        <w:rPr>
          <w:cs/>
        </w:rPr>
        <w:t>‎</w:t>
      </w:r>
      <w:r w:rsidRPr="0073361C">
        <w:t xml:space="preserve">nevoind să-și arate nevoința sa, a mâncat și a băut ceea ce i-au dat. De astfel, </w:t>
      </w:r>
      <w:r w:rsidRPr="0073361C">
        <w:rPr>
          <w:cs/>
        </w:rPr>
        <w:t>‎</w:t>
      </w:r>
      <w:r w:rsidRPr="0073361C">
        <w:t>așa obișnuia peste tot să mănânce tot ce i se punea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nainte, precum spune Fericitul Apostol Pavel. Când, însă, se afla singur în</w:t>
      </w:r>
    </w:p>
    <w:p w:rsidR="0073361C" w:rsidRPr="0073361C" w:rsidRDefault="0073361C" w:rsidP="0073361C">
      <w:pPr>
        <w:spacing w:after="240"/>
      </w:pPr>
      <w:r w:rsidRPr="0073361C">
        <w:t xml:space="preserve">chilia sa, avea rânduială deosebită. Mai pe urma, l-am întrebat ce văzuse pe mare </w:t>
      </w:r>
      <w:r w:rsidRPr="0073361C">
        <w:rPr>
          <w:cs/>
        </w:rPr>
        <w:t>‎</w:t>
      </w:r>
      <w:r w:rsidRPr="0073361C">
        <w:t>de zâmbea așa bucuros, deși corăbierii cântau cântece urâte.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"Spune-mi, a răspuns, cum să nu mă bucur și să nu mă veselesc, de vreme ce, de </w:t>
      </w:r>
      <w:r w:rsidRPr="0073361C">
        <w:rPr>
          <w:cs/>
        </w:rPr>
        <w:t>‎</w:t>
      </w:r>
      <w:r w:rsidRPr="0073361C">
        <w:t>când am intrat în corabie, Domnul nu S-a depărtat deloc de lângă noi? Necontenit L-</w:t>
      </w:r>
      <w:r w:rsidRPr="0073361C">
        <w:rPr>
          <w:cs/>
        </w:rPr>
        <w:t>‎</w:t>
      </w:r>
      <w:r w:rsidRPr="0073361C">
        <w:t xml:space="preserve">am văzut călătorind împreună cu noi. Am ajuns la biserică Sfântului Foca și ne-am </w:t>
      </w:r>
      <w:r w:rsidRPr="0073361C">
        <w:rPr>
          <w:cs/>
        </w:rPr>
        <w:t>‎</w:t>
      </w:r>
      <w:r w:rsidRPr="0073361C">
        <w:t xml:space="preserve">închinat, apoi am vizitat câteva mănăstiri. Ne-am bucurat de bisericile văzute și </w:t>
      </w:r>
      <w:r w:rsidRPr="0073361C">
        <w:rPr>
          <w:cs/>
        </w:rPr>
        <w:t>‎</w:t>
      </w:r>
      <w:r w:rsidRPr="0073361C">
        <w:t>de rugăciunile cuvioșilor părinți.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Apoi ne-am întors în orașul nostru.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Trebuie să mai spun ca în Constantinopol nimeni nu-l cinstea ca sfânt. Așa se ruga </w:t>
      </w:r>
      <w:r w:rsidRPr="0073361C">
        <w:rPr>
          <w:cs/>
        </w:rPr>
        <w:t>‎</w:t>
      </w:r>
      <w:r w:rsidRPr="0073361C">
        <w:t xml:space="preserve">și el, să-l socotească oamenii ca pe un nimic. Și Dumnezeu i-a ascultat rugăciunea. </w:t>
      </w:r>
      <w:r w:rsidRPr="0073361C">
        <w:rPr>
          <w:cs/>
        </w:rPr>
        <w:t>‎</w:t>
      </w:r>
      <w:r w:rsidRPr="0073361C">
        <w:t xml:space="preserve">Cei mai mulți, nu numai că nu-l socoteau sfânt, ci și râdeau de el în chip </w:t>
      </w:r>
      <w:r w:rsidRPr="0073361C">
        <w:rPr>
          <w:cs/>
        </w:rPr>
        <w:t>‎</w:t>
      </w:r>
      <w:r w:rsidRPr="0073361C">
        <w:t>necuviincios. El, îns ă, nu se supăra, ci, se ruga pentru ei, zicând: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"Doamne miluiește pe cei ce mă batjocoresc și mă ocărăsc. Tu știi</w:t>
      </w:r>
    </w:p>
    <w:p w:rsidR="0073361C" w:rsidRPr="0073361C" w:rsidRDefault="0073361C" w:rsidP="0073361C">
      <w:pPr>
        <w:spacing w:after="240"/>
      </w:pPr>
      <w:r w:rsidRPr="0073361C">
        <w:t>ca vicleanul diavol îi îndeamnă la rău, pentru ca să mă facă și pe mine să</w:t>
      </w:r>
    </w:p>
    <w:p w:rsidR="0073361C" w:rsidRPr="0073361C" w:rsidRDefault="0073361C" w:rsidP="0073361C">
      <w:pPr>
        <w:spacing w:after="240"/>
      </w:pPr>
      <w:r w:rsidRPr="0073361C">
        <w:t xml:space="preserve">Aceste rugăciuni îl bucurau și-l veseleau. Fața lui inflorea ca trandafirul și adesea </w:t>
      </w:r>
      <w:r w:rsidRPr="0073361C">
        <w:rPr>
          <w:cs/>
        </w:rPr>
        <w:t>‎</w:t>
      </w:r>
      <w:r w:rsidRPr="0073361C">
        <w:t>zicea: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"Cel ce fuge de dispretul, batjocură și ura oamenilor, nu trăiește în duhul lui </w:t>
      </w:r>
      <w:r w:rsidRPr="0073361C">
        <w:rPr>
          <w:cs/>
        </w:rPr>
        <w:t>‎</w:t>
      </w:r>
      <w:r w:rsidRPr="0073361C">
        <w:t xml:space="preserve">Dumnezeu, nici nu va moșteni Împărăția cerurilor. Să știe bine acest lucru cel ce </w:t>
      </w:r>
      <w:r w:rsidRPr="0073361C">
        <w:rPr>
          <w:cs/>
        </w:rPr>
        <w:t>‎</w:t>
      </w:r>
      <w:r w:rsidRPr="0073361C">
        <w:t xml:space="preserve">voiește să se mântuiască. Să nu fugim din locul unde oamenii ne nesocotesc și ne </w:t>
      </w:r>
      <w:r w:rsidRPr="0073361C">
        <w:rPr>
          <w:cs/>
        </w:rPr>
        <w:t>‎</w:t>
      </w:r>
      <w:r w:rsidRPr="0073361C">
        <w:t xml:space="preserve">disprețuiesc, ci, să stăm cu răbdare și Dumnezeu ne va da negrăită slavă. Dimpotrivă, </w:t>
      </w:r>
      <w:r w:rsidRPr="0073361C">
        <w:rPr>
          <w:cs/>
        </w:rPr>
        <w:t>‎</w:t>
      </w:r>
      <w:r w:rsidRPr="0073361C">
        <w:t xml:space="preserve">să fugim de locul unde întâlnim laudă și cinste. Numai așa ne vom putea mântui și </w:t>
      </w:r>
      <w:r w:rsidRPr="0073361C">
        <w:rPr>
          <w:cs/>
        </w:rPr>
        <w:t>‎</w:t>
      </w:r>
      <w:r w:rsidRPr="0073361C">
        <w:t>câștiga Raiul.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Ocara este tot așa de trebuitoare, robilor lui Dumnezeu, precum Evanghelia este </w:t>
      </w:r>
      <w:r w:rsidRPr="0073361C">
        <w:rPr>
          <w:cs/>
        </w:rPr>
        <w:t>‎</w:t>
      </w:r>
      <w:r w:rsidRPr="0073361C">
        <w:t>necesară Bisericii. Nu ne folosește să fim slăviți de oameni".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VEDENIE DESPRE ÎNFRICOȘATA JUDECATĂ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lastRenderedPageBreak/>
        <w:t>Î</w:t>
      </w:r>
      <w:r w:rsidRPr="0073361C">
        <w:t>ntr-o seara, după ce și-a terminat obisnuita rugăciune de noapte,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Cuviosul s-a întins să doarma pe patul de pietre ca întotdeauna. Era miezul nopții și </w:t>
      </w:r>
      <w:r w:rsidRPr="0073361C">
        <w:rPr>
          <w:cs/>
        </w:rPr>
        <w:t>‎</w:t>
      </w:r>
      <w:r w:rsidRPr="0073361C">
        <w:t xml:space="preserve">el încă veghea, privind cerul înstelat și luna. Singur își socotea păcatele sale și se </w:t>
      </w:r>
      <w:r w:rsidRPr="0073361C">
        <w:rPr>
          <w:cs/>
        </w:rPr>
        <w:t>‎</w:t>
      </w:r>
      <w:r w:rsidRPr="0073361C">
        <w:t>tânguia cu mintea, gândindu-se la înfricoșatul ceas al judecații.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Deodată, vede că se trage taria cerului ca o perdea și apare Domnul nostru Iisus </w:t>
      </w:r>
      <w:r w:rsidRPr="0073361C">
        <w:rPr>
          <w:cs/>
        </w:rPr>
        <w:t>‎</w:t>
      </w:r>
      <w:r w:rsidRPr="0073361C">
        <w:t xml:space="preserve">Hristos într-o slavă negrăită. În jurul lui, în văzduh, stăteau toate oștile cerești; </w:t>
      </w:r>
      <w:r w:rsidRPr="0073361C">
        <w:rPr>
          <w:cs/>
        </w:rPr>
        <w:t>‎</w:t>
      </w:r>
      <w:r w:rsidRPr="0073361C">
        <w:t xml:space="preserve">îngeri, heruvimi și serafimi, erau în minunate și înfricoșate cete, rânduite fiecare </w:t>
      </w:r>
      <w:r w:rsidRPr="0073361C">
        <w:rPr>
          <w:cs/>
        </w:rPr>
        <w:t>‎</w:t>
      </w:r>
      <w:r w:rsidRPr="0073361C">
        <w:t xml:space="preserve">după felul, frumusețea și strălucirea lor. Domnul S-a adresat conducătorului unei cete </w:t>
      </w:r>
      <w:r w:rsidRPr="0073361C">
        <w:rPr>
          <w:cs/>
        </w:rPr>
        <w:t>‎</w:t>
      </w:r>
      <w:r w:rsidRPr="0073361C">
        <w:t>și acela s-a apropiat luminos, cu teamă și respect.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DMihaile, mai marele Așezământului, pregătește cu ceata ta, tronul de foc al slavei </w:t>
      </w:r>
      <w:r w:rsidRPr="0073361C">
        <w:rPr>
          <w:cs/>
        </w:rPr>
        <w:t>‎</w:t>
      </w:r>
      <w:r w:rsidRPr="0073361C">
        <w:t xml:space="preserve">Mele și mergi în valea lui Iosafat. Acolo să-l așezi ca prim semn al venirii Mele. </w:t>
      </w:r>
      <w:r w:rsidRPr="0073361C">
        <w:rPr>
          <w:cs/>
        </w:rPr>
        <w:t>‎</w:t>
      </w:r>
      <w:r w:rsidRPr="0073361C">
        <w:t xml:space="preserve">Pentru că s-a împlinit ceasul când fiecare va lua plată după faptele sale. Grăbește-te, </w:t>
      </w:r>
      <w:r w:rsidRPr="0073361C">
        <w:rPr>
          <w:cs/>
        </w:rPr>
        <w:t>‎</w:t>
      </w:r>
      <w:r w:rsidRPr="0073361C">
        <w:t xml:space="preserve">că a sosit ceasul! Voi judeca pe cei ce s-au închinat la idoli și s-au lepădat de Mine, </w:t>
      </w:r>
      <w:r w:rsidRPr="0073361C">
        <w:rPr>
          <w:cs/>
        </w:rPr>
        <w:t>‎</w:t>
      </w:r>
      <w:r w:rsidRPr="0073361C">
        <w:t xml:space="preserve">Făcătorul lor. Pe cei ce s-au închinat la pietre și la lemne, pe care le-am dat spre </w:t>
      </w:r>
      <w:r w:rsidRPr="0073361C">
        <w:rPr>
          <w:cs/>
        </w:rPr>
        <w:t>‎</w:t>
      </w:r>
      <w:r w:rsidRPr="0073361C">
        <w:t>trebuințele lor. Pe toți îi</w:t>
      </w:r>
    </w:p>
    <w:p w:rsidR="0073361C" w:rsidRPr="0073361C" w:rsidRDefault="0073361C" w:rsidP="0073361C">
      <w:pPr>
        <w:spacing w:after="240"/>
      </w:pPr>
      <w:r w:rsidRPr="0073361C">
        <w:t xml:space="preserve">voi sfărâma ca pe Dvasele olaruluiD. Tot așa și pe dușmanii Mei, pe ereticii care au </w:t>
      </w:r>
      <w:r w:rsidRPr="0073361C">
        <w:rPr>
          <w:cs/>
        </w:rPr>
        <w:t>‎</w:t>
      </w:r>
      <w:r w:rsidRPr="0073361C">
        <w:t xml:space="preserve">îndrăznit să coboare pe Duhul Mângâietor în rândul făpturilor. Vai de ei, ce foc îi </w:t>
      </w:r>
      <w:r w:rsidRPr="0073361C">
        <w:rPr>
          <w:cs/>
        </w:rPr>
        <w:t>‎</w:t>
      </w:r>
      <w:r w:rsidRPr="0073361C">
        <w:t>așteaptă!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Acum mă voi arăta și iudeilor, care M-au răstignit și n-au crezut în dumnezeirea Mea. </w:t>
      </w:r>
      <w:r w:rsidRPr="0073361C">
        <w:rPr>
          <w:cs/>
        </w:rPr>
        <w:t>‎</w:t>
      </w:r>
      <w:r w:rsidRPr="0073361C">
        <w:t xml:space="preserve">Mi S-a dat toată stăpânirea și puterea și sunt Judecător drept. Atunci când eram pe </w:t>
      </w:r>
      <w:r w:rsidRPr="0073361C">
        <w:rPr>
          <w:cs/>
        </w:rPr>
        <w:t>‎</w:t>
      </w:r>
      <w:r w:rsidRPr="0073361C">
        <w:t>Cruce, ziceau: DHoo! Tu Cel ce dărâmi</w:t>
      </w:r>
    </w:p>
    <w:p w:rsidR="0073361C" w:rsidRPr="0073361C" w:rsidRDefault="0073361C" w:rsidP="0073361C">
      <w:pPr>
        <w:spacing w:after="240"/>
      </w:pPr>
      <w:r w:rsidRPr="0073361C">
        <w:t xml:space="preserve">Le voi răsplăti și sodomiților, care au spurcat pământul și văzduhul cu nelegiuirea </w:t>
      </w:r>
      <w:r w:rsidRPr="0073361C">
        <w:rPr>
          <w:cs/>
        </w:rPr>
        <w:t>‎</w:t>
      </w:r>
      <w:r w:rsidRPr="0073361C">
        <w:t xml:space="preserve">lor. I-am ars atunci și iarăși îi voi arde, pentru că au urât plăcerea Duhului Sfant și </w:t>
      </w:r>
      <w:r w:rsidRPr="0073361C">
        <w:rPr>
          <w:cs/>
        </w:rPr>
        <w:t>‎</w:t>
      </w:r>
      <w:r w:rsidRPr="0073361C">
        <w:t xml:space="preserve">au iubit plăcerea diavolului. Voi pedepsi pe toți desfrânatii, nerușinații și </w:t>
      </w:r>
      <w:r w:rsidRPr="0073361C">
        <w:rPr>
          <w:cs/>
        </w:rPr>
        <w:t>‎</w:t>
      </w:r>
      <w:r w:rsidRPr="0073361C">
        <w:t xml:space="preserve">întunecații care se aseamănă cu armăsarii. Nu s-au îndestulat cu căsnicia lor legiuită, </w:t>
      </w:r>
      <w:r w:rsidRPr="0073361C">
        <w:rPr>
          <w:cs/>
        </w:rPr>
        <w:t>‎</w:t>
      </w:r>
      <w:r w:rsidRPr="0073361C">
        <w:t>ci s-au bălăcit în fărădelege și satana i-a</w:t>
      </w:r>
    </w:p>
    <w:p w:rsidR="0073361C" w:rsidRPr="0073361C" w:rsidRDefault="0073361C" w:rsidP="0073361C">
      <w:pPr>
        <w:spacing w:after="240"/>
      </w:pPr>
      <w:r w:rsidRPr="0073361C">
        <w:t xml:space="preserve">aruncat în prapastia de foc. Nu au auzit că înfricoșat lucru este a cădea în mâinile </w:t>
      </w:r>
      <w:r w:rsidRPr="0073361C">
        <w:rPr>
          <w:cs/>
        </w:rPr>
        <w:t>‎</w:t>
      </w:r>
      <w:r w:rsidRPr="0073361C">
        <w:t>Dumnezeului Celui viu? Nu s-au temut că voi vărsa peste ei mânia</w:t>
      </w:r>
    </w:p>
    <w:p w:rsidR="0073361C" w:rsidRPr="0073361C" w:rsidRDefault="0073361C" w:rsidP="0073361C">
      <w:pPr>
        <w:spacing w:after="240"/>
      </w:pPr>
      <w:r w:rsidRPr="0073361C">
        <w:t>Mea; i-am chemat la pocăința, dar nu s-au pocăit.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Voi judeca pe toți tâlharii care au făcut noian de rele, precum și pe</w:t>
      </w:r>
    </w:p>
    <w:p w:rsidR="0073361C" w:rsidRPr="0073361C" w:rsidRDefault="0073361C" w:rsidP="0073361C">
      <w:pPr>
        <w:spacing w:after="240"/>
      </w:pPr>
      <w:r w:rsidRPr="0073361C">
        <w:t>ucigași și pe toți care au făcut mulțime de păcate. Eu le-am dat timp să se</w:t>
      </w:r>
    </w:p>
    <w:p w:rsidR="0073361C" w:rsidRPr="0073361C" w:rsidRDefault="0073361C" w:rsidP="0073361C">
      <w:pPr>
        <w:spacing w:after="240"/>
      </w:pPr>
      <w:r w:rsidRPr="0073361C">
        <w:t>pocăiască, dar ei n-au luat în seamă. Unde sunt faptele lor cele bune?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Le-am dat pilda și icoana pe fiul cel desfrânat și pe mulți alții, s ă nu se </w:t>
      </w:r>
      <w:r w:rsidRPr="0073361C">
        <w:rPr>
          <w:cs/>
        </w:rPr>
        <w:t>‎</w:t>
      </w:r>
      <w:r w:rsidRPr="0073361C">
        <w:t xml:space="preserve">deznădăjduiască de păcatele lor. Ei însă, au disprețuit poruncile Mele și s-au lepădat </w:t>
      </w:r>
      <w:r w:rsidRPr="0073361C">
        <w:rPr>
          <w:cs/>
        </w:rPr>
        <w:t>‎</w:t>
      </w:r>
      <w:r w:rsidRPr="0073361C">
        <w:t>de Mine. S-au îndepărtat de Mine și au iubit stricăciunea; pe Mine M-au nesocotit și s-</w:t>
      </w:r>
      <w:r w:rsidRPr="0073361C">
        <w:rPr>
          <w:cs/>
        </w:rPr>
        <w:t>‎</w:t>
      </w:r>
      <w:r w:rsidRPr="0073361C">
        <w:t>au făcut robi păcatului. Să meargă, deci, în focul pe care ei singuri și l-au aprins.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Dar, și pe cei care au murit, ținând minte răul, îi voi trimite într-o înfricoșată </w:t>
      </w:r>
      <w:r w:rsidRPr="0073361C">
        <w:rPr>
          <w:cs/>
        </w:rPr>
        <w:t>‎</w:t>
      </w:r>
      <w:r w:rsidRPr="0073361C">
        <w:t xml:space="preserve">muncă. Pentru că n-au dorit pacea Mea, ci au fost mânioși, răutăcioși și răzbunători. Pe </w:t>
      </w:r>
      <w:r w:rsidRPr="0073361C">
        <w:rPr>
          <w:cs/>
        </w:rPr>
        <w:t>‎</w:t>
      </w:r>
      <w:r w:rsidRPr="0073361C">
        <w:t xml:space="preserve">lacomi, pe cei ce au luat dobândă și pe toți iubitorii de argint, care este închinare la </w:t>
      </w:r>
      <w:r w:rsidRPr="0073361C">
        <w:rPr>
          <w:cs/>
        </w:rPr>
        <w:t>‎</w:t>
      </w:r>
      <w:r w:rsidRPr="0073361C">
        <w:t xml:space="preserve">idoli, îi voi nimici și distruge cu toată mânia Mea, pentru că și-au pus nădejdea în </w:t>
      </w:r>
      <w:r w:rsidRPr="0073361C">
        <w:rPr>
          <w:cs/>
        </w:rPr>
        <w:t>‎</w:t>
      </w:r>
      <w:r w:rsidRPr="0073361C">
        <w:t xml:space="preserve">bani și pe Mine M-au nesocotit, ca și cum nu M-aș </w:t>
      </w:r>
      <w:r w:rsidRPr="0073361C">
        <w:lastRenderedPageBreak/>
        <w:t xml:space="preserve">îngriji de ei. Pe acei mincinoși </w:t>
      </w:r>
      <w:r w:rsidRPr="0073361C">
        <w:rPr>
          <w:cs/>
        </w:rPr>
        <w:t>‎</w:t>
      </w:r>
      <w:r w:rsidRPr="0073361C">
        <w:t>creștini care au învățat că nu este învierea morților și că există metempsihoz</w:t>
      </w:r>
      <w:r w:rsidRPr="0073361C">
        <w:rPr>
          <w:rFonts w:hint="eastAsia"/>
        </w:rPr>
        <w:t>ă</w:t>
      </w:r>
      <w:r w:rsidRPr="0073361C">
        <w:t xml:space="preserve"> </w:t>
      </w:r>
      <w:r w:rsidRPr="0073361C">
        <w:rPr>
          <w:cs/>
        </w:rPr>
        <w:t>‎‎</w:t>
      </w:r>
      <w:r w:rsidRPr="0073361C">
        <w:t xml:space="preserve">(reîncarnarea sufletelor) acum, aici pe pământ, îi voi topi pe toți în gheena ca ceara; </w:t>
      </w:r>
      <w:r w:rsidRPr="0073361C">
        <w:rPr>
          <w:cs/>
        </w:rPr>
        <w:t>‎</w:t>
      </w:r>
      <w:r w:rsidRPr="0073361C">
        <w:t xml:space="preserve">atunci se vor convinge de învierea morților. Magii, vrăjitorii și toți care se ocupă cu </w:t>
      </w:r>
      <w:r w:rsidRPr="0073361C">
        <w:rPr>
          <w:cs/>
        </w:rPr>
        <w:t>‎</w:t>
      </w:r>
      <w:r w:rsidRPr="0073361C">
        <w:t>magia vor fi zdrobiți.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Vai și de cei care au petrecut cu chitare și instrumente; au cântat, s Îau îmbătat, au </w:t>
      </w:r>
      <w:r w:rsidRPr="0073361C">
        <w:rPr>
          <w:cs/>
        </w:rPr>
        <w:t>‎</w:t>
      </w:r>
      <w:r w:rsidRPr="0073361C">
        <w:t>jucat, au vorbit necurații și s-au dedat la rele! I-am chemat și nu M-au ascultat, ci M-</w:t>
      </w:r>
      <w:r w:rsidRPr="0073361C">
        <w:rPr>
          <w:cs/>
        </w:rPr>
        <w:t>‎</w:t>
      </w:r>
      <w:r w:rsidRPr="0073361C">
        <w:t xml:space="preserve">au luat în râs. Acum viermele le va roade inima. Le-am dat la toți milă și pocăința, dar </w:t>
      </w:r>
      <w:r w:rsidRPr="0073361C">
        <w:rPr>
          <w:cs/>
        </w:rPr>
        <w:t>‎</w:t>
      </w:r>
      <w:r w:rsidRPr="0073361C">
        <w:t xml:space="preserve">nici unul nu a luat aminte. Voi închide în întuneric și pe cei ce au nesocotit Sfintele </w:t>
      </w:r>
      <w:r w:rsidRPr="0073361C">
        <w:rPr>
          <w:cs/>
        </w:rPr>
        <w:t>‎</w:t>
      </w:r>
      <w:r w:rsidRPr="0073361C">
        <w:t>Scripturi, pe care le Îa scris Duhu l</w:t>
      </w:r>
    </w:p>
    <w:p w:rsidR="0073361C" w:rsidRPr="0073361C" w:rsidRDefault="0073361C" w:rsidP="0073361C">
      <w:pPr>
        <w:spacing w:after="240"/>
      </w:pPr>
      <w:r w:rsidRPr="0073361C">
        <w:t xml:space="preserve">Meu prin mijlocirea sfinților. Voi judeca și pe cei ce se ocupa cu superstițiile și se </w:t>
      </w:r>
      <w:r w:rsidRPr="0073361C">
        <w:rPr>
          <w:cs/>
        </w:rPr>
        <w:t>‎</w:t>
      </w:r>
      <w:r w:rsidRPr="0073361C">
        <w:t>încred în cuțite, găleti, furci și altele asemenea. Atunci v or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nțelege, ca trebuia să nădăjduiască în Dumnezeu și nu în creaturile Lui. Se vor </w:t>
      </w:r>
      <w:r w:rsidRPr="0073361C">
        <w:rPr>
          <w:cs/>
        </w:rPr>
        <w:t>‎</w:t>
      </w:r>
      <w:r w:rsidRPr="0073361C">
        <w:t xml:space="preserve">tulbura și împotrivi atunci, dar nu vor avea nici o putere deoarece,D a Mea este </w:t>
      </w:r>
      <w:r w:rsidRPr="0073361C">
        <w:rPr>
          <w:cs/>
        </w:rPr>
        <w:t>‎</w:t>
      </w:r>
      <w:r w:rsidRPr="0073361C">
        <w:t>răzbunarea, Eu le voi răsplătiD.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Voi pedepsi pe împărații și pe conducătorii care M-au amărât necontenit cu nedreptățile </w:t>
      </w:r>
      <w:r w:rsidRPr="0073361C">
        <w:rPr>
          <w:cs/>
        </w:rPr>
        <w:t>‎</w:t>
      </w:r>
      <w:r w:rsidRPr="0073361C">
        <w:t>lor. Au judecat nedrept și cu mândrie,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Am venit și vin. Cine poate să-mi stea împotrivă? Dar vai și amar de cel păcătos care va </w:t>
      </w:r>
      <w:r w:rsidRPr="0073361C">
        <w:rPr>
          <w:cs/>
        </w:rPr>
        <w:t>‎</w:t>
      </w:r>
      <w:r w:rsidRPr="0073361C">
        <w:t xml:space="preserve">cădea în mâna Mea! Pentru că fiecare se va înfățișa înaintea Mea Dgol și descoperitD. Cum </w:t>
      </w:r>
      <w:r w:rsidRPr="0073361C">
        <w:rPr>
          <w:cs/>
        </w:rPr>
        <w:t>‎</w:t>
      </w:r>
      <w:r w:rsidRPr="0073361C">
        <w:t xml:space="preserve">va îndrăzni atunci să se arate nerușinarea păcătoșilor? Cum vor privi fața Mea? Unde-și </w:t>
      </w:r>
      <w:r w:rsidRPr="0073361C">
        <w:rPr>
          <w:cs/>
        </w:rPr>
        <w:t>‎</w:t>
      </w:r>
      <w:r w:rsidRPr="0073361C">
        <w:t xml:space="preserve">vor ascunde rușinea? Se vor umplea de rușine înaintea Mea și a preacuratelor puteri </w:t>
      </w:r>
      <w:r w:rsidRPr="0073361C">
        <w:rPr>
          <w:cs/>
        </w:rPr>
        <w:t>‎</w:t>
      </w:r>
      <w:r w:rsidRPr="0073361C">
        <w:t>cerești.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Voi judeca și pe monahii care și-au neglijat canonul și au nesocotit făgăduintele pe </w:t>
      </w:r>
      <w:r w:rsidRPr="0073361C">
        <w:rPr>
          <w:cs/>
        </w:rPr>
        <w:t>‎</w:t>
      </w:r>
      <w:r w:rsidRPr="0073361C">
        <w:t xml:space="preserve">care le-au făcut înaintea lui Dumnezeu, a îngerilor și a oamenilor. Una au făgăduit și </w:t>
      </w:r>
      <w:r w:rsidRPr="0073361C">
        <w:rPr>
          <w:cs/>
        </w:rPr>
        <w:t>‎</w:t>
      </w:r>
      <w:r w:rsidRPr="0073361C">
        <w:t>alta au făcut. Din înălțimea norilor îi voi arunca în prapastia iadului. Nu le-a fost de-</w:t>
      </w:r>
      <w:r w:rsidRPr="0073361C">
        <w:rPr>
          <w:cs/>
        </w:rPr>
        <w:t>‎</w:t>
      </w:r>
      <w:r w:rsidRPr="0073361C">
        <w:t xml:space="preserve">ajuns pieirea lor, ci au produs și altora sminteală ucigătoare. Mai bine le-ar fi fost să </w:t>
      </w:r>
      <w:r w:rsidRPr="0073361C">
        <w:rPr>
          <w:cs/>
        </w:rPr>
        <w:t>‎</w:t>
      </w:r>
      <w:r w:rsidRPr="0073361C">
        <w:t xml:space="preserve">nu se fi lepădat de lume, decât să se lepede și să trăiască rău, în desfrânare.D A Mea </w:t>
      </w:r>
      <w:r w:rsidRPr="0073361C">
        <w:rPr>
          <w:cs/>
        </w:rPr>
        <w:t>‎</w:t>
      </w:r>
      <w:r w:rsidRPr="0073361C">
        <w:t xml:space="preserve">este răzbunarea, Eu le voi răsplăti tuturor celor ce nu au voit să se pocăiască. Îi voi </w:t>
      </w:r>
      <w:r w:rsidRPr="0073361C">
        <w:rPr>
          <w:cs/>
        </w:rPr>
        <w:t>‎</w:t>
      </w:r>
      <w:r w:rsidRPr="0073361C">
        <w:t>judeca pe toți ca un Judecator dreptDD</w:t>
      </w:r>
    </w:p>
    <w:p w:rsidR="0073361C" w:rsidRPr="0073361C" w:rsidRDefault="0073361C" w:rsidP="0073361C">
      <w:pPr>
        <w:spacing w:after="240"/>
      </w:pPr>
      <w:r w:rsidRPr="0073361C">
        <w:t>Cuvintele acestea pe care Domnul le-a rostit cu glas de tunet către</w:t>
      </w:r>
    </w:p>
    <w:p w:rsidR="0073361C" w:rsidRPr="0073361C" w:rsidRDefault="0073361C" w:rsidP="0073361C">
      <w:pPr>
        <w:spacing w:after="240"/>
      </w:pPr>
      <w:r w:rsidRPr="0073361C">
        <w:t>Arhanghelul Mihail au umplut de spaimă nenumaratele puteri îngeresti.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Apoi a poruncit să-i aducă cele sapte veacuri de la facerea lumii.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Mihail a primit poruncă să îndeplinească și acest lucru. De aceea a mers degrabă la casa </w:t>
      </w:r>
      <w:r w:rsidRPr="0073361C">
        <w:rPr>
          <w:cs/>
        </w:rPr>
        <w:t>‎</w:t>
      </w:r>
      <w:r w:rsidRPr="0073361C">
        <w:t xml:space="preserve">testamentului și le-a adus. Erau ca niște cărți mari, pe care le-a pus în fața </w:t>
      </w:r>
      <w:r w:rsidRPr="0073361C">
        <w:rPr>
          <w:cs/>
        </w:rPr>
        <w:t>‎</w:t>
      </w:r>
      <w:r w:rsidRPr="0073361C">
        <w:t xml:space="preserve">Judecatorului. Apoi a stat de o parte privind cu respect, cum răsfoiește Domnul istoria </w:t>
      </w:r>
      <w:r w:rsidRPr="0073361C">
        <w:rPr>
          <w:cs/>
        </w:rPr>
        <w:t>‎</w:t>
      </w:r>
      <w:r w:rsidRPr="0073361C">
        <w:t xml:space="preserve">veacurilor. și a luat primul veac, l Îa deschis și a zis: DAici scrie, în primul rând: </w:t>
      </w:r>
      <w:r w:rsidRPr="0073361C">
        <w:rPr>
          <w:cs/>
        </w:rPr>
        <w:t>‎</w:t>
      </w:r>
      <w:r w:rsidRPr="0073361C">
        <w:t xml:space="preserve">Tatal, Fiul și Duhul Sfânt, un Dumnezeu în trei fețe. Din Tatal S-a născut Fiul și </w:t>
      </w:r>
      <w:r w:rsidRPr="0073361C">
        <w:rPr>
          <w:cs/>
        </w:rPr>
        <w:t>‎</w:t>
      </w:r>
      <w:r w:rsidRPr="0073361C">
        <w:t xml:space="preserve">Făcătorul veacurilor, deoarece cu Cuvântul Tatalui, prin Fiul, s-au făcut veacurile, s-au </w:t>
      </w:r>
      <w:r w:rsidRPr="0073361C">
        <w:rPr>
          <w:cs/>
        </w:rPr>
        <w:t>‎</w:t>
      </w:r>
      <w:r w:rsidRPr="0073361C">
        <w:t xml:space="preserve">creat netrupeștile puteri, s-au întărit cerurile, pământul, adâncurile, marea, râurile și </w:t>
      </w:r>
      <w:r w:rsidRPr="0073361C">
        <w:rPr>
          <w:cs/>
        </w:rPr>
        <w:t>‎</w:t>
      </w:r>
      <w:r w:rsidRPr="0073361C">
        <w:t>toate cele ce sunt într-înseleD.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 xml:space="preserve">Apoi, după ce a citit puțin mai jos, a zis: DChip al Nevăzutului Dumnezeu este primul </w:t>
      </w:r>
      <w:r w:rsidRPr="0073361C">
        <w:rPr>
          <w:cs/>
        </w:rPr>
        <w:t>‎</w:t>
      </w:r>
      <w:r w:rsidRPr="0073361C">
        <w:t xml:space="preserve">om, Adam, cu femeia lui, Eva. Atotputernicul Dumnezeu și Făcătorul tuturor celor văzute </w:t>
      </w:r>
      <w:r w:rsidRPr="0073361C">
        <w:rPr>
          <w:cs/>
        </w:rPr>
        <w:t>‎</w:t>
      </w:r>
      <w:r w:rsidRPr="0073361C">
        <w:t xml:space="preserve">și celor nevăzute, a dat lui Adam o porunca. Aceasta este legea care trebuia ținută cu </w:t>
      </w:r>
      <w:r w:rsidRPr="0073361C">
        <w:rPr>
          <w:cs/>
        </w:rPr>
        <w:t>‎</w:t>
      </w:r>
      <w:r w:rsidRPr="0073361C">
        <w:t>toată puterea și</w:t>
      </w:r>
    </w:p>
    <w:p w:rsidR="0073361C" w:rsidRPr="0073361C" w:rsidRDefault="0073361C" w:rsidP="0073361C">
      <w:pPr>
        <w:spacing w:after="240"/>
      </w:pPr>
      <w:r w:rsidRPr="0073361C">
        <w:t xml:space="preserve">După puțin, a citit mai departe: DNelegiuirea în care a căzut chipul lui Dumnezeu prin </w:t>
      </w:r>
      <w:r w:rsidRPr="0073361C">
        <w:rPr>
          <w:cs/>
        </w:rPr>
        <w:t>‎</w:t>
      </w:r>
      <w:r w:rsidRPr="0073361C">
        <w:t xml:space="preserve">înșelăciune sau mai bine zis din neatenție și din neglijență. A căzut omul și, a fost </w:t>
      </w:r>
      <w:r w:rsidRPr="0073361C">
        <w:rPr>
          <w:cs/>
        </w:rPr>
        <w:t>‎</w:t>
      </w:r>
      <w:r w:rsidRPr="0073361C">
        <w:t xml:space="preserve">izgonit din rai, cu dreaptă judecată și hotărâre a lui Dumnezeu. Nu putea să stea în acele </w:t>
      </w:r>
      <w:r w:rsidRPr="0073361C">
        <w:rPr>
          <w:cs/>
        </w:rPr>
        <w:t>‎</w:t>
      </w:r>
      <w:r w:rsidRPr="0073361C">
        <w:t xml:space="preserve">bunătăți începătorul nelegiuirii!D Mai jos a citit: DCain s-a aruncat asupra lui Abel și l-a </w:t>
      </w:r>
      <w:r w:rsidRPr="0073361C">
        <w:rPr>
          <w:cs/>
        </w:rPr>
        <w:t>‎</w:t>
      </w:r>
      <w:r w:rsidRPr="0073361C">
        <w:t>omorât,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după voia diavolului. Se cade să ardă în focul gheenei, pentru că nu s-a</w:t>
      </w:r>
    </w:p>
    <w:p w:rsidR="0073361C" w:rsidRPr="0073361C" w:rsidRDefault="0073361C" w:rsidP="0073361C">
      <w:pPr>
        <w:spacing w:after="240"/>
      </w:pPr>
      <w:r w:rsidRPr="0073361C">
        <w:t>pocăit. Iar Abel va trai în veșnicieD.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 același chip a răsfoit cele sapte cărți ale veacurilor. În sfarsit, a</w:t>
      </w:r>
    </w:p>
    <w:p w:rsidR="0073361C" w:rsidRPr="0073361C" w:rsidRDefault="0073361C" w:rsidP="0073361C">
      <w:pPr>
        <w:spacing w:after="240"/>
      </w:pPr>
      <w:r w:rsidRPr="0073361C">
        <w:t>luat a șaptea carte și a citit: DÎnceputul veacului al 7 Îlea înseamnă sfârșitul</w:t>
      </w:r>
    </w:p>
    <w:p w:rsidR="0073361C" w:rsidRPr="0073361C" w:rsidRDefault="0073361C" w:rsidP="0073361C">
      <w:pPr>
        <w:spacing w:after="240"/>
      </w:pPr>
      <w:r w:rsidRPr="0073361C">
        <w:t>veacurilor. Începe să se generalizeze răul, desfânarea, nemilostivirea.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Oamenii veacului al 7-lea sunt răi, invidioși mincinoși, cu dragoste fățarnică, iubitori </w:t>
      </w:r>
      <w:r w:rsidRPr="0073361C">
        <w:rPr>
          <w:cs/>
        </w:rPr>
        <w:t>‎</w:t>
      </w:r>
      <w:r w:rsidRPr="0073361C">
        <w:t>de stăpânire și de argint, robiți de păcatele sodomicești și de celelalte păcate.D</w:t>
      </w:r>
    </w:p>
    <w:p w:rsidR="0073361C" w:rsidRPr="0073361C" w:rsidRDefault="0073361C" w:rsidP="0073361C">
      <w:pPr>
        <w:spacing w:after="240"/>
      </w:pPr>
      <w:r w:rsidRPr="0073361C">
        <w:t xml:space="preserve">A mers puțin mai departe, a citit ceva și, îndată și-a ridicat în sus privirea mâhnită; a </w:t>
      </w:r>
      <w:r w:rsidRPr="0073361C">
        <w:rPr>
          <w:cs/>
        </w:rPr>
        <w:t>‎</w:t>
      </w:r>
      <w:r w:rsidRPr="0073361C">
        <w:t xml:space="preserve">sprijinit o mână pe genunchi și cu celaltă și-a acoperit fața și ochii și a stat așa </w:t>
      </w:r>
      <w:r w:rsidRPr="0073361C">
        <w:rPr>
          <w:cs/>
        </w:rPr>
        <w:t>‎</w:t>
      </w:r>
      <w:r w:rsidRPr="0073361C">
        <w:t xml:space="preserve">cugetând în sine multă vreme, apoi a șoptit: DÎntradevă r, acest veac a întrecut cu </w:t>
      </w:r>
      <w:r w:rsidRPr="0073361C">
        <w:rPr>
          <w:cs/>
        </w:rPr>
        <w:t>‎</w:t>
      </w:r>
      <w:r w:rsidRPr="0073361C">
        <w:t>nedreptatea și cu răutatea pe toate</w:t>
      </w:r>
    </w:p>
    <w:p w:rsidR="0073361C" w:rsidRPr="0073361C" w:rsidRDefault="0073361C" w:rsidP="0073361C">
      <w:pPr>
        <w:spacing w:after="240"/>
      </w:pPr>
      <w:r w:rsidRPr="0073361C">
        <w:t>celelalteD.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 citit mai jos: DPăgânii cu idolii lor au fost nimiciți cu lemnul, cu sulița și cu cuiele </w:t>
      </w:r>
      <w:r w:rsidRPr="0073361C">
        <w:rPr>
          <w:cs/>
        </w:rPr>
        <w:t>‎</w:t>
      </w:r>
      <w:r w:rsidRPr="0073361C">
        <w:t xml:space="preserve">care au pironit trupul Meu, de viața purt ătorulD A tăcut câteva clipe și iarăși S-a aplecat </w:t>
      </w:r>
      <w:r w:rsidRPr="0073361C">
        <w:rPr>
          <w:cs/>
        </w:rPr>
        <w:t>‎</w:t>
      </w:r>
      <w:r w:rsidRPr="0073361C">
        <w:t xml:space="preserve">asupra cărții: DDoisprezece comandanți ai Marelui Împarat, albi ca lumina, au tulburat </w:t>
      </w:r>
      <w:r w:rsidRPr="0073361C">
        <w:rPr>
          <w:cs/>
        </w:rPr>
        <w:t>‎</w:t>
      </w:r>
      <w:r w:rsidRPr="0073361C">
        <w:t xml:space="preserve">marea, au închis gurile fiarelor, au înecat balaurii cei gânditori, au luminat pe orbi, au </w:t>
      </w:r>
      <w:r w:rsidRPr="0073361C">
        <w:rPr>
          <w:cs/>
        </w:rPr>
        <w:t>‎</w:t>
      </w:r>
      <w:r w:rsidRPr="0073361C">
        <w:t xml:space="preserve">s ăturat pe cei flămânzi și au săracit pe cei bogati. Au pescuit multe suflete moarte, </w:t>
      </w:r>
      <w:r w:rsidRPr="0073361C">
        <w:rPr>
          <w:cs/>
        </w:rPr>
        <w:t>‎</w:t>
      </w:r>
      <w:r w:rsidRPr="0073361C">
        <w:t>dându-le din nou viața. Mare este plata lorDD și apoi, dup</w:t>
      </w:r>
      <w:r w:rsidRPr="0073361C">
        <w:rPr>
          <w:rFonts w:hint="eastAsia"/>
        </w:rPr>
        <w:t>ă</w:t>
      </w:r>
      <w:r w:rsidRPr="0073361C">
        <w:t xml:space="preserve"> puțin a adăugat: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DEu, Iubitorul de oameni, am ales și mărturisitori, care au fost biruitori cu ajutorul </w:t>
      </w:r>
      <w:r w:rsidRPr="0073361C">
        <w:rPr>
          <w:cs/>
        </w:rPr>
        <w:t>‎</w:t>
      </w:r>
      <w:r w:rsidRPr="0073361C">
        <w:t xml:space="preserve">MeuD. Prietenia lor a a juns până la cer și iubirea lor până la tronul Meu! Dorul lor până </w:t>
      </w:r>
      <w:r w:rsidRPr="0073361C">
        <w:rPr>
          <w:cs/>
        </w:rPr>
        <w:t>‎</w:t>
      </w:r>
      <w:r w:rsidRPr="0073361C">
        <w:t>la inima Mea și jertfa lor mă arde cu putere. Slava și puterea Mea este cu ei!D</w:t>
      </w:r>
    </w:p>
    <w:p w:rsidR="0073361C" w:rsidRPr="0073361C" w:rsidRDefault="0073361C" w:rsidP="0073361C">
      <w:pPr>
        <w:spacing w:after="240"/>
      </w:pPr>
      <w:r w:rsidRPr="0073361C">
        <w:t>După ce a întors multe file, a șoptit cu un zâmbet de mulțumire: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DOmul care a ținut cu cinste cârma celor șapte coline (Constantinopolul) și a devenit </w:t>
      </w:r>
      <w:r w:rsidRPr="0073361C">
        <w:rPr>
          <w:cs/>
        </w:rPr>
        <w:t>‎</w:t>
      </w:r>
      <w:r w:rsidRPr="0073361C">
        <w:t xml:space="preserve">împăratul lor a fost slujitorul dragostei Mele. I se cuvine Împărăția cerurilor pentru că a </w:t>
      </w:r>
      <w:r w:rsidRPr="0073361C">
        <w:rPr>
          <w:cs/>
        </w:rPr>
        <w:t>‎</w:t>
      </w:r>
      <w:r w:rsidRPr="0073361C">
        <w:t>fost râvnitor și următor Domnului SăuD.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Apoi, trecând peste multe file, a zis: DO, Preafrumoasă și Preacinstită</w:t>
      </w:r>
    </w:p>
    <w:p w:rsidR="0073361C" w:rsidRPr="0073361C" w:rsidRDefault="0073361C" w:rsidP="0073361C">
      <w:pPr>
        <w:spacing w:after="240"/>
      </w:pPr>
      <w:r w:rsidRPr="0073361C">
        <w:t xml:space="preserve">Mireasă! Câți vrăjmași s-au străduit să te murdărească. Dar nu M-ai trădat pe Mine, Mirele </w:t>
      </w:r>
      <w:r w:rsidRPr="0073361C">
        <w:rPr>
          <w:cs/>
        </w:rPr>
        <w:t>‎</w:t>
      </w:r>
      <w:r w:rsidRPr="0073361C">
        <w:t xml:space="preserve">Tău! Nenumărate erezii te-au amenințat, dar piatra pe care ai fost zidită nu s-a mișcat, </w:t>
      </w:r>
      <w:r w:rsidRPr="0073361C">
        <w:rPr>
          <w:cs/>
        </w:rPr>
        <w:t>‎</w:t>
      </w:r>
      <w:r w:rsidRPr="0073361C">
        <w:t>pentru că Dportile iadului nu au biruit-oD.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 xml:space="preserve">Mai jos erau scrise toate păcatele oamenilor, pe care moartea le-a găsit neșterse prin </w:t>
      </w:r>
      <w:r w:rsidRPr="0073361C">
        <w:rPr>
          <w:cs/>
        </w:rPr>
        <w:t>‎</w:t>
      </w:r>
      <w:r w:rsidRPr="0073361C">
        <w:t>pocăința. Și erau așa de multe, ca nisipul măriiD Le-a</w:t>
      </w:r>
    </w:p>
    <w:p w:rsidR="0073361C" w:rsidRPr="0073361C" w:rsidRDefault="0073361C" w:rsidP="0073361C">
      <w:pPr>
        <w:spacing w:after="240"/>
      </w:pPr>
      <w:r w:rsidRPr="0073361C">
        <w:t xml:space="preserve">Când Domnul a ajuns la jumătatea acestui veac, a zis: DSfârșitul lui este plin de </w:t>
      </w:r>
      <w:r w:rsidRPr="0073361C">
        <w:rPr>
          <w:cs/>
        </w:rPr>
        <w:t>‎</w:t>
      </w:r>
      <w:r w:rsidRPr="0073361C">
        <w:t xml:space="preserve">putoarea păcatului, de lucrurile omenești, care sunt toate mincinoase și întinate: </w:t>
      </w:r>
      <w:r w:rsidRPr="0073361C">
        <w:rPr>
          <w:cs/>
        </w:rPr>
        <w:t>‎</w:t>
      </w:r>
      <w:r w:rsidRPr="0073361C">
        <w:t xml:space="preserve">invidie, ură, minciună, hulă, dușmănie, chefuri, beții, desfânări, ucideri, avorturi, </w:t>
      </w:r>
      <w:r w:rsidRPr="0073361C">
        <w:rPr>
          <w:cs/>
        </w:rPr>
        <w:t>‎</w:t>
      </w:r>
      <w:r w:rsidRPr="0073361C">
        <w:t xml:space="preserve">lăcomie, iubire de argint, ținere de minte a răului. Dar ajunge! Îl voi curma la </w:t>
      </w:r>
      <w:r w:rsidRPr="0073361C">
        <w:rPr>
          <w:cs/>
        </w:rPr>
        <w:t>‎</w:t>
      </w:r>
      <w:r w:rsidRPr="0073361C">
        <w:t xml:space="preserve">jumătate! Să înceteze stăpânirea păcatului! Și zicând aceste cuvinte pline de mânie, </w:t>
      </w:r>
      <w:r w:rsidRPr="0073361C">
        <w:rPr>
          <w:cs/>
        </w:rPr>
        <w:t>‎</w:t>
      </w:r>
      <w:r w:rsidRPr="0073361C">
        <w:t xml:space="preserve">Domnul a dat Arhanghelului Mihail semnalul pentru judecată. Imediat, acela cu ceata lui </w:t>
      </w:r>
      <w:r w:rsidRPr="0073361C">
        <w:rPr>
          <w:cs/>
        </w:rPr>
        <w:t>‎</w:t>
      </w:r>
      <w:r w:rsidRPr="0073361C">
        <w:t>au luat prea strălucitul și negrăitul tron și au plecat.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Era așa de numeroasă ceata aceea încât pământul nu o încăpea. Și fugind, strigau cu glas </w:t>
      </w:r>
      <w:r w:rsidRPr="0073361C">
        <w:rPr>
          <w:cs/>
        </w:rPr>
        <w:t>‎</w:t>
      </w:r>
      <w:r w:rsidRPr="0073361C">
        <w:t xml:space="preserve">de tunet: Sfânt, Sfânt, Sfânt Domnul Savaot! Plin este cerul și pământul de slava Lui și </w:t>
      </w:r>
      <w:r w:rsidRPr="0073361C">
        <w:rPr>
          <w:cs/>
        </w:rPr>
        <w:t>‎</w:t>
      </w:r>
      <w:r w:rsidRPr="0073361C">
        <w:t>de acest înfricoșat strigat se cutremura cerul și pământul. Sfânt, Sfânt, Sf</w:t>
      </w:r>
      <w:r w:rsidRPr="0073361C">
        <w:rPr>
          <w:rFonts w:hint="eastAsia"/>
        </w:rPr>
        <w:t>â</w:t>
      </w:r>
      <w:r w:rsidRPr="0073361C">
        <w:t xml:space="preserve">nt, mare și </w:t>
      </w:r>
      <w:r w:rsidRPr="0073361C">
        <w:rPr>
          <w:cs/>
        </w:rPr>
        <w:t>‎</w:t>
      </w:r>
      <w:r w:rsidRPr="0073361C">
        <w:t>înfricoșat, minunat și proslăvit este Domnul în vecii vecilor.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Apoi a pornit Gavriil, cu ceata lui cântând; a urmat al treilea mare Arhistrateg, Rafail </w:t>
      </w:r>
      <w:r w:rsidRPr="0073361C">
        <w:rPr>
          <w:cs/>
        </w:rPr>
        <w:t>‎</w:t>
      </w:r>
      <w:r w:rsidRPr="0073361C">
        <w:t xml:space="preserve">cu ceata lui, înălțând cântarea: Unul Sfânt, Unul Domn Iisus Hristos, întru slava lui </w:t>
      </w:r>
      <w:r w:rsidRPr="0073361C">
        <w:rPr>
          <w:cs/>
        </w:rPr>
        <w:t>‎</w:t>
      </w:r>
      <w:r w:rsidRPr="0073361C">
        <w:t>Dumnezeu Tatăl. Amin.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 sfârșit, s-a pornit și ceata a patra. Comandantul ei era alb și luminos ca zăpada, cu </w:t>
      </w:r>
      <w:r w:rsidRPr="0073361C">
        <w:rPr>
          <w:cs/>
        </w:rPr>
        <w:t>‎</w:t>
      </w:r>
      <w:r w:rsidRPr="0073361C">
        <w:t>privirea dulce. Și fugind, cânta cu putere: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Dumnezeu, Domnul dumnezeilor a vorbit și a chemat pământul de la răsăritul soarelui până </w:t>
      </w:r>
      <w:r w:rsidRPr="0073361C">
        <w:rPr>
          <w:cs/>
        </w:rPr>
        <w:t>‎</w:t>
      </w:r>
      <w:r w:rsidRPr="0073361C">
        <w:t xml:space="preserve">la apus. Din Sion măreția frumuseții Lui. Dumnezeu arătat vine, Dumnezeul nostru și nu va </w:t>
      </w:r>
      <w:r w:rsidRPr="0073361C">
        <w:rPr>
          <w:cs/>
        </w:rPr>
        <w:t>‎</w:t>
      </w:r>
      <w:r w:rsidRPr="0073361C">
        <w:t xml:space="preserve">tăcea. Foc înaintea Lui va merge și în jurul Lui vifor mare! Și continua restul </w:t>
      </w:r>
      <w:r w:rsidRPr="0073361C">
        <w:rPr>
          <w:cs/>
        </w:rPr>
        <w:t>‎</w:t>
      </w:r>
      <w:r w:rsidRPr="0073361C">
        <w:t xml:space="preserve">psalmului. Iar comandanții îi răspundeau: Vine Dumnezeu să judece pământul, că Tu </w:t>
      </w:r>
      <w:r w:rsidRPr="0073361C">
        <w:rPr>
          <w:cs/>
        </w:rPr>
        <w:t>‎</w:t>
      </w:r>
      <w:r w:rsidRPr="0073361C">
        <w:t xml:space="preserve">stăpânești peste toate neamurile. Conducătorul acelei oști se numea Uriil. După puțin, au </w:t>
      </w:r>
      <w:r w:rsidRPr="0073361C">
        <w:rPr>
          <w:cs/>
        </w:rPr>
        <w:t>‎</w:t>
      </w:r>
      <w:r w:rsidRPr="0073361C">
        <w:t xml:space="preserve">adus înaintea Domnului Prea Cinstita Lui Cruce, care strălucea ca un fulger </w:t>
      </w:r>
      <w:r w:rsidRPr="0073361C">
        <w:rPr>
          <w:rFonts w:hint="eastAsia"/>
        </w:rPr>
        <w:t>î</w:t>
      </w:r>
      <w:r w:rsidRPr="0073361C">
        <w:t xml:space="preserve">nfricoșat și </w:t>
      </w:r>
      <w:r w:rsidRPr="0073361C">
        <w:rPr>
          <w:cs/>
        </w:rPr>
        <w:t>‎</w:t>
      </w:r>
      <w:r w:rsidRPr="0073361C">
        <w:t xml:space="preserve">revărsa o negrăită mireasmă. În urma lui veneau cu multă cinste cetele Stăpâniilor și ale </w:t>
      </w:r>
      <w:r w:rsidRPr="0073361C">
        <w:rPr>
          <w:cs/>
        </w:rPr>
        <w:t>‎</w:t>
      </w:r>
      <w:r w:rsidRPr="0073361C">
        <w:t xml:space="preserve">Puterilor. Priveliștea era de o măreție uimitoare. Nenumăratele Puteri cântau cu o </w:t>
      </w:r>
      <w:r w:rsidRPr="0073361C">
        <w:rPr>
          <w:cs/>
        </w:rPr>
        <w:t>‎</w:t>
      </w:r>
      <w:r w:rsidRPr="0073361C">
        <w:t xml:space="preserve">deosebită armonie. Unii ziceau cu multă teamă: Înalța-Te-voi Dumnezeul meu și Împăratul </w:t>
      </w:r>
      <w:r w:rsidRPr="0073361C">
        <w:rPr>
          <w:cs/>
        </w:rPr>
        <w:t>‎</w:t>
      </w:r>
      <w:r w:rsidRPr="0073361C">
        <w:t xml:space="preserve">meu și voi binecuvânta Numele Tău în veci! Alții ziceau: Înălțati pe Domnul Dumnezeul </w:t>
      </w:r>
      <w:r w:rsidRPr="0073361C">
        <w:rPr>
          <w:cs/>
        </w:rPr>
        <w:t>‎</w:t>
      </w:r>
      <w:r w:rsidRPr="0073361C">
        <w:t xml:space="preserve">nostru și va închinați asternutului picioarelor Lui, ca Sfânt este. Aliluia, Aliluia, </w:t>
      </w:r>
      <w:r w:rsidRPr="0073361C">
        <w:rPr>
          <w:cs/>
        </w:rPr>
        <w:t>‎</w:t>
      </w:r>
      <w:r w:rsidRPr="0073361C">
        <w:t>Aliluia!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Apoi a dat dumnezeiască poruncă să vina iarăși puternicul comandant Mihail, să stea </w:t>
      </w:r>
      <w:r w:rsidRPr="0073361C">
        <w:rPr>
          <w:cs/>
        </w:rPr>
        <w:t>‎</w:t>
      </w:r>
      <w:r w:rsidRPr="0073361C">
        <w:t xml:space="preserve">lângă tronul Domnului. În acea clipa, a apărut un înger care ținea o trâmbiță. A luat-o </w:t>
      </w:r>
      <w:r w:rsidRPr="0073361C">
        <w:rPr>
          <w:cs/>
        </w:rPr>
        <w:t>‎</w:t>
      </w:r>
      <w:r w:rsidRPr="0073361C">
        <w:t xml:space="preserve">Judecatorul în mana Sa, a trâmbițat de trei ori și a zis trei cuvinte; apoi a dat-o lui </w:t>
      </w:r>
      <w:r w:rsidRPr="0073361C">
        <w:rPr>
          <w:cs/>
        </w:rPr>
        <w:t>‎</w:t>
      </w:r>
      <w:r w:rsidRPr="0073361C">
        <w:t xml:space="preserve">Mihail. DMergi la Golgota, unde Mi-am întins preacuratele mâini și trâmbițează și acolo </w:t>
      </w:r>
      <w:r w:rsidRPr="0073361C">
        <w:rPr>
          <w:cs/>
        </w:rPr>
        <w:t>‎</w:t>
      </w:r>
      <w:r w:rsidRPr="0073361C">
        <w:t>de trei ori!D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ndată ce a plecat Mihail, Domnul a chemat ceata Începătoriilor și a zis, adresându-se </w:t>
      </w:r>
      <w:r w:rsidRPr="0073361C">
        <w:rPr>
          <w:cs/>
        </w:rPr>
        <w:t>‎</w:t>
      </w:r>
      <w:r w:rsidRPr="0073361C">
        <w:t xml:space="preserve">comandantului ei: DÎți poruncesc să iei dumnezeiasca ta ceată și să vă împrăștiați în </w:t>
      </w:r>
      <w:r w:rsidRPr="0073361C">
        <w:rPr>
          <w:cs/>
        </w:rPr>
        <w:t>‎</w:t>
      </w:r>
      <w:r w:rsidRPr="0073361C">
        <w:t>toată lumea, ca să aduceți pe nori pe sfinți, de l a</w:t>
      </w:r>
    </w:p>
    <w:p w:rsidR="0073361C" w:rsidRPr="0073361C" w:rsidRDefault="0073361C" w:rsidP="0073361C">
      <w:pPr>
        <w:spacing w:after="240"/>
      </w:pPr>
      <w:r w:rsidRPr="0073361C">
        <w:t xml:space="preserve">După toate acestea, Dreptul Judecător a aruncat o privire spre pământ și a văzut </w:t>
      </w:r>
      <w:r w:rsidRPr="0073361C">
        <w:rPr>
          <w:cs/>
        </w:rPr>
        <w:t>‎</w:t>
      </w:r>
      <w:r w:rsidRPr="0073361C">
        <w:t xml:space="preserve">negură și întuneric, jale și vai și multă tânguire, din înfricoșata tiranie a satanei. </w:t>
      </w:r>
      <w:r w:rsidRPr="0073361C">
        <w:rPr>
          <w:cs/>
        </w:rPr>
        <w:t>‎</w:t>
      </w:r>
      <w:r w:rsidRPr="0073361C">
        <w:t xml:space="preserve">Turbează și urla balaurul. A dărâmat totul și le zdrobește ca pe iarba. Pentru că vede </w:t>
      </w:r>
      <w:r w:rsidRPr="0073361C">
        <w:rPr>
          <w:cs/>
        </w:rPr>
        <w:t>‎</w:t>
      </w:r>
      <w:r w:rsidRPr="0073361C">
        <w:t>pe îngerii lui Dumnezeu că îi pregătește focul cel veșnic.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 xml:space="preserve">Dacă a văzut toate acestea, Judecătorul a chemat un înger de foc cu înfățișare aspra </w:t>
      </w:r>
      <w:r w:rsidRPr="0073361C">
        <w:rPr>
          <w:cs/>
        </w:rPr>
        <w:t>‎</w:t>
      </w:r>
      <w:r w:rsidRPr="0073361C">
        <w:t xml:space="preserve">și înfricoșată, fără milă; era conducătorul cetelor îngerilor, care supraveghează focul </w:t>
      </w:r>
      <w:r w:rsidRPr="0073361C">
        <w:rPr>
          <w:cs/>
        </w:rPr>
        <w:t>‎</w:t>
      </w:r>
      <w:r w:rsidRPr="0073361C">
        <w:t>iadului și i-a zis: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DIa cu tine toiagul meu, care leagă și zdrobește. Ia și nenumărată mulțime de îngeri </w:t>
      </w:r>
      <w:r w:rsidRPr="0073361C">
        <w:rPr>
          <w:cs/>
        </w:rPr>
        <w:t>‎</w:t>
      </w:r>
      <w:r w:rsidRPr="0073361C">
        <w:t xml:space="preserve">din ceata ta și pe cei mai înfricoșați care execut ă pedepsele celor din iad. Să </w:t>
      </w:r>
      <w:r w:rsidRPr="0073361C">
        <w:rPr>
          <w:cs/>
        </w:rPr>
        <w:t>‎</w:t>
      </w:r>
      <w:r w:rsidRPr="0073361C">
        <w:t>mergeți la marea cea gânditoare ca să găsiți</w:t>
      </w:r>
    </w:p>
    <w:p w:rsidR="0073361C" w:rsidRPr="0073361C" w:rsidRDefault="0073361C" w:rsidP="0073361C">
      <w:pPr>
        <w:spacing w:after="240"/>
      </w:pPr>
      <w:r w:rsidRPr="0073361C">
        <w:t>urmele domnului întunericului. Apucă-l cu putere și-l ține bine, lovindu-l</w:t>
      </w:r>
    </w:p>
    <w:p w:rsidR="0073361C" w:rsidRPr="0073361C" w:rsidRDefault="0073361C" w:rsidP="0073361C">
      <w:pPr>
        <w:spacing w:after="240"/>
      </w:pPr>
      <w:r w:rsidRPr="0073361C">
        <w:t xml:space="preserve">fără milă cu toiagul, până când va preda ceata duhurilor celor rele. Leagă-i apoi tare </w:t>
      </w:r>
      <w:r w:rsidRPr="0073361C">
        <w:rPr>
          <w:cs/>
        </w:rPr>
        <w:t>‎</w:t>
      </w:r>
      <w:r w:rsidRPr="0073361C">
        <w:t xml:space="preserve">pe toți cu puterea toiagului Meu, după porunca Mea și, apoi aruncă-i în chinurile </w:t>
      </w:r>
      <w:r w:rsidRPr="0073361C">
        <w:rPr>
          <w:cs/>
        </w:rPr>
        <w:t>‎</w:t>
      </w:r>
      <w:r w:rsidRPr="0073361C">
        <w:t>iadului cele mai groaznice și fără milăD.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Când toate au fost gata, s-a făcut semn Arhanghelului care ținea trâmbița, să </w:t>
      </w:r>
      <w:r w:rsidRPr="0073361C">
        <w:rPr>
          <w:cs/>
        </w:rPr>
        <w:t>‎</w:t>
      </w:r>
      <w:r w:rsidRPr="0073361C">
        <w:t xml:space="preserve">trâmbițeze puternic. Imediat s-a făcut o tăcere de moarte ca și cum s-ar fi liniștit </w:t>
      </w:r>
      <w:r w:rsidRPr="0073361C">
        <w:rPr>
          <w:cs/>
        </w:rPr>
        <w:t>‎</w:t>
      </w:r>
      <w:r w:rsidRPr="0073361C">
        <w:t>toate.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La prima trâmbițare s-au alcătuit toate trupurile morților. La a doua,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Duhul Domnului a pus sufletele în trupurile moarte. Spaimă și cutremur a cuprins </w:t>
      </w:r>
      <w:r w:rsidRPr="0073361C">
        <w:rPr>
          <w:cs/>
        </w:rPr>
        <w:t>‎</w:t>
      </w:r>
      <w:r w:rsidRPr="0073361C">
        <w:t xml:space="preserve">toate; cele cerești și cele pământești tremurau. Atunci a sunat a treia oară și cea mai </w:t>
      </w:r>
      <w:r w:rsidRPr="0073361C">
        <w:rPr>
          <w:cs/>
        </w:rPr>
        <w:t>‎</w:t>
      </w:r>
      <w:r w:rsidRPr="0073361C">
        <w:t xml:space="preserve">înfricoșată trâmbiță, care a zguduit toată lumea, când morții au înviat din morminte </w:t>
      </w:r>
      <w:r w:rsidRPr="0073361C">
        <w:rPr>
          <w:rFonts w:hint="cs"/>
          <w:cs/>
        </w:rPr>
        <w:t>‎</w:t>
      </w:r>
      <w:r w:rsidRPr="0073361C">
        <w:t xml:space="preserve">Dîntr-o clipaD. înfricoșată priveliște! Erau mai mulți decât nisipul marii. În același </w:t>
      </w:r>
      <w:r w:rsidRPr="0073361C">
        <w:rPr>
          <w:cs/>
        </w:rPr>
        <w:t>‎</w:t>
      </w:r>
      <w:r w:rsidRPr="0073361C">
        <w:t xml:space="preserve">timp se coborau din ceruri ca o ploaie dens ă spre Tronul Judecății cetele îngerești, </w:t>
      </w:r>
      <w:r w:rsidRPr="0073361C">
        <w:rPr>
          <w:cs/>
        </w:rPr>
        <w:t>‎</w:t>
      </w:r>
      <w:r w:rsidRPr="0073361C">
        <w:t xml:space="preserve">zicând cu glas de tunet: Sfânt, Sfânt, Sfânt Domnul Savaot, plin este tot pământul de </w:t>
      </w:r>
      <w:r w:rsidRPr="0073361C">
        <w:rPr>
          <w:cs/>
        </w:rPr>
        <w:t>‎</w:t>
      </w:r>
      <w:r w:rsidRPr="0073361C">
        <w:t>frica și de cutremur!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Tot pământul și mulțimea nenumărată a cetelor îngerești stăteau așteptând. Tremurau </w:t>
      </w:r>
      <w:r w:rsidRPr="0073361C">
        <w:rPr>
          <w:cs/>
        </w:rPr>
        <w:t>‎</w:t>
      </w:r>
      <w:r w:rsidRPr="0073361C">
        <w:t xml:space="preserve">plini de spaimă în fața înfricoșatei stăpâniri dumnezeiești, care se cobora pe pământ. </w:t>
      </w:r>
      <w:r w:rsidRPr="0073361C">
        <w:rPr>
          <w:cs/>
        </w:rPr>
        <w:t>‎</w:t>
      </w:r>
      <w:r w:rsidRPr="0073361C">
        <w:t xml:space="preserve">Și pe când toți priveau în sus, au început cutremure, tunete și fulgere în Valea </w:t>
      </w:r>
      <w:r w:rsidRPr="0073361C">
        <w:rPr>
          <w:cs/>
        </w:rPr>
        <w:t>‎</w:t>
      </w:r>
      <w:r w:rsidRPr="0073361C">
        <w:t xml:space="preserve">Judecății și în văzduh și toți au fost cuprinși de groază. Atunci tăria cerului s-a </w:t>
      </w:r>
      <w:r w:rsidRPr="0073361C">
        <w:rPr>
          <w:cs/>
        </w:rPr>
        <w:t>‎</w:t>
      </w:r>
      <w:r w:rsidRPr="0073361C">
        <w:t xml:space="preserve">strâns ca o carte și a apărut cinstita Cruce strălucind și scânteind ca soarele. Îngeri </w:t>
      </w:r>
      <w:r w:rsidRPr="0073361C">
        <w:rPr>
          <w:cs/>
        </w:rPr>
        <w:t>‎</w:t>
      </w:r>
      <w:r w:rsidRPr="0073361C">
        <w:t>o țineau înaintea Domnului nostru Iisus Hristos și Judecătorul lumii, care venea.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Apoi se auzea un imn, o cântare străină: Binecuvântat este cel ce vine întru numele </w:t>
      </w:r>
      <w:r w:rsidRPr="0073361C">
        <w:rPr>
          <w:cs/>
        </w:rPr>
        <w:t>‎</w:t>
      </w:r>
      <w:r w:rsidRPr="0073361C">
        <w:t>Domnului, Dumnezeu este Domnul, Judecător, Stăpânitor și Domn al păcii.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ndată ce s-a terminat această puternică slavoslovenie, a apărut Judecătorul pe nori, </w:t>
      </w:r>
      <w:r w:rsidRPr="0073361C">
        <w:rPr>
          <w:cs/>
        </w:rPr>
        <w:t>‎</w:t>
      </w:r>
      <w:r w:rsidRPr="0073361C">
        <w:t>șezând pe tron de foc. Cu preacurata Lui strălucire învăpăia cerul și pământul.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nfricoșatul Judecător se așezase deja pe Tronul judecății și în jurul Lui se adunaseră </w:t>
      </w:r>
      <w:r w:rsidRPr="0073361C">
        <w:rPr>
          <w:cs/>
        </w:rPr>
        <w:t>‎</w:t>
      </w:r>
      <w:r w:rsidRPr="0073361C">
        <w:t xml:space="preserve">toate puterile cerești cu frica și cu cutremur. Cei ce fuseseră răpiți pe nori pentru </w:t>
      </w:r>
      <w:r w:rsidRPr="0073361C">
        <w:rPr>
          <w:cs/>
        </w:rPr>
        <w:t>‎</w:t>
      </w:r>
      <w:r w:rsidRPr="0073361C">
        <w:t xml:space="preserve">întâmpinarea Lui, stăteau de-a dreapta; ceilalți se aflau de-a stânga Judecătorului. Cei </w:t>
      </w:r>
      <w:r w:rsidRPr="0073361C">
        <w:rPr>
          <w:cs/>
        </w:rPr>
        <w:t>‎</w:t>
      </w:r>
      <w:r w:rsidRPr="0073361C">
        <w:t xml:space="preserve">mai mulți dintre aceștia erau iudei, conducători, Arhierei, preoți, împărați, mulțime de </w:t>
      </w:r>
      <w:r w:rsidRPr="0073361C">
        <w:rPr>
          <w:cs/>
        </w:rPr>
        <w:t>‎</w:t>
      </w:r>
      <w:r w:rsidRPr="0073361C">
        <w:t>monahi și de mireni.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Stăteau rușinați și se jeleau de pierzarea lor. Fețele lor erau ticăloșite și suspinau </w:t>
      </w:r>
      <w:r w:rsidRPr="0073361C">
        <w:rPr>
          <w:cs/>
        </w:rPr>
        <w:t>‎</w:t>
      </w:r>
      <w:r w:rsidRPr="0073361C">
        <w:t>cu adâncă mâhnire. O tânguire de moarte s-a lăsat peste toți și nici</w:t>
      </w:r>
    </w:p>
    <w:p w:rsidR="0073361C" w:rsidRPr="0073361C" w:rsidRDefault="0073361C" w:rsidP="0073361C">
      <w:pPr>
        <w:spacing w:after="240"/>
      </w:pPr>
      <w:r w:rsidRPr="0073361C">
        <w:t>o mângâiere nu le venea de nicăieri.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 xml:space="preserve">Dar cei ce stăteau de-a dreapta Judecatorului erau veseli, luminoși ca soarele, </w:t>
      </w:r>
      <w:r w:rsidRPr="0073361C">
        <w:rPr>
          <w:cs/>
        </w:rPr>
        <w:t>‎</w:t>
      </w:r>
      <w:r w:rsidRPr="0073361C">
        <w:t xml:space="preserve">cinștiți, slăviți, albi ca lumina, parcă aprinși de o dumnezeiască lumină. Ca să </w:t>
      </w:r>
      <w:r w:rsidRPr="0073361C">
        <w:rPr>
          <w:cs/>
        </w:rPr>
        <w:t>‎</w:t>
      </w:r>
      <w:r w:rsidRPr="0073361C">
        <w:t>îndrăznesc s-o zic, semănau cu Domnul și Dumnezeul lor.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Deodată, înfricoșatul Judecător și-a aruncat privirea într-o parte și în alta. S-a uitat </w:t>
      </w:r>
      <w:r w:rsidRPr="0073361C">
        <w:rPr>
          <w:cs/>
        </w:rPr>
        <w:t>‎</w:t>
      </w:r>
      <w:r w:rsidRPr="0073361C">
        <w:t xml:space="preserve">de-a dreapta bucuros și a zâmbit. Când însă, s-a întors spre stânga, s-a tulburat; s-a </w:t>
      </w:r>
      <w:r w:rsidRPr="0073361C">
        <w:rPr>
          <w:cs/>
        </w:rPr>
        <w:t>‎</w:t>
      </w:r>
      <w:r w:rsidRPr="0073361C">
        <w:t xml:space="preserve">mâniat tare și și-a întors îndată fața. Atunci, cu glas puternic și dumnezeiesc a zis </w:t>
      </w:r>
      <w:r w:rsidRPr="0073361C">
        <w:rPr>
          <w:cs/>
        </w:rPr>
        <w:t>‎</w:t>
      </w:r>
      <w:r w:rsidRPr="0073361C">
        <w:t>celor de-a dreapta: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Π</w:t>
      </w:r>
      <w:r w:rsidRPr="0073361C">
        <w:t xml:space="preserve"> Veniti, binecuvântații Părintelui Meu, de moșteniți Împărăția care a fost gătită voua </w:t>
      </w:r>
      <w:r w:rsidRPr="0073361C">
        <w:rPr>
          <w:cs/>
        </w:rPr>
        <w:t>‎</w:t>
      </w:r>
      <w:r w:rsidRPr="0073361C">
        <w:t xml:space="preserve">de la întemeierea lumii. Căci am flămânzit și Mi-ați dat să mănânc, am însetat și Mi-ați </w:t>
      </w:r>
      <w:r w:rsidRPr="0073361C">
        <w:rPr>
          <w:cs/>
        </w:rPr>
        <w:t>‎</w:t>
      </w:r>
      <w:r w:rsidRPr="0073361C">
        <w:t xml:space="preserve">dat să beau, străin am fost și M-ați primit, gol și M-ați îmbrăcat, bolnav și M-ați </w:t>
      </w:r>
      <w:r w:rsidRPr="0073361C">
        <w:rPr>
          <w:cs/>
        </w:rPr>
        <w:t>‎</w:t>
      </w:r>
      <w:r w:rsidRPr="0073361C">
        <w:t>cercetat, în temniță și ați venit la Mine. Atunci, aceia s-au mirat și au întrebat: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Π</w:t>
      </w:r>
      <w:r w:rsidRPr="0073361C">
        <w:t xml:space="preserve"> Doamne, când Te-am văzut flămând și ți-am dat să mănânci, sau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nsetat și Te-am adăpat? și când Te-am văzut străin și Te-am primit, sau gol</w:t>
      </w:r>
    </w:p>
    <w:p w:rsidR="0073361C" w:rsidRPr="0073361C" w:rsidRDefault="0073361C" w:rsidP="0073361C">
      <w:pPr>
        <w:spacing w:after="240"/>
      </w:pPr>
      <w:r w:rsidRPr="0073361C">
        <w:t>și Te-am îmbrăcat, și când Te-am văzut bolnav și în temniță?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Amin zic vouă, întrucât ați făcut unuia din acești frați ai Mei mai mici, Mie Mi-ați </w:t>
      </w:r>
      <w:r w:rsidRPr="0073361C">
        <w:rPr>
          <w:cs/>
        </w:rPr>
        <w:t>‎</w:t>
      </w:r>
      <w:r w:rsidRPr="0073361C">
        <w:t>făcut.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Apoi S-a întors și către cei Dde-a stângaD și le-a zis cu asprime: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 Duceți-vă de la Mine, blestemaților, în focul cel veșnic care este gătit diavolului și </w:t>
      </w:r>
      <w:r w:rsidRPr="0073361C">
        <w:rPr>
          <w:cs/>
        </w:rPr>
        <w:t>‎</w:t>
      </w:r>
      <w:r w:rsidRPr="0073361C">
        <w:t xml:space="preserve">slugilor lui. Căci am flămânzit și nu Mi-ați dat să mănânc, am însetat și nu Mi-ați dat </w:t>
      </w:r>
      <w:r w:rsidRPr="0073361C">
        <w:rPr>
          <w:cs/>
        </w:rPr>
        <w:t>‎</w:t>
      </w:r>
      <w:r w:rsidRPr="0073361C">
        <w:t xml:space="preserve">să beau, străin am fost și nu M-ați primit, gol și nu M-ați îmbrăcat, bolnav și în </w:t>
      </w:r>
      <w:r w:rsidRPr="0073361C">
        <w:rPr>
          <w:cs/>
        </w:rPr>
        <w:t>‎</w:t>
      </w:r>
      <w:r w:rsidRPr="0073361C">
        <w:t>temniță și nu M-ați cercetat.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 Doamne, i-au răspuns aceia, nedumeriți, când Te-am văzut bolnav și în temniță și nu </w:t>
      </w:r>
      <w:r w:rsidRPr="0073361C">
        <w:rPr>
          <w:cs/>
        </w:rPr>
        <w:t>‎</w:t>
      </w:r>
      <w:r w:rsidRPr="0073361C">
        <w:t>ți-am slujit ție?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 Amin zic vouă, le-a răspuns Domnul, întrucât nu ați făcut aceasta</w:t>
      </w:r>
    </w:p>
    <w:p w:rsidR="0073361C" w:rsidRPr="0073361C" w:rsidRDefault="0073361C" w:rsidP="0073361C">
      <w:pPr>
        <w:spacing w:after="240"/>
      </w:pPr>
      <w:r w:rsidRPr="0073361C">
        <w:t>unuia dintre acești mai mici, nici Mie nu Mi-ați făcut. Pieriți din ochii Mei,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Cum a rostit Judecătorul această hotărâre, dinspre răsărit s-a pornit un uriaș râu de </w:t>
      </w:r>
      <w:r w:rsidRPr="0073361C">
        <w:rPr>
          <w:cs/>
        </w:rPr>
        <w:t>‎</w:t>
      </w:r>
      <w:r w:rsidRPr="0073361C">
        <w:t>foc care curgea vijelios spre apus. Era lat ca o mare întinsă.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Văzându-l, păcătoșii din stânga s-au îngrozit și au început să tremure de</w:t>
      </w:r>
    </w:p>
    <w:p w:rsidR="0073361C" w:rsidRPr="0073361C" w:rsidRDefault="0073361C" w:rsidP="0073361C">
      <w:pPr>
        <w:spacing w:after="240"/>
      </w:pPr>
      <w:r w:rsidRPr="0073361C">
        <w:t xml:space="preserve">spaimă în deznădejdea lor. Atunci, nemitarnicul Judecător a poruncit ca toți, drepți și </w:t>
      </w:r>
      <w:r w:rsidRPr="0073361C">
        <w:rPr>
          <w:cs/>
        </w:rPr>
        <w:t>‎</w:t>
      </w:r>
      <w:r w:rsidRPr="0073361C">
        <w:t>păcătoși, să treacă prin răul cel arzător, pentru ca să fie încercați prin foc.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Au început cei din dreapta, care au trecut toți și au ieșit ca aurul</w:t>
      </w:r>
    </w:p>
    <w:p w:rsidR="0073361C" w:rsidRPr="0073361C" w:rsidRDefault="0073361C" w:rsidP="0073361C">
      <w:pPr>
        <w:spacing w:after="240"/>
      </w:pPr>
      <w:r w:rsidRPr="0073361C">
        <w:t>curat. Lucrurile lor nu au ars, ci s-au arăta, prin încercare, mai luminoase și</w:t>
      </w:r>
    </w:p>
    <w:p w:rsidR="0073361C" w:rsidRPr="0073361C" w:rsidRDefault="0073361C" w:rsidP="0073361C">
      <w:pPr>
        <w:spacing w:after="240"/>
      </w:pPr>
      <w:r w:rsidRPr="0073361C">
        <w:t>mai limpezi, iar ei s-au umplut de bucurie.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Apoi au început să treacă și cei din stânga prin foc, ca să fie încercate și lucrurile </w:t>
      </w:r>
      <w:r w:rsidRPr="0073361C">
        <w:rPr>
          <w:cs/>
        </w:rPr>
        <w:t>‎</w:t>
      </w:r>
      <w:r w:rsidRPr="0073361C">
        <w:t xml:space="preserve">lor. Dar fiindcă erau păcătoși, flăcările au început să-i ardă, ținându-i în mijlocul </w:t>
      </w:r>
      <w:r w:rsidRPr="0073361C">
        <w:rPr>
          <w:cs/>
        </w:rPr>
        <w:t>‎</w:t>
      </w:r>
      <w:r w:rsidRPr="0073361C">
        <w:t xml:space="preserve">râului. Și lucrurile lor au ars ca </w:t>
      </w:r>
      <w:r w:rsidRPr="0073361C">
        <w:lastRenderedPageBreak/>
        <w:t xml:space="preserve">pleava, iar trupurile au rămas întregi, ca să ardă ani </w:t>
      </w:r>
      <w:r w:rsidRPr="0073361C">
        <w:rPr>
          <w:cs/>
        </w:rPr>
        <w:t>‎</w:t>
      </w:r>
      <w:r w:rsidRPr="0073361C">
        <w:t xml:space="preserve">și veacuri nesfârșite, împreună cu diavolii. Niciunul nu a reușit să iasă din acel râu de </w:t>
      </w:r>
      <w:r w:rsidRPr="0073361C">
        <w:rPr>
          <w:cs/>
        </w:rPr>
        <w:t>‎</w:t>
      </w:r>
      <w:r w:rsidRPr="0073361C">
        <w:t>foc. Pe toți i-a ținut focul, pentru că erau vrednici de osândă și de pedeapsă.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După ce păcătoșii au fost predați iadului, înfricoșatul Judec ător S-a ridicat de pe </w:t>
      </w:r>
      <w:r w:rsidRPr="0073361C">
        <w:rPr>
          <w:cs/>
        </w:rPr>
        <w:t>‎</w:t>
      </w:r>
      <w:r w:rsidRPr="0073361C">
        <w:t xml:space="preserve">tron și a pornit către dumnezeiescul palat, împreună cu toți Sfinții Săi. Îl înconjurau </w:t>
      </w:r>
      <w:r w:rsidRPr="0073361C">
        <w:rPr>
          <w:cs/>
        </w:rPr>
        <w:t>‎</w:t>
      </w:r>
      <w:r w:rsidRPr="0073361C">
        <w:t xml:space="preserve">cu multă frică și cutremur Puterile cerești, cântând: Ridicați capetenii porțile voastre </w:t>
      </w:r>
      <w:r w:rsidRPr="0073361C">
        <w:rPr>
          <w:cs/>
        </w:rPr>
        <w:t>‎</w:t>
      </w:r>
      <w:r w:rsidRPr="0073361C">
        <w:t xml:space="preserve">și vă ridicați porțile cele veșnice și va intra Împăratul slavei, Domnul și Dumnezeul </w:t>
      </w:r>
      <w:r w:rsidRPr="0073361C">
        <w:rPr>
          <w:cs/>
        </w:rPr>
        <w:t>‎</w:t>
      </w:r>
      <w:r w:rsidRPr="0073361C">
        <w:t>dumnezeilor, împreună cu toți Sfinții Lui, care se vor bucura de veșnică moștenire.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Alta ceata răspundea și zicea: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DBinecuvântat este Cel ce vine întru numele Domnului, cu cei pe care i-a învrednicit </w:t>
      </w:r>
      <w:r w:rsidRPr="0073361C">
        <w:rPr>
          <w:cs/>
        </w:rPr>
        <w:t>‎</w:t>
      </w:r>
      <w:r w:rsidRPr="0073361C">
        <w:t>Harul Său să se numească fii ai lui Dumnezeu.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Dumnezeu este Domnul, împreună cu fiii Noului Sion și S-a arătat nouaD.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Și Arhanghelii, care mergeau după Domnul, îl slavosloveau, cântând pe rând o cântare </w:t>
      </w:r>
      <w:r w:rsidRPr="0073361C">
        <w:rPr>
          <w:cs/>
        </w:rPr>
        <w:t>‎</w:t>
      </w:r>
      <w:r w:rsidRPr="0073361C">
        <w:t xml:space="preserve">cerească: Veniți să ne bucurăm de Domnul și să strigăm lui Dumnezeu, Mântuitorul nostru, </w:t>
      </w:r>
      <w:r w:rsidRPr="0073361C">
        <w:rPr>
          <w:cs/>
        </w:rPr>
        <w:t>‎</w:t>
      </w:r>
      <w:r w:rsidRPr="0073361C">
        <w:t>să întâmpinăm fața Lui cu mărturisire și în psalmi să-i cântam lui.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Iar alta ceata răspundea armonios: Dumnezeu mare este Domnul și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mpărat mare peste tot pământul. Că în mâna Lui sunt marginile</w:t>
      </w:r>
    </w:p>
    <w:p w:rsidR="0073361C" w:rsidRPr="0073361C" w:rsidRDefault="0073361C" w:rsidP="0073361C">
      <w:pPr>
        <w:spacing w:after="240"/>
      </w:pPr>
      <w:r w:rsidRPr="0073361C">
        <w:t>pământului și înalțimile munților ale Lui sunt. Acestea și multe alte cânt ări</w:t>
      </w:r>
    </w:p>
    <w:p w:rsidR="0073361C" w:rsidRPr="0073361C" w:rsidRDefault="0073361C" w:rsidP="0073361C">
      <w:pPr>
        <w:spacing w:after="240"/>
      </w:pPr>
      <w:r w:rsidRPr="0073361C">
        <w:t>armonioase cântau îngerii, încât toți care le auzeau se bucurau de o negrăită</w:t>
      </w:r>
    </w:p>
    <w:p w:rsidR="0073361C" w:rsidRPr="0073361C" w:rsidRDefault="0073361C" w:rsidP="0073361C">
      <w:pPr>
        <w:spacing w:after="240"/>
      </w:pPr>
      <w:r w:rsidRPr="0073361C">
        <w:t>bucurie. Astfel cântând, au intrat Sfinții cu Domnul Iisus Hristos la osp ățul</w:t>
      </w:r>
    </w:p>
    <w:p w:rsidR="0073361C" w:rsidRPr="0073361C" w:rsidRDefault="0073361C" w:rsidP="0073361C">
      <w:pPr>
        <w:spacing w:after="240"/>
      </w:pPr>
      <w:r w:rsidRPr="0073361C">
        <w:t>cel ceresc din dumnezeiescul palat și inimile lor săltau de bucurie. Și îndată</w:t>
      </w:r>
    </w:p>
    <w:p w:rsidR="0073361C" w:rsidRPr="0073361C" w:rsidRDefault="0073361C" w:rsidP="0073361C">
      <w:pPr>
        <w:spacing w:after="240"/>
      </w:pPr>
      <w:r w:rsidRPr="0073361C">
        <w:t>porțile palatului s-au închis.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Atunci, Împăratul ceresc a chemat pe mai marii îngerilor. Primii au venit Mihail, </w:t>
      </w:r>
      <w:r w:rsidRPr="0073361C">
        <w:rPr>
          <w:cs/>
        </w:rPr>
        <w:t>‎</w:t>
      </w:r>
      <w:r w:rsidRPr="0073361C">
        <w:t xml:space="preserve">Gavriil, Rafail, Uriil și conducătorii cetelor. Au urmat apoi cei doisprezece luminători </w:t>
      </w:r>
      <w:r w:rsidRPr="0073361C">
        <w:rPr>
          <w:cs/>
        </w:rPr>
        <w:t>‎</w:t>
      </w:r>
      <w:r w:rsidRPr="0073361C">
        <w:t xml:space="preserve">ai lumii, Apostolii. Lor le-a dat Domnul slavă strălucită și douăsprezece tronuri ca de </w:t>
      </w:r>
      <w:r w:rsidRPr="0073361C">
        <w:rPr>
          <w:cs/>
        </w:rPr>
        <w:t>‎</w:t>
      </w:r>
      <w:r w:rsidRPr="0073361C">
        <w:t>foc, ca să stea cu multă cinste lângă</w:t>
      </w:r>
    </w:p>
    <w:p w:rsidR="0073361C" w:rsidRPr="0073361C" w:rsidRDefault="0073361C" w:rsidP="0073361C">
      <w:pPr>
        <w:spacing w:after="240"/>
      </w:pPr>
      <w:r w:rsidRPr="0073361C">
        <w:t xml:space="preserve">Au venit apoi înaintea Domnului cei șaptezeci de Apostoli. De asemenea și aceștia au </w:t>
      </w:r>
      <w:r w:rsidRPr="0073361C">
        <w:rPr>
          <w:cs/>
        </w:rPr>
        <w:t>‎</w:t>
      </w:r>
      <w:r w:rsidRPr="0073361C">
        <w:t>primit cinste și slavă, dar cununile celor doisprezece erau mai minunate.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Acum a venit rândul mucenicilor. Aceștia au primit cinstea și slava marilor oști </w:t>
      </w:r>
      <w:r w:rsidRPr="0073361C">
        <w:rPr>
          <w:cs/>
        </w:rPr>
        <w:t>‎</w:t>
      </w:r>
      <w:r w:rsidRPr="0073361C">
        <w:t xml:space="preserve">îngerești care s-au prăbușit din cer împreună cu Lucifer. Adică, Mucenicii au devenit </w:t>
      </w:r>
      <w:r w:rsidRPr="0073361C">
        <w:rPr>
          <w:cs/>
        </w:rPr>
        <w:t>‎</w:t>
      </w:r>
      <w:r w:rsidRPr="0073361C">
        <w:t xml:space="preserve">îngeri și conducători ai cetelor îngerești. Îndată li s-a adus o mulțime de coroane </w:t>
      </w:r>
      <w:r w:rsidRPr="0073361C">
        <w:rPr>
          <w:cs/>
        </w:rPr>
        <w:t>‎</w:t>
      </w:r>
      <w:r w:rsidRPr="0073361C">
        <w:t xml:space="preserve">care au fost puse pe sfintele lor capuri. Cum strălucește soarele, așa străluceau și </w:t>
      </w:r>
      <w:r w:rsidRPr="0073361C">
        <w:rPr>
          <w:cs/>
        </w:rPr>
        <w:t>‎</w:t>
      </w:r>
      <w:r w:rsidRPr="0073361C">
        <w:t>coroanele. Astfel, Sfinții Mucenici, îndumnezeiți, se bucurau de o nespusă bucurie.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Apoi a intrat ceata sfântă a Ierarhilor, preoților, diaconilor și a celorlalți </w:t>
      </w:r>
      <w:r w:rsidRPr="0073361C">
        <w:rPr>
          <w:cs/>
        </w:rPr>
        <w:t>‎</w:t>
      </w:r>
      <w:r w:rsidRPr="0073361C">
        <w:t xml:space="preserve">clerici. Au fost încununați și ei cu cununi veșnice, potrivit cu râvna, răbdarea și </w:t>
      </w:r>
      <w:r w:rsidRPr="0073361C">
        <w:rPr>
          <w:cs/>
        </w:rPr>
        <w:t>‎</w:t>
      </w:r>
      <w:r w:rsidRPr="0073361C">
        <w:t xml:space="preserve">lucrarea lor. Cunună de cunună </w:t>
      </w:r>
      <w:r w:rsidRPr="0073361C">
        <w:lastRenderedPageBreak/>
        <w:t xml:space="preserve">se deosebea în slava ei, precum se deosebește stea de </w:t>
      </w:r>
      <w:r w:rsidRPr="0073361C">
        <w:rPr>
          <w:cs/>
        </w:rPr>
        <w:t>‎</w:t>
      </w:r>
      <w:r w:rsidRPr="0073361C">
        <w:t xml:space="preserve">stea. Și mulți preoți și diaconi erau ma i slăviți și mai luminoși decât mulți </w:t>
      </w:r>
      <w:r w:rsidRPr="0073361C">
        <w:rPr>
          <w:cs/>
        </w:rPr>
        <w:t>‎</w:t>
      </w:r>
      <w:r w:rsidRPr="0073361C">
        <w:t xml:space="preserve">arhierei. Lor li s-a dat și câte o biserică, pentru ca să aducă pe jertfelnicul cel </w:t>
      </w:r>
      <w:r w:rsidRPr="0073361C">
        <w:rPr>
          <w:cs/>
        </w:rPr>
        <w:t>‎</w:t>
      </w:r>
      <w:r w:rsidRPr="0073361C">
        <w:t>înțelegător, Sfânta Jertfă și slujbe bine plăcute lui Dumnezeu.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 intrat apoi cuvioasa ceată a monahilor. Chipul lor revărsa o tainică mireasmă și </w:t>
      </w:r>
      <w:r w:rsidRPr="0073361C">
        <w:rPr>
          <w:cs/>
        </w:rPr>
        <w:t>‎</w:t>
      </w:r>
      <w:r w:rsidRPr="0073361C">
        <w:t xml:space="preserve">scânteia ca soarele. Domnul i-a împodobit cu șase aripi și prin puterea Sfântului Duh </w:t>
      </w:r>
      <w:r w:rsidRPr="0073361C">
        <w:rPr>
          <w:cs/>
        </w:rPr>
        <w:t>‎</w:t>
      </w:r>
      <w:r w:rsidRPr="0073361C">
        <w:t xml:space="preserve">au devenit asemenea cu înfricoșații Heruvimi și Serafimi și au început să cânte cu glas </w:t>
      </w:r>
      <w:r w:rsidRPr="0073361C">
        <w:rPr>
          <w:cs/>
        </w:rPr>
        <w:t>‎</w:t>
      </w:r>
      <w:r w:rsidRPr="0073361C">
        <w:t xml:space="preserve">de tunet: Sfânt, Sfânt, Sfânt Domnul Savaot, plin este tot pământul de slava Lui! Slava </w:t>
      </w:r>
      <w:r w:rsidRPr="0073361C">
        <w:rPr>
          <w:cs/>
        </w:rPr>
        <w:t>‎</w:t>
      </w:r>
      <w:r w:rsidRPr="0073361C">
        <w:t xml:space="preserve">lor este mare, negrăită, și cununile lor felurit împodobite și luminoase; potrivit cu </w:t>
      </w:r>
      <w:r w:rsidRPr="0073361C">
        <w:rPr>
          <w:cs/>
        </w:rPr>
        <w:t>‎</w:t>
      </w:r>
      <w:r w:rsidRPr="0073361C">
        <w:t>luptele și cu sudorile lor, au primit și cinstea.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 urmat apoi ceata proorocilor. Lor le-a dăruit Împăratul Cântarea Cântarilor, </w:t>
      </w:r>
      <w:r w:rsidRPr="0073361C">
        <w:rPr>
          <w:cs/>
        </w:rPr>
        <w:t>‎</w:t>
      </w:r>
      <w:r w:rsidRPr="0073361C">
        <w:t xml:space="preserve">Psaltirea lui David, timpane și hore, lumină nematerialnică, strălucitoare, negraită </w:t>
      </w:r>
      <w:r w:rsidRPr="0073361C">
        <w:rPr>
          <w:cs/>
        </w:rPr>
        <w:t>‎</w:t>
      </w:r>
      <w:r w:rsidRPr="0073361C">
        <w:t>bucurie și slavoslovia Duhului Sfânt. Atunci,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Stăpânul dumnezeiescului ospăț le-a cerut să cânte ceva. Și au cântat o cântare așa de </w:t>
      </w:r>
      <w:r w:rsidRPr="0073361C">
        <w:rPr>
          <w:cs/>
        </w:rPr>
        <w:t>‎</w:t>
      </w:r>
      <w:r w:rsidRPr="0073361C">
        <w:t xml:space="preserve">melodioasă, încât toți săltau de fericire. După ce sfinții au primit aceste daruri din </w:t>
      </w:r>
      <w:r w:rsidRPr="0073361C">
        <w:rPr>
          <w:cs/>
        </w:rPr>
        <w:t>‎</w:t>
      </w:r>
      <w:r w:rsidRPr="0073361C">
        <w:t xml:space="preserve">Preacuratele mâini ale Mântuitorului, așteptau acum pe acelea pe care ochiul nu le-a </w:t>
      </w:r>
      <w:r w:rsidRPr="0073361C">
        <w:rPr>
          <w:cs/>
        </w:rPr>
        <w:t>‎</w:t>
      </w:r>
      <w:r w:rsidRPr="0073361C">
        <w:t>văzut și urechea nu le-a auzit și le inima omului nu s-au suit.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 intrat apoi toată ceata oamenilor care s-au mântuit în lume: săraci și domni, </w:t>
      </w:r>
      <w:r w:rsidRPr="0073361C">
        <w:rPr>
          <w:cs/>
        </w:rPr>
        <w:t>‎</w:t>
      </w:r>
      <w:r w:rsidRPr="0073361C">
        <w:t>împărați și supuși, robi și liberi. Au stat toți înaintea Domnului,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Care a despărțit dintre ei pe cei milostivi și curați și le Îa dat desfătarea Raiului </w:t>
      </w:r>
      <w:r w:rsidRPr="0073361C">
        <w:rPr>
          <w:cs/>
        </w:rPr>
        <w:t>‎</w:t>
      </w:r>
      <w:r w:rsidRPr="0073361C">
        <w:t xml:space="preserve">din Eden, palate cerești și luminoase, cununi de mult pret, sfințenie și bucurie, </w:t>
      </w:r>
      <w:r w:rsidRPr="0073361C">
        <w:rPr>
          <w:cs/>
        </w:rPr>
        <w:t>‎</w:t>
      </w:r>
      <w:r w:rsidRPr="0073361C">
        <w:t>sceptruri și tronuri și îngeri ca să-i slujească.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Au urmat cei Dflămânzi și însetați de dreptateD. Lor le-a dat plata dreptății ca să se </w:t>
      </w:r>
      <w:r w:rsidRPr="0073361C">
        <w:rPr>
          <w:cs/>
        </w:rPr>
        <w:t>‎</w:t>
      </w:r>
      <w:r w:rsidRPr="0073361C">
        <w:t xml:space="preserve">sature și cu buna lor așezare s-au bucurat, văzând că Împăratul Hristos este înălțat și </w:t>
      </w:r>
      <w:r w:rsidRPr="0073361C">
        <w:rPr>
          <w:cs/>
        </w:rPr>
        <w:t>‎</w:t>
      </w:r>
      <w:r w:rsidRPr="0073361C">
        <w:t>slăvit de îngeri.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Apoi au intrat Dcei prigoniți pentru dreptateD. Lor le-a dăruit sfânta slavoslovie și </w:t>
      </w:r>
      <w:r w:rsidRPr="0073361C">
        <w:rPr>
          <w:cs/>
        </w:rPr>
        <w:t>‎</w:t>
      </w:r>
      <w:r w:rsidRPr="0073361C">
        <w:t xml:space="preserve">preaminunată viață. S-au așezat pentru ei tronuri minunate, pe care să stea în </w:t>
      </w:r>
      <w:r w:rsidRPr="0073361C">
        <w:rPr>
          <w:cs/>
        </w:rPr>
        <w:t>‎</w:t>
      </w:r>
      <w:r w:rsidRPr="0073361C">
        <w:t xml:space="preserve">Împărăția cerurilor. Coroanele lor erau de aur sfânt și nematerialnice și străluceau </w:t>
      </w:r>
      <w:r w:rsidRPr="0073361C">
        <w:rPr>
          <w:cs/>
        </w:rPr>
        <w:t>‎</w:t>
      </w:r>
      <w:r w:rsidRPr="0073361C">
        <w:t xml:space="preserve">așa de tare, încât de slava lor să se bucure și cetele îngerești. Au intrat apoi, ceata </w:t>
      </w:r>
      <w:r w:rsidRPr="0073361C">
        <w:rPr>
          <w:cs/>
        </w:rPr>
        <w:t>‎</w:t>
      </w:r>
      <w:r w:rsidRPr="0073361C">
        <w:t>celor Dprigoniți pentru HristosD,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Marele Dumnezeu și Mântuitorul sufletelor noastre. Pe ei i-a așezat pe tronuri de aur </w:t>
      </w:r>
      <w:r w:rsidRPr="0073361C">
        <w:rPr>
          <w:cs/>
        </w:rPr>
        <w:t>‎</w:t>
      </w:r>
      <w:r w:rsidRPr="0073361C">
        <w:t>și au fost lăudați de Dumnezeu.</w:t>
      </w:r>
      <w:r w:rsidRPr="0073361C">
        <w:rPr>
          <w:cs/>
        </w:rPr>
        <w:t>‎</w:t>
      </w:r>
    </w:p>
    <w:p w:rsidR="0073361C" w:rsidRPr="0073361C" w:rsidRDefault="0073361C" w:rsidP="00C32F29">
      <w:pPr>
        <w:spacing w:after="240"/>
      </w:pPr>
      <w:r w:rsidRPr="0073361C">
        <w:t>După aceștia a intrat marea mulțime de păgâni, care nu au cunoscut</w:t>
      </w:r>
      <w:r w:rsidR="00C32F29">
        <w:t xml:space="preserve"> </w:t>
      </w:r>
      <w:r w:rsidRPr="0073361C">
        <w:t>legea lui Hristos, dar din fire au ținut-o, ascultând de glasul conștiin</w:t>
      </w:r>
      <w:r w:rsidR="00C32F29">
        <w:t>ț</w:t>
      </w:r>
      <w:r w:rsidRPr="0073361C">
        <w:t xml:space="preserve">ei lor. Mulți </w:t>
      </w:r>
      <w:r w:rsidRPr="0073361C">
        <w:rPr>
          <w:cs/>
        </w:rPr>
        <w:t>‎</w:t>
      </w:r>
      <w:r w:rsidRPr="0073361C">
        <w:t>străluceau ca soarele de nevinovăția lor și cur</w:t>
      </w:r>
      <w:r w:rsidR="00C32F29">
        <w:t>ă</w:t>
      </w:r>
      <w:r w:rsidRPr="0073361C">
        <w:t>ția lor și Domnul le-a</w:t>
      </w:r>
      <w:r w:rsidR="00C32F29">
        <w:t xml:space="preserve"> </w:t>
      </w:r>
      <w:r w:rsidRPr="0073361C">
        <w:t>dat Paradisul și cununi luminoase și împletite cu trandafiri și crini. Dar</w:t>
      </w:r>
      <w:r w:rsidR="00C32F29">
        <w:t xml:space="preserve"> </w:t>
      </w:r>
      <w:r w:rsidRPr="0073361C">
        <w:t>pentru că au fost lipsiți de Dumnezeiescul Botez erau orbi. Pentru că</w:t>
      </w:r>
      <w:r w:rsidR="00C32F29">
        <w:t xml:space="preserve"> </w:t>
      </w:r>
      <w:r w:rsidRPr="0073361C">
        <w:t xml:space="preserve">Sfântul Botez este lumina și ochiul sufletului. Și nu vedeau deloc slava lui </w:t>
      </w:r>
      <w:r w:rsidRPr="0073361C">
        <w:rPr>
          <w:cs/>
        </w:rPr>
        <w:t>‎</w:t>
      </w:r>
      <w:r w:rsidRPr="0073361C">
        <w:t xml:space="preserve">Dumnezeu. De aceea cine nu este botezat, deși moștenește bucuria Raiului și </w:t>
      </w:r>
      <w:r w:rsidR="00C32F29">
        <w:t>s</w:t>
      </w:r>
      <w:r w:rsidRPr="0073361C">
        <w:t xml:space="preserve">imte ceva </w:t>
      </w:r>
      <w:r w:rsidRPr="0073361C">
        <w:rPr>
          <w:cs/>
        </w:rPr>
        <w:t>‎</w:t>
      </w:r>
      <w:r w:rsidRPr="0073361C">
        <w:t>din mireasma și dulceața lui, nu vede nimic.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După aceștia, a văzut Cuviosul Nifon o ceata de sfinți care erau</w:t>
      </w:r>
    </w:p>
    <w:p w:rsidR="0073361C" w:rsidRPr="0073361C" w:rsidRDefault="0073361C" w:rsidP="0073361C">
      <w:pPr>
        <w:spacing w:after="240"/>
      </w:pPr>
      <w:r w:rsidRPr="0073361C">
        <w:t>copiii creștinilor. Toți păreau să fie ca de treizeci de ani. Mirele i-a privit</w:t>
      </w:r>
    </w:p>
    <w:p w:rsidR="0073361C" w:rsidRPr="0073361C" w:rsidRDefault="0073361C" w:rsidP="0073361C">
      <w:pPr>
        <w:spacing w:after="240"/>
      </w:pPr>
      <w:r w:rsidRPr="0073361C">
        <w:t>cu</w:t>
      </w:r>
    </w:p>
    <w:p w:rsidR="0073361C" w:rsidRPr="0073361C" w:rsidRDefault="0073361C" w:rsidP="0073361C">
      <w:pPr>
        <w:spacing w:after="240"/>
      </w:pPr>
      <w:r w:rsidRPr="0073361C">
        <w:lastRenderedPageBreak/>
        <w:t>fața veselă și le-a zis: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-Haina Botezului este într-adevăr fără pată, fapte însă deloc. Vouă ce să va fac?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Atunci ei au răspuns cu îndrăzneală: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-Doamne, am fost lipsiți de bunătățile Tale cele pământești, cel puțin să nu ne </w:t>
      </w:r>
      <w:r w:rsidRPr="0073361C">
        <w:rPr>
          <w:cs/>
        </w:rPr>
        <w:t>‎</w:t>
      </w:r>
      <w:r w:rsidRPr="0073361C">
        <w:t>lipsești de cele cerești!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 zâmbit Mirele și le-a dat bunătățile cele cerești. Au primit și cununa nevinovăției </w:t>
      </w:r>
      <w:r w:rsidRPr="0073361C">
        <w:rPr>
          <w:cs/>
        </w:rPr>
        <w:t>‎</w:t>
      </w:r>
      <w:r w:rsidRPr="0073361C">
        <w:t xml:space="preserve">și a nerăutății și toate oștile cerești i-au admirat. Era minunat să auzi pe sfinții </w:t>
      </w:r>
      <w:r w:rsidRPr="0073361C">
        <w:rPr>
          <w:cs/>
        </w:rPr>
        <w:t>‎</w:t>
      </w:r>
      <w:r w:rsidRPr="0073361C">
        <w:t xml:space="preserve">îngeri, care bucurându-se nespus de vederea tuturor cetelor sfinților, cântau dulci </w:t>
      </w:r>
      <w:r w:rsidRPr="0073361C">
        <w:rPr>
          <w:cs/>
        </w:rPr>
        <w:t>‎</w:t>
      </w:r>
      <w:r w:rsidRPr="0073361C">
        <w:t>cântări.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După toate acestea, vede Nifon că vine înaintea Mirelui o dumnezeiască Mireasă. În </w:t>
      </w:r>
      <w:r w:rsidRPr="0073361C">
        <w:rPr>
          <w:cs/>
        </w:rPr>
        <w:t>‎</w:t>
      </w:r>
      <w:r w:rsidRPr="0073361C">
        <w:t xml:space="preserve">jurul ei se revărsau miresme cerești și mir dumnezeiesc. Pe preafrumosul ei cap purta o </w:t>
      </w:r>
      <w:r w:rsidRPr="0073361C">
        <w:rPr>
          <w:cs/>
        </w:rPr>
        <w:t>‎</w:t>
      </w:r>
      <w:r w:rsidRPr="0073361C">
        <w:t>neasemuită diademă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mpărătească, care scânteia. Îngerii o priveau uimiți și sfinții copleșiți.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Când a ajuns lângă Mirele Hristos, marea Împărăteasă s-a închinat de trei ori împreună </w:t>
      </w:r>
      <w:r w:rsidRPr="0073361C">
        <w:rPr>
          <w:cs/>
        </w:rPr>
        <w:t>‎</w:t>
      </w:r>
      <w:r w:rsidRPr="0073361C">
        <w:t xml:space="preserve">cu toate sfintele fecioare. Atunci DCel PreafrumosD a văzut-o și s-a bucurat. Și-a </w:t>
      </w:r>
      <w:r w:rsidRPr="0073361C">
        <w:rPr>
          <w:cs/>
        </w:rPr>
        <w:t>‎</w:t>
      </w:r>
      <w:r w:rsidRPr="0073361C">
        <w:t xml:space="preserve">plecat capul și a cinstit-o ca pe Preacurata Sa Maica. Aceasta s-a apropiat cu multă </w:t>
      </w:r>
      <w:r w:rsidRPr="0073361C">
        <w:rPr>
          <w:cs/>
        </w:rPr>
        <w:t>‎</w:t>
      </w:r>
      <w:r w:rsidRPr="0073361C">
        <w:t xml:space="preserve">evlavie și cinste și a sărutat nemuritorii și neadormiții Săi ochi, precum și </w:t>
      </w:r>
      <w:r w:rsidRPr="0073361C">
        <w:rPr>
          <w:cs/>
        </w:rPr>
        <w:t>‎</w:t>
      </w:r>
      <w:r w:rsidRPr="0073361C">
        <w:t>îndureratele Sale mâini.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După dumnezeiasca sărutare, Domnul a dat fecioarelor haină strălucitoare și cununi </w:t>
      </w:r>
      <w:r w:rsidRPr="0073361C">
        <w:rPr>
          <w:cs/>
        </w:rPr>
        <w:t>‎</w:t>
      </w:r>
      <w:r w:rsidRPr="0073361C">
        <w:t xml:space="preserve">prea luminoase și apoi au venit toate puterile cerești cântând și fericind-o și </w:t>
      </w:r>
      <w:r w:rsidRPr="0073361C">
        <w:rPr>
          <w:cs/>
        </w:rPr>
        <w:t>‎</w:t>
      </w:r>
      <w:r w:rsidRPr="0073361C">
        <w:t>slăvind-o.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Atunci, Mirele s-a ridicat de pe Tronul Său, având de-a dreapta să pe Maica Sa, iar la </w:t>
      </w:r>
      <w:r w:rsidRPr="0073361C">
        <w:rPr>
          <w:cs/>
        </w:rPr>
        <w:t>‎</w:t>
      </w:r>
      <w:r w:rsidRPr="0073361C">
        <w:t xml:space="preserve">stânga, pe cinstitul Proroc și Înaintemergătorul Său, a ieșit din palat și a mers la </w:t>
      </w:r>
      <w:r w:rsidRPr="0073361C">
        <w:rPr>
          <w:cs/>
        </w:rPr>
        <w:t>‎</w:t>
      </w:r>
      <w:r w:rsidRPr="0073361C">
        <w:t xml:space="preserve">dumnezeiescul ospăț, unde se aflau bunătățile pe care ochiul nu le-a văzut, urechea nu </w:t>
      </w:r>
      <w:r w:rsidRPr="0073361C">
        <w:rPr>
          <w:cs/>
        </w:rPr>
        <w:t>‎</w:t>
      </w:r>
      <w:r w:rsidRPr="0073361C">
        <w:t>le-a auzit și la inima omului nu s-au suit,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pregătite pentru toți cei ce au iubit pe Dumnezeu. În urmă veneau toți</w:t>
      </w:r>
    </w:p>
    <w:p w:rsidR="0073361C" w:rsidRPr="0073361C" w:rsidRDefault="0073361C" w:rsidP="0073361C">
      <w:pPr>
        <w:spacing w:after="240"/>
      </w:pPr>
      <w:r w:rsidRPr="0073361C">
        <w:t xml:space="preserve">sfinții. Aceștia, cum au văzut bunătățile, s-au umplut de o nespusă bucurie și au </w:t>
      </w:r>
      <w:r w:rsidRPr="0073361C">
        <w:rPr>
          <w:cs/>
        </w:rPr>
        <w:t>‎</w:t>
      </w:r>
      <w:r w:rsidRPr="0073361C">
        <w:t xml:space="preserve">început să umble prăznuind la minunatul ospăț. Dar pe acestea robul lui Dumnezeu Nifon </w:t>
      </w:r>
      <w:r w:rsidRPr="0073361C">
        <w:rPr>
          <w:cs/>
        </w:rPr>
        <w:t>‎</w:t>
      </w:r>
      <w:r w:rsidRPr="0073361C">
        <w:t xml:space="preserve">nu a mai putut să le descrie. Deși l-am silit de multe ori, nu mi-a spus măcar cât de </w:t>
      </w:r>
      <w:r w:rsidRPr="0073361C">
        <w:rPr>
          <w:cs/>
        </w:rPr>
        <w:t>‎</w:t>
      </w:r>
      <w:r w:rsidRPr="0073361C">
        <w:t>puțin.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-Nu pot, fiule, zicea suspinând, să înfățișez cu limba sau să asemuiesc cu vreun lucru </w:t>
      </w:r>
      <w:r w:rsidRPr="0073361C">
        <w:rPr>
          <w:cs/>
        </w:rPr>
        <w:t>‎</w:t>
      </w:r>
      <w:r w:rsidRPr="0073361C">
        <w:t xml:space="preserve">pământesc lucrurile acelea. Erau mai presus de orice cugetare și închipuire, dincolo de </w:t>
      </w:r>
      <w:r w:rsidRPr="0073361C">
        <w:rPr>
          <w:cs/>
        </w:rPr>
        <w:t>‎</w:t>
      </w:r>
      <w:r w:rsidRPr="0073361C">
        <w:t>toate cele văzute și nevăzute.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Deci, după ce Domnul a împărțit sfinților toate bunătățile cele negrăite și </w:t>
      </w:r>
      <w:r w:rsidRPr="0073361C">
        <w:rPr>
          <w:cs/>
        </w:rPr>
        <w:t>‎</w:t>
      </w:r>
      <w:r w:rsidRPr="0073361C">
        <w:t xml:space="preserve">nemaiauzite, a poruncit Heruvimilor să înconjoare veșnicul ospăț, așa cum zidul </w:t>
      </w:r>
      <w:r w:rsidRPr="0073361C">
        <w:rPr>
          <w:cs/>
        </w:rPr>
        <w:t>‎</w:t>
      </w:r>
      <w:r w:rsidRPr="0073361C">
        <w:t xml:space="preserve">înconjoară un oraș. A poruncit apoi ca Serafimii să înconjoare pe Heruvimi, Domniile pe </w:t>
      </w:r>
      <w:r w:rsidRPr="0073361C">
        <w:rPr>
          <w:cs/>
        </w:rPr>
        <w:t>‎</w:t>
      </w:r>
      <w:r w:rsidRPr="0073361C">
        <w:t xml:space="preserve">Tronuri, </w:t>
      </w:r>
      <w:r w:rsidRPr="0073361C">
        <w:rPr>
          <w:rFonts w:hint="eastAsia"/>
        </w:rPr>
        <w:t>î</w:t>
      </w:r>
      <w:r w:rsidRPr="0073361C">
        <w:t>ncepătoriile pe Domnii,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Stăpâniile pe începătorii și în sfârșit Puterile cerurilor pe Stăpânii. Precum un zid </w:t>
      </w:r>
      <w:r w:rsidRPr="0073361C">
        <w:rPr>
          <w:cs/>
        </w:rPr>
        <w:t>‎</w:t>
      </w:r>
      <w:r w:rsidRPr="0073361C">
        <w:t>înconjoară un oraș, așa și cetele cerești se înconjurau una pe alta.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 xml:space="preserve">De-a dreapta ospățului veacurilor stătea cu mare cinste Arhanghelul Mihail cu ceata </w:t>
      </w:r>
      <w:r w:rsidRPr="0073361C">
        <w:rPr>
          <w:cs/>
        </w:rPr>
        <w:t>‎</w:t>
      </w:r>
      <w:r w:rsidRPr="0073361C">
        <w:t xml:space="preserve">lui; la stânga Gavriil cu ceata lui, Uriil stătea și Rafail la răsărit. Toate acestea </w:t>
      </w:r>
      <w:r w:rsidRPr="0073361C">
        <w:rPr>
          <w:cs/>
        </w:rPr>
        <w:t>‎</w:t>
      </w:r>
      <w:r w:rsidRPr="0073361C">
        <w:t xml:space="preserve">s-au făcut cu porunca Domnului nostru Iisus Hristos, a Marelui Dumnezeu și a </w:t>
      </w:r>
      <w:r w:rsidRPr="0073361C">
        <w:rPr>
          <w:cs/>
        </w:rPr>
        <w:t>‎</w:t>
      </w:r>
      <w:r w:rsidRPr="0073361C">
        <w:t xml:space="preserve">Mântuitorului tuturor sfinților. Aceste patru cete erau foarte mari și împreună cu </w:t>
      </w:r>
      <w:r w:rsidRPr="0073361C">
        <w:rPr>
          <w:cs/>
        </w:rPr>
        <w:t>‎</w:t>
      </w:r>
      <w:r w:rsidRPr="0073361C">
        <w:t>cetele preacuratelor Puteri înconjurau ospățul lui Dumnezeu cu mare strălucire.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Când toate acestea s-au terminat, atunci Însuși Dumnezeu Omul Iisus s-a supus DCelui </w:t>
      </w:r>
      <w:r w:rsidRPr="0073361C">
        <w:rPr>
          <w:cs/>
        </w:rPr>
        <w:t>‎</w:t>
      </w:r>
      <w:r w:rsidRPr="0073361C">
        <w:t xml:space="preserve">ce-I supusese toateD și I-a predat toată stăpânia și domnia și puterea, care o luase de </w:t>
      </w:r>
      <w:r w:rsidRPr="0073361C">
        <w:rPr>
          <w:cs/>
        </w:rPr>
        <w:t>‎</w:t>
      </w:r>
      <w:r w:rsidRPr="0073361C">
        <w:t xml:space="preserve">la El. Apoi El a intrat la dumnezeiescul osp ăț, ca Moștenitor al Tatălui, Împărat și </w:t>
      </w:r>
      <w:r w:rsidRPr="0073361C">
        <w:rPr>
          <w:cs/>
        </w:rPr>
        <w:t>‎</w:t>
      </w:r>
      <w:r w:rsidRPr="0073361C">
        <w:t>Arhiereu împreună moștenitor cu toți sfinții.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La sfârșitul tuturor tainelor pe care le-a văzut Sfântul Nifon, a văzut și cea mai </w:t>
      </w:r>
      <w:r w:rsidRPr="0073361C">
        <w:rPr>
          <w:cs/>
        </w:rPr>
        <w:t>‎</w:t>
      </w:r>
      <w:r w:rsidRPr="0073361C">
        <w:t>înfricoșată descoperire. Însuși Tatăl Fiului Unul-Născut,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Apoi s-a făcut o adânca tăcere. Ochii Sfântului Nifon au primit o lumină curată, </w:t>
      </w:r>
      <w:r w:rsidRPr="0073361C">
        <w:rPr>
          <w:cs/>
        </w:rPr>
        <w:t>‎</w:t>
      </w:r>
      <w:r w:rsidRPr="0073361C">
        <w:t xml:space="preserve">neamestecată ca să vadă. Primei cete, care înconjură ospățul, i s-a rânduit să </w:t>
      </w:r>
      <w:r w:rsidRPr="0073361C">
        <w:rPr>
          <w:cs/>
        </w:rPr>
        <w:t>‎</w:t>
      </w:r>
      <w:r w:rsidRPr="0073361C">
        <w:t xml:space="preserve">săvârșească o cântare neîntreruptă și nesfârșită. Ea a fost cuprinsă de o negrăită și </w:t>
      </w:r>
      <w:r w:rsidRPr="0073361C">
        <w:rPr>
          <w:cs/>
        </w:rPr>
        <w:t>‎</w:t>
      </w:r>
      <w:r w:rsidRPr="0073361C">
        <w:t xml:space="preserve">nespusă bucurie. Îndată dumnezeiasca și înfricoșata ceată a început o negrăită </w:t>
      </w:r>
      <w:r w:rsidRPr="0073361C">
        <w:rPr>
          <w:cs/>
        </w:rPr>
        <w:t>‎</w:t>
      </w:r>
      <w:r w:rsidRPr="0073361C">
        <w:t xml:space="preserve">slavoslovenie. Inimile sfinților săltau de bucurie și desfătare. De la prima cântare de </w:t>
      </w:r>
      <w:r w:rsidRPr="0073361C">
        <w:rPr>
          <w:cs/>
        </w:rPr>
        <w:t>‎</w:t>
      </w:r>
      <w:r w:rsidRPr="0073361C">
        <w:t xml:space="preserve">slavoslovenie a trecut la ceata a doua a serafimilor. A început atunci și aceea să cânte </w:t>
      </w:r>
      <w:r w:rsidRPr="0073361C">
        <w:rPr>
          <w:cs/>
        </w:rPr>
        <w:t>‎</w:t>
      </w:r>
      <w:r w:rsidRPr="0073361C">
        <w:t xml:space="preserve">cu multă măiestrie o cântare tainică. Ca o înșeptită dulceață răsuna slavoslovia și în </w:t>
      </w:r>
      <w:r w:rsidRPr="0073361C">
        <w:rPr>
          <w:cs/>
        </w:rPr>
        <w:t>‎</w:t>
      </w:r>
      <w:r w:rsidRPr="0073361C">
        <w:t xml:space="preserve">urechile sfinților, care se bucurau negrăit cu toate simțurile lor. Ochii vedeau lumina </w:t>
      </w:r>
      <w:r w:rsidRPr="0073361C">
        <w:rPr>
          <w:cs/>
        </w:rPr>
        <w:t>‎</w:t>
      </w:r>
      <w:r w:rsidRPr="0073361C">
        <w:t xml:space="preserve">cea neapropiată, mirosul lor mirosea mireasmă Dumnezeirii, urechile lor auzeau </w:t>
      </w:r>
      <w:r w:rsidRPr="0073361C">
        <w:rPr>
          <w:cs/>
        </w:rPr>
        <w:t>‎</w:t>
      </w:r>
      <w:r w:rsidRPr="0073361C">
        <w:t xml:space="preserve">dumnezeiasca cântare a preacuratelor Puteri, gura lor gusta Trupul și Sângele Domnului </w:t>
      </w:r>
      <w:r w:rsidRPr="0073361C">
        <w:rPr>
          <w:cs/>
        </w:rPr>
        <w:t>‎</w:t>
      </w:r>
      <w:r w:rsidRPr="0073361C">
        <w:t xml:space="preserve">Iisus Hristos, nou, întru Împărăția Cerurilor, mâinile lor pipăiau veșnicele bunătăți și </w:t>
      </w:r>
      <w:r w:rsidRPr="0073361C">
        <w:rPr>
          <w:cs/>
        </w:rPr>
        <w:t>‎</w:t>
      </w:r>
      <w:r w:rsidRPr="0073361C">
        <w:t>picioarele lor săltau la ospăț. Astfel, toate simțurile lor se săturau de negrăit</w:t>
      </w:r>
      <w:r w:rsidRPr="0073361C">
        <w:rPr>
          <w:rFonts w:hint="eastAsia"/>
        </w:rPr>
        <w:t>ă</w:t>
      </w:r>
      <w:r w:rsidRPr="0073361C">
        <w:t xml:space="preserve"> </w:t>
      </w:r>
      <w:r w:rsidRPr="0073361C">
        <w:rPr>
          <w:cs/>
        </w:rPr>
        <w:t>‎</w:t>
      </w:r>
      <w:r w:rsidRPr="0073361C">
        <w:t>bucurie.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După puțin, a doua ceata a transmis acea dumnezeiască cântare cetei a treia, la a patra </w:t>
      </w:r>
      <w:r w:rsidRPr="0073361C">
        <w:rPr>
          <w:cs/>
        </w:rPr>
        <w:t>‎</w:t>
      </w:r>
      <w:r w:rsidRPr="0073361C">
        <w:t xml:space="preserve">și până la cea din urmă, producând cu dulceața cântarii, plăcere și bucurie în inimile </w:t>
      </w:r>
      <w:r w:rsidRPr="0073361C">
        <w:rPr>
          <w:cs/>
        </w:rPr>
        <w:t>‎</w:t>
      </w:r>
      <w:r w:rsidRPr="0073361C">
        <w:t xml:space="preserve">sfinților. Și era uimitor că cetele nu cântau mereu aceeași cântare, ci era o felurime </w:t>
      </w:r>
      <w:r w:rsidRPr="0073361C">
        <w:rPr>
          <w:cs/>
        </w:rPr>
        <w:t>‎</w:t>
      </w:r>
      <w:r w:rsidRPr="0073361C">
        <w:t xml:space="preserve">nemărginită de cântări și noutate în cântările pe care le cântau. Când cele șapte </w:t>
      </w:r>
      <w:r w:rsidRPr="0073361C">
        <w:rPr>
          <w:cs/>
        </w:rPr>
        <w:t>‎</w:t>
      </w:r>
      <w:r w:rsidRPr="0073361C">
        <w:t xml:space="preserve">cercuri ale cetelor au completat preacurata lor slavoslovie, a început ceata </w:t>
      </w:r>
      <w:r w:rsidRPr="0073361C">
        <w:rPr>
          <w:cs/>
        </w:rPr>
        <w:t>‎</w:t>
      </w:r>
      <w:r w:rsidRPr="0073361C">
        <w:t xml:space="preserve">Arhanghelilor cântarea cea întreit sfântă: a cântat Mihail și a răspuns Gavriil; apoi a </w:t>
      </w:r>
      <w:r w:rsidRPr="0073361C">
        <w:rPr>
          <w:cs/>
        </w:rPr>
        <w:t>‎</w:t>
      </w:r>
      <w:r w:rsidRPr="0073361C">
        <w:t xml:space="preserve">cântat Rafail și a răspuns Uriil. Se auzea o armonie extraordinară. Cei patru stâlpi de </w:t>
      </w:r>
      <w:r w:rsidRPr="0073361C">
        <w:rPr>
          <w:cs/>
        </w:rPr>
        <w:t>‎</w:t>
      </w:r>
      <w:r w:rsidRPr="0073361C">
        <w:t>foc,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Arhanghelii, erau mai presus; cântarea lor era înflăcărată și pătrunzătoare.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Mișcați de acea negrăită dulceață au început atunci și toți sfinții de la cerescul </w:t>
      </w:r>
      <w:r w:rsidRPr="0073361C">
        <w:rPr>
          <w:cs/>
        </w:rPr>
        <w:t>‎</w:t>
      </w:r>
      <w:r w:rsidRPr="0073361C">
        <w:t>ospăț să cânte mărețiile lui Dumnezeu. Astfel pretutindeni,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nlăuntru și afară răsuna cântare îngerească. Cântare Preasfântă care înflăcăra </w:t>
      </w:r>
      <w:r w:rsidRPr="0073361C">
        <w:rPr>
          <w:cs/>
        </w:rPr>
        <w:t>‎</w:t>
      </w:r>
      <w:r w:rsidRPr="0073361C">
        <w:t xml:space="preserve">sfintele inimi cu o fericită plăcere în vecii nesfârșiți. După ce le-a văzut pe toate </w:t>
      </w:r>
      <w:r w:rsidRPr="0073361C">
        <w:rPr>
          <w:cs/>
        </w:rPr>
        <w:t>‎</w:t>
      </w:r>
      <w:r w:rsidRPr="0073361C">
        <w:t xml:space="preserve">acestea de trei ori Fericitul Nifon când se afla în mare răpire și vedere, a auzit </w:t>
      </w:r>
      <w:r w:rsidRPr="0073361C">
        <w:rPr>
          <w:cs/>
        </w:rPr>
        <w:t>‎</w:t>
      </w:r>
      <w:r w:rsidRPr="0073361C">
        <w:t>glasul lui Dumnezeu, zicându-i: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DNifone, frumoasă a fost prooroceasca ta vedenie. Scrie dar cu amănuntul toate cele ce </w:t>
      </w:r>
      <w:r w:rsidRPr="0073361C">
        <w:rPr>
          <w:cs/>
        </w:rPr>
        <w:t>‎</w:t>
      </w:r>
      <w:r w:rsidRPr="0073361C">
        <w:t xml:space="preserve">ai văzut și auzit, pentru ca așa se vor întâmpla. Ți le-am arătat ție pentru că îmi ești </w:t>
      </w:r>
      <w:r w:rsidRPr="0073361C">
        <w:rPr>
          <w:cs/>
        </w:rPr>
        <w:t>‎</w:t>
      </w:r>
      <w:r w:rsidRPr="0073361C">
        <w:t xml:space="preserve">prieten credincios, fiu al Meu iubit și moștenitor al împărăției Mele. Încredințează-te </w:t>
      </w:r>
      <w:r w:rsidRPr="0073361C">
        <w:rPr>
          <w:cs/>
        </w:rPr>
        <w:t>‎</w:t>
      </w:r>
      <w:r w:rsidRPr="0073361C">
        <w:t xml:space="preserve">deci acum, când te-am învrednicit să vezi înfricoșatele taine, de marea Mea iubire de </w:t>
      </w:r>
      <w:r w:rsidRPr="0073361C">
        <w:rPr>
          <w:cs/>
        </w:rPr>
        <w:t>‎</w:t>
      </w:r>
      <w:r w:rsidRPr="0073361C">
        <w:t>oameni față</w:t>
      </w:r>
    </w:p>
    <w:p w:rsidR="0073361C" w:rsidRPr="0073361C" w:rsidRDefault="0073361C" w:rsidP="0073361C">
      <w:pPr>
        <w:spacing w:after="240"/>
      </w:pPr>
      <w:r w:rsidRPr="0073361C">
        <w:lastRenderedPageBreak/>
        <w:t xml:space="preserve">După ce i-a spus aceasta, Domnul l-a eliberat de acea înfricoșată și prea minunată </w:t>
      </w:r>
      <w:r w:rsidRPr="0073361C">
        <w:rPr>
          <w:cs/>
        </w:rPr>
        <w:t>‎</w:t>
      </w:r>
      <w:r w:rsidRPr="0073361C">
        <w:t>vedenie care îl stăpânise timp de două săptămâni. Când și-a</w:t>
      </w:r>
    </w:p>
    <w:p w:rsidR="0073361C" w:rsidRPr="0073361C" w:rsidRDefault="0073361C" w:rsidP="0073361C">
      <w:pPr>
        <w:spacing w:after="240"/>
      </w:pPr>
      <w:r w:rsidRPr="0073361C">
        <w:t>venit în sine, stătea îngrozit și se tânguia îndurerat. Lacrimile îi curgeau</w:t>
      </w:r>
    </w:p>
    <w:p w:rsidR="0073361C" w:rsidRPr="0073361C" w:rsidRDefault="0073361C" w:rsidP="0073361C">
      <w:pPr>
        <w:spacing w:after="240"/>
      </w:pPr>
      <w:r w:rsidRPr="0073361C">
        <w:t>șiroaie și zicea: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DVai de mine ticălosul! Ce-l așteaptă pe bietul meu suflet! Vai de mine mișelul! Oare </w:t>
      </w:r>
      <w:r w:rsidRPr="0073361C">
        <w:rPr>
          <w:cs/>
        </w:rPr>
        <w:t>‎</w:t>
      </w:r>
      <w:r w:rsidRPr="0073361C">
        <w:t xml:space="preserve">în ce stare mă voi afla acolo, eu păcătosul? Cum mă voi îndreptăți față de Judecătorul? </w:t>
      </w:r>
      <w:r w:rsidRPr="0073361C">
        <w:rPr>
          <w:cs/>
        </w:rPr>
        <w:t>‎</w:t>
      </w:r>
      <w:r w:rsidRPr="0073361C">
        <w:t xml:space="preserve">Ce scuză voi aduce pentru păcatele mele și unde voi ascunde mulțimea fărădelegilor mele? </w:t>
      </w:r>
      <w:r w:rsidRPr="0073361C">
        <w:rPr>
          <w:cs/>
        </w:rPr>
        <w:t>‎</w:t>
      </w:r>
      <w:r w:rsidRPr="0073361C">
        <w:t xml:space="preserve">O, intinatule și ticălosule!D Suspin nu am, nici lacrimi și nici poc ăința nu aflu; </w:t>
      </w:r>
      <w:r w:rsidRPr="0073361C">
        <w:rPr>
          <w:cs/>
        </w:rPr>
        <w:t>‎</w:t>
      </w:r>
      <w:r w:rsidRPr="0073361C">
        <w:t xml:space="preserve">milostenie deloc, nerăutatea și blândețea se află foarte departe de mine. Vai mie! Ce să </w:t>
      </w:r>
      <w:r w:rsidRPr="0073361C">
        <w:rPr>
          <w:cs/>
        </w:rPr>
        <w:t>‎</w:t>
      </w:r>
      <w:r w:rsidRPr="0073361C">
        <w:t>fac eu nevrednicul și întinatul? De unde să încep să-mi mântuiesc sufletul?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Haina Botezului am întinat-o, botezul l-am murdărit, sufletul mi l-am înnoroiat, mintea </w:t>
      </w:r>
      <w:r w:rsidRPr="0073361C">
        <w:rPr>
          <w:cs/>
        </w:rPr>
        <w:t>‎</w:t>
      </w:r>
      <w:r w:rsidRPr="0073361C">
        <w:t xml:space="preserve">mi-am întunecat-o, viața mi-am cheltuit-o Dîn petreceri și bețiiD. O, păcătosul de mine! </w:t>
      </w:r>
      <w:r w:rsidRPr="0073361C">
        <w:rPr>
          <w:cs/>
        </w:rPr>
        <w:t>‎</w:t>
      </w:r>
      <w:r w:rsidRPr="0073361C">
        <w:t xml:space="preserve">Nu știu ce voi face. Ochii mei privesc lucrurile cele de rușine, urechile ascultă </w:t>
      </w:r>
      <w:r w:rsidRPr="0073361C">
        <w:rPr>
          <w:cs/>
        </w:rPr>
        <w:t>‎</w:t>
      </w:r>
      <w:r w:rsidRPr="0073361C">
        <w:t xml:space="preserve">cântece lumești, mirosul adulmecă după miresme, gura îmi este pornită spre lăcomie. Vai </w:t>
      </w:r>
      <w:r w:rsidRPr="0073361C">
        <w:rPr>
          <w:cs/>
        </w:rPr>
        <w:t>‎</w:t>
      </w:r>
      <w:r w:rsidRPr="0073361C">
        <w:t>mie, ticălosul!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Mâinile mele se bucură în păcate; trupul meu dorește să se tăvălească în noroiul </w:t>
      </w:r>
      <w:r w:rsidRPr="0073361C">
        <w:rPr>
          <w:cs/>
        </w:rPr>
        <w:t>‎</w:t>
      </w:r>
      <w:r w:rsidRPr="0073361C">
        <w:t>fărădelegii și caută paturi moi și mâncare aleasă.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O, o, nelegiuitul, întunecatul și împuțitul! Unde s ă merg nu știu! Cine mă va scoate </w:t>
      </w:r>
      <w:r w:rsidRPr="0073361C">
        <w:rPr>
          <w:cs/>
        </w:rPr>
        <w:t>‎</w:t>
      </w:r>
      <w:r w:rsidRPr="0073361C">
        <w:t xml:space="preserve">din acel foc amar? Cine mă va izbăvi din întunericul cel mai dinafară al înfricoșatului </w:t>
      </w:r>
      <w:r w:rsidRPr="0073361C">
        <w:rPr>
          <w:cs/>
        </w:rPr>
        <w:t>‎</w:t>
      </w:r>
      <w:r w:rsidRPr="0073361C">
        <w:t>tartar? Cine mă va izbăvi de scrâșnirea dinților?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Vai, vai mie scârbosul și nelegiuitul! Mai bine era să nu mă fi născut!D</w:t>
      </w:r>
    </w:p>
    <w:p w:rsidR="0073361C" w:rsidRPr="0073361C" w:rsidRDefault="0073361C" w:rsidP="0073361C">
      <w:pPr>
        <w:spacing w:after="240"/>
      </w:pPr>
      <w:r w:rsidRPr="0073361C">
        <w:t>O, de ce slavă mă lipsesc eu înnegritul! De ce cinste și de ce cununi!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Ce bucurie și veselie voi pierde fiindcă m-am robit de păcat! Ticaloase suflete, unde </w:t>
      </w:r>
      <w:r w:rsidRPr="0073361C">
        <w:rPr>
          <w:cs/>
        </w:rPr>
        <w:t>‎</w:t>
      </w:r>
      <w:r w:rsidRPr="0073361C">
        <w:t xml:space="preserve">îți este umilința, unde luptele, unde virtuții le? Vai ție întinatule! În ce loc te vei </w:t>
      </w:r>
      <w:r w:rsidRPr="0073361C">
        <w:rPr>
          <w:cs/>
        </w:rPr>
        <w:t>‎</w:t>
      </w:r>
      <w:r w:rsidRPr="0073361C">
        <w:t>afla în ziua aceea? Ai făcut vreun bine ca să placi</w:t>
      </w:r>
    </w:p>
    <w:p w:rsidR="0073361C" w:rsidRPr="0073361C" w:rsidRDefault="0073361C" w:rsidP="0073361C">
      <w:pPr>
        <w:spacing w:after="240"/>
      </w:pPr>
      <w:r w:rsidRPr="0073361C">
        <w:t>lui Dumnezeu? Vei merge în văpaie. Cum vei răbda vaiul și scrâșnirea? O,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ntinate suflete, cum ai poftit să te tăvălești mereu în necurație, cum ai sluji t</w:t>
      </w:r>
    </w:p>
    <w:p w:rsidR="0073361C" w:rsidRPr="0073361C" w:rsidRDefault="0073361C" w:rsidP="0073361C">
      <w:pPr>
        <w:spacing w:after="240"/>
      </w:pPr>
      <w:r w:rsidRPr="0073361C">
        <w:t>necontenit pântecelui?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Nelegiuitule și stricatului, ce rușine vei suferi în fața lui Dumnezeu?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Cu ce ochi te vei uita la dumnezeiasca Sa față? Spune-mi! Spune-mi! Ai văzut acele prea </w:t>
      </w:r>
      <w:r w:rsidRPr="0073361C">
        <w:rPr>
          <w:cs/>
        </w:rPr>
        <w:t>‎</w:t>
      </w:r>
      <w:r w:rsidRPr="0073361C">
        <w:t xml:space="preserve">minunate priveliști pe care Domnul le va înfăptui cândva. Spune-mi deci, o, suflete, ai </w:t>
      </w:r>
      <w:r w:rsidRPr="0073361C">
        <w:rPr>
          <w:cs/>
        </w:rPr>
        <w:t>‎</w:t>
      </w:r>
      <w:r w:rsidRPr="0073361C">
        <w:t xml:space="preserve">vreo faptă vrednică de acea slavă? Cum vei intra acolo, după ce ai întinat dumnezeiescul </w:t>
      </w:r>
      <w:r w:rsidRPr="0073361C">
        <w:rPr>
          <w:cs/>
        </w:rPr>
        <w:t>‎</w:t>
      </w:r>
      <w:r w:rsidRPr="0073361C">
        <w:t xml:space="preserve">Botez? Vai de tine, ticăloase suflete al meu. Vei moșteni focul cel veșnicie și unde va </w:t>
      </w:r>
      <w:r w:rsidRPr="0073361C">
        <w:rPr>
          <w:cs/>
        </w:rPr>
        <w:t>‎</w:t>
      </w:r>
      <w:r w:rsidRPr="0073361C">
        <w:t xml:space="preserve">fi atunci p ăcatul și tatăl lui ca să te mântuiască? Ci, Doamne Dumnezeul meu, </w:t>
      </w:r>
      <w:r w:rsidRPr="0073361C">
        <w:rPr>
          <w:cs/>
        </w:rPr>
        <w:t>‎</w:t>
      </w:r>
      <w:r w:rsidRPr="0073361C">
        <w:t>mântuiește-mă de foc, de scrâșnirea dinților de tartarD</w:t>
      </w:r>
    </w:p>
    <w:p w:rsidR="0073361C" w:rsidRPr="0073361C" w:rsidRDefault="0073361C" w:rsidP="0073361C">
      <w:pPr>
        <w:spacing w:after="240"/>
      </w:pPr>
      <w:r w:rsidRPr="0073361C">
        <w:lastRenderedPageBreak/>
        <w:t xml:space="preserve">Cu aceste cuvinte se ocăra pe sine Fericitul, rugându-se. În zilele următoare, îl </w:t>
      </w:r>
      <w:r w:rsidRPr="0073361C">
        <w:rPr>
          <w:cs/>
        </w:rPr>
        <w:t>‎</w:t>
      </w:r>
      <w:r w:rsidRPr="0073361C">
        <w:t>vedeam că se plimbă târându-și picioarele, ofta cu amare</w:t>
      </w:r>
    </w:p>
    <w:p w:rsidR="0073361C" w:rsidRPr="0073361C" w:rsidRDefault="0073361C" w:rsidP="0073361C">
      <w:pPr>
        <w:spacing w:after="240"/>
      </w:pPr>
      <w:r w:rsidRPr="0073361C">
        <w:t xml:space="preserve">Adeseori, când se gândea mai adânc și mai curat la vedenia sa, ieșea din sine. Ardea </w:t>
      </w:r>
      <w:r w:rsidRPr="0073361C">
        <w:rPr>
          <w:cs/>
        </w:rPr>
        <w:t>‎</w:t>
      </w:r>
      <w:r w:rsidRPr="0073361C">
        <w:t>după vederea Duhului Sfânt și zicea: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DO, ce bucurie, ce slavă, ce strălucire așteaptă pe sfinți în ceruri! Cum mă mai tem să </w:t>
      </w:r>
      <w:r w:rsidRPr="0073361C">
        <w:rPr>
          <w:cs/>
        </w:rPr>
        <w:t>‎</w:t>
      </w:r>
      <w:r w:rsidRPr="0073361C">
        <w:t>nu fiu lipsit de ele!D</w:t>
      </w:r>
    </w:p>
    <w:p w:rsidR="0073361C" w:rsidRPr="0073361C" w:rsidRDefault="0073361C" w:rsidP="0073361C">
      <w:pPr>
        <w:spacing w:after="240"/>
      </w:pPr>
      <w:r w:rsidRPr="0073361C">
        <w:t>Suspina adânc și adăuga: DDoamne, ajută-mă și mântuiește întunecatul meu suflet!D</w:t>
      </w:r>
    </w:p>
    <w:p w:rsidR="0073361C" w:rsidRPr="0073361C" w:rsidRDefault="0073361C" w:rsidP="0073361C">
      <w:pPr>
        <w:spacing w:after="240"/>
      </w:pPr>
      <w:r w:rsidRPr="0073361C">
        <w:t>CERBOAICA SĂLBATICĂ</w:t>
      </w:r>
    </w:p>
    <w:p w:rsidR="0073361C" w:rsidRPr="0073361C" w:rsidRDefault="0073361C" w:rsidP="0073361C">
      <w:pPr>
        <w:spacing w:after="240"/>
      </w:pPr>
      <w:r w:rsidRPr="0073361C">
        <w:t xml:space="preserve">Ce să spunem despre virtuțiile Cuviosului? Îi dăduse Dumnezeu atâta credință și </w:t>
      </w:r>
      <w:r w:rsidRPr="0073361C">
        <w:rPr>
          <w:cs/>
        </w:rPr>
        <w:t>‎</w:t>
      </w:r>
      <w:r w:rsidRPr="0073361C">
        <w:t xml:space="preserve">dragoste, încât ruga cu îndrăzneală pe Preamilostivul Dumnezeu și pentru idolatrii </w:t>
      </w:r>
      <w:r w:rsidRPr="0073361C">
        <w:rPr>
          <w:cs/>
        </w:rPr>
        <w:t>‎</w:t>
      </w:r>
      <w:r w:rsidRPr="0073361C">
        <w:t xml:space="preserve">elini, pentru eretici și evrei, ca s ă le deschidă ochii sufletului să vadă și să </w:t>
      </w:r>
      <w:r w:rsidRPr="0073361C">
        <w:rPr>
          <w:cs/>
        </w:rPr>
        <w:t>‎</w:t>
      </w:r>
      <w:r w:rsidRPr="0073361C">
        <w:t>înțeleag</w:t>
      </w:r>
      <w:r w:rsidRPr="0073361C">
        <w:rPr>
          <w:rFonts w:hint="eastAsia"/>
        </w:rPr>
        <w:t>ă</w:t>
      </w:r>
      <w:r w:rsidRPr="0073361C">
        <w:t xml:space="preserve"> întreită lumină a Sfintei Treimi.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Atâta smerenie și blândețe îi dăduse harul Sfântului Duh, încât se socotea că întinează </w:t>
      </w:r>
      <w:r w:rsidRPr="0073361C">
        <w:rPr>
          <w:cs/>
        </w:rPr>
        <w:t>‎</w:t>
      </w:r>
      <w:r w:rsidRPr="0073361C">
        <w:t xml:space="preserve">lumea cu persoana sa. De aceea, când vorbea cu cineva despre ceva de suflet folositor </w:t>
      </w:r>
      <w:r w:rsidRPr="0073361C">
        <w:rPr>
          <w:cs/>
        </w:rPr>
        <w:t>‎</w:t>
      </w:r>
      <w:r w:rsidRPr="0073361C">
        <w:t>sau orice altceva, se socotea pe sine în mintea s ă</w:t>
      </w:r>
    </w:p>
    <w:p w:rsidR="0073361C" w:rsidRPr="0073361C" w:rsidRDefault="0073361C" w:rsidP="0073361C">
      <w:pPr>
        <w:spacing w:after="240"/>
      </w:pPr>
      <w:r w:rsidRPr="0073361C">
        <w:t>sub picioarele celui cu care vorbea. Vorbea cu inimă zdrobită și cu duh</w:t>
      </w:r>
    </w:p>
    <w:p w:rsidR="0073361C" w:rsidRPr="0073361C" w:rsidRDefault="0073361C" w:rsidP="0073361C">
      <w:pPr>
        <w:spacing w:after="240"/>
      </w:pPr>
      <w:r w:rsidRPr="0073361C">
        <w:t xml:space="preserve">umilit. Dacă vreodată părea mânios, cu greu rostea cuvânt aspru, dar cu inima era plin </w:t>
      </w:r>
      <w:r w:rsidRPr="0073361C">
        <w:rPr>
          <w:cs/>
        </w:rPr>
        <w:t>‎</w:t>
      </w:r>
      <w:r w:rsidRPr="0073361C">
        <w:t>de duhovnicească miere.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Ascultați o dovadă minunată a virtuții sale, pe care am văzut-o cu ochii mei: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Am mers odată în vizită la casa unui demnitar care avea mare evlavie către Cuviosul </w:t>
      </w:r>
      <w:r w:rsidRPr="0073361C">
        <w:rPr>
          <w:cs/>
        </w:rPr>
        <w:t>‎</w:t>
      </w:r>
      <w:r w:rsidRPr="0073361C">
        <w:t xml:space="preserve">Nifon. Acela, precum se obișnuiește la oamenii mari, avea o mulțime de cerbi, între care </w:t>
      </w:r>
      <w:r w:rsidRPr="0073361C">
        <w:rPr>
          <w:cs/>
        </w:rPr>
        <w:t>‎</w:t>
      </w:r>
      <w:r w:rsidRPr="0073361C">
        <w:t xml:space="preserve">era și o cerboaică sălbatică din fire și agresivă. Dacă se întâlnea cu vreun om, se </w:t>
      </w:r>
      <w:r w:rsidRPr="0073361C">
        <w:rPr>
          <w:cs/>
        </w:rPr>
        <w:t>‎</w:t>
      </w:r>
      <w:r w:rsidRPr="0073361C">
        <w:t xml:space="preserve">ridica în doua picioare și îl l ovea cu picioarele dinainte și cu capul. Deci, precum am </w:t>
      </w:r>
      <w:r w:rsidRPr="0073361C">
        <w:rPr>
          <w:cs/>
        </w:rPr>
        <w:t>‎</w:t>
      </w:r>
      <w:r w:rsidRPr="0073361C">
        <w:t xml:space="preserve">zis, am mers odată la acel om bogat pentru folos sufletesc. Cum am intrat în curte, ne </w:t>
      </w:r>
      <w:r w:rsidRPr="0073361C">
        <w:rPr>
          <w:cs/>
        </w:rPr>
        <w:t>‎</w:t>
      </w:r>
      <w:r w:rsidRPr="0073361C">
        <w:t>Îam întâlnit cu</w:t>
      </w:r>
    </w:p>
    <w:p w:rsidR="0073361C" w:rsidRPr="0073361C" w:rsidRDefault="0073361C" w:rsidP="0073361C">
      <w:pPr>
        <w:spacing w:after="240"/>
      </w:pPr>
      <w:r w:rsidRPr="0073361C">
        <w:t>animalul care se afla tocmai pe unde trebuia să trecem noi.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Când ne-a văzut ca venim, s-a aruncat asupra mea, căci mergeam înainte. Cuviosul, </w:t>
      </w:r>
      <w:r w:rsidRPr="0073361C">
        <w:rPr>
          <w:cs/>
        </w:rPr>
        <w:t>‎</w:t>
      </w:r>
      <w:r w:rsidRPr="0073361C">
        <w:t xml:space="preserve">înțelegând că cerboaica era înfuriată, a sărit repede între noi ca să mă apere. Și numai </w:t>
      </w:r>
      <w:r w:rsidRPr="0073361C">
        <w:rPr>
          <w:cs/>
        </w:rPr>
        <w:t>‎</w:t>
      </w:r>
      <w:r w:rsidRPr="0073361C">
        <w:t xml:space="preserve">cât a atins-o cu mana, aceea s-a îmblânzit ca o oaie. Văzând-o Sfântul că s-a îmblânzit </w:t>
      </w:r>
      <w:r w:rsidRPr="0073361C">
        <w:rPr>
          <w:cs/>
        </w:rPr>
        <w:t>‎</w:t>
      </w:r>
      <w:r w:rsidRPr="0073361C">
        <w:t xml:space="preserve">și că i se supune, i-a părut rău ca a lovit-o și a căzut la picioarele ei cu multă </w:t>
      </w:r>
      <w:r w:rsidRPr="0073361C">
        <w:rPr>
          <w:cs/>
        </w:rPr>
        <w:t>‎</w:t>
      </w:r>
      <w:r w:rsidRPr="0073361C">
        <w:t xml:space="preserve">smerenie, zicând: "Am greșit, iertare, iertare, iertare!" La rândul ei, cerboaica, </w:t>
      </w:r>
      <w:r w:rsidRPr="0073361C">
        <w:rPr>
          <w:cs/>
        </w:rPr>
        <w:t>‎</w:t>
      </w:r>
      <w:r w:rsidRPr="0073361C">
        <w:t xml:space="preserve">văzând ce face Cuviosul, sa rușinat și a luat-o la fugă, ca și cum ar fi fugărit-o </w:t>
      </w:r>
      <w:r w:rsidRPr="0073361C">
        <w:rPr>
          <w:cs/>
        </w:rPr>
        <w:t>‎</w:t>
      </w:r>
      <w:r w:rsidRPr="0073361C">
        <w:t>cineva. Foarte mirat, atunci, îi zic Cuviosului: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-Spune-mi, Părinte, de ce ai făcut aceasta și te-ai smerit în fața unui animal?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 momentul când zicea aceasta, ne-am întâlnit cu o bătrână, care avea o falcă umflată </w:t>
      </w:r>
      <w:r w:rsidRPr="0073361C">
        <w:rPr>
          <w:cs/>
        </w:rPr>
        <w:t>‎</w:t>
      </w:r>
      <w:r w:rsidRPr="0073361C">
        <w:t xml:space="preserve">din pricina durerii de dinți. A început să roage pe Sfântul ca să-i aducă puțină </w:t>
      </w:r>
      <w:r w:rsidRPr="0073361C">
        <w:rPr>
          <w:cs/>
        </w:rPr>
        <w:t>‎</w:t>
      </w:r>
      <w:r w:rsidRPr="0073361C">
        <w:t>ușurare.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-Noi, mama, i-a răspuns Cuviosul, suntem oameni păcătoși și cu cuvântul și cu lucrul. </w:t>
      </w:r>
      <w:r w:rsidRPr="0073361C">
        <w:rPr>
          <w:cs/>
        </w:rPr>
        <w:t>‎</w:t>
      </w:r>
      <w:r w:rsidRPr="0073361C">
        <w:t xml:space="preserve">Dumnezeu să te miluiască! A intrat apoi în biserică, a luat undelemn de la cândela </w:t>
      </w:r>
      <w:r w:rsidRPr="0073361C">
        <w:rPr>
          <w:cs/>
        </w:rPr>
        <w:t>‎</w:t>
      </w:r>
      <w:r w:rsidRPr="0073361C">
        <w:t xml:space="preserve">Macii Domnului și a uns </w:t>
      </w:r>
      <w:r w:rsidRPr="0073361C">
        <w:lastRenderedPageBreak/>
        <w:t xml:space="preserve">umflatur ă. Îndată bătrâna s-a vindecat și a mulțumit din tot </w:t>
      </w:r>
      <w:r w:rsidRPr="0073361C">
        <w:rPr>
          <w:cs/>
        </w:rPr>
        <w:t>‎</w:t>
      </w:r>
      <w:r w:rsidRPr="0073361C">
        <w:t>sufletul Milostivului Dumnezeu și robului Său.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"CRUCEA, SLAVA ÎNGERILOR ȘI DRACILOR ÎNFRICOȘĂTOARE RANĂ"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Un creștin evlavios mi-a povestit minunata întâmplare de mai jos: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"-ntr-o sâmbătă seara, pe când se ruga în pronausul bisericii Sfântului Atanasie, în </w:t>
      </w:r>
      <w:r w:rsidRPr="0073361C">
        <w:rPr>
          <w:cs/>
        </w:rPr>
        <w:t>‎</w:t>
      </w:r>
      <w:r w:rsidRPr="0073361C">
        <w:t>timpul privegherii Duminicii, a venit și robul lui Dumnezeu,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Nifon. Că se obișnuia totdeauna să se facă priveghere sâmbătă spre Duminică, în </w:t>
      </w:r>
      <w:r w:rsidRPr="0073361C">
        <w:rPr>
          <w:cs/>
        </w:rPr>
        <w:t>‎</w:t>
      </w:r>
      <w:r w:rsidRPr="0073361C">
        <w:t>bisericile sfinților.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Am văzut atunci, a continuat credinciosul, o mulțime de tineri îmbrăcați în alb, </w:t>
      </w:r>
      <w:r w:rsidRPr="0073361C">
        <w:rPr>
          <w:cs/>
        </w:rPr>
        <w:t>‎</w:t>
      </w:r>
      <w:r w:rsidRPr="0073361C">
        <w:t xml:space="preserve">mergând împreună cu el, unii înainte, alții în urmă, înconjurăndu-l și bucurându-se. </w:t>
      </w:r>
      <w:r w:rsidRPr="0073361C">
        <w:rPr>
          <w:cs/>
        </w:rPr>
        <w:t>‎</w:t>
      </w:r>
      <w:r w:rsidRPr="0073361C">
        <w:t xml:space="preserve">Însă era, lucru înfricoșat că cei dinaintea lui purtau o cruce, mare cât Cuviosul, care </w:t>
      </w:r>
      <w:r w:rsidRPr="0073361C">
        <w:rPr>
          <w:rFonts w:hint="cs"/>
          <w:cs/>
        </w:rPr>
        <w:t>‎</w:t>
      </w:r>
      <w:r w:rsidRPr="0073361C">
        <w:t xml:space="preserve">strălucea ca aurul curat. Cruci tot așa de strălucitoare se aflau la dreapta și la </w:t>
      </w:r>
      <w:r w:rsidRPr="0073361C">
        <w:rPr>
          <w:cs/>
        </w:rPr>
        <w:t>‎</w:t>
      </w:r>
      <w:r w:rsidRPr="0073361C">
        <w:t xml:space="preserve">stânga, înaintea și în urma capului Cuviosului. Erau legate între ele și-l înconjurau </w:t>
      </w:r>
      <w:r w:rsidRPr="0073361C">
        <w:rPr>
          <w:cs/>
        </w:rPr>
        <w:t>‎</w:t>
      </w:r>
      <w:r w:rsidRPr="0073361C">
        <w:t xml:space="preserve">ca un zid. Când Dumnezeu voia să-l încerce cu vreo ispita, atunci crucile se depărtau </w:t>
      </w:r>
      <w:r w:rsidRPr="0073361C">
        <w:rPr>
          <w:cs/>
        </w:rPr>
        <w:t>‎</w:t>
      </w:r>
      <w:r w:rsidRPr="0073361C">
        <w:t xml:space="preserve">și lăsau o mica deschidere între ele, pe unde vrăjmașii puteau să-și arunce săgețile </w:t>
      </w:r>
      <w:r w:rsidRPr="0073361C">
        <w:rPr>
          <w:cs/>
        </w:rPr>
        <w:t>‎</w:t>
      </w:r>
      <w:r w:rsidRPr="0073361C">
        <w:t>lor.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Mulțime de îngeri și de diavoli urmăreau lupta. Cuviosul își înălța mâinile către </w:t>
      </w:r>
      <w:r w:rsidRPr="0073361C">
        <w:rPr>
          <w:cs/>
        </w:rPr>
        <w:t>‎</w:t>
      </w:r>
      <w:r w:rsidRPr="0073361C">
        <w:t xml:space="preserve">Dumnezeu cel Preaînalt și cu mintea curată se înălța către El și stătea așa rugându-se </w:t>
      </w:r>
      <w:r w:rsidRPr="0073361C">
        <w:rPr>
          <w:cs/>
        </w:rPr>
        <w:t>‎</w:t>
      </w:r>
      <w:r w:rsidRPr="0073361C">
        <w:t xml:space="preserve">adânc. Iar satana, văzându-l și temându-se de mânia lui Dumnezeu, a zis către oștirea </w:t>
      </w:r>
      <w:r w:rsidRPr="0073361C">
        <w:rPr>
          <w:cs/>
        </w:rPr>
        <w:t>‎</w:t>
      </w:r>
      <w:r w:rsidRPr="0073361C">
        <w:t xml:space="preserve">sa tremurând: "Să fugim, băieți, de la acest Nifon, că și-a ridicat mintea la cer și se </w:t>
      </w:r>
      <w:r w:rsidRPr="0073361C">
        <w:rPr>
          <w:cs/>
        </w:rPr>
        <w:t>‎</w:t>
      </w:r>
      <w:r w:rsidRPr="0073361C">
        <w:t xml:space="preserve">roaga către Cel Mare împotriva noastră. Să ne ascundem mai înainte de a se cobora </w:t>
      </w:r>
      <w:r w:rsidRPr="0073361C">
        <w:rPr>
          <w:cs/>
        </w:rPr>
        <w:t>‎</w:t>
      </w:r>
      <w:r w:rsidRPr="0073361C">
        <w:t>asupra noastră mânia Lui și a ne chinui! Și îndată s-au făcut nevăzuti. Iar, fericitul,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De multe ori Îa continuat omul povestirea Îvoind diavolul cu mulțimea de draci să-l </w:t>
      </w:r>
      <w:r w:rsidRPr="0073361C">
        <w:rPr>
          <w:cs/>
        </w:rPr>
        <w:t>‎</w:t>
      </w:r>
      <w:r w:rsidRPr="0073361C">
        <w:t xml:space="preserve">ispitească cu vreo patimă, nu izbuteau nimic, căci așa cum era îngrădit cu puterea </w:t>
      </w:r>
      <w:r w:rsidRPr="0073361C">
        <w:rPr>
          <w:cs/>
        </w:rPr>
        <w:t>‎</w:t>
      </w:r>
      <w:r w:rsidRPr="0073361C">
        <w:t xml:space="preserve">Sfintei Cruci, Cuviosul râdea și-i scuipa. Astfel, întunecații diavoli fugeau </w:t>
      </w:r>
      <w:r w:rsidRPr="0073361C">
        <w:rPr>
          <w:cs/>
        </w:rPr>
        <w:t>‎</w:t>
      </w:r>
      <w:r w:rsidRPr="0073361C">
        <w:t xml:space="preserve">rușinați, iar el și mai mult slăvea pe Dumnezeu, Care îi dăruise atâta putere </w:t>
      </w:r>
      <w:r w:rsidRPr="0073361C">
        <w:rPr>
          <w:cs/>
        </w:rPr>
        <w:t>‎</w:t>
      </w:r>
      <w:r w:rsidRPr="0073361C">
        <w:t>împotriva nevăzuților vrăjmași.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CUM CĂLĂTORESC SUFLETELE SPRE CER</w:t>
      </w:r>
    </w:p>
    <w:p w:rsidR="0073361C" w:rsidRPr="0073361C" w:rsidRDefault="0073361C" w:rsidP="0073361C">
      <w:pPr>
        <w:spacing w:after="240"/>
      </w:pPr>
      <w:r w:rsidRPr="0073361C">
        <w:t xml:space="preserve">Odată, pe când se ruga și avea privirea ațintită spre cer, a strălucit peste el </w:t>
      </w:r>
      <w:r w:rsidRPr="0073361C">
        <w:rPr>
          <w:cs/>
        </w:rPr>
        <w:t>‎</w:t>
      </w:r>
      <w:r w:rsidRPr="0073361C">
        <w:t xml:space="preserve">lumina dumnezeiască. Atunci i-a apărut un înger îmbrăcat în alb, cu veșmânt de diacon. </w:t>
      </w:r>
      <w:r w:rsidRPr="0073361C">
        <w:rPr>
          <w:cs/>
        </w:rPr>
        <w:t>‎</w:t>
      </w:r>
      <w:r w:rsidRPr="0073361C">
        <w:t>Ținea o cădelniță de aur cu care a tămâiat întâi spre cer și apoi pe Nifon. Deodată s-</w:t>
      </w:r>
      <w:r w:rsidRPr="0073361C">
        <w:rPr>
          <w:cs/>
        </w:rPr>
        <w:t>‎</w:t>
      </w:r>
      <w:r w:rsidRPr="0073361C">
        <w:t xml:space="preserve">au deschis porțile cerului și îngerii lui Dumnezeu urcau și coborau ca albinele, </w:t>
      </w:r>
      <w:r w:rsidRPr="0073361C">
        <w:rPr>
          <w:cs/>
        </w:rPr>
        <w:t>‎</w:t>
      </w:r>
      <w:r w:rsidRPr="0073361C">
        <w:t xml:space="preserve">ducând sufletele oamenilor care mureau. Duhurile viclene din văzduh se sileau să le </w:t>
      </w:r>
      <w:r w:rsidRPr="0073361C">
        <w:rPr>
          <w:cs/>
        </w:rPr>
        <w:t>‎</w:t>
      </w:r>
      <w:r w:rsidRPr="0073361C">
        <w:t xml:space="preserve">prindă și să le arunce jos, dar îngerii se împotriveau cu tărie, lovindu-i și salvând </w:t>
      </w:r>
      <w:r w:rsidRPr="0073361C">
        <w:rPr>
          <w:cs/>
        </w:rPr>
        <w:t>‎</w:t>
      </w:r>
      <w:r w:rsidRPr="0073361C">
        <w:t xml:space="preserve">sufletele. Atunci vede Sfantul un suflet, înălțându-se la cer; dar când s-a apropiat </w:t>
      </w:r>
      <w:r w:rsidRPr="0073361C">
        <w:rPr>
          <w:cs/>
        </w:rPr>
        <w:t>‎</w:t>
      </w:r>
      <w:r w:rsidRPr="0073361C">
        <w:t>de vama desfrânării, mai marele vămii a început s se agita cu mare mânie.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Cu ce drept, striga el, luați voi acest suflet care este al meu?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ngerii însă, i-au răspuns: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Dovedeste-ne ce putere ai asupra acestui om.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lastRenderedPageBreak/>
        <w:t>‎</w:t>
      </w:r>
      <w:r w:rsidRPr="0073361C">
        <w:t xml:space="preserve">-Până la moarte, a răspuns atunci diavolul, s-a tăvălit cu voia în tot felul de </w:t>
      </w:r>
      <w:r w:rsidRPr="0073361C">
        <w:rPr>
          <w:cs/>
        </w:rPr>
        <w:t>‎</w:t>
      </w:r>
      <w:r w:rsidRPr="0073361C">
        <w:t xml:space="preserve">necurații. Și nu numai atâta, ci și judeca pe ceilalți. Ce fărădelegi mai grozave ca </w:t>
      </w:r>
      <w:r w:rsidRPr="0073361C">
        <w:rPr>
          <w:cs/>
        </w:rPr>
        <w:t>‎</w:t>
      </w:r>
      <w:r w:rsidRPr="0073361C">
        <w:t>acestea vreti?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-Da, au aprobat îngerii, era robit de aceste păcate, dar s-a lepădat de ele înainte </w:t>
      </w:r>
      <w:r w:rsidRPr="0073361C">
        <w:rPr>
          <w:cs/>
        </w:rPr>
        <w:t>‎</w:t>
      </w:r>
      <w:r w:rsidRPr="0073361C">
        <w:t>de moarte.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-Nu, nu-i așa cum ziceți voi, a strigat diavolul, ci a murit nepocăit.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Până la urma suflare a făcut fărădelegi, fără să-și spovedească vreodată păcatele. A </w:t>
      </w:r>
      <w:r w:rsidRPr="0073361C">
        <w:rPr>
          <w:cs/>
        </w:rPr>
        <w:t>‎</w:t>
      </w:r>
      <w:r w:rsidRPr="0073361C">
        <w:t>fost și este al nostru în toate!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Atunci, unul din îngeri, i-a zis: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-Nu-i cazul, desigur, să te credem pe tine, care ești cu totul cufundat în minciună. </w:t>
      </w:r>
      <w:r w:rsidRPr="0073361C">
        <w:rPr>
          <w:cs/>
        </w:rPr>
        <w:t>‎</w:t>
      </w:r>
      <w:r w:rsidRPr="0073361C">
        <w:t>Să chemăm pe îngerul lui păzitor și el ne va spune tot adevarul.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L-au chemat, pentru că îi păzise și trupul celui mort până la înmormântare și, îndată </w:t>
      </w:r>
      <w:r w:rsidRPr="0073361C">
        <w:rPr>
          <w:cs/>
        </w:rPr>
        <w:t>‎</w:t>
      </w:r>
      <w:r w:rsidRPr="0073361C">
        <w:t>ce a venit, l-au întrebat: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-Spune-ne, frate, acest suflet s-a pocăit de păcatele sale sau a murit cu ele? Spune-</w:t>
      </w:r>
      <w:r w:rsidRPr="0073361C">
        <w:rPr>
          <w:cs/>
        </w:rPr>
        <w:t>‎</w:t>
      </w:r>
      <w:r w:rsidRPr="0073361C">
        <w:t>ne tot adevarul.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Atunci îngerul a răspuns: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Auzind aceasta îngerii, au râs de diavol și smeritul suflet a scăpat de cursa </w:t>
      </w:r>
      <w:r w:rsidRPr="0073361C">
        <w:rPr>
          <w:cs/>
        </w:rPr>
        <w:t>‎</w:t>
      </w:r>
      <w:r w:rsidRPr="0073361C">
        <w:t>vrăjmașilor săi.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După puțin, a văzut Sfântul alt suflet înălțându-se. Diavolii îl învinuiau mult, </w:t>
      </w:r>
      <w:r w:rsidRPr="0073361C">
        <w:rPr>
          <w:cs/>
        </w:rPr>
        <w:t>‎</w:t>
      </w:r>
      <w:r w:rsidRPr="0073361C">
        <w:t xml:space="preserve">aducându-i aminte, unul câte unul, cuvintele rele și injurăturile pe care le zisese </w:t>
      </w:r>
      <w:r w:rsidRPr="0073361C">
        <w:rPr>
          <w:cs/>
        </w:rPr>
        <w:t>‎</w:t>
      </w:r>
      <w:r w:rsidRPr="0073361C">
        <w:t>oamenilor când trăia.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-ngerii, dimpotrivă, ziceau ca are unele nădejdi de mântuire.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Deoarece, de pilda, adeseori când se gândea să facă vreun rău, îndoit se căia, se </w:t>
      </w:r>
      <w:r w:rsidRPr="0073361C">
        <w:rPr>
          <w:cs/>
        </w:rPr>
        <w:t>‎</w:t>
      </w:r>
      <w:r w:rsidRPr="0073361C">
        <w:t>ocăra, și se osândea pe sine. Adeseori suspina cu amar și lăcrima.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Din când în când dădea și puțină milostenie la săraci. Pe acestea avându-le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 vedere, îngerii luminii susțineau că Dumnezeu va milui pe acest suflet.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Atunci, diavolii înfuriați au zis: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-Acesta, în tinerețea sa, a făcut fapte necuvenite unui creștin; s-a întinat cu tot </w:t>
      </w:r>
      <w:r w:rsidRPr="0073361C">
        <w:rPr>
          <w:cs/>
        </w:rPr>
        <w:t>‎</w:t>
      </w:r>
      <w:r w:rsidRPr="0073361C">
        <w:t>felul de păcate, chiar și sodomicești. Unde mai pui mânia și</w:t>
      </w:r>
    </w:p>
    <w:p w:rsidR="0073361C" w:rsidRPr="0073361C" w:rsidRDefault="0073361C" w:rsidP="0073361C">
      <w:pPr>
        <w:spacing w:after="240"/>
      </w:pPr>
      <w:r w:rsidRPr="0073361C">
        <w:t>ura lui? Și lucru mai grav, a făcut și ucidere. Deci, dacă și acesta se poate</w:t>
      </w:r>
    </w:p>
    <w:p w:rsidR="0073361C" w:rsidRPr="0073361C" w:rsidRDefault="0073361C" w:rsidP="0073361C">
      <w:pPr>
        <w:spacing w:after="240"/>
      </w:pPr>
      <w:r w:rsidRPr="0073361C">
        <w:t>mântui, atunci, luați din toată lumea pe toți păcătoșii pământului și mântuiți-i de-</w:t>
      </w:r>
      <w:r w:rsidRPr="0073361C">
        <w:rPr>
          <w:cs/>
        </w:rPr>
        <w:t>‎</w:t>
      </w:r>
      <w:r w:rsidRPr="0073361C">
        <w:t>a valma. Că, noi degeaba ne mai ostenim și ne tulburăm!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-Dar, necuraților, pe toate aceste păcate ale tineretii le-a părăsit și Dumnezeu l-a </w:t>
      </w:r>
      <w:r w:rsidRPr="0073361C">
        <w:rPr>
          <w:cs/>
        </w:rPr>
        <w:t>‎</w:t>
      </w:r>
      <w:r w:rsidRPr="0073361C">
        <w:t xml:space="preserve">iertat. Iar când a mai făcut vreun păcat, l-a curațit prin spovedanie și pocăința. </w:t>
      </w:r>
      <w:r w:rsidRPr="0073361C">
        <w:rPr>
          <w:cs/>
        </w:rPr>
        <w:t>‎</w:t>
      </w:r>
      <w:r w:rsidRPr="0073361C">
        <w:t xml:space="preserve">Deci, ce mai vreți, fiare sălbatice? Să fie osândit acest suflet? Cu nepuțintă, </w:t>
      </w:r>
      <w:r w:rsidRPr="0073361C">
        <w:rPr>
          <w:cs/>
        </w:rPr>
        <w:t>‎</w:t>
      </w:r>
      <w:r w:rsidRPr="0073361C">
        <w:t xml:space="preserve">deoarece păcatele spovedite de oameni cu </w:t>
      </w:r>
      <w:r w:rsidRPr="0073361C">
        <w:lastRenderedPageBreak/>
        <w:t xml:space="preserve">lacrimi și smerenie și pe care nu le-au mai </w:t>
      </w:r>
      <w:r w:rsidRPr="0073361C">
        <w:rPr>
          <w:cs/>
        </w:rPr>
        <w:t>‎</w:t>
      </w:r>
      <w:r w:rsidRPr="0073361C">
        <w:t xml:space="preserve">făcut, Dumnezeu le iartă. Tot păcatul descoperit se șterge. Numai păcatele </w:t>
      </w:r>
      <w:r w:rsidRPr="0073361C">
        <w:rPr>
          <w:cs/>
        </w:rPr>
        <w:t>‎</w:t>
      </w:r>
      <w:r w:rsidRPr="0073361C">
        <w:t>nespovedite, pe care le iau cu ei, le pedepsește Dreptul Judecător.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Astfel, îngerii au rușinat pe duhurile răutății și au intrat pe porțile cerului. A </w:t>
      </w:r>
      <w:r w:rsidRPr="0073361C">
        <w:rPr>
          <w:cs/>
        </w:rPr>
        <w:t>‎</w:t>
      </w:r>
      <w:r w:rsidRPr="0073361C">
        <w:t xml:space="preserve">scăpat, deci, și această făptură a lui Dumnezeu din ghearele diavolilor și Cel ce dă </w:t>
      </w:r>
      <w:r w:rsidRPr="0073361C">
        <w:rPr>
          <w:cs/>
        </w:rPr>
        <w:t>‎</w:t>
      </w:r>
      <w:r w:rsidRPr="0073361C">
        <w:t>mântuirea în dar, i-a dăruit și lui mântuire.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Iarăși a văzut fericitul un alt suflet urcându-se la cer. Acela era</w:t>
      </w:r>
    </w:p>
    <w:p w:rsidR="0073361C" w:rsidRPr="0073361C" w:rsidRDefault="0073361C" w:rsidP="0073361C">
      <w:pPr>
        <w:spacing w:after="240"/>
      </w:pPr>
      <w:r w:rsidRPr="0073361C">
        <w:t>foarte credincios și temător de Dumnezeu. Toată viața și-o petrecuse în</w:t>
      </w:r>
    </w:p>
    <w:p w:rsidR="0073361C" w:rsidRPr="0073361C" w:rsidRDefault="0073361C" w:rsidP="0073361C">
      <w:pPr>
        <w:spacing w:after="240"/>
      </w:pPr>
      <w:r w:rsidRPr="0073361C">
        <w:t xml:space="preserve">curație, modestie și multe milostenii și era iubitor față de toți. Demonii din </w:t>
      </w:r>
      <w:r w:rsidRPr="0073361C">
        <w:rPr>
          <w:cs/>
        </w:rPr>
        <w:t>‎</w:t>
      </w:r>
      <w:r w:rsidRPr="0073361C">
        <w:t xml:space="preserve">văzduh îl amenințau scrâșnind din dinți, iar el, bietul, insp ăimântat de grozavia </w:t>
      </w:r>
      <w:r w:rsidRPr="0073361C">
        <w:rPr>
          <w:cs/>
        </w:rPr>
        <w:t>‎</w:t>
      </w:r>
      <w:r w:rsidRPr="0073361C">
        <w:t>lor, a alergat în brațele îngerilor care coborau să ia alte suflete.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Când a ajuns la cer, acel suflet sfânt s-au adunat în jurul lui mulțime de îngeri, </w:t>
      </w:r>
      <w:r w:rsidRPr="0073361C">
        <w:rPr>
          <w:cs/>
        </w:rPr>
        <w:t>‎</w:t>
      </w:r>
      <w:r w:rsidRPr="0073361C">
        <w:t xml:space="preserve">care l-au îmbrățișat și sărutat cu dragoste, zicând cu bucurie: "Slavă lui Dumnezeu, </w:t>
      </w:r>
      <w:r w:rsidRPr="0073361C">
        <w:rPr>
          <w:cs/>
        </w:rPr>
        <w:t>‎</w:t>
      </w:r>
      <w:r w:rsidRPr="0073361C">
        <w:t>Care a izbăvit și acest suflet de înfricoșații și necurații diavoli!"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Mai jos, însă robul lui Dumnezeu a văzut cum diavolii târau un suflet în iad. Era al </w:t>
      </w:r>
      <w:r w:rsidRPr="0073361C">
        <w:rPr>
          <w:cs/>
        </w:rPr>
        <w:t>‎</w:t>
      </w:r>
      <w:r w:rsidRPr="0073361C">
        <w:t xml:space="preserve">unui rob care se spânzurase. În urmă venea îngerul lui, tânguindu-se cu amar pentru </w:t>
      </w:r>
      <w:r w:rsidRPr="0073361C">
        <w:rPr>
          <w:cs/>
        </w:rPr>
        <w:t>‎</w:t>
      </w:r>
      <w:r w:rsidRPr="0073361C">
        <w:t>pieirea lui și zicând cu lacrimi: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-O, prea viclenii întunecați, care pun pe oameni s ă facă toate relele!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Iată, stăpânul acestui rob, ascultându-i pe aceștia, se mânia, îl bătea cu cruzime și-</w:t>
      </w:r>
      <w:r w:rsidRPr="0073361C">
        <w:rPr>
          <w:cs/>
        </w:rPr>
        <w:t>‎</w:t>
      </w:r>
      <w:r w:rsidRPr="0073361C">
        <w:t xml:space="preserve">l lăsa să moară de foame. Iar el nenorocitul, s-a deznădăjduit, a luat o funie și s-a </w:t>
      </w:r>
      <w:r w:rsidRPr="0073361C">
        <w:rPr>
          <w:cs/>
        </w:rPr>
        <w:t>‎</w:t>
      </w:r>
      <w:r w:rsidRPr="0073361C">
        <w:t xml:space="preserve">spânzurat, facându-se pe sine jertfa satanei. Vai mie, acesta pe care mi l-a </w:t>
      </w:r>
      <w:r w:rsidRPr="0073361C">
        <w:rPr>
          <w:cs/>
        </w:rPr>
        <w:t>‎</w:t>
      </w:r>
      <w:r w:rsidRPr="0073361C">
        <w:t xml:space="preserve">încredințat la botezul său Atotțiitorul, ca să-l păzesc, mi l-a răpit deodată spurcatul </w:t>
      </w:r>
      <w:r w:rsidRPr="0073361C">
        <w:rPr>
          <w:cs/>
        </w:rPr>
        <w:t>‎</w:t>
      </w:r>
      <w:r w:rsidRPr="0073361C">
        <w:t xml:space="preserve">drac și l-a înghițit! Cum mă voi înfățișa înaintea Domnului meu, eu întristatul și </w:t>
      </w:r>
      <w:r w:rsidRPr="0073361C">
        <w:rPr>
          <w:cs/>
        </w:rPr>
        <w:t>‎</w:t>
      </w:r>
      <w:r w:rsidRPr="0073361C">
        <w:t>amărâtul! Și cum mă voi uita la Făcătorul meu, mâhnit pentru pierderea acestui suflet?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Pe când zicea el acestea cu durere, a apărut un alt înger din cer, care i-a zis: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-Tatăl nostru, Domnul Savaot, îți porunceste să mergi la Roma, unde acum se botează </w:t>
      </w:r>
      <w:r w:rsidRPr="0073361C">
        <w:rPr>
          <w:cs/>
        </w:rPr>
        <w:t>‎</w:t>
      </w:r>
      <w:r w:rsidRPr="0073361C">
        <w:t xml:space="preserve">copilul unui ostaș. Primește-l și păzește-l prin Duhul Sfânt, care ți l-a dat odată cu </w:t>
      </w:r>
      <w:r w:rsidRPr="0073361C">
        <w:rPr>
          <w:cs/>
        </w:rPr>
        <w:t>‎</w:t>
      </w:r>
      <w:r w:rsidRPr="0073361C">
        <w:t xml:space="preserve">Botezul. Și eu voi pedepsi pe stăpânul acestui rob, ca să se învețe să nu se mai </w:t>
      </w:r>
      <w:r w:rsidRPr="0073361C">
        <w:rPr>
          <w:cs/>
        </w:rPr>
        <w:t>‎</w:t>
      </w:r>
      <w:r w:rsidRPr="0073361C">
        <w:rPr>
          <w:rFonts w:hint="eastAsia"/>
        </w:rPr>
        <w:t>î</w:t>
      </w:r>
      <w:r w:rsidRPr="0073361C">
        <w:t>nfurie, nici să mai lovească pe robii săi sau să-i lase să moară de foame.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Acestea le-a zis îngerul din partea lui Dumnezeu și s-a înălțat la cer, iar celalalt a </w:t>
      </w:r>
      <w:r w:rsidRPr="0073361C">
        <w:rPr>
          <w:cs/>
        </w:rPr>
        <w:t>‎</w:t>
      </w:r>
      <w:r w:rsidRPr="0073361C">
        <w:t>plecat la Roma, după porunca lui Dumnezeu. În acea clipa,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Nifon vede un suflet care era dus cu multă tulburare. O mulțime de diavoli strigau și </w:t>
      </w:r>
      <w:r w:rsidRPr="0073361C">
        <w:rPr>
          <w:cs/>
        </w:rPr>
        <w:t>‎</w:t>
      </w:r>
      <w:r w:rsidRPr="0073361C">
        <w:t xml:space="preserve">se sileau să răpească nefericitul suflet. Era sufletul unui cleric care traise o viața </w:t>
      </w:r>
      <w:r w:rsidRPr="0073361C">
        <w:rPr>
          <w:cs/>
        </w:rPr>
        <w:t>‎</w:t>
      </w:r>
      <w:r w:rsidRPr="0073361C">
        <w:t xml:space="preserve">necinstită. Ba și ucidere făcuse! Slujbele le scurta și pe cele rânduite nu le făcea. </w:t>
      </w:r>
      <w:r w:rsidRPr="0073361C">
        <w:rPr>
          <w:cs/>
        </w:rPr>
        <w:t>‎</w:t>
      </w:r>
      <w:r w:rsidRPr="0073361C">
        <w:t>Banul bisericii îl cheltuia pentru petrecerile ce le făcea cu tovarășii săi.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Nenorocitul suflet nu a putut trece mai departe de vama a patra.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 xml:space="preserve">Diavolul și-a întins cu furie mâinile, l-a smuls de la îngeri și l-a aruncat la </w:t>
      </w:r>
      <w:r w:rsidRPr="0073361C">
        <w:rPr>
          <w:cs/>
        </w:rPr>
        <w:t>‎</w:t>
      </w:r>
      <w:r w:rsidRPr="0073361C">
        <w:t xml:space="preserve">pământ. Apoi l-au luat în primire alți diavoli, l-au coborât în adânc și l-au predat </w:t>
      </w:r>
      <w:r w:rsidRPr="0073361C">
        <w:rPr>
          <w:cs/>
        </w:rPr>
        <w:t>‎</w:t>
      </w:r>
      <w:r w:rsidRPr="0073361C">
        <w:t xml:space="preserve">mai marelui întunericului ca să stea acolo legat, cu sufletele păcatoase asemenea lui, </w:t>
      </w:r>
      <w:r w:rsidRPr="0073361C">
        <w:rPr>
          <w:cs/>
        </w:rPr>
        <w:t>‎</w:t>
      </w:r>
      <w:r w:rsidRPr="0073361C">
        <w:t>p</w:t>
      </w:r>
      <w:r w:rsidRPr="0073361C">
        <w:rPr>
          <w:rFonts w:hint="eastAsia"/>
        </w:rPr>
        <w:t>â</w:t>
      </w:r>
      <w:r w:rsidRPr="0073361C">
        <w:t>nă în ziua învierii de obște. După aceea,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ntunecații și necurații, se lăudau și se mândreau între ei, zicând: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-Iata, am biruit și clerici de-ai Nazarineanului și i-am pus sub picioarele noastre!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Atunci, unul din ei a zis cu tristete: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 Ce ne mai lăudăm că am câștigat un nenorocit! Iată, sunt o mulțime de preoți care </w:t>
      </w:r>
      <w:r w:rsidRPr="0073361C">
        <w:rPr>
          <w:cs/>
        </w:rPr>
        <w:t>‎</w:t>
      </w:r>
      <w:r w:rsidRPr="0073361C">
        <w:t>strălucesc în virtute și de care nu putem nici să ne apropiem.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-Nu ne temem de lemn, ci de înfricoșatul trăznet care trăsnește din</w:t>
      </w:r>
    </w:p>
    <w:p w:rsidR="0073361C" w:rsidRPr="0073361C" w:rsidRDefault="0073361C" w:rsidP="0073361C">
      <w:pPr>
        <w:spacing w:after="240"/>
      </w:pPr>
      <w:r w:rsidRPr="0073361C">
        <w:t>el. Și ce este mai rău, nu numai din lemn iese trăznetul care ne arde ci și</w:t>
      </w:r>
    </w:p>
    <w:p w:rsidR="0073361C" w:rsidRPr="0073361C" w:rsidRDefault="0073361C" w:rsidP="0073361C">
      <w:pPr>
        <w:spacing w:after="240"/>
      </w:pPr>
      <w:r w:rsidRPr="0073361C">
        <w:t>când creștinii se pecetluiesc cu acest semn!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Atunci alți demoni au zis cu răutate: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 De unde ai învățat tu toate acestea?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-Este în Constantinopol un neîmpăcat dușman al nostru, care se cheama Nifon. L-am </w:t>
      </w:r>
      <w:r w:rsidRPr="0073361C">
        <w:rPr>
          <w:cs/>
        </w:rPr>
        <w:t>‎</w:t>
      </w:r>
      <w:r w:rsidRPr="0073361C">
        <w:t xml:space="preserve">ispitit din tinerețile lui și eu și alții de-ai noștri. L-am luptat zile întregi cu </w:t>
      </w:r>
      <w:r w:rsidRPr="0073361C">
        <w:rPr>
          <w:cs/>
        </w:rPr>
        <w:t>‎</w:t>
      </w:r>
      <w:r w:rsidRPr="0073361C">
        <w:t xml:space="preserve">ispite și așa de tare l-am aprins încât în cele din urma a căzut în păcat. Eu însumi i-am </w:t>
      </w:r>
      <w:r w:rsidRPr="0073361C">
        <w:rPr>
          <w:cs/>
        </w:rPr>
        <w:t>‎</w:t>
      </w:r>
      <w:r w:rsidRPr="0073361C">
        <w:t>scris căderea lui cu multă mândrie. Acela,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nsă, îndată s-a pocăit, a început să se osândească pe sine și să se tânguiască: "O, de </w:t>
      </w:r>
      <w:r w:rsidRPr="0073361C">
        <w:rPr>
          <w:cs/>
        </w:rPr>
        <w:t>‎</w:t>
      </w:r>
      <w:r w:rsidRPr="0073361C">
        <w:t xml:space="preserve">acum viermii îmi vor mânca trupul! La amară pedeapsă voi fi aruncat! Vai de mine, păcatul </w:t>
      </w:r>
      <w:r w:rsidRPr="0073361C">
        <w:rPr>
          <w:cs/>
        </w:rPr>
        <w:t>‎</w:t>
      </w:r>
      <w:r w:rsidRPr="0073361C">
        <w:t>acesta mă aruncă în foc!" Și, zicând acestea, s-a făcut furios ca un nebun.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Noi am râs în ciuda lui, dar el, foarte bine cunoștea vicleșuguri le</w:t>
      </w:r>
    </w:p>
    <w:p w:rsidR="0073361C" w:rsidRPr="0073361C" w:rsidRDefault="0073361C" w:rsidP="0073361C">
      <w:pPr>
        <w:spacing w:after="240"/>
      </w:pPr>
      <w:r w:rsidRPr="0073361C">
        <w:t>noastre și a strigat: "Acum o să vă arăt eu, spurcaților diavoli! S-a ridicat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ndată și a făcut asupra noastră semnul Nazarineanului. Și vai, un foc a trecut prin </w:t>
      </w:r>
      <w:r w:rsidRPr="0073361C">
        <w:rPr>
          <w:cs/>
        </w:rPr>
        <w:t>‎</w:t>
      </w:r>
      <w:r w:rsidRPr="0073361C">
        <w:t xml:space="preserve">inimile noastre și am dispărul de groază într-o clipa! Numai unul din noi a îndrăznit să </w:t>
      </w:r>
      <w:r w:rsidRPr="0073361C">
        <w:rPr>
          <w:cs/>
        </w:rPr>
        <w:t>‎</w:t>
      </w:r>
      <w:r w:rsidRPr="0073361C">
        <w:t xml:space="preserve">stea mai departe, ca să vadă ce face. L-a văzut intrând repede în biserică, a făcut trei </w:t>
      </w:r>
      <w:r w:rsidRPr="0073361C">
        <w:rPr>
          <w:cs/>
        </w:rPr>
        <w:t>‎</w:t>
      </w:r>
      <w:r w:rsidRPr="0073361C">
        <w:t xml:space="preserve">metanii și a zis: "Doamne, eu sunt om păcătos, tânăr de ani, care se luptă cu patimile și </w:t>
      </w:r>
      <w:r w:rsidRPr="0073361C">
        <w:rPr>
          <w:cs/>
        </w:rPr>
        <w:t>‎</w:t>
      </w:r>
      <w:r w:rsidRPr="0073361C">
        <w:t>cu aprinderea cărnii.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Nu-mi socoti acest dintâi păcat, Tu ești Domn și Stăpân și poți ierta numai cu cuvântul </w:t>
      </w:r>
      <w:r w:rsidRPr="0073361C">
        <w:rPr>
          <w:cs/>
        </w:rPr>
        <w:t>‎</w:t>
      </w:r>
      <w:r w:rsidRPr="0073361C">
        <w:t>greșelile mele".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Numai cât a rostit aceste cuvinte și un înger l-a și încununat pentru</w:t>
      </w:r>
    </w:p>
    <w:p w:rsidR="0073361C" w:rsidRPr="0073361C" w:rsidRDefault="0073361C" w:rsidP="0073361C">
      <w:pPr>
        <w:spacing w:after="240"/>
      </w:pPr>
      <w:r w:rsidRPr="0073361C">
        <w:t>căința lui. Pe lângă toate acestea, a continuat diavolul, acela, înfuriat asupra</w:t>
      </w:r>
    </w:p>
    <w:p w:rsidR="0073361C" w:rsidRPr="0073361C" w:rsidRDefault="0073361C" w:rsidP="0073361C">
      <w:pPr>
        <w:spacing w:after="240"/>
      </w:pPr>
      <w:r w:rsidRPr="0073361C">
        <w:t xml:space="preserve">trupului său, a început a se pălmui peste obraz cu toată puterea. Apoi, iarăși și-a </w:t>
      </w:r>
      <w:r w:rsidRPr="0073361C">
        <w:rPr>
          <w:cs/>
        </w:rPr>
        <w:t>‎</w:t>
      </w:r>
      <w:r w:rsidRPr="0073361C">
        <w:t>ridicat mâinile la cer și se ruga lui Dumnezeu, zicând:</w:t>
      </w:r>
      <w:r w:rsidRPr="0073361C">
        <w:rPr>
          <w:cs/>
        </w:rPr>
        <w:t>‎</w:t>
      </w:r>
    </w:p>
    <w:p w:rsidR="0073361C" w:rsidRPr="0073361C" w:rsidRDefault="0073361C" w:rsidP="00635BEB">
      <w:pPr>
        <w:spacing w:after="240"/>
      </w:pPr>
      <w:r w:rsidRPr="0073361C">
        <w:rPr>
          <w:rFonts w:hint="cs"/>
          <w:cs/>
        </w:rPr>
        <w:lastRenderedPageBreak/>
        <w:t>‎</w:t>
      </w:r>
      <w:r w:rsidRPr="0073361C">
        <w:t>"Înfricoșatule Dumnezeu, Tu care ai născut pe Fiul Tău Cel Unul</w:t>
      </w:r>
      <w:r w:rsidR="00635BEB">
        <w:t xml:space="preserve"> </w:t>
      </w:r>
      <w:r w:rsidRPr="0073361C">
        <w:t xml:space="preserve">Născut și stăpânești </w:t>
      </w:r>
      <w:r w:rsidRPr="0073361C">
        <w:rPr>
          <w:cs/>
        </w:rPr>
        <w:t>‎</w:t>
      </w:r>
      <w:r w:rsidRPr="0073361C">
        <w:t xml:space="preserve">toate cu înfricoșatul Tău Duh, auzi-mă pe mine necuratul și pedepsește pe nelegiuiții </w:t>
      </w:r>
      <w:r w:rsidRPr="0073361C">
        <w:rPr>
          <w:cs/>
        </w:rPr>
        <w:t>‎</w:t>
      </w:r>
      <w:r w:rsidRPr="0073361C">
        <w:t>care râd de mine. Pentru că numai Tu</w:t>
      </w:r>
      <w:r w:rsidR="00635BEB">
        <w:t xml:space="preserve"> </w:t>
      </w:r>
      <w:r w:rsidRPr="0073361C">
        <w:t>ești fără de păcat, iau eu sunt întinat și stricăcios".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Atunci îngerul care îl încununase, a luat îndată o funie și ne-a legat pe toți la un </w:t>
      </w:r>
      <w:r w:rsidRPr="0073361C">
        <w:rPr>
          <w:cs/>
        </w:rPr>
        <w:t>‎</w:t>
      </w:r>
      <w:r w:rsidRPr="0073361C">
        <w:t xml:space="preserve">loc. Apoi, luându-ne unul câte unul, ne-a bătut cu mii de lovituri. De urletele și </w:t>
      </w:r>
      <w:r w:rsidRPr="0073361C">
        <w:rPr>
          <w:cs/>
        </w:rPr>
        <w:t>‎</w:t>
      </w:r>
      <w:r w:rsidRPr="0073361C">
        <w:t xml:space="preserve">vaiurile noastre s-a speriat lumea. În timp ce ne lovea, zicea: "Să nu mai aibă vreodată </w:t>
      </w:r>
      <w:r w:rsidRPr="0073361C">
        <w:rPr>
          <w:cs/>
        </w:rPr>
        <w:t>‎</w:t>
      </w:r>
      <w:r w:rsidRPr="0073361C">
        <w:t>pricină robii lui Dumnezeu de a se lovi peste cap!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După ce ne-a chinuit îndeajuns</w:t>
      </w:r>
      <w:r w:rsidR="00635BEB">
        <w:t xml:space="preserve"> acel nemilostiv înger, ne-</w:t>
      </w:r>
      <w:r w:rsidRPr="0073361C">
        <w:t xml:space="preserve">a slobozit cu nenumărate </w:t>
      </w:r>
      <w:r w:rsidRPr="0073361C">
        <w:rPr>
          <w:cs/>
        </w:rPr>
        <w:t>‎</w:t>
      </w:r>
      <w:r w:rsidRPr="0073361C">
        <w:t xml:space="preserve">suferinte. Și, de atunci oriunde văd pe acest Nifon, mă fac nevăzut, pentru ca mă tem de </w:t>
      </w:r>
      <w:r w:rsidRPr="0073361C">
        <w:rPr>
          <w:cs/>
        </w:rPr>
        <w:t>‎</w:t>
      </w:r>
      <w:r w:rsidRPr="0073361C">
        <w:t>lemnul Crucii.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După puțin, vede un înger care cobora spre Constantinopol. În maini ținea o sabie de </w:t>
      </w:r>
      <w:r w:rsidRPr="0073361C">
        <w:rPr>
          <w:cs/>
        </w:rPr>
        <w:t>‎</w:t>
      </w:r>
      <w:r w:rsidRPr="0073361C">
        <w:t xml:space="preserve">foc. În acel ceas, cineva tragea să moară și se chinuia jalnic. Era un cămătar </w:t>
      </w:r>
      <w:r w:rsidRPr="0073361C">
        <w:rPr>
          <w:cs/>
        </w:rPr>
        <w:t>‎</w:t>
      </w:r>
      <w:r w:rsidRPr="0073361C">
        <w:t xml:space="preserve">nemilostiv. Pe deasupra, bârfise mult pe Nifon. Îl făcea eretic și fățarnic. Zicea, de ce </w:t>
      </w:r>
      <w:r w:rsidRPr="0073361C">
        <w:rPr>
          <w:rFonts w:hint="cs"/>
          <w:cs/>
        </w:rPr>
        <w:t>‎</w:t>
      </w:r>
      <w:r w:rsidRPr="0073361C">
        <w:t xml:space="preserve">face cutare și cutare lucru? De ce grăiește așa și așa? Nu se vedea ticălosul pe sine, ci </w:t>
      </w:r>
      <w:r w:rsidRPr="0073361C">
        <w:rPr>
          <w:cs/>
        </w:rPr>
        <w:t>‎</w:t>
      </w:r>
      <w:r w:rsidRPr="0073361C">
        <w:t>se ocupa de alții...</w:t>
      </w:r>
      <w:r w:rsidRPr="0073361C">
        <w:rPr>
          <w:cs/>
        </w:rPr>
        <w:t>‎</w:t>
      </w:r>
    </w:p>
    <w:p w:rsidR="0073361C" w:rsidRPr="0073361C" w:rsidRDefault="0073361C" w:rsidP="00635BEB">
      <w:pPr>
        <w:spacing w:after="240"/>
      </w:pPr>
      <w:r w:rsidRPr="0073361C">
        <w:t>A venit, deci, îngerul focului, și a stat lângă patul lui, uitându-se spre</w:t>
      </w:r>
      <w:r w:rsidR="00635BEB">
        <w:t xml:space="preserve"> </w:t>
      </w:r>
      <w:r w:rsidRPr="0073361C">
        <w:t>cer, ca și cum aștepta ceva și, într-adevăr s-a auzit un glas: "Lovește</w:t>
      </w:r>
      <w:r w:rsidR="00635BEB">
        <w:t xml:space="preserve"> </w:t>
      </w:r>
      <w:r w:rsidRPr="0073361C">
        <w:t xml:space="preserve">degrabă pe antihrist și desfă cu silă stricatul suflet din legătura trupului. Cât a </w:t>
      </w:r>
      <w:r w:rsidRPr="0073361C">
        <w:rPr>
          <w:cs/>
        </w:rPr>
        <w:t>‎</w:t>
      </w:r>
      <w:r w:rsidRPr="0073361C">
        <w:t xml:space="preserve">trăit acest nebun, niciodată nu a împlinit voia Mea, ba și pe robul Meu Nifon l-a </w:t>
      </w:r>
      <w:r w:rsidRPr="0073361C">
        <w:rPr>
          <w:cs/>
        </w:rPr>
        <w:t>‎</w:t>
      </w:r>
      <w:r w:rsidRPr="0073361C">
        <w:t>osândit. Lovește-l cu putere! să nu mai sugrume pe săraci cu cămătaria lui!"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Cum a auzit acest glas, înfricoșatul înger a lovit cu toată puterea pe ticălosul </w:t>
      </w:r>
      <w:r w:rsidRPr="0073361C">
        <w:rPr>
          <w:cs/>
        </w:rPr>
        <w:t>‎</w:t>
      </w:r>
      <w:r w:rsidRPr="0073361C">
        <w:t xml:space="preserve">cămătar, care îndată și-a dat sufletul, scrâșnind din dinți și răcnind din adâncul său. </w:t>
      </w:r>
      <w:r w:rsidRPr="0073361C">
        <w:rPr>
          <w:cs/>
        </w:rPr>
        <w:t>‎</w:t>
      </w:r>
      <w:r w:rsidRPr="0073361C">
        <w:t>Și îngerul i-a luat sufletul și l-a dus în chinuri groaznice, coborându-l la iad...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Atunci, Sfânt</w:t>
      </w:r>
      <w:r w:rsidR="00635BEB">
        <w:t>ul Nifon și-a revenit în sine. Înmă</w:t>
      </w:r>
      <w:r w:rsidRPr="0073361C">
        <w:t xml:space="preserve">rmurit și mâhnit de cele ce văzuse, </w:t>
      </w:r>
      <w:r w:rsidRPr="0073361C">
        <w:rPr>
          <w:cs/>
        </w:rPr>
        <w:t>‎</w:t>
      </w:r>
      <w:r w:rsidRPr="0073361C">
        <w:t xml:space="preserve">cugeta și zicea întru sine: "O, câtă ticăloșie se ascunde în noi, nevrednicii și </w:t>
      </w:r>
      <w:r w:rsidRPr="0073361C">
        <w:rPr>
          <w:cs/>
        </w:rPr>
        <w:t>‎</w:t>
      </w:r>
      <w:r w:rsidRPr="0073361C">
        <w:t xml:space="preserve">păcătoșii! Cât de jalnic și de amar ne terminam viața! Și apoi vine judecata și </w:t>
      </w:r>
      <w:r w:rsidRPr="0073361C">
        <w:rPr>
          <w:cs/>
        </w:rPr>
        <w:t>‎</w:t>
      </w:r>
      <w:r w:rsidRPr="0073361C">
        <w:t xml:space="preserve">înfricoșatul foc, unde mergem pentru veșnicie. Cu tot dinadinsul trebuie să ne grijim de </w:t>
      </w:r>
      <w:r w:rsidRPr="0073361C">
        <w:rPr>
          <w:cs/>
        </w:rPr>
        <w:t>‎</w:t>
      </w:r>
      <w:r w:rsidRPr="0073361C">
        <w:t xml:space="preserve">mântuire, silindu-ne spre bine. Numai așa vom bineplăcea lui Dumnezeu de nu vom călca </w:t>
      </w:r>
      <w:r w:rsidRPr="0073361C">
        <w:rPr>
          <w:cs/>
        </w:rPr>
        <w:t>‎</w:t>
      </w:r>
      <w:r w:rsidRPr="0073361C">
        <w:t>poruncile Lui! Și, îndată a început să se roage: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"Doamne Dumnezeul meu, în Tine îmi pun nădejdea mea; izbăvește-mă de cei ce mă prigonesc </w:t>
      </w:r>
      <w:r w:rsidRPr="0073361C">
        <w:rPr>
          <w:cs/>
        </w:rPr>
        <w:t>‎</w:t>
      </w:r>
      <w:r w:rsidRPr="0073361C">
        <w:t xml:space="preserve">și mă mântuiește. Dacă nu mă izbăvești și nu îmi mântuiești Tu, Hristoase, sufletul cu </w:t>
      </w:r>
      <w:r w:rsidRPr="0073361C">
        <w:rPr>
          <w:cs/>
        </w:rPr>
        <w:t>‎</w:t>
      </w:r>
      <w:r w:rsidRPr="0073361C">
        <w:t xml:space="preserve">Duhul T ău cel Sfant, îl va răpi vicleanul stăpân al întunericului, leul care mugeste. </w:t>
      </w:r>
      <w:r w:rsidRPr="0073361C">
        <w:rPr>
          <w:cs/>
        </w:rPr>
        <w:t>‎</w:t>
      </w:r>
      <w:r w:rsidRPr="0073361C">
        <w:t xml:space="preserve">Fericit este tot cel ce ascultă de Tine, Care Te-ai făcut sărac și neputincios pentru </w:t>
      </w:r>
      <w:r w:rsidRPr="0073361C">
        <w:rPr>
          <w:cs/>
        </w:rPr>
        <w:t>‎</w:t>
      </w:r>
      <w:r w:rsidRPr="0073361C">
        <w:t xml:space="preserve">mântuirea noastră. Pentru că îl vei izbăvi în ceasul morții de duhurile răutății, care </w:t>
      </w:r>
      <w:r w:rsidRPr="0073361C">
        <w:rPr>
          <w:cs/>
        </w:rPr>
        <w:t>‎</w:t>
      </w:r>
      <w:r w:rsidRPr="0073361C">
        <w:t>sunt vameși răi și judecători nedrepți și cercetători nemilostivi</w:t>
      </w:r>
    </w:p>
    <w:p w:rsidR="0073361C" w:rsidRPr="0073361C" w:rsidRDefault="0073361C" w:rsidP="0073361C">
      <w:pPr>
        <w:spacing w:after="240"/>
      </w:pPr>
      <w:r w:rsidRPr="0073361C">
        <w:t xml:space="preserve">și caută să înghită bietul lui suflet. Izbăvește-mă, Stăpâne înfricoșat și Atotputernic, </w:t>
      </w:r>
      <w:r w:rsidRPr="0073361C">
        <w:rPr>
          <w:cs/>
        </w:rPr>
        <w:t>‎</w:t>
      </w:r>
      <w:r w:rsidRPr="0073361C">
        <w:t xml:space="preserve">Care miști toate și de care se cutremură toate! Mântuiește de acești tirani neamul nostru </w:t>
      </w:r>
      <w:r w:rsidRPr="0073361C">
        <w:rPr>
          <w:cs/>
        </w:rPr>
        <w:t>‎</w:t>
      </w:r>
      <w:r w:rsidRPr="0073361C">
        <w:t xml:space="preserve">creștinesc! Miluiește, sfinte, p e cei ce și-au pus nădejdea întru Tine și iarta pe cei </w:t>
      </w:r>
      <w:r w:rsidRPr="0073361C">
        <w:rPr>
          <w:cs/>
        </w:rPr>
        <w:t>‎</w:t>
      </w:r>
      <w:r w:rsidRPr="0073361C">
        <w:t>ce păcătuiesc greu și amărăsc necontenit milostivirea Ta!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Se gândea cu lacrimi la nefericitul acela cămătar, căruia îi luase sufletul acel înger </w:t>
      </w:r>
      <w:r w:rsidRPr="0073361C">
        <w:rPr>
          <w:cs/>
        </w:rPr>
        <w:t>‎</w:t>
      </w:r>
      <w:r w:rsidRPr="0073361C">
        <w:t xml:space="preserve">răzbunător cu sabia sa de foc. Cugeta cât de amărâtă moarte avusese, fără nici un ajutor </w:t>
      </w:r>
      <w:r w:rsidRPr="0073361C">
        <w:rPr>
          <w:cs/>
        </w:rPr>
        <w:t>‎</w:t>
      </w:r>
      <w:r w:rsidRPr="0073361C">
        <w:t xml:space="preserve">de la Dumnezeu, desi, din dobânda din care o lua, dădea câte ceva la săraci. Pentru că, </w:t>
      </w:r>
      <w:r w:rsidRPr="0073361C">
        <w:rPr>
          <w:cs/>
        </w:rPr>
        <w:t>‎</w:t>
      </w:r>
      <w:r w:rsidRPr="0073361C">
        <w:t xml:space="preserve">precum spunea Nifon, când se chinuia nefericitul lui suflet, cămătarul a strigat: "Adu-ți </w:t>
      </w:r>
      <w:r w:rsidRPr="0073361C">
        <w:rPr>
          <w:cs/>
        </w:rPr>
        <w:t>‎</w:t>
      </w:r>
      <w:r w:rsidRPr="0073361C">
        <w:t>aminte,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lastRenderedPageBreak/>
        <w:t>‎</w:t>
      </w:r>
      <w:r w:rsidRPr="0073361C">
        <w:t xml:space="preserve">"Da, nevrednicule, ai băut sângele săracilor și ai adăpat cu el alți săraci, pentru </w:t>
      </w:r>
      <w:r w:rsidRPr="0073361C">
        <w:rPr>
          <w:cs/>
        </w:rPr>
        <w:t>‎</w:t>
      </w:r>
      <w:r w:rsidRPr="0073361C">
        <w:t xml:space="preserve">aceasta să te mântuiesc? Sau pentru ai clevetit pe cel ce îmi slujeste Mie? Acesta, zi </w:t>
      </w:r>
      <w:r w:rsidRPr="0073361C">
        <w:rPr>
          <w:cs/>
        </w:rPr>
        <w:t>‎</w:t>
      </w:r>
      <w:r w:rsidRPr="0073361C">
        <w:t xml:space="preserve">și noapte se roagă pentru păcătoși, ba și pentru tine nu încetează a mă ruga. Iar tu, </w:t>
      </w:r>
      <w:r w:rsidRPr="0073361C">
        <w:rPr>
          <w:cs/>
        </w:rPr>
        <w:t>‎</w:t>
      </w:r>
      <w:r w:rsidRPr="0073361C">
        <w:t>de ce l-au vorbit de rău? Învață deci acum, că nu trebuia să judeci pe nimeni!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Pe toate acestea le-a povestit Nifon cunoscuților săi, sfătuindu-i: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"Luați aminte, fiilor, să nu judecați pe cineva, mai ales când acela este și el om al </w:t>
      </w:r>
      <w:r w:rsidRPr="0073361C">
        <w:rPr>
          <w:cs/>
        </w:rPr>
        <w:t>‎</w:t>
      </w:r>
      <w:r w:rsidRPr="0073361C">
        <w:t>lui Dumnezeu. Vă rog, păziți-vă de acest păcat! Uitați-vă la</w:t>
      </w:r>
    </w:p>
    <w:p w:rsidR="0073361C" w:rsidRPr="0073361C" w:rsidRDefault="0073361C" w:rsidP="0073361C">
      <w:pPr>
        <w:spacing w:after="240"/>
      </w:pPr>
      <w:r w:rsidRPr="0073361C">
        <w:t>voi și vă vedeți păcatele voastre. Din această simțire, degrabă vom putea</w:t>
      </w:r>
    </w:p>
    <w:p w:rsidR="0073361C" w:rsidRPr="0073361C" w:rsidRDefault="0073361C" w:rsidP="0073361C">
      <w:pPr>
        <w:spacing w:after="240"/>
      </w:pPr>
      <w:r w:rsidRPr="0073361C">
        <w:t xml:space="preserve">trece la pocăința. Unii din robii lui Dumnezeu sunt vădiți, alții necunoscuți. Pe cei </w:t>
      </w:r>
      <w:r w:rsidRPr="0073361C">
        <w:rPr>
          <w:cs/>
        </w:rPr>
        <w:t>‎</w:t>
      </w:r>
      <w:r w:rsidRPr="0073361C">
        <w:t xml:space="preserve">ce au curajul să se facă văzuți, îi judecă mulți, dar vor fi aspru pedepsiți în ziua </w:t>
      </w:r>
      <w:r w:rsidRPr="0073361C">
        <w:rPr>
          <w:cs/>
        </w:rPr>
        <w:t>‎</w:t>
      </w:r>
      <w:r w:rsidRPr="0073361C">
        <w:t>judecații.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Dumnezeu, pe cei ce disprețuiesc slava omenească, îi pune înaintea tuturor să </w:t>
      </w:r>
      <w:r w:rsidRPr="0073361C">
        <w:rPr>
          <w:cs/>
        </w:rPr>
        <w:t>‎</w:t>
      </w:r>
      <w:r w:rsidRPr="0073361C">
        <w:t xml:space="preserve">mărturisească cu îndrăzneală credința lor și să folosească pe mulți: așa să lumineze </w:t>
      </w:r>
      <w:r w:rsidRPr="0073361C">
        <w:rPr>
          <w:cs/>
        </w:rPr>
        <w:t>‎</w:t>
      </w:r>
      <w:r w:rsidRPr="0073361C">
        <w:t xml:space="preserve">lumina voastră înaintea oamenilor, le zice, ca văzând aceia faptele voastre cele bune </w:t>
      </w:r>
      <w:r w:rsidRPr="0073361C">
        <w:rPr>
          <w:cs/>
        </w:rPr>
        <w:t>‎</w:t>
      </w:r>
      <w:r w:rsidRPr="0073361C">
        <w:t xml:space="preserve">să preamărească pe Tatăl vostru, Care este în ceruri. Dimpotrivă, celor înclinați spre </w:t>
      </w:r>
      <w:r w:rsidRPr="0073361C">
        <w:rPr>
          <w:cs/>
        </w:rPr>
        <w:t>‎</w:t>
      </w:r>
      <w:r w:rsidRPr="0073361C">
        <w:t xml:space="preserve">slava deșartă le zice: Cei ce fac faptele dreptății pentru a plăcea oamenilor și nu </w:t>
      </w:r>
      <w:r w:rsidRPr="0073361C">
        <w:rPr>
          <w:cs/>
        </w:rPr>
        <w:t>‎</w:t>
      </w:r>
      <w:r w:rsidRPr="0073361C">
        <w:t>Mie, amin vă zic vouă,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și-au primit plata lor. Pentru că cel ce se mândrește, nu va fi miluit. Având deci, </w:t>
      </w:r>
      <w:r w:rsidRPr="0073361C">
        <w:rPr>
          <w:cs/>
        </w:rPr>
        <w:t>‎</w:t>
      </w:r>
      <w:r w:rsidRPr="0073361C">
        <w:t xml:space="preserve">fiilor, acestea înaintea ochilor, să nu judecăm pe nimeni și să nu luăm aminte la cel </w:t>
      </w:r>
      <w:r w:rsidRPr="0073361C">
        <w:rPr>
          <w:cs/>
        </w:rPr>
        <w:t>‎</w:t>
      </w:r>
      <w:r w:rsidRPr="0073361C">
        <w:t>ce vorbește de rău, fie că judecă pe un drept sau pe oricine altul. Nu judecați ca s</w:t>
      </w:r>
      <w:r w:rsidRPr="0073361C">
        <w:rPr>
          <w:rFonts w:hint="eastAsia"/>
        </w:rPr>
        <w:t>ă</w:t>
      </w:r>
      <w:r w:rsidRPr="0073361C">
        <w:t xml:space="preserve"> </w:t>
      </w:r>
      <w:r w:rsidRPr="0073361C">
        <w:rPr>
          <w:cs/>
        </w:rPr>
        <w:t>‎</w:t>
      </w:r>
      <w:r w:rsidRPr="0073361C">
        <w:t xml:space="preserve">nu fiți judecați ne poruncește Domnul. Tu, care stai pe tron să nu disprețuiești pe </w:t>
      </w:r>
      <w:r w:rsidRPr="0073361C">
        <w:rPr>
          <w:cs/>
        </w:rPr>
        <w:t>‎</w:t>
      </w:r>
      <w:r w:rsidRPr="0073361C">
        <w:t xml:space="preserve">robul tău, ca nu cumva în el să se afle Duhul lui Dumnezeu și să te faci astfel, fără </w:t>
      </w:r>
      <w:r w:rsidRPr="0073361C">
        <w:rPr>
          <w:cs/>
        </w:rPr>
        <w:t>‎</w:t>
      </w:r>
      <w:r w:rsidRPr="0073361C">
        <w:t>să știi, luptător de Dumnezeu!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Zicând acestea Cuviosul, încă o dată i-a rugat pe ucenici să se vadă</w:t>
      </w:r>
    </w:p>
    <w:p w:rsidR="0073361C" w:rsidRPr="0073361C" w:rsidRDefault="0073361C" w:rsidP="0073361C">
      <w:pPr>
        <w:spacing w:after="240"/>
      </w:pPr>
      <w:r w:rsidRPr="0073361C">
        <w:t>fiecare pe sine și să nu judece pe nimeni și nici bani cu camătă să nu dea.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Pentru că ce-i folosește omului să se numească creștin, dacă are mulți bani</w:t>
      </w:r>
    </w:p>
    <w:p w:rsidR="0073361C" w:rsidRPr="0073361C" w:rsidRDefault="0073361C" w:rsidP="0073361C">
      <w:pPr>
        <w:spacing w:after="240"/>
      </w:pPr>
      <w:r w:rsidRPr="0073361C">
        <w:t>și-i da cu camătă? Acesta, în primul rând, nu-și pune nădejdea în</w:t>
      </w:r>
    </w:p>
    <w:p w:rsidR="0073361C" w:rsidRPr="0073361C" w:rsidRDefault="0073361C" w:rsidP="0073361C">
      <w:pPr>
        <w:spacing w:after="240"/>
      </w:pPr>
      <w:r w:rsidRPr="0073361C">
        <w:t>Dumnezeu; al doilea, este închinător la idoli; al treilea, suferă de iubirea de</w:t>
      </w:r>
    </w:p>
    <w:p w:rsidR="0073361C" w:rsidRPr="0073361C" w:rsidRDefault="0073361C" w:rsidP="0073361C">
      <w:pPr>
        <w:spacing w:after="240"/>
      </w:pPr>
      <w:r w:rsidRPr="0073361C">
        <w:t>argint și, zi și noapte este chinuit de griji. Nici somnul nu Îl prinde, iar la</w:t>
      </w:r>
    </w:p>
    <w:p w:rsidR="0073361C" w:rsidRPr="0073361C" w:rsidRDefault="0073361C" w:rsidP="0073361C">
      <w:pPr>
        <w:spacing w:after="240"/>
      </w:pPr>
      <w:r w:rsidRPr="0073361C">
        <w:t>urmă vine și moartea. O, ce nebunie!...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-n acel moment a venit cineva și i-a zis: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 Ai aflat, părinte, ca fiica cutărei doamne, care ți-a făcut bine, suferă de o boala </w:t>
      </w:r>
      <w:r w:rsidRPr="0073361C">
        <w:rPr>
          <w:cs/>
        </w:rPr>
        <w:t>‎</w:t>
      </w:r>
      <w:r w:rsidRPr="0073361C">
        <w:t>grea? Dacă poți, mergi degrabă să o miluiești, pentru că aproape își da sufletul.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-Eu să o miluiesc? Ce spui, fiule? l-a mustrat sfântul. Numai Dumnezeu are milă! Dacă </w:t>
      </w:r>
      <w:r w:rsidRPr="0073361C">
        <w:rPr>
          <w:cs/>
        </w:rPr>
        <w:t>‎</w:t>
      </w:r>
      <w:r w:rsidRPr="0073361C">
        <w:t>un orb conduce pe un alt orb, cad amândoi în</w:t>
      </w:r>
    </w:p>
    <w:p w:rsidR="0073361C" w:rsidRPr="0073361C" w:rsidRDefault="0073361C" w:rsidP="0073361C">
      <w:pPr>
        <w:spacing w:after="240"/>
      </w:pPr>
      <w:r w:rsidRPr="0073361C">
        <w:t>prăpaștie. Totuși să mergem, pentru că Hristos a zis: Bolnav am fost și Maț</w:t>
      </w:r>
    </w:p>
    <w:p w:rsidR="0073361C" w:rsidRPr="0073361C" w:rsidRDefault="0073361C" w:rsidP="0073361C">
      <w:pPr>
        <w:spacing w:after="240"/>
      </w:pPr>
      <w:r w:rsidRPr="0073361C">
        <w:lastRenderedPageBreak/>
        <w:t>i cercetat.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-ndată ce a ajuns la bolnavă, a lacrimat și a început a se ruga în taină.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-n timp ce Cuviosul se ruga, bolnava care era pe moarte și Îa ridicat mâinile spre </w:t>
      </w:r>
      <w:r w:rsidRPr="0073361C">
        <w:rPr>
          <w:cs/>
        </w:rPr>
        <w:t>‎</w:t>
      </w:r>
      <w:r w:rsidRPr="0073361C">
        <w:t xml:space="preserve">Dumnezeu. Oamenii care erau de față au început a zice: "Doamne, miluiește!" Și îndată, </w:t>
      </w:r>
      <w:r w:rsidRPr="0073361C">
        <w:rPr>
          <w:cs/>
        </w:rPr>
        <w:t>‎</w:t>
      </w:r>
      <w:r w:rsidRPr="0073361C">
        <w:t xml:space="preserve">cu ajutorul lui Dumnezeu, boala a dispărut, fata și-a făcut cruce și slăvea pe </w:t>
      </w:r>
      <w:r w:rsidRPr="0073361C">
        <w:rPr>
          <w:cs/>
        </w:rPr>
        <w:t>‎</w:t>
      </w:r>
      <w:r w:rsidRPr="0073361C">
        <w:t xml:space="preserve">Dumnezeu. Frica a cuprins pe cei de față și au mulțumit preabunului doctor al </w:t>
      </w:r>
      <w:r w:rsidRPr="0073361C">
        <w:rPr>
          <w:cs/>
        </w:rPr>
        <w:t>‎</w:t>
      </w:r>
      <w:r w:rsidRPr="0073361C">
        <w:t>sufletelor și al trupurilor.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De aici, Nifon a mers să viziteze o altă soră, care îl cinstea mult și care îi slujea </w:t>
      </w:r>
      <w:r w:rsidRPr="0073361C">
        <w:rPr>
          <w:cs/>
        </w:rPr>
        <w:t>‎</w:t>
      </w:r>
      <w:r w:rsidRPr="0073361C">
        <w:t xml:space="preserve">adesea. Și aceasta era grav bolnavă și se ruga lui Dumnezeu ca să se facă bine cu </w:t>
      </w:r>
      <w:r w:rsidRPr="0073361C">
        <w:rPr>
          <w:cs/>
        </w:rPr>
        <w:t>‎</w:t>
      </w:r>
      <w:r w:rsidRPr="0073361C">
        <w:t>rugăciunile Cuviosului. Arunci Nifon i-a zis: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-Mai de grabă să multumești lui Dumnezeu, fiica mea, pentru că</w:t>
      </w:r>
    </w:p>
    <w:p w:rsidR="0073361C" w:rsidRPr="0073361C" w:rsidRDefault="0073361C" w:rsidP="0073361C">
      <w:pPr>
        <w:spacing w:after="240"/>
      </w:pPr>
      <w:r w:rsidRPr="0073361C">
        <w:t xml:space="preserve">Dumnezeu pe cine iubeste îl cearta și bate pe fiul care îl primește. Dar pentru că </w:t>
      </w:r>
      <w:r w:rsidRPr="0073361C">
        <w:rPr>
          <w:cs/>
        </w:rPr>
        <w:t>‎</w:t>
      </w:r>
      <w:r w:rsidRPr="0073361C">
        <w:t xml:space="preserve">vrei să găsești sănătatea și o doresti mult, iată, mâine dimineața vei fi bine la </w:t>
      </w:r>
      <w:r w:rsidRPr="0073361C">
        <w:rPr>
          <w:cs/>
        </w:rPr>
        <w:t>‎</w:t>
      </w:r>
      <w:r w:rsidRPr="0073361C">
        <w:t>picior. Pentru aceasta să mulțumești Domnului Hristos!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Zicând acestea, a plecat și în adevăr bolnava, cu harul lui Dumnezeu, a doua zi </w:t>
      </w:r>
      <w:r w:rsidRPr="0073361C">
        <w:rPr>
          <w:cs/>
        </w:rPr>
        <w:t>‎</w:t>
      </w:r>
      <w:r w:rsidRPr="0073361C">
        <w:t>dimineață a fost sănătoasă și a mulțumit singurului izbăvitor și doctor adevărat.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CÂND BOALA MÂNTUIEȘTE</w:t>
      </w:r>
    </w:p>
    <w:p w:rsidR="0073361C" w:rsidRPr="0073361C" w:rsidRDefault="0073361C" w:rsidP="0073361C">
      <w:pPr>
        <w:spacing w:after="240"/>
      </w:pPr>
      <w:r w:rsidRPr="0073361C">
        <w:t xml:space="preserve">Abia ajuns la chilia sa, i-au adus Cuviosului Nifon un alt bolnav, care se numea </w:t>
      </w:r>
      <w:r w:rsidRPr="0073361C">
        <w:rPr>
          <w:cs/>
        </w:rPr>
        <w:t>‎</w:t>
      </w:r>
      <w:r w:rsidRPr="0073361C">
        <w:t>Nicon.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-Sunt bolnav, se tânguia el, mădularele îmi sunt paralizate și</w:t>
      </w:r>
    </w:p>
    <w:p w:rsidR="0073361C" w:rsidRPr="0073361C" w:rsidRDefault="0073361C" w:rsidP="0073361C">
      <w:pPr>
        <w:spacing w:after="240"/>
      </w:pPr>
      <w:r w:rsidRPr="0073361C">
        <w:t>cârtesc. Am cheltuit mult cu doctorii și, precum vezi, nu m-am folosit. Te</w:t>
      </w:r>
    </w:p>
    <w:p w:rsidR="0073361C" w:rsidRPr="0073361C" w:rsidRDefault="0073361C" w:rsidP="0073361C">
      <w:pPr>
        <w:spacing w:after="240"/>
      </w:pPr>
      <w:r w:rsidRPr="0073361C">
        <w:t>rog, cere lui Dumnezeu să-mi dea vindecare.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-Limba ta, fiule, și cugetul tău cel rău ți-au pricinuit toate acestea! l-a mustrat </w:t>
      </w:r>
      <w:r w:rsidRPr="0073361C">
        <w:rPr>
          <w:cs/>
        </w:rPr>
        <w:t>‎</w:t>
      </w:r>
      <w:r w:rsidRPr="0073361C">
        <w:t xml:space="preserve">sfântul. Ai fost un stricat, pornit spre beție și spre osândirea și ponegrirea altora. </w:t>
      </w:r>
      <w:r w:rsidRPr="0073361C">
        <w:rPr>
          <w:cs/>
        </w:rPr>
        <w:t>‎</w:t>
      </w:r>
      <w:r w:rsidRPr="0073361C">
        <w:t xml:space="preserve">Apoi, ai făgăduit lui Dumnezeu că te faci monah și nu țiai ținut făgăduința. Ai mers </w:t>
      </w:r>
      <w:r w:rsidRPr="0073361C">
        <w:rPr>
          <w:cs/>
        </w:rPr>
        <w:t>‎</w:t>
      </w:r>
      <w:r w:rsidRPr="0073361C">
        <w:t xml:space="preserve">până acolo ca te-ai întors la relele cele dintâi. Pentru toate acestea, Iubitorul de </w:t>
      </w:r>
      <w:r w:rsidRPr="0073361C">
        <w:rPr>
          <w:cs/>
        </w:rPr>
        <w:t>‎</w:t>
      </w:r>
      <w:r w:rsidRPr="0073361C">
        <w:t xml:space="preserve">oameni Dumnezeu, ți-a trimis o mică pedeapsă, această paralizie. Dacă o rabzi fără </w:t>
      </w:r>
      <w:r w:rsidRPr="0073361C">
        <w:rPr>
          <w:cs/>
        </w:rPr>
        <w:t>‎</w:t>
      </w:r>
      <w:r w:rsidRPr="0073361C">
        <w:t>cârtire, cu pocăință și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-Ce vrea să spună, părinte, acest "Doamne ajuta!" a întrebat paraliticul.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-Ajuta ca să nu se piardă sufletul, a explicat sfântul. Pentru că și acum ai rămas în </w:t>
      </w:r>
      <w:r w:rsidRPr="0073361C">
        <w:rPr>
          <w:cs/>
        </w:rPr>
        <w:t>‎</w:t>
      </w:r>
      <w:r w:rsidRPr="0073361C">
        <w:t xml:space="preserve">aceleași patimi. Deci, nu mai judeca, fiule, te sfătuiesc acest lucru. Îți doresc </w:t>
      </w:r>
      <w:r w:rsidRPr="0073361C">
        <w:rPr>
          <w:cs/>
        </w:rPr>
        <w:t>‎</w:t>
      </w:r>
      <w:r w:rsidRPr="0073361C">
        <w:t>mântuirea și vreau să te îndrept cu aceste sfaturi.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Ai toată dreptatea, a răspuns acela, dar ce să fac? Trebuie </w:t>
      </w:r>
      <w:r w:rsidRPr="0073361C">
        <w:rPr>
          <w:cs/>
        </w:rPr>
        <w:t>‎</w:t>
      </w:r>
      <w:r w:rsidRPr="0073361C">
        <w:t>multă silă</w:t>
      </w:r>
    </w:p>
    <w:p w:rsidR="0073361C" w:rsidRPr="0073361C" w:rsidRDefault="0073361C" w:rsidP="0073361C">
      <w:pPr>
        <w:spacing w:after="240"/>
      </w:pPr>
      <w:r w:rsidRPr="0073361C">
        <w:t>ca să le tai pe toate acestea, iar eu sunt bolnav și cu sufletul și cu trupul.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lastRenderedPageBreak/>
        <w:t>‎</w:t>
      </w:r>
      <w:r w:rsidRPr="0073361C">
        <w:t xml:space="preserve">-Nu știi, i-a zis sfântul, căci cu silă se ia Împărăția cerurilor și ca "silitorii o </w:t>
      </w:r>
      <w:r w:rsidRPr="0073361C">
        <w:rPr>
          <w:cs/>
        </w:rPr>
        <w:t>‎</w:t>
      </w:r>
      <w:r w:rsidRPr="0073361C">
        <w:t xml:space="preserve">răpesc pe ea"? Postește și roagă-te! Puțin timp mai ai. Moartea este aproape! </w:t>
      </w:r>
      <w:r w:rsidRPr="0073361C">
        <w:rPr>
          <w:cs/>
        </w:rPr>
        <w:t>‎</w:t>
      </w:r>
      <w:r w:rsidRPr="0073361C">
        <w:t>Nădăjduiesc, însă, căci prin milostivirea lui Dumnezeu vei avea călătorie bună.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Trebuie să mai știi că patimile sunt diavoli și nu fug decât cu rugăciune și cu post, </w:t>
      </w:r>
      <w:r w:rsidRPr="0073361C">
        <w:rPr>
          <w:cs/>
        </w:rPr>
        <w:t>‎</w:t>
      </w:r>
      <w:r w:rsidRPr="0073361C">
        <w:t xml:space="preserve">după cuvântul Domnului. Cu aceste arme, deci, întrarmează-te și tu împotriva lor și îi </w:t>
      </w:r>
      <w:r w:rsidRPr="0073361C">
        <w:rPr>
          <w:cs/>
        </w:rPr>
        <w:t>‎</w:t>
      </w:r>
      <w:r w:rsidRPr="0073361C">
        <w:t>vei birui.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Cu aceste sfaturi l-a părăsit în pace. Iar paraliticul, cu ajutorul lui Dumnezeu, a </w:t>
      </w:r>
      <w:r w:rsidRPr="0073361C">
        <w:rPr>
          <w:cs/>
        </w:rPr>
        <w:t>‎</w:t>
      </w:r>
      <w:r w:rsidRPr="0073361C">
        <w:t xml:space="preserve">făcut ceea ce i-a zis sfântul și după puține zile a călătorit spre cer. Iubitorul de </w:t>
      </w:r>
      <w:r w:rsidRPr="0073361C">
        <w:rPr>
          <w:cs/>
        </w:rPr>
        <w:t>‎</w:t>
      </w:r>
      <w:r w:rsidRPr="0073361C">
        <w:t xml:space="preserve">oameni i-a primit întoarcerea lui mai mult decât primește pe cei ce îmbătrânesc în </w:t>
      </w:r>
      <w:r w:rsidRPr="0073361C">
        <w:rPr>
          <w:cs/>
        </w:rPr>
        <w:t>‎</w:t>
      </w:r>
      <w:r w:rsidRPr="0073361C">
        <w:t>nevoință.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MOARTEA PĂCĂTOȘILOR ESTE CUMPLITĂ</w:t>
      </w:r>
    </w:p>
    <w:p w:rsidR="0073361C" w:rsidRPr="0073361C" w:rsidRDefault="0073361C" w:rsidP="0073361C">
      <w:pPr>
        <w:spacing w:after="240"/>
      </w:pPr>
      <w:r w:rsidRPr="0073361C">
        <w:t xml:space="preserve">Odată, Cuviosul Nifon stătea în strana bisericii. Chilia lui era aproape de biserică </w:t>
      </w:r>
      <w:r w:rsidRPr="0073361C">
        <w:rPr>
          <w:cs/>
        </w:rPr>
        <w:t>‎</w:t>
      </w:r>
      <w:r w:rsidRPr="0073361C">
        <w:t xml:space="preserve">Sfintei Ipatia și mulți credincioși se adunase în jurul lui să se folosească. Unul l-a </w:t>
      </w:r>
      <w:r w:rsidRPr="0073361C">
        <w:rPr>
          <w:cs/>
        </w:rPr>
        <w:t>‎</w:t>
      </w:r>
      <w:r w:rsidRPr="0073361C">
        <w:t xml:space="preserve">întrebat despre diferitele feluri de morți: cum unii mor cu tulburare și alții cu pace, </w:t>
      </w:r>
      <w:r w:rsidRPr="0073361C">
        <w:rPr>
          <w:cs/>
        </w:rPr>
        <w:t>‎</w:t>
      </w:r>
      <w:r w:rsidRPr="0073361C">
        <w:t>alții în înstrăinare, alții în pustiuri iar a</w:t>
      </w:r>
    </w:p>
    <w:p w:rsidR="0073361C" w:rsidRPr="0073361C" w:rsidRDefault="0073361C" w:rsidP="0073361C">
      <w:pPr>
        <w:spacing w:after="240"/>
      </w:pPr>
      <w:r w:rsidRPr="0073361C">
        <w:t>lții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 mare. Ba, unii zic că fiecăruia îi este scris și unde să moară.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-Ceea ce este de neapărată trebuință, fraților, a început Cuviosul, este să ne pocăim </w:t>
      </w:r>
      <w:r w:rsidRPr="0073361C">
        <w:rPr>
          <w:cs/>
        </w:rPr>
        <w:t>‎</w:t>
      </w:r>
      <w:r w:rsidRPr="0073361C">
        <w:t>de păcate și să cerem milă de la Dumnezeu prin pocăință.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Cât despre toate celelalte, sunt judecăți ale lui Dumnezeu și este foarte primejdios să </w:t>
      </w:r>
      <w:r w:rsidRPr="0073361C">
        <w:rPr>
          <w:cs/>
        </w:rPr>
        <w:t>‎</w:t>
      </w:r>
      <w:r w:rsidRPr="0073361C">
        <w:t xml:space="preserve">ne ocupăm de ele. Mai bine să plângem și să ne tânguim pentru păcatele noastre, ca să </w:t>
      </w:r>
      <w:r w:rsidRPr="0073361C">
        <w:rPr>
          <w:cs/>
        </w:rPr>
        <w:t>‎</w:t>
      </w:r>
      <w:r w:rsidRPr="0073361C">
        <w:t xml:space="preserve">aflăm milă și să ne învrednicim a dobândi o fărâmă de mântuire. Vin zile rele "în care </w:t>
      </w:r>
      <w:r w:rsidRPr="0073361C">
        <w:rPr>
          <w:cs/>
        </w:rPr>
        <w:t>‎</w:t>
      </w:r>
      <w:r w:rsidRPr="0073361C">
        <w:t xml:space="preserve">nimeni nu mai poate lucra". Deci, înainte de a sosi, să lucram binele ca să trăim în </w:t>
      </w:r>
      <w:r w:rsidRPr="0073361C">
        <w:rPr>
          <w:cs/>
        </w:rPr>
        <w:t>‎</w:t>
      </w:r>
      <w:r w:rsidRPr="0073361C">
        <w:t>veci.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rPr>
          <w:rFonts w:hint="eastAsia"/>
        </w:rPr>
        <w:t>—</w:t>
      </w:r>
      <w:r w:rsidRPr="0073361C">
        <w:t xml:space="preserve">nțelept este acest cuvânt, au spus cei de față. Totuși, dacă nu este nepotrivită </w:t>
      </w:r>
      <w:r w:rsidRPr="0073361C">
        <w:rPr>
          <w:cs/>
        </w:rPr>
        <w:t>‎</w:t>
      </w:r>
      <w:r w:rsidRPr="0073361C">
        <w:t>întrebarea noastră, vă rugăm să ne dați un răspuns.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Atunci, Nifon le-a povestit: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Cu o luna înainte de moarte s-a îmbolnăvit de dizenterie. Îi ieșiseră afară măruntaiele </w:t>
      </w:r>
      <w:r w:rsidRPr="0073361C">
        <w:rPr>
          <w:cs/>
        </w:rPr>
        <w:t>‎</w:t>
      </w:r>
      <w:r w:rsidRPr="0073361C">
        <w:t xml:space="preserve">și se chinuia, muscându-și buzele și limba până ce și-a tăiat-o cu dinții. Așa de aspră </w:t>
      </w:r>
      <w:r w:rsidRPr="0073361C">
        <w:rPr>
          <w:cs/>
        </w:rPr>
        <w:t>‎</w:t>
      </w:r>
      <w:r w:rsidRPr="0073361C">
        <w:t xml:space="preserve">era Judecata lui Dumnezeu, că șaptesprezece zile s-a frământat și s-a rostogolit în pat, </w:t>
      </w:r>
      <w:r w:rsidRPr="0073361C">
        <w:rPr>
          <w:cs/>
        </w:rPr>
        <w:t>‎</w:t>
      </w:r>
      <w:r w:rsidRPr="0073361C">
        <w:t xml:space="preserve">scrâșnind din dinți. Și Îa smuls, fir cu fir, barba, care rămăsese goală ca palma. Apoi, </w:t>
      </w:r>
      <w:r w:rsidRPr="0073361C">
        <w:rPr>
          <w:cs/>
        </w:rPr>
        <w:t>‎</w:t>
      </w:r>
      <w:r w:rsidRPr="0073361C">
        <w:t xml:space="preserve">își numara degetele, își mișca jalnic capul, holba ochii și cerea mângâiere, dar nu afla. </w:t>
      </w:r>
      <w:r w:rsidRPr="0073361C">
        <w:rPr>
          <w:cs/>
        </w:rPr>
        <w:t>‎</w:t>
      </w:r>
      <w:r w:rsidRPr="0073361C">
        <w:t>Și iarăși își</w:t>
      </w:r>
    </w:p>
    <w:p w:rsidR="0073361C" w:rsidRPr="0073361C" w:rsidRDefault="0073361C" w:rsidP="0073361C">
      <w:pPr>
        <w:spacing w:after="240"/>
      </w:pPr>
      <w:r w:rsidRPr="0073361C">
        <w:t>mișca capul, își smulgea părul, număra degetele și gemea.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Era o priveliște jalnică și tare înfricoșatoare, uitându-te la el cum a mai rezistat la </w:t>
      </w:r>
      <w:r w:rsidRPr="0073361C">
        <w:rPr>
          <w:cs/>
        </w:rPr>
        <w:t>‎</w:t>
      </w:r>
      <w:r w:rsidRPr="0073361C">
        <w:t xml:space="preserve">acea teribilă chinuire. Până la urmă, și-a mâncat și buzele, a rămas fără păr pe cap și </w:t>
      </w:r>
      <w:r w:rsidRPr="0073361C">
        <w:rPr>
          <w:cs/>
        </w:rPr>
        <w:t>‎</w:t>
      </w:r>
      <w:r w:rsidRPr="0073361C">
        <w:t xml:space="preserve">continua să-și numere degetele, să geamă și să scrâșnească din dinți. Un înger nevăzut </w:t>
      </w:r>
      <w:r w:rsidRPr="0073361C">
        <w:rPr>
          <w:cs/>
        </w:rPr>
        <w:t>‎</w:t>
      </w:r>
      <w:r w:rsidRPr="0073361C">
        <w:t>stătea lângă el. Își scosese din teacă</w:t>
      </w:r>
    </w:p>
    <w:p w:rsidR="0073361C" w:rsidRPr="0073361C" w:rsidRDefault="0073361C" w:rsidP="0073361C">
      <w:pPr>
        <w:spacing w:after="240"/>
      </w:pPr>
      <w:r w:rsidRPr="0073361C">
        <w:t>o înfricoșata sabie și chinuia pe nefericitul Teofil.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 xml:space="preserve">Așa s-a chinuit și s-a luptat cu moartea șaptesprezece zile, precum am zis, numărâdu-și </w:t>
      </w:r>
      <w:r w:rsidRPr="0073361C">
        <w:rPr>
          <w:cs/>
        </w:rPr>
        <w:t>‎</w:t>
      </w:r>
      <w:r w:rsidRPr="0073361C">
        <w:t>cu degetele nedreptățile de la cântar. Și, îngerul pedepsitor i-a zis: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-Ticălosule, n-ai avut nici o milă! Pe toți i-ai furat cu cântarul tău, lucrând </w:t>
      </w:r>
      <w:r w:rsidRPr="0073361C">
        <w:rPr>
          <w:cs/>
        </w:rPr>
        <w:t>‎</w:t>
      </w:r>
      <w:r w:rsidRPr="0073361C">
        <w:t xml:space="preserve">necinstit. Te-ai depărtat și de dreapta credință și, pe deasupra, la tot pasul înjurai </w:t>
      </w:r>
      <w:r w:rsidRPr="0073361C">
        <w:rPr>
          <w:cs/>
        </w:rPr>
        <w:t>‎</w:t>
      </w:r>
      <w:r w:rsidRPr="0073361C">
        <w:t xml:space="preserve">înfricoșatul Nume al lui Dumnezeu. Și de ce înjurai și bârfeai pe toți oamenii cinștiți? </w:t>
      </w:r>
      <w:r w:rsidRPr="0073361C">
        <w:rPr>
          <w:cs/>
        </w:rPr>
        <w:t>‎</w:t>
      </w:r>
      <w:r w:rsidRPr="0073361C">
        <w:t xml:space="preserve">De ce, când te împartășeai cu Sfintele Taine, scuipai fără teamă pe pământ? De ce ai </w:t>
      </w:r>
      <w:r w:rsidRPr="0073361C">
        <w:rPr>
          <w:cs/>
        </w:rPr>
        <w:t>‎</w:t>
      </w:r>
      <w:r w:rsidRPr="0073361C">
        <w:t xml:space="preserve">nedreptățit și înșelat la cântar pe săraci? Iată, acum ce-ți aduc toate acestea! Dacă nu </w:t>
      </w:r>
      <w:r w:rsidRPr="0073361C">
        <w:rPr>
          <w:cs/>
        </w:rPr>
        <w:t>‎</w:t>
      </w:r>
      <w:r w:rsidRPr="0073361C">
        <w:t xml:space="preserve">se aduce aici cântarul, înaintea tuturor, sufletul Tău nu va ieși și te vei chinui </w:t>
      </w:r>
      <w:r w:rsidRPr="0073361C">
        <w:rPr>
          <w:cs/>
        </w:rPr>
        <w:t>‎</w:t>
      </w:r>
      <w:r w:rsidRPr="0073361C">
        <w:t>necontenit.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El însă, având limba tăiată, nu putea cere cântarul, ci numai socotea</w:t>
      </w:r>
    </w:p>
    <w:p w:rsidR="0073361C" w:rsidRPr="0073361C" w:rsidRDefault="0073361C" w:rsidP="0073361C">
      <w:pPr>
        <w:spacing w:after="240"/>
      </w:pPr>
      <w:r w:rsidRPr="0073361C">
        <w:t>pe degete, mișcându-și capul. Și nimeni din ei nu înțelegea ce vrea. Numai</w:t>
      </w:r>
    </w:p>
    <w:p w:rsidR="0073361C" w:rsidRPr="0073361C" w:rsidRDefault="0073361C" w:rsidP="0073361C">
      <w:pPr>
        <w:spacing w:after="240"/>
      </w:pPr>
      <w:r w:rsidRPr="0073361C">
        <w:t xml:space="preserve">un om sfânt și văzător, care se afla acolo, a auzit pe înger, a înțeles și a trimis să se </w:t>
      </w:r>
      <w:r w:rsidRPr="0073361C">
        <w:rPr>
          <w:cs/>
        </w:rPr>
        <w:t>‎</w:t>
      </w:r>
      <w:r w:rsidRPr="0073361C">
        <w:t>aducă un cântar. Cel ce tragea să moara, numai cât a văzut</w:t>
      </w:r>
    </w:p>
    <w:p w:rsidR="0073361C" w:rsidRPr="0073361C" w:rsidRDefault="0073361C" w:rsidP="0073361C">
      <w:pPr>
        <w:spacing w:after="240"/>
      </w:pPr>
      <w:r w:rsidRPr="0073361C">
        <w:t>cântarul, a suspinat adânc, a început a da din cap cu putere, ca și cum</w:t>
      </w:r>
    </w:p>
    <w:p w:rsidR="0073361C" w:rsidRPr="0073361C" w:rsidRDefault="0073361C" w:rsidP="0073361C">
      <w:pPr>
        <w:spacing w:after="240"/>
      </w:pPr>
      <w:r w:rsidRPr="0073361C">
        <w:t xml:space="preserve">mărturisind căci cu acesta făcuse toate nelegiuirile sale și îndată și-a dat sufletul. </w:t>
      </w:r>
      <w:r w:rsidRPr="0073361C">
        <w:rPr>
          <w:cs/>
        </w:rPr>
        <w:t>‎</w:t>
      </w:r>
      <w:r w:rsidRPr="0073361C">
        <w:t>Îngerul judecător i-a luat sufletul și l-a predat judecații lui Dumnezeu.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-Ce învățătură scoatem, deci dintr-o astfel de moarte? a întrebat</w:t>
      </w:r>
    </w:p>
    <w:p w:rsidR="0073361C" w:rsidRPr="0073361C" w:rsidRDefault="0073361C" w:rsidP="0073361C">
      <w:pPr>
        <w:spacing w:after="240"/>
      </w:pPr>
      <w:r w:rsidRPr="0073361C">
        <w:t>Nifon. Potrivit cu faptele, a venit și pedeapsa. Fiindcă era așa de păcătos și</w:t>
      </w:r>
    </w:p>
    <w:p w:rsidR="0073361C" w:rsidRPr="0073361C" w:rsidRDefault="0073361C" w:rsidP="0073361C">
      <w:pPr>
        <w:spacing w:after="240"/>
      </w:pPr>
      <w:r w:rsidRPr="0073361C">
        <w:t>Auzind acestea cei de față, au suspinat gândindu-se fiecare la păcatele sale.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 V-ați spăimântat de judecată lui Dumnezeu, a adăugat Cuviosul,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precum a pățit de multe ori preablândul David. Ascultați încă o întâmplare</w:t>
      </w:r>
    </w:p>
    <w:p w:rsidR="0073361C" w:rsidRPr="0073361C" w:rsidRDefault="0073361C" w:rsidP="0073361C">
      <w:pPr>
        <w:spacing w:after="240"/>
      </w:pPr>
      <w:r w:rsidRPr="0073361C">
        <w:t>asemenea.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Dar, înainte de a începe, Cuviosul s-a ridicat și le-a făcut metanie, zicând: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-Iertați-mă, fraților, că vă întinez cu păcatele mele. Nu sunt vrednic</w:t>
      </w:r>
    </w:p>
    <w:p w:rsidR="0073361C" w:rsidRPr="0073361C" w:rsidRDefault="0073361C" w:rsidP="0073361C">
      <w:pPr>
        <w:spacing w:after="240"/>
      </w:pPr>
      <w:r w:rsidRPr="0073361C">
        <w:t>nici să stau lângă voi. Și totuși stau. Ba și mai mult. Eu cel orb vreau să vă</w:t>
      </w:r>
    </w:p>
    <w:p w:rsidR="0073361C" w:rsidRPr="0073361C" w:rsidRDefault="0073361C" w:rsidP="0073361C">
      <w:pPr>
        <w:spacing w:after="240"/>
      </w:pPr>
      <w:r w:rsidRPr="0073361C">
        <w:t>povățuiesc, cu slava mea cea deșartă, pe voi, care vedeți.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Cei care erau de față au fost impresionați de aceste cuvinte și au căzut la picioarele </w:t>
      </w:r>
      <w:r w:rsidRPr="0073361C">
        <w:rPr>
          <w:cs/>
        </w:rPr>
        <w:t>‎</w:t>
      </w:r>
      <w:r w:rsidRPr="0073361C">
        <w:t xml:space="preserve">lui cu căință. Se temeau ca nu cumva Dumnezeu, văzând marea lui smerenie, să pogoare foc </w:t>
      </w:r>
      <w:r w:rsidRPr="0073361C">
        <w:rPr>
          <w:cs/>
        </w:rPr>
        <w:t>‎</w:t>
      </w:r>
      <w:r w:rsidRPr="0073361C">
        <w:t>și să-i arda, de vreme ce știau că el este sfânt iar ei sunt păcătoși.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MOARTE AMARĂ, CURAȚIREA SUFLETULUI</w:t>
      </w:r>
    </w:p>
    <w:p w:rsidR="0073361C" w:rsidRPr="0073361C" w:rsidRDefault="0073361C" w:rsidP="0073361C">
      <w:pPr>
        <w:spacing w:after="240"/>
      </w:pPr>
      <w:r w:rsidRPr="0073361C">
        <w:t xml:space="preserve">După ce Cuviosul a ridicat pe oamenii care căzuseră la picioarele lui și i-a pus să </w:t>
      </w:r>
      <w:r w:rsidRPr="0073361C">
        <w:rPr>
          <w:cs/>
        </w:rPr>
        <w:t>‎</w:t>
      </w:r>
      <w:r w:rsidRPr="0073361C">
        <w:t>șadă, a început o minunată povestire.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lastRenderedPageBreak/>
        <w:t>‎</w:t>
      </w:r>
      <w:r w:rsidRPr="0073361C">
        <w:t xml:space="preserve">"Trăia în Constantinopol un tânăr cu numele Vasile. Era viclean, stricat și foarte </w:t>
      </w:r>
      <w:r w:rsidRPr="0073361C">
        <w:rPr>
          <w:cs/>
        </w:rPr>
        <w:t>‎</w:t>
      </w:r>
      <w:r w:rsidRPr="0073361C">
        <w:t xml:space="preserve">răutacios. În fiecare seara mergea la locuri necinstite. Stăpânul lui, pe care-l chema </w:t>
      </w:r>
      <w:r w:rsidRPr="0073361C">
        <w:rPr>
          <w:cs/>
        </w:rPr>
        <w:t>‎</w:t>
      </w:r>
      <w:r w:rsidRPr="0073361C">
        <w:t xml:space="preserve">Patriciu, dimpotrivă, era un om ales, milostiv, miluind și dăruind cui avea nevoie, </w:t>
      </w:r>
      <w:r w:rsidRPr="0073361C">
        <w:rPr>
          <w:cs/>
        </w:rPr>
        <w:t>‎</w:t>
      </w:r>
      <w:r w:rsidRPr="0073361C">
        <w:t xml:space="preserve">precum poruncește Scriptura. Vasile, slujitorul său, avea optsprezece ani. Adesea </w:t>
      </w:r>
      <w:r w:rsidRPr="0073361C">
        <w:rPr>
          <w:cs/>
        </w:rPr>
        <w:t>‎</w:t>
      </w:r>
      <w:r w:rsidRPr="0073361C">
        <w:t xml:space="preserve">stăpânul său îl trimitea cu treburi, iar el, cu acest prilej, umbla prin locuri </w:t>
      </w:r>
      <w:r w:rsidRPr="0073361C">
        <w:rPr>
          <w:cs/>
        </w:rPr>
        <w:t>‎</w:t>
      </w:r>
      <w:r w:rsidRPr="0073361C">
        <w:t xml:space="preserve">stricate, întinându Își frumusețea trupului și a sufletului. Dar, Dumnezeu, Care nu </w:t>
      </w:r>
      <w:r w:rsidRPr="0073361C">
        <w:rPr>
          <w:cs/>
        </w:rPr>
        <w:t>‎</w:t>
      </w:r>
      <w:r w:rsidRPr="0073361C">
        <w:t>voiește moartea păcătosului, iata cum a iconomisit mântuirea lui: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S-a făcut foamete în toată regiunea aceea. Cu foametea a venit și o iarnă aspră, încât </w:t>
      </w:r>
      <w:r w:rsidRPr="0073361C">
        <w:rPr>
          <w:cs/>
        </w:rPr>
        <w:t>‎</w:t>
      </w:r>
      <w:r w:rsidRPr="0073361C">
        <w:t xml:space="preserve">zilnic mureau în oraș ca la o mie de oameni. Era așa de mare mulțimea morților, încât </w:t>
      </w:r>
      <w:r w:rsidRPr="0073361C">
        <w:rPr>
          <w:cs/>
        </w:rPr>
        <w:t>‎</w:t>
      </w:r>
      <w:r w:rsidRPr="0073361C">
        <w:t xml:space="preserve">nici să-i mai îngroape nu dovedeau. Și, fiindcă bântuiau teribil foametea și gerul </w:t>
      </w:r>
      <w:r w:rsidRPr="0073361C">
        <w:rPr>
          <w:cs/>
        </w:rPr>
        <w:t>‎</w:t>
      </w:r>
      <w:r w:rsidRPr="0073361C">
        <w:t xml:space="preserve">iernii, amândouă relele împreună, stăpânii erau nevoiți să dea drumul slujitorilor și </w:t>
      </w:r>
      <w:r w:rsidRPr="0073361C">
        <w:rPr>
          <w:cs/>
        </w:rPr>
        <w:t>‎</w:t>
      </w:r>
      <w:r w:rsidRPr="0073361C">
        <w:t xml:space="preserve">robilor lor. Ba unii, ajunseseră să-și vândă și copiii, ca să câștige un ban pentru a-și </w:t>
      </w:r>
      <w:r w:rsidRPr="0073361C">
        <w:rPr>
          <w:cs/>
        </w:rPr>
        <w:t>‎</w:t>
      </w:r>
      <w:r w:rsidRPr="0073361C">
        <w:t xml:space="preserve">cumpăra mâncare. Lucrurile fiind grele pentru toți, firește erau și pentru Patriciu de </w:t>
      </w:r>
      <w:r w:rsidRPr="0073361C">
        <w:rPr>
          <w:cs/>
        </w:rPr>
        <w:t>‎</w:t>
      </w:r>
      <w:r w:rsidRPr="0073361C">
        <w:t>care am pomenit și care a fost nevoit să renunțe și el la slujitorii lui. "Cu ce</w:t>
      </w:r>
    </w:p>
    <w:p w:rsidR="0073361C" w:rsidRPr="0073361C" w:rsidRDefault="0073361C" w:rsidP="0073361C">
      <w:pPr>
        <w:spacing w:after="240"/>
      </w:pPr>
      <w:r w:rsidRPr="0073361C">
        <w:t>să mă hranesc eu, copiii și slujitorii mei?" se gândea el, pentru c ă avea mulți.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Astfel, împreună cu ceilalți slujitori ai săi, a dat drumul și tânărului Vasile. </w:t>
      </w:r>
      <w:r w:rsidRPr="0073361C">
        <w:rPr>
          <w:cs/>
        </w:rPr>
        <w:t>‎</w:t>
      </w:r>
      <w:r w:rsidRPr="0073361C">
        <w:t>Acesta, chiar din prima zi, și-a vândut haina într-o cârciumă și și-a</w:t>
      </w:r>
    </w:p>
    <w:p w:rsidR="0073361C" w:rsidRPr="0073361C" w:rsidRDefault="0073361C" w:rsidP="0073361C">
      <w:pPr>
        <w:spacing w:after="240"/>
      </w:pPr>
      <w:r w:rsidRPr="0073361C">
        <w:t xml:space="preserve">Cine ar fi putut descrie chinurile sau iutimea foamei și spaima cu care rabda vitejește </w:t>
      </w:r>
      <w:r w:rsidRPr="0073361C">
        <w:rPr>
          <w:cs/>
        </w:rPr>
        <w:t>‎</w:t>
      </w:r>
      <w:r w:rsidRPr="0073361C">
        <w:t>mulțumind lui Dumnezeu? A răbdat mult acest chin,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până când, într-o zi, a căzut epuizat într-o uliță a orașului. Zăcea suspinând,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tremurând, aproape mort de foame. Din pricina gerului teribil îi înghețaser ă picioarele </w:t>
      </w:r>
      <w:r w:rsidRPr="0073361C">
        <w:rPr>
          <w:cs/>
        </w:rPr>
        <w:t>‎</w:t>
      </w:r>
      <w:r w:rsidRPr="0073361C">
        <w:t xml:space="preserve">de tot, îi căzuseră și degetele, pentru că putreziseră vinele și nervii. Iar el, minunatul </w:t>
      </w:r>
      <w:r w:rsidRPr="0073361C">
        <w:rPr>
          <w:cs/>
        </w:rPr>
        <w:t>‎</w:t>
      </w:r>
      <w:r w:rsidRPr="0073361C">
        <w:t xml:space="preserve">copil, cu adevărat împărat, piatră neclătită, stea luminoasă, pe toate le suferea fără </w:t>
      </w:r>
      <w:r w:rsidRPr="0073361C">
        <w:rPr>
          <w:cs/>
        </w:rPr>
        <w:t>‎</w:t>
      </w:r>
      <w:r w:rsidRPr="0073361C">
        <w:t xml:space="preserve">murmur, ca un alt Iov, fără să cârtească împotriva lui Dumnezeu. Îl chinuia foamea, îl </w:t>
      </w:r>
      <w:r w:rsidRPr="0073361C">
        <w:rPr>
          <w:cs/>
        </w:rPr>
        <w:t>‎</w:t>
      </w:r>
      <w:r w:rsidRPr="0073361C">
        <w:t xml:space="preserve">sfâșia frigul, rănile îi înghețaseră, ca era gol și produceau nesuferită durere. Cu un </w:t>
      </w:r>
      <w:r w:rsidRPr="0073361C">
        <w:rPr>
          <w:cs/>
        </w:rPr>
        <w:t>‎</w:t>
      </w:r>
      <w:r w:rsidRPr="0073361C">
        <w:t xml:space="preserve">cuvânt, îl cuprinseseră toate chinurile. Iar el continua să slăvească pe iubitorul de </w:t>
      </w:r>
      <w:r w:rsidRPr="0073361C">
        <w:rPr>
          <w:cs/>
        </w:rPr>
        <w:t>‎</w:t>
      </w:r>
      <w:r w:rsidRPr="0073361C">
        <w:t xml:space="preserve">oameni Dumnezeu. Atunci, cu adevărat, nu era cine să-i ajute, pentru că toți își jeleau </w:t>
      </w:r>
      <w:r w:rsidRPr="0073361C">
        <w:rPr>
          <w:cs/>
        </w:rPr>
        <w:t>‎</w:t>
      </w:r>
      <w:r w:rsidRPr="0073361C">
        <w:t>lipsurile și greutățile lor.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După un timp, s-a întâmplat să treacă pe ulita un om credincios cu numele Nichifor. L-a </w:t>
      </w:r>
      <w:r w:rsidRPr="0073361C">
        <w:rPr>
          <w:cs/>
        </w:rPr>
        <w:t>‎</w:t>
      </w:r>
      <w:r w:rsidRPr="0073361C">
        <w:t xml:space="preserve">văzut și i s-a îndurerat sufletul. Îndată a poruncit slujitorilor săi să-l ridice și să-l </w:t>
      </w:r>
      <w:r w:rsidRPr="0073361C">
        <w:rPr>
          <w:cs/>
        </w:rPr>
        <w:t>‎</w:t>
      </w:r>
      <w:r w:rsidRPr="0073361C">
        <w:t xml:space="preserve">ducă la casa sa. Acolo, cu mâinile sale i-a pregătit pat, l-a culcat, l-a îngrijit cu </w:t>
      </w:r>
      <w:r w:rsidRPr="0073361C">
        <w:rPr>
          <w:cs/>
        </w:rPr>
        <w:t>‎</w:t>
      </w:r>
      <w:r w:rsidRPr="0073361C">
        <w:t>toată inima și i-a rânduit o slujnică să Îl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ngrijească, fiindcă avea neaparata nevoie de ajutor, de vreme ce tot trupul îi era ars </w:t>
      </w:r>
      <w:r w:rsidRPr="0073361C">
        <w:rPr>
          <w:cs/>
        </w:rPr>
        <w:t>‎</w:t>
      </w:r>
      <w:r w:rsidRPr="0073361C">
        <w:t>de ger.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Au trecut astfel, stând două săptămâni la Nichifor și a sosit ceasul ca Vasile să </w:t>
      </w:r>
      <w:r w:rsidRPr="0073361C">
        <w:rPr>
          <w:cs/>
        </w:rPr>
        <w:t>‎</w:t>
      </w:r>
      <w:r w:rsidRPr="0073361C">
        <w:t xml:space="preserve">călătoreasca spre Domnul și Dumnezeul său. Era într-o sâmbătă pe la orele 9 dimineața. Cum </w:t>
      </w:r>
      <w:r w:rsidRPr="0073361C">
        <w:rPr>
          <w:cs/>
        </w:rPr>
        <w:t>‎</w:t>
      </w:r>
      <w:r w:rsidRPr="0073361C">
        <w:t>se afla întins pe pat, ca de obicei, Vasile a început a șopti: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"Bine, bine... Au venit cei frumoși... Domnul v-a trimis... Bine ați venit!... Așteptați </w:t>
      </w:r>
      <w:r w:rsidRPr="0073361C">
        <w:rPr>
          <w:cs/>
        </w:rPr>
        <w:t>‎</w:t>
      </w:r>
      <w:r w:rsidRPr="0073361C">
        <w:t>puțin și mergem...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 Hai degrab ca te cheama Domnul! Î i-a zis cineva nevăzut.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lastRenderedPageBreak/>
        <w:t>‎</w:t>
      </w:r>
      <w:r w:rsidRPr="0073361C">
        <w:t xml:space="preserve">-Va rog, bunilor prieteni ai lui Dumnezeu..., șopti iarăși Vasile, aveți puțină </w:t>
      </w:r>
      <w:r w:rsidRPr="0073361C">
        <w:rPr>
          <w:cs/>
        </w:rPr>
        <w:t>‎</w:t>
      </w:r>
      <w:r w:rsidRPr="0073361C">
        <w:t xml:space="preserve">răbdare... Un om mi-a împrumutat zece bani... Și trebuie să-i dau înapoi... să nu găsească </w:t>
      </w:r>
      <w:r w:rsidRPr="0073361C">
        <w:rPr>
          <w:cs/>
        </w:rPr>
        <w:t>‎</w:t>
      </w:r>
      <w:r w:rsidRPr="0073361C">
        <w:t>pricină stăpânul din văzduh, ca să mă ducă în adânc și să-mi pierd sufletul...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Atunci îngerii s-au oprit, pentru că Domnul le poruncise să-i ia sufletul cu oarecare </w:t>
      </w:r>
      <w:r w:rsidRPr="0073361C">
        <w:rPr>
          <w:cs/>
        </w:rPr>
        <w:t>‎</w:t>
      </w:r>
      <w:r w:rsidRPr="0073361C">
        <w:t xml:space="preserve">bucurie și mângâiere. Îndată credinciosul Nichifor a chemat un slujitor căruia i-a dat </w:t>
      </w:r>
      <w:r w:rsidRPr="0073361C">
        <w:rPr>
          <w:cs/>
        </w:rPr>
        <w:t>‎</w:t>
      </w:r>
      <w:r w:rsidRPr="0073361C">
        <w:t xml:space="preserve">banii, poruncindu-i să-i ducă celui ai căruia erau. În clipa aceea Vasile a ridicat </w:t>
      </w:r>
      <w:r w:rsidRPr="0073361C">
        <w:rPr>
          <w:cs/>
        </w:rPr>
        <w:t>‎</w:t>
      </w:r>
      <w:r w:rsidRPr="0073361C">
        <w:t xml:space="preserve">mâinile, slăvind pe Dumnezeu, Care este iubitor de oameni și și-a dat sufletul în mâinile </w:t>
      </w:r>
      <w:r w:rsidRPr="0073361C">
        <w:rPr>
          <w:cs/>
        </w:rPr>
        <w:t>‎</w:t>
      </w:r>
      <w:r w:rsidRPr="0073361C">
        <w:t>îngerilor.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Vedeți, fiilor, a încheiat Cuviosul Nifon, cum voia lui Dumnezeu iconomisește lucrurile </w:t>
      </w:r>
      <w:r w:rsidRPr="0073361C">
        <w:rPr>
          <w:cs/>
        </w:rPr>
        <w:t>‎</w:t>
      </w:r>
      <w:r w:rsidRPr="0073361C">
        <w:t xml:space="preserve">pentru folosul nostru? Cerceteaz ă Preabunul războiul lăuntric al fiecăruia și-i </w:t>
      </w:r>
      <w:r w:rsidRPr="0073361C">
        <w:rPr>
          <w:cs/>
        </w:rPr>
        <w:t>‎</w:t>
      </w:r>
      <w:r w:rsidRPr="0073361C">
        <w:t>răsplătește pe măsură. Pentru că, adeseori se</w:t>
      </w:r>
    </w:p>
    <w:p w:rsidR="0073361C" w:rsidRPr="0073361C" w:rsidRDefault="0073361C" w:rsidP="0073361C">
      <w:pPr>
        <w:spacing w:after="240"/>
      </w:pPr>
      <w:r w:rsidRPr="0073361C">
        <w:t xml:space="preserve">Acel tânăr, Vasile, face parte din prima categorie. Ființa lui era luminata de o </w:t>
      </w:r>
      <w:r w:rsidRPr="0073361C">
        <w:rPr>
          <w:cs/>
        </w:rPr>
        <w:t>‎</w:t>
      </w:r>
      <w:r w:rsidRPr="0073361C">
        <w:t xml:space="preserve">lumină lăuntrică; compătimea pe toți pe care îi vedea ca suferă. Acesta era harul lui </w:t>
      </w:r>
      <w:r w:rsidRPr="0073361C">
        <w:rPr>
          <w:cs/>
        </w:rPr>
        <w:t>‎</w:t>
      </w:r>
      <w:r w:rsidRPr="0073361C">
        <w:t>tainic, chiar dacă la vedere avea unele păcate.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De aceea Dumnezeu, la sfârșit nu l-a lăsat să piară, ci l-a mântuit în felul în care </w:t>
      </w:r>
      <w:r w:rsidRPr="0073361C">
        <w:rPr>
          <w:cs/>
        </w:rPr>
        <w:t>‎</w:t>
      </w:r>
      <w:r w:rsidRPr="0073361C">
        <w:t>ați auzit.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DREAPTA JUDECATĂ A LUI DUMNEZEU Atunci frații au zis către Cuviosul: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rPr>
          <w:rFonts w:hint="eastAsia"/>
        </w:rPr>
        <w:t>—</w:t>
      </w:r>
      <w:r w:rsidRPr="0073361C">
        <w:t xml:space="preserve">nțelepte și pline de învățătură au fost aceste cuvinte. Ne-am convins de ceea ce zice </w:t>
      </w:r>
      <w:r w:rsidRPr="0073361C">
        <w:rPr>
          <w:cs/>
        </w:rPr>
        <w:t>‎</w:t>
      </w:r>
      <w:r w:rsidRPr="0073361C">
        <w:t xml:space="preserve">Domnul: dacă rămâneți întru Mine, și Eu voi rămâne întru voi. De aceea, fiindcă și </w:t>
      </w:r>
      <w:r w:rsidRPr="0073361C">
        <w:rPr>
          <w:cs/>
        </w:rPr>
        <w:t>‎</w:t>
      </w:r>
      <w:r w:rsidRPr="0073361C">
        <w:t xml:space="preserve">sfinția voastră sunteți cu totul "în Hristos", aveți în sine și Duhul Lui. De aceea vă </w:t>
      </w:r>
      <w:r w:rsidRPr="0073361C">
        <w:rPr>
          <w:cs/>
        </w:rPr>
        <w:t>‎</w:t>
      </w:r>
      <w:r w:rsidRPr="0073361C">
        <w:t xml:space="preserve">rugăm, lămuriți-ne încă o nedumerire: cum se întâmplă că într-o corabie să între oameni </w:t>
      </w:r>
      <w:r w:rsidRPr="0073361C">
        <w:rPr>
          <w:cs/>
        </w:rPr>
        <w:t>‎</w:t>
      </w:r>
      <w:r w:rsidRPr="0073361C">
        <w:t xml:space="preserve">de diferite locuri și din pricina unei furtuni să se înece toți? Au fost oare </w:t>
      </w:r>
      <w:r w:rsidRPr="0073361C">
        <w:rPr>
          <w:cs/>
        </w:rPr>
        <w:t>‎</w:t>
      </w:r>
      <w:r w:rsidRPr="0073361C">
        <w:t>predestinați toți să aiba acest sfârșit amar?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 Grea este întrebarea voastra, a răspuns Cuviosul. Numai Dumnezeu știe. Dar, cu </w:t>
      </w:r>
      <w:r w:rsidRPr="0073361C">
        <w:rPr>
          <w:cs/>
        </w:rPr>
        <w:t>‎</w:t>
      </w:r>
      <w:r w:rsidRPr="0073361C">
        <w:t>ajutorul Lui, am să vă spun ceva în legătură cu aceasta.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"Mai demult trăia un corabier cu numele Teognost, care avea multe corabii mari cu </w:t>
      </w:r>
      <w:r w:rsidRPr="0073361C">
        <w:rPr>
          <w:cs/>
        </w:rPr>
        <w:t>‎</w:t>
      </w:r>
      <w:r w:rsidRPr="0073361C">
        <w:t xml:space="preserve">destui marinari. Călătorea, făcea comert, transporta oameni și făcea tot ce cade în </w:t>
      </w:r>
      <w:r w:rsidRPr="0073361C">
        <w:rPr>
          <w:cs/>
        </w:rPr>
        <w:t>‎</w:t>
      </w:r>
      <w:r w:rsidRPr="0073361C">
        <w:t xml:space="preserve">treaba unui marinar. Făcea însă și multe nelegiuiri, care nu plăceau lui Dumnezeu. </w:t>
      </w:r>
      <w:r w:rsidRPr="0073361C">
        <w:rPr>
          <w:cs/>
        </w:rPr>
        <w:t>‎</w:t>
      </w:r>
      <w:r w:rsidRPr="0073361C">
        <w:t xml:space="preserve">Punea apă în vin, fura unele mărfuri și altele. Dacă vreodată se întâmpla să aiba vreun </w:t>
      </w:r>
      <w:r w:rsidRPr="0073361C">
        <w:rPr>
          <w:cs/>
        </w:rPr>
        <w:t>‎</w:t>
      </w:r>
      <w:r w:rsidRPr="0073361C">
        <w:t xml:space="preserve">călător bogat, marinarii nu ezita să-i ia banii și să-l arunce în mare; cu alte </w:t>
      </w:r>
      <w:r w:rsidRPr="0073361C">
        <w:rPr>
          <w:cs/>
        </w:rPr>
        <w:t>‎</w:t>
      </w:r>
      <w:r w:rsidRPr="0073361C">
        <w:t xml:space="preserve">cuvinte, erau cu totul nemilostivi. Numai unul dintre toți, îndată ce făcea răul, se </w:t>
      </w:r>
      <w:r w:rsidRPr="0073361C">
        <w:rPr>
          <w:cs/>
        </w:rPr>
        <w:t>‎</w:t>
      </w:r>
      <w:r w:rsidRPr="0073361C">
        <w:t xml:space="preserve">căia pentru un moment de nerușinata nelegiuire. Dar, stăpânit de nenorocita obișnuință, </w:t>
      </w:r>
      <w:r w:rsidRPr="0073361C">
        <w:rPr>
          <w:cs/>
        </w:rPr>
        <w:t>‎</w:t>
      </w:r>
      <w:r w:rsidRPr="0073361C">
        <w:t>când tovarășii săi împărțeau câștigul murdar, își lua și el porția sa.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Preabunul, Dumnezeu, Care doreste mântuirea noastră, a tuturor, o aștepta și pe a lor. </w:t>
      </w:r>
      <w:r w:rsidRPr="0073361C">
        <w:rPr>
          <w:cs/>
        </w:rPr>
        <w:t>‎</w:t>
      </w:r>
      <w:r w:rsidRPr="0073361C">
        <w:t xml:space="preserve">Dar vicleanul diavol, nu se mulțumea de răul pe care aceia îl făceau, ci îi impingea la </w:t>
      </w:r>
      <w:r w:rsidRPr="0073361C">
        <w:rPr>
          <w:cs/>
        </w:rPr>
        <w:t>‎</w:t>
      </w:r>
      <w:r w:rsidRPr="0073361C">
        <w:t>și mai mari răutăți.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Când însă Domnul a văzut că nu se mai lăsa de rele, ci tot mai mult</w:t>
      </w:r>
    </w:p>
    <w:p w:rsidR="0073361C" w:rsidRPr="0073361C" w:rsidRDefault="0073361C" w:rsidP="0073361C">
      <w:pPr>
        <w:spacing w:after="240"/>
      </w:pPr>
      <w:r w:rsidRPr="0073361C">
        <w:t>fac rău grămădindu-și foc pe capetele lor, a hotărât ca să-i piardă degrabă;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și, aceasta tot din iubirea de oameni, pentru ca să nu-și îngreuneze osânda, trăind pe </w:t>
      </w:r>
      <w:r w:rsidRPr="0073361C">
        <w:rPr>
          <w:cs/>
        </w:rPr>
        <w:t>‎</w:t>
      </w:r>
      <w:r w:rsidRPr="0073361C">
        <w:t>pământ și nelegiuind. Și ascultați ce s-a întâmplat: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>Deci, după ce ceilalți au plutit în larg, deodat ă s-a pornit ca din senin</w:t>
      </w:r>
    </w:p>
    <w:p w:rsidR="0073361C" w:rsidRPr="0073361C" w:rsidRDefault="0073361C" w:rsidP="0073361C">
      <w:pPr>
        <w:spacing w:after="240"/>
      </w:pPr>
      <w:r w:rsidRPr="0073361C">
        <w:t xml:space="preserve">o furtună teribilă. Spăimântați, și-au continuat totuși călătoria cu multă atenție, dar </w:t>
      </w:r>
      <w:r w:rsidRPr="0073361C">
        <w:rPr>
          <w:cs/>
        </w:rPr>
        <w:t>‎</w:t>
      </w:r>
      <w:r w:rsidRPr="0073361C">
        <w:t xml:space="preserve">în toiul zgomotului și a furtunii, ca și l ovită de un toiag nemilos, corabia s-a </w:t>
      </w:r>
      <w:r w:rsidRPr="0073361C">
        <w:rPr>
          <w:cs/>
        </w:rPr>
        <w:t>‎</w:t>
      </w:r>
      <w:r w:rsidRPr="0073361C">
        <w:t xml:space="preserve">sfărâmat în țăndări. toți s-au scufundat în mare și s-au înecat. Lucru și mai înfricoșat </w:t>
      </w:r>
      <w:r w:rsidRPr="0073361C">
        <w:rPr>
          <w:cs/>
        </w:rPr>
        <w:t>‎</w:t>
      </w:r>
      <w:r w:rsidRPr="0073361C">
        <w:t xml:space="preserve">este faptul, că și cel care rămasese acasa să-și boteze copilul, a căzut mort în aceeași </w:t>
      </w:r>
      <w:r w:rsidRPr="0073361C">
        <w:rPr>
          <w:cs/>
        </w:rPr>
        <w:t>‎</w:t>
      </w:r>
      <w:r w:rsidRPr="0073361C">
        <w:t xml:space="preserve">clipa când tovarășii săi se înecau. Iar marinarul angajat, ce minune, s-a agățat de o </w:t>
      </w:r>
      <w:r w:rsidRPr="0073361C">
        <w:rPr>
          <w:cs/>
        </w:rPr>
        <w:t>‎</w:t>
      </w:r>
      <w:r w:rsidRPr="0073361C">
        <w:t>scândura și a scăpat. A sosit până aici și a povestit totul cu de-amănuntul.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Ce să zici de toate acestea? Cum au pierit toți deodată? Este evident că au fost </w:t>
      </w:r>
      <w:r w:rsidRPr="0073361C">
        <w:rPr>
          <w:cs/>
        </w:rPr>
        <w:t>‎</w:t>
      </w:r>
      <w:r w:rsidRPr="0073361C">
        <w:t xml:space="preserve">pedepsiți de Dumnezeu pentru păcatele lor. Așa cum, toți împreună făcuseră răul, așa </w:t>
      </w:r>
      <w:r w:rsidRPr="0073361C">
        <w:rPr>
          <w:cs/>
        </w:rPr>
        <w:t>‎</w:t>
      </w:r>
      <w:r w:rsidRPr="0073361C">
        <w:t xml:space="preserve">împreună suferiseră teribilul înec. Cât despre cel ce murise acasa, este drept că făcuse, </w:t>
      </w:r>
      <w:r w:rsidRPr="0073361C">
        <w:rPr>
          <w:cs/>
        </w:rPr>
        <w:t>‎</w:t>
      </w:r>
      <w:r w:rsidRPr="0073361C">
        <w:t>chiar și trecator, puțină pocăința.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De aceea și-a dat sufletul pe uscat, acasă. Dreapta judecată a lui Dumnezeu nu l-a lăsat </w:t>
      </w:r>
      <w:r w:rsidRPr="0073361C">
        <w:rPr>
          <w:cs/>
        </w:rPr>
        <w:t>‎</w:t>
      </w:r>
      <w:r w:rsidRPr="0073361C">
        <w:t xml:space="preserve">să se înece cu tovarășii săi, ci i-a dat un sfârșit mai bun. Pe când pe corăbierul </w:t>
      </w:r>
      <w:r w:rsidRPr="0073361C">
        <w:rPr>
          <w:cs/>
        </w:rPr>
        <w:t>‎</w:t>
      </w:r>
      <w:r w:rsidRPr="0073361C">
        <w:t xml:space="preserve">angajat, Dumnezeu, care știa că nu are nici o legătură cu făcătorii de rele, l-a salvat </w:t>
      </w:r>
      <w:r w:rsidRPr="0073361C">
        <w:rPr>
          <w:cs/>
        </w:rPr>
        <w:t>‎</w:t>
      </w:r>
      <w:r w:rsidRPr="0073361C">
        <w:t>cu scândura.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De aceea, fiilor, să fugim de păcatul cel prea rău, care a născut și naște durerea și </w:t>
      </w:r>
      <w:r w:rsidRPr="0073361C">
        <w:rPr>
          <w:cs/>
        </w:rPr>
        <w:t>‎</w:t>
      </w:r>
      <w:r w:rsidRPr="0073361C">
        <w:t>întreg noianul nenorocirilor neamului omenesc.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RUGĂCIUNE CU CĂLDURĂ</w:t>
      </w:r>
    </w:p>
    <w:p w:rsidR="0073361C" w:rsidRPr="0073361C" w:rsidRDefault="0073361C" w:rsidP="0073361C">
      <w:pPr>
        <w:spacing w:after="240"/>
      </w:pPr>
      <w:r w:rsidRPr="0073361C">
        <w:t xml:space="preserve">După toate acestea a mers la chilia sa. Văzându-l lăcrimând, l-am întrebat pricina, iar </w:t>
      </w:r>
      <w:r w:rsidRPr="0073361C">
        <w:rPr>
          <w:cs/>
        </w:rPr>
        <w:t>‎</w:t>
      </w:r>
      <w:r w:rsidRPr="0073361C">
        <w:t>el mi-a zis: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"Am văzut, fiule, când m-am întors de la biserică, un om bătând fără</w:t>
      </w:r>
    </w:p>
    <w:p w:rsidR="0073361C" w:rsidRPr="0073361C" w:rsidRDefault="0073361C" w:rsidP="0073361C">
      <w:pPr>
        <w:spacing w:after="240"/>
      </w:pPr>
      <w:r w:rsidRPr="0073361C">
        <w:t>milă animalul sau așa de tare, ca bietul animal mugea tare înaintea omului</w:t>
      </w:r>
    </w:p>
    <w:p w:rsidR="0073361C" w:rsidRPr="0073361C" w:rsidRDefault="0073361C" w:rsidP="0073361C">
      <w:pPr>
        <w:spacing w:after="240"/>
      </w:pPr>
      <w:r w:rsidRPr="0073361C">
        <w:t>și m-am întristat amarnic. Dacă și animalele noastre, fie ele și cai, ne</w:t>
      </w:r>
    </w:p>
    <w:p w:rsidR="0073361C" w:rsidRPr="0073361C" w:rsidRDefault="0073361C" w:rsidP="0073361C">
      <w:pPr>
        <w:spacing w:after="240"/>
      </w:pPr>
      <w:r w:rsidRPr="0073361C">
        <w:t xml:space="preserve">osândesc, ce vom face noi păcătoșii în ziua judecății, când vom da seamă de toate </w:t>
      </w:r>
      <w:r w:rsidRPr="0073361C">
        <w:rPr>
          <w:cs/>
        </w:rPr>
        <w:t>‎</w:t>
      </w:r>
      <w:r w:rsidRPr="0073361C">
        <w:t xml:space="preserve">faptele noastre? Vom auzi atunci: Nu ai miluit, nu vei fi miluit! A intrat apoi în chilia </w:t>
      </w:r>
      <w:r w:rsidRPr="0073361C">
        <w:rPr>
          <w:cs/>
        </w:rPr>
        <w:t>‎</w:t>
      </w:r>
      <w:r w:rsidRPr="0073361C">
        <w:t>sa, s-a întors spre răsărit, și-a ridicat mâinile și s-a rugat: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Odinioară, slujitorul Tău Moise Te-a rugat să înceteze dreapta Ta amenințare, gata să </w:t>
      </w:r>
      <w:r w:rsidRPr="0073361C">
        <w:rPr>
          <w:cs/>
        </w:rPr>
        <w:t>‎</w:t>
      </w:r>
      <w:r w:rsidRPr="0073361C">
        <w:t xml:space="preserve">se reverse peste fiii lui Israil. Însuți Tu, Doamne, și acum, auzi-mă pe mine </w:t>
      </w:r>
      <w:r w:rsidRPr="0073361C">
        <w:rPr>
          <w:cs/>
        </w:rPr>
        <w:t>‎</w:t>
      </w:r>
      <w:r w:rsidRPr="0073361C">
        <w:t>păcătosul cu necurmata Ta îndelungă răbdare.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Harul Tău, Preamilostive, să mă lumineze! Pacea Ta, mult îndurate, să mă înfieze în </w:t>
      </w:r>
      <w:r w:rsidRPr="0073361C">
        <w:rPr>
          <w:cs/>
        </w:rPr>
        <w:t>‎</w:t>
      </w:r>
      <w:r w:rsidRPr="0073361C">
        <w:t xml:space="preserve">dar. Înțelepciunea Ta, Întreit Sfinte, să se reverse din gura mea; știința Ta, </w:t>
      </w:r>
      <w:r w:rsidRPr="0073361C">
        <w:rPr>
          <w:cs/>
        </w:rPr>
        <w:t>‎</w:t>
      </w:r>
      <w:r w:rsidRPr="0073361C">
        <w:t xml:space="preserve">Nemuritorule, să nimicească cugetele mele cele rele. Duhul Tău cel bun să mă </w:t>
      </w:r>
      <w:r w:rsidRPr="0073361C">
        <w:rPr>
          <w:cs/>
        </w:rPr>
        <w:t>‎</w:t>
      </w:r>
      <w:r w:rsidRPr="0073361C">
        <w:t xml:space="preserve">povățuiască la pământul dreptății! Mângâitorul, Duhul Tău să rămână cu noi, care Te </w:t>
      </w:r>
      <w:r w:rsidRPr="0073361C">
        <w:rPr>
          <w:cs/>
        </w:rPr>
        <w:t>‎</w:t>
      </w:r>
      <w:r w:rsidRPr="0073361C">
        <w:t xml:space="preserve">iubim, iubitorule de oameni. Pacea lui Dumnezeu Tatăl, înțelepciunea Fiului și harul </w:t>
      </w:r>
      <w:r w:rsidRPr="0073361C">
        <w:rPr>
          <w:cs/>
        </w:rPr>
        <w:t>‎</w:t>
      </w:r>
      <w:r w:rsidRPr="0073361C">
        <w:t xml:space="preserve">Sfântului Duh să se sălășluiască întru mine. Da, Preaputernice Doamne al puterilor </w:t>
      </w:r>
      <w:r w:rsidRPr="0073361C">
        <w:rPr>
          <w:cs/>
        </w:rPr>
        <w:t>‎</w:t>
      </w:r>
      <w:r w:rsidRPr="0073361C">
        <w:t xml:space="preserve">cerești, privește spre mine sărmanul! Căci numai de la Tine am primit până acum toate </w:t>
      </w:r>
      <w:r w:rsidRPr="0073361C">
        <w:rPr>
          <w:cs/>
        </w:rPr>
        <w:t>‎</w:t>
      </w:r>
      <w:r w:rsidRPr="0073361C">
        <w:t>darurile și nu prin ostenelile mele..."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lastRenderedPageBreak/>
        <w:t>‎</w:t>
      </w:r>
      <w:r w:rsidRPr="0073361C">
        <w:t xml:space="preserve">-nainte de a-și termina rugăciunea și, pe când zicea cu lacrimi aceste din urmă </w:t>
      </w:r>
      <w:r w:rsidRPr="0073361C">
        <w:rPr>
          <w:cs/>
        </w:rPr>
        <w:t>‎</w:t>
      </w:r>
      <w:r w:rsidRPr="0073361C">
        <w:t xml:space="preserve">cuvinte, a venit diavolul să-l lovească. Dar, n-a izbutit, deoarece marea putere a lui </w:t>
      </w:r>
      <w:r w:rsidRPr="0073361C">
        <w:rPr>
          <w:cs/>
        </w:rPr>
        <w:t>‎</w:t>
      </w:r>
      <w:r w:rsidRPr="0073361C">
        <w:t>Dumnezeu întărea pe Cuviosul. Crăpând de ciuda, vicleanul a strigat: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"O, împietritule cu inima, care cu viclenele tale vrăji îmi zădărnicești toate </w:t>
      </w:r>
      <w:r w:rsidRPr="0073361C">
        <w:rPr>
          <w:cs/>
        </w:rPr>
        <w:t>‎</w:t>
      </w:r>
      <w:r w:rsidRPr="0073361C">
        <w:t xml:space="preserve">meșteșugurile mele! Ce să-ți fac ție, care în tot ceasul mereu, mă birui cu ajutorul </w:t>
      </w:r>
      <w:r w:rsidRPr="0073361C">
        <w:rPr>
          <w:cs/>
        </w:rPr>
        <w:t>‎</w:t>
      </w:r>
      <w:r w:rsidRPr="0073361C">
        <w:t xml:space="preserve">puterilor cerești? O, cum îmi nimicești puterile mele! Vai și iarăși vai! Acela pe </w:t>
      </w:r>
      <w:r w:rsidRPr="0073361C">
        <w:rPr>
          <w:cs/>
        </w:rPr>
        <w:t>‎</w:t>
      </w:r>
      <w:r w:rsidRPr="0073361C">
        <w:t>care l-am avut rob, mi l-a pus acum Nazarineanul stăpân peste capul meu... 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Apoi satana s-a făcut nevăzut, iar Nifon și-a urmat mai cu căldură rugăciunea sa: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"Doamne Dumnezeul meu, Tu, Care ai umplut văzduhul cu aer și-l luminezi cu razele </w:t>
      </w:r>
      <w:r w:rsidRPr="0073361C">
        <w:rPr>
          <w:cs/>
        </w:rPr>
        <w:t>‎</w:t>
      </w:r>
      <w:r w:rsidRPr="0073361C">
        <w:t>soarelui, umple și inima mea de dulceața Ta.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Dumnezeule cel Mare și înfricoșat, înaintea puterii Căruia se cutremură toate, pe </w:t>
      </w:r>
      <w:r w:rsidRPr="0073361C">
        <w:rPr>
          <w:cs/>
        </w:rPr>
        <w:t>‎</w:t>
      </w:r>
      <w:r w:rsidRPr="0073361C">
        <w:t>Care îl slavesc serafimii cei cu câte șase aripi și heruvimii cei cu ochi mulți, auzi-</w:t>
      </w:r>
      <w:r w:rsidRPr="0073361C">
        <w:rPr>
          <w:cs/>
        </w:rPr>
        <w:t>‎</w:t>
      </w:r>
      <w:r w:rsidRPr="0073361C">
        <w:t xml:space="preserve">mă pe mine păcătosul și nimicul, și-mi luminează sufletul și trupul. Să se umple </w:t>
      </w:r>
      <w:r w:rsidRPr="0073361C">
        <w:rPr>
          <w:cs/>
        </w:rPr>
        <w:t>‎</w:t>
      </w:r>
      <w:r w:rsidRPr="0073361C">
        <w:t xml:space="preserve">inima, mintea și toate simțurile mele de lumina cea cerească. Arată-mă Doamne, vas </w:t>
      </w:r>
      <w:r w:rsidRPr="0073361C">
        <w:rPr>
          <w:cs/>
        </w:rPr>
        <w:t>‎</w:t>
      </w:r>
      <w:r w:rsidRPr="0073361C">
        <w:t xml:space="preserve">curat, vrednic de sălășluirea Sfântului Duh. Dăruiește-mi curația Ta, pacea Ta și </w:t>
      </w:r>
      <w:r w:rsidRPr="0073361C">
        <w:rPr>
          <w:cs/>
        </w:rPr>
        <w:t>‎</w:t>
      </w:r>
      <w:r w:rsidRPr="0073361C">
        <w:t xml:space="preserve">înțelepciunea și blândețea Ta, sfințenia și liniștea Ta, Duhul Tău cel bun să mă </w:t>
      </w:r>
      <w:r w:rsidRPr="0073361C">
        <w:rPr>
          <w:cs/>
        </w:rPr>
        <w:t>‎</w:t>
      </w:r>
      <w:r w:rsidRPr="0073361C">
        <w:t>lumineze, ca un</w:t>
      </w:r>
    </w:p>
    <w:p w:rsidR="0073361C" w:rsidRPr="0073361C" w:rsidRDefault="0073361C" w:rsidP="0073361C">
      <w:pPr>
        <w:spacing w:after="240"/>
      </w:pPr>
      <w:r w:rsidRPr="0073361C">
        <w:t xml:space="preserve">Mântuiește-mă Stăpâne, de gheenă și de foc, mântuiește-mă de scrâșnirea dinților, </w:t>
      </w:r>
      <w:r w:rsidRPr="0073361C">
        <w:rPr>
          <w:cs/>
        </w:rPr>
        <w:t>‎</w:t>
      </w:r>
      <w:r w:rsidRPr="0073361C">
        <w:t xml:space="preserve">izbăvește-mă de tartarul cel înghețat, pentru că a Ta este mila, sfinte fără de moarte, </w:t>
      </w:r>
      <w:r w:rsidRPr="0073361C">
        <w:rPr>
          <w:cs/>
        </w:rPr>
        <w:t>‎</w:t>
      </w:r>
      <w:r w:rsidRPr="0073361C">
        <w:t xml:space="preserve">Părinte mai presus de ceruri. Și precum ai primit darurile lui Abel și jertfa lui </w:t>
      </w:r>
      <w:r w:rsidRPr="0073361C">
        <w:rPr>
          <w:cs/>
        </w:rPr>
        <w:t>‎</w:t>
      </w:r>
      <w:r w:rsidRPr="0073361C">
        <w:t xml:space="preserve">Avraam, primește și rugăciunea mea, pe care o strig cu glas de laudă în ceasul acesta. </w:t>
      </w:r>
      <w:r w:rsidRPr="0073361C">
        <w:rPr>
          <w:cs/>
        </w:rPr>
        <w:t>‎</w:t>
      </w:r>
      <w:r w:rsidRPr="0073361C">
        <w:t xml:space="preserve">Ajută-mă pe mine căzutul în stricata mea viața. Primește-mi această rugăciune la </w:t>
      </w:r>
      <w:r w:rsidRPr="0073361C">
        <w:rPr>
          <w:cs/>
        </w:rPr>
        <w:t>‎</w:t>
      </w:r>
      <w:r w:rsidRPr="0073361C">
        <w:t xml:space="preserve">înțelegătorul Tău jerfelnic, în Ierusalimul cel de sus. Pomenește-mă, Doamne, totdeauna </w:t>
      </w:r>
      <w:r w:rsidRPr="0073361C">
        <w:rPr>
          <w:cs/>
        </w:rPr>
        <w:t>‎</w:t>
      </w:r>
      <w:r w:rsidRPr="0073361C">
        <w:t xml:space="preserve">împreună cu sfintele și cereștile Tale puteri, cele preafrumoase și smerite, de care </w:t>
      </w:r>
      <w:r w:rsidRPr="0073361C">
        <w:rPr>
          <w:cs/>
        </w:rPr>
        <w:t>‎</w:t>
      </w:r>
      <w:r w:rsidRPr="0073361C">
        <w:t>așa de mult se bucură sufletul meu..."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Atunci a străfulgerat în jurul lui o lumină din cer și a simțit o</w:t>
      </w:r>
    </w:p>
    <w:p w:rsidR="0073361C" w:rsidRPr="0073361C" w:rsidRDefault="0073361C" w:rsidP="0073361C">
      <w:pPr>
        <w:spacing w:after="240"/>
      </w:pPr>
      <w:r w:rsidRPr="0073361C">
        <w:t xml:space="preserve">negrăită mireasmă. Și i s-a arătat Domnul Iisus Hristos, Care i-a zis cu adânca </w:t>
      </w:r>
      <w:r w:rsidRPr="0073361C">
        <w:rPr>
          <w:cs/>
        </w:rPr>
        <w:t>‎</w:t>
      </w:r>
      <w:r w:rsidRPr="0073361C">
        <w:t>iubire: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"Bucura-te, Nifone! Să se bucure duhul Tău și să salte inima ta și să se veselească </w:t>
      </w:r>
      <w:r w:rsidRPr="0073361C">
        <w:rPr>
          <w:cs/>
        </w:rPr>
        <w:t>‎</w:t>
      </w:r>
      <w:r w:rsidRPr="0073361C">
        <w:t xml:space="preserve">simțurile tale, căci Eu te voi mântui. Bucură-te dar! Am poruncit sfinților îngeri să </w:t>
      </w:r>
      <w:r w:rsidRPr="0073361C">
        <w:rPr>
          <w:cs/>
        </w:rPr>
        <w:t>‎</w:t>
      </w:r>
      <w:r w:rsidRPr="0073361C">
        <w:t xml:space="preserve">te pomenească totdeauna, la toate jertfele pe care le aduc fără încetare Tatălui Meu. </w:t>
      </w:r>
      <w:r w:rsidRPr="0073361C">
        <w:rPr>
          <w:cs/>
        </w:rPr>
        <w:t>‎</w:t>
      </w:r>
      <w:r w:rsidRPr="0073361C">
        <w:t xml:space="preserve">Așa cum și tu pomenești în rugăciunile tale pe rând, toate cereștile puteri, așa și </w:t>
      </w:r>
      <w:r w:rsidRPr="0073361C">
        <w:rPr>
          <w:cs/>
        </w:rPr>
        <w:t>‎</w:t>
      </w:r>
      <w:r w:rsidRPr="0073361C">
        <w:t xml:space="preserve">fiecare din ele pomenește numele Tău și se roagă Tatălui Meu Care se veselește de </w:t>
      </w:r>
      <w:r w:rsidRPr="0073361C">
        <w:rPr>
          <w:cs/>
        </w:rPr>
        <w:t>‎</w:t>
      </w:r>
      <w:r w:rsidRPr="0073361C">
        <w:t xml:space="preserve">îngereasca lor mireasmă, ca să te izbăvești de meșteșugirile diavolului. Să-mi fii </w:t>
      </w:r>
      <w:r w:rsidRPr="0073361C">
        <w:rPr>
          <w:cs/>
        </w:rPr>
        <w:t>‎</w:t>
      </w:r>
      <w:r w:rsidRPr="0073361C">
        <w:t>recunoscător, deci</w:t>
      </w:r>
    </w:p>
    <w:p w:rsidR="0073361C" w:rsidRPr="0073361C" w:rsidRDefault="0073361C" w:rsidP="0073361C">
      <w:pPr>
        <w:spacing w:after="240"/>
      </w:pPr>
      <w:r w:rsidRPr="0073361C">
        <w:t>că ți-am dat acest dar! Bucură-te!"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Zicând aceste cuvinte, Domnul S-a înălțat cu slavă la ceruri. Iar dreptul, simțind o </w:t>
      </w:r>
      <w:r w:rsidRPr="0073361C">
        <w:rPr>
          <w:cs/>
        </w:rPr>
        <w:t>‎</w:t>
      </w:r>
      <w:r w:rsidRPr="0073361C">
        <w:t xml:space="preserve">negrăită bucurie, a rămas uitându-se spre înălțime și șoptind o profundă rugăciune de </w:t>
      </w:r>
      <w:r w:rsidRPr="0073361C">
        <w:rPr>
          <w:cs/>
        </w:rPr>
        <w:t>‎</w:t>
      </w:r>
      <w:r w:rsidRPr="0073361C">
        <w:t>preamărire: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MAREA SLAVOSLOVIE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"Sfânt, Sfânt, Sfânt Domnul Iisus Hristos, Fiul Tatălui, Mielul lui Dumnezeu Care </w:t>
      </w:r>
      <w:r w:rsidRPr="0073361C">
        <w:rPr>
          <w:cs/>
        </w:rPr>
        <w:t>‎</w:t>
      </w:r>
      <w:r w:rsidRPr="0073361C">
        <w:t>ridica păcatul lumii.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 xml:space="preserve">Binecuvântat ești, Cel preaslăvit și preaînălțat întru toți vecii, dumnezeiasca </w:t>
      </w:r>
      <w:r w:rsidRPr="0073361C">
        <w:rPr>
          <w:cs/>
        </w:rPr>
        <w:t>‎</w:t>
      </w:r>
      <w:r w:rsidRPr="0073361C">
        <w:t>strălucire și pecete a lui Dumnezeu, Tatăl. Unul ești Tatăl,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Cel fără de început și Fiul Care S-a născut mai înainte de veci negrăit din Tine, Cel </w:t>
      </w:r>
      <w:r w:rsidRPr="0073361C">
        <w:rPr>
          <w:cs/>
        </w:rPr>
        <w:t>‎</w:t>
      </w:r>
      <w:r w:rsidRPr="0073361C">
        <w:t>ce se îmbracă cu lumina ca și cu o haină, prea veselă frumusețe.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Slavă Ție, Dumnezeule, Cel mare și înfricoșat, pe Care Te cinstește toată</w:t>
      </w:r>
    </w:p>
    <w:p w:rsidR="0073361C" w:rsidRPr="0073361C" w:rsidRDefault="0073361C" w:rsidP="0073361C">
      <w:pPr>
        <w:spacing w:after="240"/>
      </w:pPr>
      <w:r w:rsidRPr="0073361C">
        <w:t xml:space="preserve">Tu stăpânești de la răsărit până la apus și peste toate cele ce se află pe pământ și în </w:t>
      </w:r>
      <w:r w:rsidRPr="0073361C">
        <w:rPr>
          <w:cs/>
        </w:rPr>
        <w:t>‎</w:t>
      </w:r>
      <w:r w:rsidRPr="0073361C">
        <w:t xml:space="preserve">cer; Tatăl, Fiul și Duhul Sfânt, Dumnezeu Care susții toată făptura văzută și nevăzută, </w:t>
      </w:r>
      <w:r w:rsidRPr="0073361C">
        <w:rPr>
          <w:cs/>
        </w:rPr>
        <w:t>‎</w:t>
      </w:r>
      <w:r w:rsidRPr="0073361C">
        <w:t xml:space="preserve">Care conduci și chivernisești, Care hrănești și adăpi toată nenumărata făptură cu </w:t>
      </w:r>
      <w:r w:rsidRPr="0073361C">
        <w:rPr>
          <w:cs/>
        </w:rPr>
        <w:t>‎</w:t>
      </w:r>
      <w:r w:rsidRPr="0073361C">
        <w:t>atotputernicia Ta.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Deschide-voi gura mea și-Ți voi, vorbi, Dumnezeule înțelepte și veșnice, nefăcut, </w:t>
      </w:r>
      <w:r w:rsidRPr="0073361C">
        <w:rPr>
          <w:cs/>
        </w:rPr>
        <w:t>‎</w:t>
      </w:r>
      <w:r w:rsidRPr="0073361C">
        <w:t xml:space="preserve">negrăit, neajuns, nepipăită minte, cuvânt, pace, dulceață mireasmă, har, mărgăritar, </w:t>
      </w:r>
      <w:r w:rsidRPr="0073361C">
        <w:rPr>
          <w:cs/>
        </w:rPr>
        <w:t>‎</w:t>
      </w:r>
      <w:r w:rsidRPr="0073361C">
        <w:t xml:space="preserve">stea, răsărit, strălucire, temelie, neînțeles, lumină, adâncul adâncurilor, bogat care </w:t>
      </w:r>
      <w:r w:rsidRPr="0073361C">
        <w:rPr>
          <w:rFonts w:hint="cs"/>
          <w:cs/>
        </w:rPr>
        <w:t>‎</w:t>
      </w:r>
      <w:r w:rsidRPr="0073361C">
        <w:t xml:space="preserve">săracești, putere, tărie, stăpânire, neînceput, dătător de viața, artist, creator </w:t>
      </w:r>
      <w:r w:rsidRPr="0073361C">
        <w:rPr>
          <w:cs/>
        </w:rPr>
        <w:t>‎</w:t>
      </w:r>
      <w:r w:rsidRPr="0073361C">
        <w:t xml:space="preserve">neobosit, care rânduiești și strici, care înțeleptești și faci nebuni, atotțiitor, </w:t>
      </w:r>
      <w:r w:rsidRPr="0073361C">
        <w:rPr>
          <w:cs/>
        </w:rPr>
        <w:t>‎</w:t>
      </w:r>
      <w:r w:rsidRPr="0073361C">
        <w:t>stăpânitor și Mire.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Bucura-Te, Tu, Care mi-ai dăruit cer și pământ nou! Cum să Te numesc? Făcător și </w:t>
      </w:r>
      <w:r w:rsidRPr="0073361C">
        <w:rPr>
          <w:cs/>
        </w:rPr>
        <w:t>‎</w:t>
      </w:r>
      <w:r w:rsidRPr="0073361C">
        <w:t xml:space="preserve">creator al veacurilor? Cum să Te chem? Nemăsurată dragoste a Tatălui? Cum să-ți zic Ție, </w:t>
      </w:r>
      <w:r w:rsidRPr="0073361C">
        <w:rPr>
          <w:cs/>
        </w:rPr>
        <w:t>‎</w:t>
      </w:r>
      <w:r w:rsidRPr="0073361C">
        <w:t xml:space="preserve">Celui ce ții în palma Ta săraca mea pulbere? Sfinte, Întreit Sfinte, Te slăvesc!... </w:t>
      </w:r>
      <w:r w:rsidRPr="0073361C">
        <w:rPr>
          <w:rFonts w:hint="cs"/>
          <w:cs/>
        </w:rPr>
        <w:t>‎</w:t>
      </w:r>
      <w:r w:rsidRPr="0073361C">
        <w:t>Amin!"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După această slavoslovie și lauda, inima Cuviosului s Îa veselit și s-a îndulcit, cum </w:t>
      </w:r>
      <w:r w:rsidRPr="0073361C">
        <w:rPr>
          <w:cs/>
        </w:rPr>
        <w:t>‎</w:t>
      </w:r>
      <w:r w:rsidRPr="0073361C">
        <w:t xml:space="preserve">nu se poate spune. Și, mai ales, fiindcă a auzit de la Domnul ca a poruncit </w:t>
      </w:r>
      <w:r w:rsidRPr="0073361C">
        <w:rPr>
          <w:cs/>
        </w:rPr>
        <w:t>‎</w:t>
      </w:r>
      <w:r w:rsidRPr="0073361C">
        <w:t xml:space="preserve">arhanghelilor să-l pomenească în jerfa lor cea fără de sânge și cerească. De aceasta, </w:t>
      </w:r>
      <w:r w:rsidRPr="0073361C">
        <w:rPr>
          <w:cs/>
        </w:rPr>
        <w:t>‎</w:t>
      </w:r>
      <w:r w:rsidRPr="0073361C">
        <w:t>mai ales, se bucura Cuviosul, sărbătorea și se suia din slavă în slavă.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CONVORBIREA CU UN ÎNGER</w:t>
      </w:r>
    </w:p>
    <w:p w:rsidR="0073361C" w:rsidRPr="0073361C" w:rsidRDefault="0073361C" w:rsidP="0073361C">
      <w:pPr>
        <w:spacing w:after="240"/>
      </w:pPr>
      <w:r w:rsidRPr="0073361C">
        <w:t xml:space="preserve">Odată, am vizitat cinstita biserică a celui dintre sfinți Părintelui nostru Nicolae, </w:t>
      </w:r>
      <w:r w:rsidRPr="0073361C">
        <w:rPr>
          <w:cs/>
        </w:rPr>
        <w:t>‎</w:t>
      </w:r>
      <w:r w:rsidRPr="0073361C">
        <w:t xml:space="preserve">care se află lângă palatul Aftonia. Când am ajuns, Cuviosul a început a se ruga </w:t>
      </w:r>
      <w:r w:rsidRPr="0073361C">
        <w:rPr>
          <w:cs/>
        </w:rPr>
        <w:t>‎</w:t>
      </w:r>
      <w:r w:rsidRPr="0073361C">
        <w:t>Domnului, lăudându-L și bucurându-se de tainice vederi.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După ce s-a rugat îndeajuns, l-am auzit vorbind cu cineva. M-am mirat, fiindcă știam că </w:t>
      </w:r>
      <w:r w:rsidRPr="0073361C">
        <w:rPr>
          <w:cs/>
        </w:rPr>
        <w:t>‎</w:t>
      </w:r>
      <w:r w:rsidRPr="0073361C">
        <w:t>nu mai intrase nimeni în biserică.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Voiam să aflu cu cine vorbea, dar nu l-am întrebat, deoarece, între timp, a venit </w:t>
      </w:r>
      <w:r w:rsidRPr="0073361C">
        <w:rPr>
          <w:cs/>
        </w:rPr>
        <w:t>‎</w:t>
      </w:r>
      <w:r w:rsidRPr="0073361C">
        <w:t xml:space="preserve">preotul și începuse Sfânta Liturghie. În timp ce toți cei prezenți cântau, Cuviosul își </w:t>
      </w:r>
      <w:r w:rsidRPr="0073361C">
        <w:rPr>
          <w:cs/>
        </w:rPr>
        <w:t>‎</w:t>
      </w:r>
      <w:r w:rsidRPr="0073361C">
        <w:t xml:space="preserve">pironise privirea spre Sfânta Mas ă și așa se bucura, încât fața i se făcuse ca </w:t>
      </w:r>
      <w:r w:rsidRPr="0073361C">
        <w:rPr>
          <w:cs/>
        </w:rPr>
        <w:t>‎</w:t>
      </w:r>
      <w:r w:rsidRPr="0073361C">
        <w:t>trandafirul.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După ce începuse slujba, Cuviosul și-a ridicat mâinile și a început a se ruga cu multă </w:t>
      </w:r>
      <w:r w:rsidRPr="0073361C">
        <w:rPr>
          <w:cs/>
        </w:rPr>
        <w:t>‎</w:t>
      </w:r>
      <w:r w:rsidRPr="0073361C">
        <w:t xml:space="preserve">căldură și putere. Apoi a fost cuprins de o dumnezeiască răpire, încât dorea să zboare </w:t>
      </w:r>
      <w:r w:rsidRPr="0073361C">
        <w:rPr>
          <w:cs/>
        </w:rPr>
        <w:t>‎</w:t>
      </w:r>
      <w:r w:rsidRPr="0073361C">
        <w:t>lângă Sfintele Taine. Dar, pentru a nu sminți</w:t>
      </w:r>
    </w:p>
    <w:p w:rsidR="0073361C" w:rsidRPr="0073361C" w:rsidRDefault="0073361C" w:rsidP="0073361C">
      <w:pPr>
        <w:spacing w:after="240"/>
      </w:pPr>
      <w:r w:rsidRPr="0073361C">
        <w:t>După sfârșitul slujbei, pe drum, l-am rugat să-mi spună cu cine</w:t>
      </w:r>
    </w:p>
    <w:p w:rsidR="0073361C" w:rsidRPr="0073361C" w:rsidRDefault="0073361C" w:rsidP="0073361C">
      <w:pPr>
        <w:spacing w:after="240"/>
      </w:pPr>
      <w:r w:rsidRPr="0073361C">
        <w:t>vorbea în biserică. Iar el, ca un părinte iubitor, n-a ascuns nimic de fiul său.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 xml:space="preserve">De aceea, fraților și părinților mei duhovnicești, voi povesti tot ceea ce mi-a spus </w:t>
      </w:r>
      <w:r w:rsidRPr="0073361C">
        <w:rPr>
          <w:cs/>
        </w:rPr>
        <w:t>‎</w:t>
      </w:r>
      <w:r w:rsidRPr="0073361C">
        <w:t>el, spre slava lui Dumnezeu.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Acela cu care vorbea Cuviosul în biserică era îngerul care păzea Sfântul jertfelnic. </w:t>
      </w:r>
      <w:r w:rsidRPr="0073361C">
        <w:rPr>
          <w:cs/>
        </w:rPr>
        <w:t>‎</w:t>
      </w:r>
      <w:r w:rsidRPr="0073361C">
        <w:t>Și, iată ce i-a spus Cuviosului: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De mult doream să te văd pe cuvioșia ta și mă rugam lui Dumnezeu</w:t>
      </w:r>
    </w:p>
    <w:p w:rsidR="0073361C" w:rsidRPr="0073361C" w:rsidRDefault="0073361C" w:rsidP="0073361C">
      <w:pPr>
        <w:spacing w:after="240"/>
      </w:pPr>
      <w:r w:rsidRPr="0073361C">
        <w:t xml:space="preserve">să vii o dată aici să te rogi și, cu acest prilej să te cunosc și mă bucur cu plăcere </w:t>
      </w:r>
      <w:r w:rsidRPr="0073361C">
        <w:rPr>
          <w:cs/>
        </w:rPr>
        <w:t>‎</w:t>
      </w:r>
      <w:r w:rsidRPr="0073361C">
        <w:t>de rugăciunea ta.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-Dar, preasfinte, a zis cu mirare Nifon, de unde mă știi și cum de ai atâta dorire ca </w:t>
      </w:r>
      <w:r w:rsidRPr="0073361C">
        <w:rPr>
          <w:cs/>
        </w:rPr>
        <w:t>‎</w:t>
      </w:r>
      <w:r w:rsidRPr="0073361C">
        <w:t>să vezi un bătrân putred de păcate?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-De aceia te doream, a răspuns îngerul, ca să-ți cunosc această smerenie. Pentru că </w:t>
      </w:r>
      <w:r w:rsidRPr="0073361C">
        <w:rPr>
          <w:cs/>
        </w:rPr>
        <w:t>‎</w:t>
      </w:r>
      <w:r w:rsidRPr="0073361C">
        <w:t xml:space="preserve">despre aceasta am auzit chiar și în cer, că Domnul nostru Iisus Hristos ți-a dat acest </w:t>
      </w:r>
      <w:r w:rsidRPr="0073361C">
        <w:rPr>
          <w:cs/>
        </w:rPr>
        <w:t>‎</w:t>
      </w:r>
      <w:r w:rsidRPr="0073361C">
        <w:t>dar.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-Dar cum ai auzit tu aceasta? Este cu puțintă să se vorbească în cer</w:t>
      </w:r>
    </w:p>
    <w:p w:rsidR="0073361C" w:rsidRPr="0073361C" w:rsidRDefault="0073361C" w:rsidP="0073361C">
      <w:pPr>
        <w:spacing w:after="240"/>
      </w:pPr>
      <w:r w:rsidRPr="0073361C">
        <w:t>despre un lepădat ca mine!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Îți spun numai adevărul, iubite al lui Dumnezeu. Viclenie nu se află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 gura mea. Precum vezi, slujesc acest jertfelnic. Când plec la altarul ceresc ca să </w:t>
      </w:r>
      <w:r w:rsidRPr="0073361C">
        <w:rPr>
          <w:cs/>
        </w:rPr>
        <w:t>‎</w:t>
      </w:r>
      <w:r w:rsidRPr="0073361C">
        <w:t>duc lui Dumnezeu rugăciunile creștinilor, ajung la urechile</w:t>
      </w:r>
    </w:p>
    <w:p w:rsidR="0073361C" w:rsidRPr="0073361C" w:rsidRDefault="0073361C" w:rsidP="0073361C">
      <w:pPr>
        <w:spacing w:after="240"/>
      </w:pPr>
      <w:r w:rsidRPr="0073361C">
        <w:t>mele ceea ce îngerii lui Dumnezeu spun despre tine: că Nifon este iubit de</w:t>
      </w:r>
    </w:p>
    <w:p w:rsidR="0073361C" w:rsidRPr="0073361C" w:rsidRDefault="0073361C" w:rsidP="0073361C">
      <w:pPr>
        <w:spacing w:after="240"/>
      </w:pPr>
      <w:r w:rsidRPr="0073361C">
        <w:t xml:space="preserve">cel Prea Înalt pentru că, cu adânca lui smerenie, face pulbere pe diavoli. Ca pomenește </w:t>
      </w:r>
      <w:r w:rsidRPr="0073361C">
        <w:rPr>
          <w:cs/>
        </w:rPr>
        <w:t>‎</w:t>
      </w:r>
      <w:r w:rsidRPr="0073361C">
        <w:t xml:space="preserve">în rugăciunile sale pe fericitele Puteri și, de aceea Domnul a poruncit la toți îngerii </w:t>
      </w:r>
      <w:r w:rsidRPr="0073361C">
        <w:rPr>
          <w:cs/>
        </w:rPr>
        <w:t>‎</w:t>
      </w:r>
      <w:r w:rsidRPr="0073361C">
        <w:t>și arhanghelii să-l pomenească neîntrerupt la jertfa lor cea înțelegătoare. Acestea le-</w:t>
      </w:r>
      <w:r w:rsidRPr="0073361C">
        <w:rPr>
          <w:cs/>
        </w:rPr>
        <w:t>‎</w:t>
      </w:r>
      <w:r w:rsidRPr="0073361C">
        <w:t xml:space="preserve">am auzit despre tine în cer și de aceea aveam mare dorință să te cunosc. Iată deci, ce </w:t>
      </w:r>
      <w:r w:rsidRPr="0073361C">
        <w:rPr>
          <w:cs/>
        </w:rPr>
        <w:t>‎</w:t>
      </w:r>
      <w:r w:rsidRPr="0073361C">
        <w:t>am auzit despre tine de la Domnul.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Așadar, preastrălucite astru, aceasta spui că le-ai auzit despre mine!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Poate că le-ai auzit despre un alt oarecare Nifon, deoarece despre mine numai acest </w:t>
      </w:r>
      <w:r w:rsidRPr="0073361C">
        <w:rPr>
          <w:cs/>
        </w:rPr>
        <w:t>‎</w:t>
      </w:r>
      <w:r w:rsidRPr="0073361C">
        <w:t>lucru este adevărat: că nu am făcut nici un bine!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După aceasta însă, îngerul și mai mult a fericit smerenia bătrânului și s-a făcut </w:t>
      </w:r>
      <w:r w:rsidRPr="0073361C">
        <w:rPr>
          <w:cs/>
        </w:rPr>
        <w:t>‎</w:t>
      </w:r>
      <w:r w:rsidRPr="0073361C">
        <w:t xml:space="preserve">nevăzut. Iar, Nifon, după plecarea îngerului vorbea întru sine: "Ia aminte, smerite </w:t>
      </w:r>
      <w:r w:rsidRPr="0073361C">
        <w:rPr>
          <w:cs/>
        </w:rPr>
        <w:t>‎</w:t>
      </w:r>
      <w:r w:rsidRPr="0073361C">
        <w:t xml:space="preserve">Nifone, or fi bune și lăudabile ostenelile tale, dar te asemeni cu o corabie plină de </w:t>
      </w:r>
      <w:r w:rsidRPr="0073361C">
        <w:rPr>
          <w:cs/>
        </w:rPr>
        <w:t>‎</w:t>
      </w:r>
      <w:r w:rsidRPr="0073361C">
        <w:t xml:space="preserve">bunătăți care călătorește pe mare. Cine știe dacă vei ajunge la liman să te întâlnești </w:t>
      </w:r>
      <w:r w:rsidRPr="0073361C">
        <w:rPr>
          <w:cs/>
        </w:rPr>
        <w:t>‎</w:t>
      </w:r>
      <w:r w:rsidRPr="0073361C">
        <w:t xml:space="preserve">cu Hristos sau te vei primejdui și Îți vei pierde buna încărcătură! și atunci, o, ce </w:t>
      </w:r>
      <w:r w:rsidRPr="0073361C">
        <w:rPr>
          <w:cs/>
        </w:rPr>
        <w:t>‎</w:t>
      </w:r>
      <w:r w:rsidRPr="0073361C">
        <w:t xml:space="preserve">nenorocire! Te asemeni și cu un ogor gata de seceriș, dar cine știe dacă vei ajunge la </w:t>
      </w:r>
      <w:r w:rsidRPr="0073361C">
        <w:rPr>
          <w:cs/>
        </w:rPr>
        <w:t>‎</w:t>
      </w:r>
      <w:r w:rsidRPr="0073361C">
        <w:t xml:space="preserve">seceriș sau dacă păsările cerului nu vor mânca spicele, iar paiele, le așteaptă focul. </w:t>
      </w:r>
      <w:r w:rsidRPr="0073361C">
        <w:rPr>
          <w:cs/>
        </w:rPr>
        <w:t>‎</w:t>
      </w:r>
      <w:r w:rsidRPr="0073361C">
        <w:t>Acestea le vorbea în sine fericitul și s-a așezat în strana.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 Dar ce vedea când a început Sfanta </w:t>
      </w:r>
      <w:r w:rsidRPr="0073361C">
        <w:rPr>
          <w:cs/>
        </w:rPr>
        <w:t>‎</w:t>
      </w:r>
      <w:r w:rsidRPr="0073361C">
        <w:t>Liturghie?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"A văzut coborându-se foc din cer, care a acoperit jertfelnicul și pe liturghisitor, </w:t>
      </w:r>
      <w:r w:rsidRPr="0073361C">
        <w:rPr>
          <w:cs/>
        </w:rPr>
        <w:t>‎</w:t>
      </w:r>
      <w:r w:rsidRPr="0073361C">
        <w:t xml:space="preserve">fără ca acela să-și dea seamă de acestea. Apoi, când a început să cânte cântarea cea </w:t>
      </w:r>
      <w:r w:rsidRPr="0073361C">
        <w:rPr>
          <w:cs/>
        </w:rPr>
        <w:t>‎</w:t>
      </w:r>
      <w:r w:rsidRPr="0073361C">
        <w:t xml:space="preserve">întreită, au coborât patru </w:t>
      </w:r>
      <w:r w:rsidRPr="0073361C">
        <w:lastRenderedPageBreak/>
        <w:t xml:space="preserve">îngeri și au cântat împreună cu el. La Apostol, s-a arătat </w:t>
      </w:r>
      <w:r w:rsidRPr="0073361C">
        <w:rPr>
          <w:cs/>
        </w:rPr>
        <w:t>‎</w:t>
      </w:r>
      <w:r w:rsidRPr="0073361C">
        <w:t xml:space="preserve">preafericitul Pavel și îndruma pe citet. Iar la Evanghelie, fiecare cuvânt ce iesea din </w:t>
      </w:r>
      <w:r w:rsidRPr="0073361C">
        <w:rPr>
          <w:cs/>
        </w:rPr>
        <w:t>‎</w:t>
      </w:r>
      <w:r w:rsidRPr="0073361C">
        <w:t>gura preotului era ca o flacără.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Apoi, a început tainicul "Aliluia". Atunci glasurile tuturor se împleteau ca o funie </w:t>
      </w:r>
      <w:r w:rsidRPr="0073361C">
        <w:rPr>
          <w:cs/>
        </w:rPr>
        <w:t>‎</w:t>
      </w:r>
      <w:r w:rsidRPr="0073361C">
        <w:t>de foc care ajungea până la cer.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Puțin înainte de Vohodul mare, când trebuia să iasă preotul cu Sfintele Daruri, vedea </w:t>
      </w:r>
      <w:r w:rsidRPr="0073361C">
        <w:rPr>
          <w:cs/>
        </w:rPr>
        <w:t>‎</w:t>
      </w:r>
      <w:r w:rsidRPr="0073361C">
        <w:t xml:space="preserve">că, odată se deschide cerul și se revarsă o negrăită mireasmă. Îngerii coborau cântând </w:t>
      </w:r>
      <w:r w:rsidRPr="0073361C">
        <w:rPr>
          <w:cs/>
        </w:rPr>
        <w:t>‎</w:t>
      </w:r>
      <w:r w:rsidRPr="0073361C">
        <w:t xml:space="preserve">imne și slavoslovii Mielului lui Dumnezeu, Iisus Hristos, Fiul Tatălui. Imediat s-a </w:t>
      </w:r>
      <w:r w:rsidRPr="0073361C">
        <w:rPr>
          <w:cs/>
        </w:rPr>
        <w:t>‎</w:t>
      </w:r>
      <w:r w:rsidRPr="0073361C">
        <w:t xml:space="preserve">arătat un prunc preacurat și preadulce la vedere. L-au adus heruvimii pe palmele lor și </w:t>
      </w:r>
      <w:r w:rsidRPr="0073361C">
        <w:rPr>
          <w:cs/>
        </w:rPr>
        <w:t>‎</w:t>
      </w:r>
      <w:r w:rsidRPr="0073361C">
        <w:t xml:space="preserve">L-au așezat pe Sfântul Disc, unde se aflau Sfintele Daruri. În jurul Lui s-au adunat </w:t>
      </w:r>
      <w:r w:rsidRPr="0073361C">
        <w:rPr>
          <w:cs/>
        </w:rPr>
        <w:t>‎</w:t>
      </w:r>
      <w:r w:rsidRPr="0073361C">
        <w:t xml:space="preserve">mulțime de îngeri îmbrăcați în haine albe, care luminau cu frumusețea lor </w:t>
      </w:r>
      <w:r w:rsidRPr="0073361C">
        <w:rPr>
          <w:cs/>
        </w:rPr>
        <w:t>‎</w:t>
      </w:r>
      <w:r w:rsidRPr="0073361C">
        <w:t>strălucitoare.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Preotul, când s-a apropiat să ia sfintele pentru a face Vohodul mare, le-a ridicat și </w:t>
      </w:r>
      <w:r w:rsidRPr="0073361C">
        <w:rPr>
          <w:cs/>
        </w:rPr>
        <w:t>‎</w:t>
      </w:r>
      <w:r w:rsidRPr="0073361C">
        <w:t xml:space="preserve">le-a așezat pe capul său. Înainte mergeau doi heruvimi și doi serafimi, urmați de </w:t>
      </w:r>
      <w:r w:rsidRPr="0073361C">
        <w:rPr>
          <w:cs/>
        </w:rPr>
        <w:t>‎</w:t>
      </w:r>
      <w:r w:rsidRPr="0073361C">
        <w:t xml:space="preserve">nenumărați îngeri, care cântau cu bucurie negrăită cântari de lauda. Îndată ce preotul </w:t>
      </w:r>
      <w:r w:rsidRPr="0073361C">
        <w:rPr>
          <w:cs/>
        </w:rPr>
        <w:t>‎</w:t>
      </w:r>
      <w:r w:rsidRPr="0073361C">
        <w:t xml:space="preserve">a pus Sfintele Daruri pe Sfânta Masă, îngerii le-au acoperit cu aripile lor. Cei doi </w:t>
      </w:r>
      <w:r w:rsidRPr="0073361C">
        <w:rPr>
          <w:cs/>
        </w:rPr>
        <w:t>‎</w:t>
      </w:r>
      <w:r w:rsidRPr="0073361C">
        <w:t>heruvimi stăteau de-a dreapta iar cei doi serafimi de-a stânga.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După Crez, când a binecuvântat Sfintele și a zis: Prefacându-le cu Duhul Tău cel </w:t>
      </w:r>
      <w:r w:rsidRPr="0073361C">
        <w:rPr>
          <w:cs/>
        </w:rPr>
        <w:t>‎</w:t>
      </w:r>
      <w:r w:rsidRPr="0073361C">
        <w:t xml:space="preserve">Sfânt, Cuviosul vedea un înger că ia cutitul și junghie Pruncul. Sângele îl varsă în </w:t>
      </w:r>
      <w:r w:rsidRPr="0073361C">
        <w:rPr>
          <w:cs/>
        </w:rPr>
        <w:t>‎</w:t>
      </w:r>
      <w:r w:rsidRPr="0073361C">
        <w:t xml:space="preserve">Sfantul Potir, iar Preacuratul Trup îl taia tainic și-l așează pe Sfântul Disc. Apoi </w:t>
      </w:r>
      <w:r w:rsidRPr="0073361C">
        <w:rPr>
          <w:cs/>
        </w:rPr>
        <w:t>‎</w:t>
      </w:r>
      <w:r w:rsidRPr="0073361C">
        <w:t xml:space="preserve">preotul a înălțat preacuratele Taine, zicând: "Unul Sfânt, Unul Domn, Iisus Hristos, </w:t>
      </w:r>
      <w:r w:rsidRPr="0073361C">
        <w:rPr>
          <w:cs/>
        </w:rPr>
        <w:t>‎</w:t>
      </w:r>
      <w:r w:rsidRPr="0073361C">
        <w:t>întru slava lui Dumnezeu Tatal. Amin!"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 acel moment, un creștin a întrebat pe sfânt: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De ce zice Sfintele Sfinților?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-Ni se adresează noua, fiule și ne spune: "Cine este sfânt, să se apropie!"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Atunci, acela care era neînvățat, a întrebat iar: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Și ce este sfințenia, părinte?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-Uite, fiule, dacă ești imoral să nu îndrăznești să te apropii de aceasta Mare Taina. </w:t>
      </w:r>
      <w:r w:rsidRPr="0073361C">
        <w:rPr>
          <w:cs/>
        </w:rPr>
        <w:t>‎</w:t>
      </w:r>
      <w:r w:rsidRPr="0073361C">
        <w:t xml:space="preserve">Dacă batjocorești și osândești pe aproapele tău să nu te apropii de Trupul lui Hristos. </w:t>
      </w:r>
      <w:r w:rsidRPr="0073361C">
        <w:rPr>
          <w:cs/>
        </w:rPr>
        <w:t>‎</w:t>
      </w:r>
      <w:r w:rsidRPr="0073361C">
        <w:t xml:space="preserve">Dacă ai dușmănie cu cineva, să nu te atingi, ci, mai întâi cercetează-te pe sine-ți cum </w:t>
      </w:r>
      <w:r w:rsidRPr="0073361C">
        <w:rPr>
          <w:cs/>
        </w:rPr>
        <w:t>‎</w:t>
      </w:r>
      <w:r w:rsidRPr="0073361C">
        <w:t>ești și apoi apropie-te. Dacă ești virtuos, mergi; dacă nu ești, stai departe!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Acum Nifon observa fețele celor ce se împărtășeau. Ale unora se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nnegreau și se făceau ca ale arapilor; ale altora, însă, străluceau ca soarele</w:t>
      </w:r>
    </w:p>
    <w:p w:rsidR="0073361C" w:rsidRPr="0073361C" w:rsidRDefault="0073361C" w:rsidP="0073361C">
      <w:pPr>
        <w:spacing w:after="240"/>
      </w:pPr>
      <w:r w:rsidRPr="0073361C">
        <w:t>de îndată ce primeau Sfântul Trup și Sânge al Domnului nostru Iisus</w:t>
      </w:r>
    </w:p>
    <w:p w:rsidR="0073361C" w:rsidRPr="0073361C" w:rsidRDefault="0073361C" w:rsidP="0073361C">
      <w:pPr>
        <w:spacing w:after="240"/>
      </w:pPr>
      <w:r w:rsidRPr="0073361C">
        <w:t>Hristos. Văzând aceasta deosebire, a suspinat și a dat din cap.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ngerii urmăreau în chip nevăzut. Când cineva credincios se apropia,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lastRenderedPageBreak/>
        <w:t>î</w:t>
      </w:r>
      <w:r w:rsidRPr="0073361C">
        <w:t xml:space="preserve">i puneau cunună pe cap. Când însă, venea vreun păcătos, se întorceau de la el. </w:t>
      </w:r>
      <w:r w:rsidRPr="0073361C">
        <w:rPr>
          <w:cs/>
        </w:rPr>
        <w:t>‎</w:t>
      </w:r>
      <w:r w:rsidRPr="0073361C">
        <w:t>Astfel, se împărtășea cu nevrednicie și pleca cu totul înnegrit.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După ce s-au împărtășit toți, s-a făcut sfârșitul în prezența sfinților îngeri și s-a </w:t>
      </w:r>
      <w:r w:rsidRPr="0073361C">
        <w:rPr>
          <w:cs/>
        </w:rPr>
        <w:t>‎</w:t>
      </w:r>
      <w:r w:rsidRPr="0073361C">
        <w:t xml:space="preserve">terminat Sfânta Liturghie, atunci, din nou, Dumnezeiescul Prunc era întreg pe palmele </w:t>
      </w:r>
      <w:r w:rsidRPr="0073361C">
        <w:rPr>
          <w:cs/>
        </w:rPr>
        <w:t>‎</w:t>
      </w:r>
      <w:r w:rsidRPr="0073361C">
        <w:t>Heruvimilor, care L-au ridicat la cer, așa cum îl</w:t>
      </w:r>
    </w:p>
    <w:p w:rsidR="0073361C" w:rsidRPr="0073361C" w:rsidRDefault="0073361C" w:rsidP="0073361C">
      <w:pPr>
        <w:spacing w:after="240"/>
      </w:pPr>
      <w:r w:rsidRPr="0073361C">
        <w:t>coborâseră, cântând cântari și laude.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Aceste preaminunate lucruri, fraților, le-a văzut Cuviosul în biserică</w:t>
      </w:r>
    </w:p>
    <w:p w:rsidR="0073361C" w:rsidRPr="0073361C" w:rsidRDefault="0073361C" w:rsidP="0073361C">
      <w:pPr>
        <w:spacing w:after="240"/>
      </w:pPr>
      <w:r w:rsidRPr="0073361C">
        <w:t>și mi le-a povestit pe drum, până am ajuns la casa noastră.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Multe taine i-a descoperit Domnul. Dacă le scria pe toate, cum zice și Sfânta </w:t>
      </w:r>
      <w:r w:rsidRPr="0073361C">
        <w:rPr>
          <w:cs/>
        </w:rPr>
        <w:t>‎</w:t>
      </w:r>
      <w:r w:rsidRPr="0073361C">
        <w:t xml:space="preserve">Evanghelie, mi se pare ca nici în toată lumea nu ar încăpea cărțile scrise. Amin. Numai </w:t>
      </w:r>
      <w:r w:rsidRPr="0073361C">
        <w:rPr>
          <w:cs/>
        </w:rPr>
        <w:t>‎</w:t>
      </w:r>
      <w:r w:rsidRPr="0073361C">
        <w:t>puține voi aduce aminte, pentru slava lui Dumnezeu.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ORAȘ ȘI PUSTIE</w:t>
      </w:r>
    </w:p>
    <w:p w:rsidR="0073361C" w:rsidRPr="0073361C" w:rsidRDefault="0073361C" w:rsidP="0073361C">
      <w:pPr>
        <w:spacing w:after="240"/>
      </w:pPr>
      <w:r w:rsidRPr="0073361C">
        <w:t xml:space="preserve">De multe ori, Cuviosul pleca singur din oraș și mergea în p ărțile dinspre nord. </w:t>
      </w:r>
      <w:r w:rsidRPr="0073361C">
        <w:rPr>
          <w:cs/>
        </w:rPr>
        <w:t>‎</w:t>
      </w:r>
      <w:r w:rsidRPr="0073361C">
        <w:t xml:space="preserve">Stătea acolo într-o desăvârșita tăcere, vorbind cu Dumnezeu. Totdeauna iubea </w:t>
      </w:r>
      <w:r w:rsidRPr="0073361C">
        <w:rPr>
          <w:cs/>
        </w:rPr>
        <w:t>‎</w:t>
      </w:r>
      <w:r w:rsidRPr="0073361C">
        <w:t>singurătatea și uneori îmi zicea, zâmbind: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-Mari bucurii duhovnicești ascunde liniștea, fiule, și noi o l ăsăm și locuim în gura </w:t>
      </w:r>
      <w:r w:rsidRPr="0073361C">
        <w:rPr>
          <w:cs/>
        </w:rPr>
        <w:t>‎</w:t>
      </w:r>
      <w:r w:rsidRPr="0073361C">
        <w:t>diavolului, pierzând atâtea minunății pentru plăcerea vieții prezente.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 Părinte, am întrebat eu, sfinția ta, care strălucești cu harul lui Dumnezeu în acest </w:t>
      </w:r>
      <w:r w:rsidRPr="0073361C">
        <w:rPr>
          <w:cs/>
        </w:rPr>
        <w:t>‎</w:t>
      </w:r>
      <w:r w:rsidRPr="0073361C">
        <w:t>oraș, ce ai păgubit din aceasta?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-Numai Dumnezeu știe, fiule, ca atâta m-a ispitit satana încât, ca să zic așa, ca om </w:t>
      </w:r>
      <w:r w:rsidRPr="0073361C">
        <w:rPr>
          <w:cs/>
        </w:rPr>
        <w:t>‎</w:t>
      </w:r>
      <w:r w:rsidRPr="0073361C">
        <w:t xml:space="preserve">pătimaș ce sunt, mult S-a ostenit Domnul meu, Iisus Hristos, ca să dezlipeasca </w:t>
      </w:r>
      <w:r w:rsidRPr="0073361C">
        <w:rPr>
          <w:cs/>
        </w:rPr>
        <w:t>‎</w:t>
      </w:r>
      <w:r w:rsidRPr="0073361C">
        <w:t xml:space="preserve">gândurile viclene din mintea mea. Uneori, cu însăși gura Sa mă sfatuia și mă învăța pe </w:t>
      </w:r>
      <w:r w:rsidRPr="0073361C">
        <w:rPr>
          <w:cs/>
        </w:rPr>
        <w:t>‎</w:t>
      </w:r>
      <w:r w:rsidRPr="0073361C">
        <w:t xml:space="preserve">mine smeritul. Altadată, a trimis pe Duhul Său în chip de porumbel alb, Care a stat pe </w:t>
      </w:r>
      <w:r w:rsidRPr="0073361C">
        <w:rPr>
          <w:cs/>
        </w:rPr>
        <w:t>‎</w:t>
      </w:r>
      <w:r w:rsidRPr="0073361C">
        <w:t xml:space="preserve">umărul meu, șoptindu-mi la ureche taine dumnezeiești. Și cu toate acestea, vicleana </w:t>
      </w:r>
      <w:r w:rsidRPr="0073361C">
        <w:rPr>
          <w:cs/>
        </w:rPr>
        <w:t>‎</w:t>
      </w:r>
      <w:r w:rsidRPr="0073361C">
        <w:t xml:space="preserve">obișnuinț ă mă tragea la păcat. Adeseori, venea fericitul Pavel și mă sfatuia să mă </w:t>
      </w:r>
      <w:r w:rsidRPr="0073361C">
        <w:rPr>
          <w:rFonts w:hint="cs"/>
          <w:cs/>
        </w:rPr>
        <w:t>‎</w:t>
      </w:r>
      <w:r w:rsidRPr="0073361C">
        <w:t xml:space="preserve">feresc de patimile murdare. Astfel, cu multă silă m-au scos din gura balaurului. Am </w:t>
      </w:r>
      <w:r w:rsidRPr="0073361C">
        <w:rPr>
          <w:cs/>
        </w:rPr>
        <w:t>‎</w:t>
      </w:r>
      <w:r w:rsidRPr="0073361C">
        <w:t xml:space="preserve">făcut atâtea fapte rele, fiule, că numai Dumnezeu, singurul Atotputernic, a putut să mă </w:t>
      </w:r>
      <w:r w:rsidRPr="0073361C">
        <w:rPr>
          <w:cs/>
        </w:rPr>
        <w:t>‎</w:t>
      </w:r>
      <w:r w:rsidRPr="0073361C">
        <w:t>izbăvească de ele. Eram încă tânăr și robit de patimi.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ntr-o zi, pe când mă aflam într-o biserică a Maicii Domnului, am</w:t>
      </w:r>
    </w:p>
    <w:p w:rsidR="0073361C" w:rsidRPr="0073361C" w:rsidRDefault="0073361C" w:rsidP="0073361C">
      <w:pPr>
        <w:spacing w:after="240"/>
      </w:pPr>
      <w:r w:rsidRPr="0073361C">
        <w:t>fost cuprins deodată de spaimă și frică și am auzit un glas care îmi zicea: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Deci, fiule, dacă Dumnezeu a spus despre mine că sunt păcătos, eu ce să mai spun? Și </w:t>
      </w:r>
      <w:r w:rsidRPr="0073361C">
        <w:rPr>
          <w:cs/>
        </w:rPr>
        <w:t>‎</w:t>
      </w:r>
      <w:r w:rsidRPr="0073361C">
        <w:t xml:space="preserve">chiar de mi-ar fi dat atâta putere încât să creez un alt cer și pământ Îceea ce nu este </w:t>
      </w:r>
      <w:r w:rsidRPr="0073361C">
        <w:rPr>
          <w:cs/>
        </w:rPr>
        <w:t>‎</w:t>
      </w:r>
      <w:r w:rsidRPr="0073361C">
        <w:t xml:space="preserve">cazul Își să-mi zică: "Iată lucrul lui Nifon!", eu, socotind nelegiuirile mele, nu voi </w:t>
      </w:r>
      <w:r w:rsidRPr="0073361C">
        <w:rPr>
          <w:cs/>
        </w:rPr>
        <w:t>‎</w:t>
      </w:r>
      <w:r w:rsidRPr="0073361C">
        <w:t>înceta a crede că acestea m-au făcut un diavol viclean.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Cum, deci, îmi spui că trăind în oraș nu m-am păgubit? Dacă ai ști faptele mele cele </w:t>
      </w:r>
      <w:r w:rsidRPr="0073361C">
        <w:rPr>
          <w:cs/>
        </w:rPr>
        <w:t>‎</w:t>
      </w:r>
      <w:r w:rsidRPr="0073361C">
        <w:t xml:space="preserve">rele, n-ai mai sta o clipa lângă mine. Închipuiește-ți că, odată am căzut într-un păcat </w:t>
      </w:r>
      <w:r w:rsidRPr="0073361C">
        <w:rPr>
          <w:cs/>
        </w:rPr>
        <w:t>‎</w:t>
      </w:r>
      <w:r w:rsidRPr="0073361C">
        <w:t xml:space="preserve">mare și însuși Domnul </w:t>
      </w:r>
      <w:r w:rsidRPr="0073361C">
        <w:lastRenderedPageBreak/>
        <w:t xml:space="preserve">a venit să mă alunge din biserică, amenințându-mă că nu mă voi </w:t>
      </w:r>
      <w:r w:rsidRPr="0073361C">
        <w:rPr>
          <w:cs/>
        </w:rPr>
        <w:t>‎</w:t>
      </w:r>
      <w:r w:rsidRPr="0073361C">
        <w:t>mântui cu cele ce fac. Atunci, eu am căzut la Preacuratele Sale picioare și, sărutându-</w:t>
      </w:r>
      <w:r w:rsidRPr="0073361C">
        <w:rPr>
          <w:cs/>
        </w:rPr>
        <w:t>‎</w:t>
      </w:r>
      <w:r w:rsidRPr="0073361C">
        <w:t>Le, am zis cu glas îndurerat: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-Doamne, nici la nemărginita Ta milostivire nu voi găsi mântuire?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Iar El, biruit de nemăsurata Lui iubire de oameni, m-a ridicat și mi-a zis cu milă: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-Da, vei găsi mântuire la milostivirea Mea, însă, ori de câte ori cazi, întoarce-te la </w:t>
      </w:r>
      <w:r w:rsidRPr="0073361C">
        <w:rPr>
          <w:cs/>
        </w:rPr>
        <w:t>‎</w:t>
      </w:r>
      <w:r w:rsidRPr="0073361C">
        <w:t xml:space="preserve">Mine și zi cu smerenie: "Am păcatuit!" și Eu, te voi vindeca de patimi și-ți voi sta în </w:t>
      </w:r>
      <w:r w:rsidRPr="0073361C">
        <w:rPr>
          <w:cs/>
        </w:rPr>
        <w:t>‎</w:t>
      </w:r>
      <w:r w:rsidRPr="0073361C">
        <w:t xml:space="preserve">ajutor. Așa mi-a grăit Cel nemărginit în milă și negrăit în milostivire și S-a făcut </w:t>
      </w:r>
      <w:r w:rsidRPr="0073361C">
        <w:rPr>
          <w:cs/>
        </w:rPr>
        <w:t>‎</w:t>
      </w:r>
      <w:r w:rsidRPr="0073361C">
        <w:t>nevăzut.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Aceste cuvinte ale Cuviosului au făcut ca și inima mea să se smerească. Mă gândeam la </w:t>
      </w:r>
      <w:r w:rsidRPr="0073361C">
        <w:rPr>
          <w:cs/>
        </w:rPr>
        <w:t>‎</w:t>
      </w:r>
      <w:r w:rsidRPr="0073361C">
        <w:t xml:space="preserve">ele și ziceam: "Vai de mine, ticălosul! Dacă un luminător așa de mare are o atât de </w:t>
      </w:r>
      <w:r w:rsidRPr="0073361C">
        <w:rPr>
          <w:cs/>
        </w:rPr>
        <w:t>‎</w:t>
      </w:r>
      <w:r w:rsidRPr="0073361C">
        <w:t>smerită părere de sine, cum mă aflu eu, care nici urmă de virtute nu am?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Acest obicei de a se socoti nimic înaintea lui Dumnezeu, îl avea totdeauna sfântul. </w:t>
      </w:r>
      <w:r w:rsidRPr="0073361C">
        <w:rPr>
          <w:cs/>
        </w:rPr>
        <w:t>‎</w:t>
      </w:r>
      <w:r w:rsidRPr="0073361C">
        <w:t xml:space="preserve">Umblând prin locuri singuratice, se oc ăra pe sine: "Ticălosule, nu-ți ajunge că în </w:t>
      </w:r>
      <w:r w:rsidRPr="0073361C">
        <w:rPr>
          <w:cs/>
        </w:rPr>
        <w:t>‎</w:t>
      </w:r>
      <w:r w:rsidRPr="0073361C">
        <w:t xml:space="preserve">oraș întinezi pe oameni cu faptele tale rele, ai venit și aici în câmp, să umpli locul </w:t>
      </w:r>
      <w:r w:rsidRPr="0073361C">
        <w:rPr>
          <w:cs/>
        </w:rPr>
        <w:t>‎</w:t>
      </w:r>
      <w:r w:rsidRPr="0073361C">
        <w:t>cu putoare și să usuce iarba de păcatele tale?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Atunci, se cobora cu mintea sa în iad și se lega pe sine împreună cu satana, acolo </w:t>
      </w:r>
      <w:r w:rsidRPr="0073361C">
        <w:rPr>
          <w:cs/>
        </w:rPr>
        <w:t>‎</w:t>
      </w:r>
      <w:r w:rsidRPr="0073361C">
        <w:t xml:space="preserve">jos, zicând: "Așa-ți trebuie, întinatule, te-am legat jos împreună cu dracii, pentru ca </w:t>
      </w:r>
      <w:r w:rsidRPr="0073361C">
        <w:rPr>
          <w:cs/>
        </w:rPr>
        <w:t>‎</w:t>
      </w:r>
      <w:r w:rsidRPr="0073361C">
        <w:t xml:space="preserve">să înțelegi că ai făcut lucruri mai rele decât ei!" și curgeau lacrimi din ochii lui, </w:t>
      </w:r>
      <w:r w:rsidRPr="0073361C">
        <w:rPr>
          <w:cs/>
        </w:rPr>
        <w:t>‎</w:t>
      </w:r>
      <w:r w:rsidRPr="0073361C">
        <w:t>pentru că se temea să nu fie veșnic în iad.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Altadată, pe când se găsea iarăși afară din oraș, și-a ridicat mâinile să se roage. </w:t>
      </w:r>
      <w:r w:rsidRPr="0073361C">
        <w:rPr>
          <w:cs/>
        </w:rPr>
        <w:t>‎</w:t>
      </w:r>
      <w:r w:rsidRPr="0073361C">
        <w:t xml:space="preserve">Deodată se deschid cerurile și vede pe Domnul, șezând pe scaunul slavei înconjurat de </w:t>
      </w:r>
      <w:r w:rsidRPr="0073361C">
        <w:rPr>
          <w:cs/>
        </w:rPr>
        <w:t>‎</w:t>
      </w:r>
      <w:r w:rsidRPr="0073361C">
        <w:t xml:space="preserve">Apostoli și de mulțime de îngeri. A r ămas uimit văzându-i. Ar fi zburat ca o pasăre, </w:t>
      </w:r>
      <w:r w:rsidRPr="0073361C">
        <w:rPr>
          <w:cs/>
        </w:rPr>
        <w:t>‎</w:t>
      </w:r>
      <w:r w:rsidRPr="0073361C">
        <w:t xml:space="preserve">dacă ar fi putut, arzând de dorul de a fi lângă ei. Dar și aceia îl priveau cu bucurie, </w:t>
      </w:r>
      <w:r w:rsidRPr="0073361C">
        <w:rPr>
          <w:cs/>
        </w:rPr>
        <w:t>‎</w:t>
      </w:r>
      <w:r w:rsidRPr="0073361C">
        <w:t>zicând între ei: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Iată, iubitul nostru prieten Nifon, cu ce bucurie și dragoste ne privește! Este drept </w:t>
      </w:r>
      <w:r w:rsidRPr="0073361C">
        <w:rPr>
          <w:cs/>
        </w:rPr>
        <w:t>‎</w:t>
      </w:r>
      <w:r w:rsidRPr="0073361C">
        <w:t>ca și noi să-l pomenim în sfintele noastre slujbe! Așa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"O, cât de mult iubesc sfinții îngeri neamul creștinesc! Ne ajută la tot lucrul bun. </w:t>
      </w:r>
      <w:r w:rsidRPr="0073361C">
        <w:rPr>
          <w:cs/>
        </w:rPr>
        <w:t>‎</w:t>
      </w:r>
      <w:r w:rsidRPr="0073361C">
        <w:t>Cum dar, să nu ne bucurăm de ei și să nu-i dorim necontenit?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Ei, care sunt pietre de mult pret, mărgăritare strălucitoare, frumusețe mai presus de </w:t>
      </w:r>
      <w:r w:rsidRPr="0073361C">
        <w:rPr>
          <w:cs/>
        </w:rPr>
        <w:t>‎</w:t>
      </w:r>
      <w:r w:rsidRPr="0073361C">
        <w:t xml:space="preserve">ceruri, flori neveștejite. Necontenit mijlocesc pentru noi și înduplecă pe Iubitorul </w:t>
      </w:r>
      <w:r w:rsidRPr="0073361C">
        <w:rPr>
          <w:cs/>
        </w:rPr>
        <w:t>‎</w:t>
      </w:r>
      <w:r w:rsidRPr="0073361C">
        <w:t xml:space="preserve">de oameni să ne scape și să ne izbăvească de focul cel veșnicie. Zi și noapte stau </w:t>
      </w:r>
      <w:r w:rsidRPr="0073361C">
        <w:rPr>
          <w:rFonts w:hint="cs"/>
          <w:cs/>
        </w:rPr>
        <w:t>‎</w:t>
      </w:r>
      <w:r w:rsidRPr="0073361C">
        <w:t xml:space="preserve">lângă noi. Când mâncăm, ne întăresc și ne apără; când dormim, ne acoperă cu aripile </w:t>
      </w:r>
      <w:r w:rsidRPr="0073361C">
        <w:rPr>
          <w:cs/>
        </w:rPr>
        <w:t>‎</w:t>
      </w:r>
      <w:r w:rsidRPr="0073361C">
        <w:t xml:space="preserve">lor; când lucrăm sau umblăm pe mare și călătorim, se afla veșnicie lângă noi, </w:t>
      </w:r>
      <w:r w:rsidRPr="0073361C">
        <w:rPr>
          <w:cs/>
        </w:rPr>
        <w:t>‎</w:t>
      </w:r>
      <w:r w:rsidRPr="0073361C">
        <w:t>ocrotitori și ajutători în toate!...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NECAZURILE ȘI BUCURIILE DRACILOR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 Constantinopol se află o biserică pe care a zidit-o Nifon. Este făcută cu mult </w:t>
      </w:r>
      <w:r w:rsidRPr="0073361C">
        <w:rPr>
          <w:cs/>
        </w:rPr>
        <w:t>‎</w:t>
      </w:r>
      <w:r w:rsidRPr="0073361C">
        <w:t xml:space="preserve">gust și podoabă, vrednică de Preasfânta Născătoare de Dumnezeu. Minunata ei înfățișare </w:t>
      </w:r>
      <w:r w:rsidRPr="0073361C">
        <w:rPr>
          <w:cs/>
        </w:rPr>
        <w:t>‎</w:t>
      </w:r>
      <w:r w:rsidRPr="0073361C">
        <w:t>se datorește și materialelor alese din care este făcută.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ntr-o dimineața, pe când Cuviosul cânta Utrenia împreună cu</w:t>
      </w:r>
    </w:p>
    <w:p w:rsidR="0073361C" w:rsidRPr="0073361C" w:rsidRDefault="0073361C" w:rsidP="0073361C">
      <w:pPr>
        <w:spacing w:after="240"/>
      </w:pPr>
      <w:r w:rsidRPr="0073361C">
        <w:lastRenderedPageBreak/>
        <w:t>poporul, vede cu ochii sufletului, trecând pe drumul de lâng ă biserică, pe</w:t>
      </w:r>
    </w:p>
    <w:p w:rsidR="0073361C" w:rsidRPr="0073361C" w:rsidRDefault="0073361C" w:rsidP="0073361C">
      <w:pPr>
        <w:spacing w:after="240"/>
      </w:pPr>
      <w:r w:rsidRPr="0073361C">
        <w:t>mai marele demonilor, cu chip amărât și înconjurat de doisprezece diavoli.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Auzind slavoslovia poporului, acele înfricoșătoare făpturi s-au</w:t>
      </w:r>
    </w:p>
    <w:p w:rsidR="0073361C" w:rsidRPr="0073361C" w:rsidRDefault="0073361C" w:rsidP="0073361C">
      <w:pPr>
        <w:spacing w:after="240"/>
      </w:pPr>
      <w:r w:rsidRPr="0073361C">
        <w:t>tulburat și s-au aprins de invidie. Apoi, mergând să ispitească pe Cuviosul,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au început a plânge către mai marele lor: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-Vezi, cum este slăvit Nazarineanul de către robii Sai? Și, pe cei ce mai înainte îi </w:t>
      </w:r>
      <w:r w:rsidRPr="0073361C">
        <w:rPr>
          <w:cs/>
        </w:rPr>
        <w:t>‎</w:t>
      </w:r>
      <w:r w:rsidRPr="0073361C">
        <w:t xml:space="preserve">aveam închinatori de idoli și ne cântau troparele noastre, acum i-a răpit. Unde este </w:t>
      </w:r>
      <w:r w:rsidRPr="0073361C">
        <w:rPr>
          <w:cs/>
        </w:rPr>
        <w:t>‎</w:t>
      </w:r>
      <w:r w:rsidRPr="0073361C">
        <w:t xml:space="preserve">oare faimoasa noastră putere? Vai, cât de jalnic am fost biruiti! Toți ne stau </w:t>
      </w:r>
      <w:r w:rsidRPr="0073361C">
        <w:rPr>
          <w:cs/>
        </w:rPr>
        <w:t>‎</w:t>
      </w:r>
      <w:r w:rsidRPr="0073361C">
        <w:t xml:space="preserve">împotrivă, toți ne batjocoresc! Puterea noastră s-a zdrobit și împărăția tatălui </w:t>
      </w:r>
      <w:r w:rsidRPr="0073361C">
        <w:rPr>
          <w:cs/>
        </w:rPr>
        <w:t>‎</w:t>
      </w:r>
      <w:r w:rsidRPr="0073361C">
        <w:t xml:space="preserve">nostru s-a nimicit. Câtă vreme satana era liber și împreună cu noi în lupte, aveam și </w:t>
      </w:r>
      <w:r w:rsidRPr="0073361C">
        <w:rPr>
          <w:cs/>
        </w:rPr>
        <w:t>‎</w:t>
      </w:r>
      <w:r w:rsidRPr="0073361C">
        <w:t xml:space="preserve">noi îndrăzneală și curaj și speriam oamenii. Dar de când Iudeul l-a legat în iad și-l </w:t>
      </w:r>
      <w:r w:rsidRPr="0073361C">
        <w:rPr>
          <w:cs/>
        </w:rPr>
        <w:t>‎</w:t>
      </w:r>
      <w:r w:rsidRPr="0073361C">
        <w:t xml:space="preserve">calcă ca pe struguri, s-a slăbănogit neamul nostru și împărăția noastră s-a nimicit. </w:t>
      </w:r>
      <w:r w:rsidRPr="0073361C">
        <w:rPr>
          <w:cs/>
        </w:rPr>
        <w:t>‎</w:t>
      </w:r>
      <w:r w:rsidRPr="0073361C">
        <w:t xml:space="preserve">Ba, ce este și mai rău, este că se apropie sfârșitul lumii și, ce va fi cu noi </w:t>
      </w:r>
      <w:r w:rsidRPr="0073361C">
        <w:rPr>
          <w:cs/>
        </w:rPr>
        <w:t>‎</w:t>
      </w:r>
      <w:r w:rsidRPr="0073361C">
        <w:t>ticăloșii?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Acestea erau necazurile demonilor. Iar mai marele întunecaților le Îa răspuns: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-V-ați indispus auzind că este slăvit Răstignitul în casa Mariei?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Aceasta este o rană mică. Alteori ne-a lovit mai rău. Dar de ce vă necăjiți?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De multe ori aceștia, care acum laudă pe Nazarineanul, ne cinstesc și pe noi. Și, </w:t>
      </w:r>
      <w:r w:rsidRPr="0073361C">
        <w:rPr>
          <w:cs/>
        </w:rPr>
        <w:t>‎</w:t>
      </w:r>
      <w:r w:rsidRPr="0073361C">
        <w:t>dacă lucrul acesta nu se vede prea limpede, așteptați și vă voi arăta</w:t>
      </w:r>
    </w:p>
    <w:p w:rsidR="0073361C" w:rsidRPr="0073361C" w:rsidRDefault="0073361C" w:rsidP="0073361C">
      <w:pPr>
        <w:spacing w:after="240"/>
      </w:pPr>
      <w:r w:rsidRPr="0073361C">
        <w:t xml:space="preserve">I-a luat și i-a dus într-o altă parte a orașului. Cum au ajuns, au început să facă </w:t>
      </w:r>
      <w:r w:rsidRPr="0073361C">
        <w:rPr>
          <w:cs/>
        </w:rPr>
        <w:t>‎</w:t>
      </w:r>
      <w:r w:rsidRPr="0073361C">
        <w:t xml:space="preserve">galagie și să semene vrajba. Un diavol a aruncat în urechea șefului lor un gând urât și </w:t>
      </w:r>
      <w:r w:rsidRPr="0073361C">
        <w:rPr>
          <w:cs/>
        </w:rPr>
        <w:t>‎</w:t>
      </w:r>
      <w:r w:rsidRPr="0073361C">
        <w:t xml:space="preserve">acela îndată a început a grăi cuvinte murdare și a juca, iar tovarășii lui răspundeau </w:t>
      </w:r>
      <w:r w:rsidRPr="0073361C">
        <w:rPr>
          <w:cs/>
        </w:rPr>
        <w:t>‎</w:t>
      </w:r>
      <w:r w:rsidRPr="0073361C">
        <w:t xml:space="preserve">jucând și lovindu-și cu zgomot picioarele. Acest lucru îl voiau și diavolii, care au </w:t>
      </w:r>
      <w:r w:rsidRPr="0073361C">
        <w:rPr>
          <w:cs/>
        </w:rPr>
        <w:t>‎</w:t>
      </w:r>
      <w:r w:rsidRPr="0073361C">
        <w:t>început să dănțuiască împreună cu acei nenorociți.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-Vedeți, ce v-am spus? zice triumfător mai-marele demonilor. Există</w:t>
      </w:r>
    </w:p>
    <w:p w:rsidR="0073361C" w:rsidRPr="0073361C" w:rsidRDefault="0073361C" w:rsidP="0073361C">
      <w:pPr>
        <w:spacing w:after="240"/>
      </w:pPr>
      <w:r w:rsidRPr="0073361C">
        <w:t>și oameni care ne cinstesc pe noi. Să ne bucurăm acum când suntem slăviți!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Ajungând îndată în piață, au întâlnit un om care cânta din scripcă,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nsoțit de o mulțime de oameni care îl ascultau cu bucurie. F ericitul Nifon însă, a </w:t>
      </w:r>
      <w:r w:rsidRPr="0073361C">
        <w:rPr>
          <w:cs/>
        </w:rPr>
        <w:t>‎</w:t>
      </w:r>
      <w:r w:rsidRPr="0073361C">
        <w:t xml:space="preserve">văzut că toți aceștia erau legați strâns cu mâinile la spate de un diavol, care îi </w:t>
      </w:r>
      <w:r w:rsidRPr="0073361C">
        <w:rPr>
          <w:cs/>
        </w:rPr>
        <w:t>‎</w:t>
      </w:r>
      <w:r w:rsidRPr="0073361C">
        <w:t xml:space="preserve">trăgea în urma cântărețului. Diavolii de mai înainte, cum au văzut pe unul de ai lor </w:t>
      </w:r>
      <w:r w:rsidRPr="0073361C">
        <w:rPr>
          <w:cs/>
        </w:rPr>
        <w:t>‎</w:t>
      </w:r>
      <w:r w:rsidRPr="0073361C">
        <w:t xml:space="preserve">târând atâta popor, s-au bucurat cu veninoasă bucurie și au început și ei să tulbure și </w:t>
      </w:r>
      <w:r w:rsidRPr="0073361C">
        <w:rPr>
          <w:cs/>
        </w:rPr>
        <w:t>‎</w:t>
      </w:r>
      <w:r w:rsidRPr="0073361C">
        <w:t xml:space="preserve">să ajute pe oameni; pe unii dându-i să joace, pe alții să cânte, zicând cuvinte </w:t>
      </w:r>
      <w:r w:rsidRPr="0073361C">
        <w:rPr>
          <w:cs/>
        </w:rPr>
        <w:t>‎</w:t>
      </w:r>
      <w:r w:rsidRPr="0073361C">
        <w:t>murdare.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-n acest timp, un om bogat care privea la fereastra casei, ascultând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ndemnul unui diavol, a strigat la cântaret, chemându -l să-i cânte în fața</w:t>
      </w:r>
    </w:p>
    <w:p w:rsidR="0073361C" w:rsidRPr="0073361C" w:rsidRDefault="0073361C" w:rsidP="0073361C">
      <w:pPr>
        <w:spacing w:after="240"/>
      </w:pPr>
      <w:r w:rsidRPr="0073361C">
        <w:t xml:space="preserve">casei lui. Ceilalți au aplaudat, bătând din palme, iar necurații s-au bucurat din </w:t>
      </w:r>
      <w:r w:rsidRPr="0073361C">
        <w:rPr>
          <w:cs/>
        </w:rPr>
        <w:t>‎</w:t>
      </w:r>
      <w:r w:rsidRPr="0073361C">
        <w:t>inima.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lastRenderedPageBreak/>
        <w:t>‎</w:t>
      </w:r>
      <w:r w:rsidRPr="0073361C">
        <w:t xml:space="preserve">-n sfârșit, bogatul a dat cânteretului o moneda de argint, pe care el a luat-o și </w:t>
      </w:r>
      <w:r w:rsidRPr="0073361C">
        <w:rPr>
          <w:cs/>
        </w:rPr>
        <w:t>‎</w:t>
      </w:r>
      <w:r w:rsidRPr="0073361C">
        <w:t xml:space="preserve">apus-o în buzunar. Dar diavolii i-au luat moneda și au trimis-o la tartorul lor din </w:t>
      </w:r>
      <w:r w:rsidRPr="0073361C">
        <w:rPr>
          <w:cs/>
        </w:rPr>
        <w:t>‎</w:t>
      </w:r>
      <w:r w:rsidRPr="0073361C">
        <w:t>iad, zicându-i: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"Ia-o, și să zici tatălui nostru cel mare, pe care l-a legat</w:t>
      </w:r>
    </w:p>
    <w:p w:rsidR="0073361C" w:rsidRPr="0073361C" w:rsidRDefault="0073361C" w:rsidP="0073361C">
      <w:pPr>
        <w:spacing w:after="240"/>
      </w:pPr>
      <w:r w:rsidRPr="0073361C">
        <w:t xml:space="preserve">Nazarineanul: ți-o trimite boierul Lazios prin Iptistu cântarețul și slujitorul tău, </w:t>
      </w:r>
      <w:r w:rsidRPr="0073361C">
        <w:rPr>
          <w:cs/>
        </w:rPr>
        <w:t>‎</w:t>
      </w:r>
      <w:r w:rsidRPr="0073361C">
        <w:t xml:space="preserve">care ți se închină stăpânirii tale. Noi, fiii tăi, luptăm împotriva creștinilor, </w:t>
      </w:r>
      <w:r w:rsidRPr="0073361C">
        <w:rPr>
          <w:cs/>
        </w:rPr>
        <w:t>‎</w:t>
      </w:r>
      <w:r w:rsidRPr="0073361C">
        <w:t xml:space="preserve">dușmanii noștri. Împreună cu moneda i-au dat și mulți alți bani, pe care Iptistu îi </w:t>
      </w:r>
      <w:r w:rsidRPr="0073361C">
        <w:rPr>
          <w:cs/>
        </w:rPr>
        <w:t>‎</w:t>
      </w:r>
      <w:r w:rsidRPr="0073361C">
        <w:t xml:space="preserve">adunase de la lume. Pe acești bani îi primeau viclenii diavoli ca jertfe idolești, de </w:t>
      </w:r>
      <w:r w:rsidRPr="0073361C">
        <w:rPr>
          <w:cs/>
        </w:rPr>
        <w:t>‎</w:t>
      </w:r>
      <w:r w:rsidRPr="0073361C">
        <w:t xml:space="preserve">aceea erau foarte mândri. Deci, s-a coborât trimisul diavolilor la balaurul din inima </w:t>
      </w:r>
      <w:r w:rsidRPr="0073361C">
        <w:rPr>
          <w:cs/>
        </w:rPr>
        <w:t>‎</w:t>
      </w:r>
      <w:r w:rsidRPr="0073361C">
        <w:t>iadului și i-au adus necuratele daruri pe care acela le-a luat, zicând foarte mulțumit: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"Primesc jertfele de la idolatri, dar mai mult mă bucur de cele de la creștini.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Zicând acestea scârbosul, după ce a notat în catastif banii jertfiți pentru ei, i-au </w:t>
      </w:r>
      <w:r w:rsidRPr="0073361C">
        <w:rPr>
          <w:cs/>
        </w:rPr>
        <w:t>‎</w:t>
      </w:r>
      <w:r w:rsidRPr="0073361C">
        <w:t>trimis înapoi la cântăreț.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rPr>
          <w:rFonts w:hint="eastAsia"/>
        </w:rPr>
        <w:t>—</w:t>
      </w:r>
      <w:r w:rsidRPr="0073361C">
        <w:t xml:space="preserve">ntăriți cu mai multă vitejie lupta, a poruncit tartorul, ca să biruim pe toți </w:t>
      </w:r>
      <w:r w:rsidRPr="0073361C">
        <w:rPr>
          <w:cs/>
        </w:rPr>
        <w:t>‎</w:t>
      </w:r>
      <w:r w:rsidRPr="0073361C">
        <w:t xml:space="preserve">stricații nazarineni! (nu îndrazneau vrăjmașii să numească cu alt nume pe Domnul nostru </w:t>
      </w:r>
      <w:r w:rsidRPr="0073361C">
        <w:rPr>
          <w:cs/>
        </w:rPr>
        <w:t>‎</w:t>
      </w:r>
      <w:r w:rsidRPr="0073361C">
        <w:t>Iisus Hristos decât numai Nazarineanul Iisus).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Diavolul a plecat repede să ducă porunca balaurului. Totodată a pus banul în buzunarul </w:t>
      </w:r>
      <w:r w:rsidRPr="0073361C">
        <w:rPr>
          <w:cs/>
        </w:rPr>
        <w:t>‎</w:t>
      </w:r>
      <w:r w:rsidRPr="0073361C">
        <w:t xml:space="preserve">cântărețului fără ca el să-și dea seamă de aceasta, apoi împreună cu ceilalți diavoli </w:t>
      </w:r>
      <w:r w:rsidRPr="0073361C">
        <w:rPr>
          <w:cs/>
        </w:rPr>
        <w:t>‎</w:t>
      </w:r>
      <w:r w:rsidRPr="0073361C">
        <w:t>s-au împrăștiat ca să ispitească pe alții.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Ce vom răspunde în ziua judecății noi, care suntem robiți dracilor,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când Dumnezeu va veni să piardă pământul și să dea fiecăruia după faptele</w:t>
      </w:r>
    </w:p>
    <w:p w:rsidR="0073361C" w:rsidRPr="0073361C" w:rsidRDefault="0073361C" w:rsidP="0073361C">
      <w:pPr>
        <w:spacing w:after="240"/>
      </w:pPr>
      <w:r w:rsidRPr="0073361C">
        <w:t>lui?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De aceea, Cuviosul sfătuia pe toți să se ferească de meșteșugirile</w:t>
      </w:r>
    </w:p>
    <w:p w:rsidR="0073361C" w:rsidRPr="0073361C" w:rsidRDefault="0073361C" w:rsidP="0073361C">
      <w:pPr>
        <w:spacing w:after="240"/>
      </w:pPr>
      <w:r w:rsidRPr="0073361C">
        <w:t>satanei și să nu-și dea banii jertfă lui. Căci astfel, vor fi municiți veșnicie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mpreună cu el.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 Dacă ai un ban, zicea el, împrumută-l lui Hristos și vei lua însutit și viața </w:t>
      </w:r>
      <w:r w:rsidRPr="0073361C">
        <w:rPr>
          <w:cs/>
        </w:rPr>
        <w:t>‎</w:t>
      </w:r>
      <w:r w:rsidRPr="0073361C">
        <w:t xml:space="preserve">veșnică vei moșteni. Pentru ce să dai satanei banii tăi, împlinindu-ți plăcerile, fără </w:t>
      </w:r>
      <w:r w:rsidRPr="0073361C">
        <w:rPr>
          <w:cs/>
        </w:rPr>
        <w:t>‎</w:t>
      </w:r>
      <w:r w:rsidRPr="0073361C">
        <w:t xml:space="preserve">să ai altceva de câștigat decât numai vaiul iadului? Că zice Scriptura: Au jerfit </w:t>
      </w:r>
      <w:r w:rsidRPr="0073361C">
        <w:rPr>
          <w:cs/>
        </w:rPr>
        <w:t>‎</w:t>
      </w:r>
      <w:r w:rsidRPr="0073361C">
        <w:t xml:space="preserve">dracilor și nu lui Dumnezeu. Să nu părăsim, fraților, pe Dumnezeu, Care ne-a reînnoit </w:t>
      </w:r>
      <w:r w:rsidRPr="0073361C">
        <w:rPr>
          <w:cs/>
        </w:rPr>
        <w:t>‎</w:t>
      </w:r>
      <w:r w:rsidRPr="0073361C">
        <w:t xml:space="preserve">prin apa și prin duh! Să nu uităm pe Cel ce ne hrănește și ne poarta de grijă, ci să-i </w:t>
      </w:r>
      <w:r w:rsidRPr="0073361C">
        <w:rPr>
          <w:cs/>
        </w:rPr>
        <w:t>‎</w:t>
      </w:r>
      <w:r w:rsidRPr="0073361C">
        <w:t xml:space="preserve">aducem rod de recunoștință sufletul și trupul, mintea și inima, pentru că El a murit și </w:t>
      </w:r>
      <w:r w:rsidRPr="0073361C">
        <w:rPr>
          <w:cs/>
        </w:rPr>
        <w:t>‎</w:t>
      </w:r>
      <w:r w:rsidRPr="0073361C">
        <w:t>a înviat pentru noi. Să-i bineplăcem facând virtutea cu ajutorul lui.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DARURILE LUI HRISTOS ȘI NERECUNOȘTINȚA OAMENILOR</w:t>
      </w:r>
    </w:p>
    <w:p w:rsidR="0073361C" w:rsidRPr="0073361C" w:rsidRDefault="0073361C" w:rsidP="0073361C">
      <w:pPr>
        <w:spacing w:after="240"/>
      </w:pPr>
      <w:r w:rsidRPr="0073361C">
        <w:t>Când Cuviosul se afla încă pe prima treaptă a pocăinței și nu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mplinise încă trei ani de când a lăsat viața cea rea, i-a venit un gând rău: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lastRenderedPageBreak/>
        <w:t>‎</w:t>
      </w:r>
      <w:r w:rsidRPr="0073361C">
        <w:t xml:space="preserve">"De atâta vreme mă rog Domnului meu Iisus Hristos și n-am primit nici un dar de la El. </w:t>
      </w:r>
      <w:r w:rsidRPr="0073361C">
        <w:rPr>
          <w:cs/>
        </w:rPr>
        <w:t>‎</w:t>
      </w:r>
      <w:r w:rsidRPr="0073361C">
        <w:t xml:space="preserve">Se vede ca mi-am întinat Sfântul Botez cu multe nelegiuiri și de aceea mă nesocoteste </w:t>
      </w:r>
      <w:r w:rsidRPr="0073361C">
        <w:rPr>
          <w:cs/>
        </w:rPr>
        <w:t>‎</w:t>
      </w:r>
      <w:r w:rsidRPr="0073361C">
        <w:t xml:space="preserve">Dumnezeu". După aceste gânduri s-a mâhnit puțin și apoi a adormit, acolo unde se afla. </w:t>
      </w:r>
      <w:r w:rsidRPr="0073361C">
        <w:rPr>
          <w:cs/>
        </w:rPr>
        <w:t>‎</w:t>
      </w:r>
      <w:r w:rsidRPr="0073361C">
        <w:t xml:space="preserve">Atunci a văzut în somn, ca se găsea într-o biserică imensă și se ruga lui Hristos. Cum </w:t>
      </w:r>
      <w:r w:rsidRPr="0073361C">
        <w:rPr>
          <w:cs/>
        </w:rPr>
        <w:t>‎</w:t>
      </w:r>
      <w:r w:rsidRPr="0073361C">
        <w:t xml:space="preserve">stătea cu fața spre răsărit și cu mânile ridicate, a văzut înaintea lui un tron </w:t>
      </w:r>
      <w:r w:rsidRPr="0073361C">
        <w:rPr>
          <w:cs/>
        </w:rPr>
        <w:t>‎</w:t>
      </w:r>
      <w:r w:rsidRPr="0073361C">
        <w:t xml:space="preserve">minunat. În jurul lui stăteau heruvimi și serafimi și muțime de îngeri îmbrăcați în </w:t>
      </w:r>
      <w:r w:rsidRPr="0073361C">
        <w:rPr>
          <w:cs/>
        </w:rPr>
        <w:t>‎</w:t>
      </w:r>
      <w:r w:rsidRPr="0073361C">
        <w:t xml:space="preserve">alb. În timp ce sta uimit, vede pe tron pe cineva, care era curat, luminos și foarte </w:t>
      </w:r>
      <w:r w:rsidRPr="0073361C">
        <w:rPr>
          <w:cs/>
        </w:rPr>
        <w:t>‎</w:t>
      </w:r>
      <w:r w:rsidRPr="0073361C">
        <w:t>blând. Nifon a înțeles că este Hristos, Fiul lui Dumnezeu.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Atunci și-a ridicat privirea și mâinile spre El și s-a rugat: Doamne Dumnezeul meu, </w:t>
      </w:r>
      <w:r w:rsidRPr="0073361C">
        <w:rPr>
          <w:cs/>
        </w:rPr>
        <w:t>‎</w:t>
      </w:r>
      <w:r w:rsidRPr="0073361C">
        <w:t xml:space="preserve">ascultă rugăciunea mea și nu trece cu vederea ruga mea și restul psalmului. El și-a </w:t>
      </w:r>
      <w:r w:rsidRPr="0073361C">
        <w:rPr>
          <w:cs/>
        </w:rPr>
        <w:t>‎</w:t>
      </w:r>
      <w:r w:rsidRPr="0073361C">
        <w:t xml:space="preserve">plecat capul și a primit rugăciunea Cuviosului. Sfântul îi ceruse să scape de duhul </w:t>
      </w:r>
      <w:r w:rsidRPr="0073361C">
        <w:rPr>
          <w:cs/>
        </w:rPr>
        <w:t>‎</w:t>
      </w:r>
      <w:r w:rsidRPr="0073361C">
        <w:t xml:space="preserve">nepăsării și să-l alunge departe. Când Nifon a terminat rugăciunea, Domnul și-a ridicat </w:t>
      </w:r>
      <w:r w:rsidRPr="0073361C">
        <w:rPr>
          <w:cs/>
        </w:rPr>
        <w:t>‎</w:t>
      </w:r>
      <w:r w:rsidRPr="0073361C">
        <w:t>capul și a întors fața să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M-ai mâhnit astăzi, Nifone, când te-ai indispus zicând: "De atâtea</w:t>
      </w:r>
    </w:p>
    <w:p w:rsidR="0073361C" w:rsidRPr="0073361C" w:rsidRDefault="0073361C" w:rsidP="0073361C">
      <w:pPr>
        <w:spacing w:after="240"/>
      </w:pPr>
      <w:r w:rsidRPr="0073361C">
        <w:t xml:space="preserve">ori am rugat pe Domnul și nu mi-a dat nici un dar!" Fie, dar nu spui tu în fiecare zi: </w:t>
      </w:r>
      <w:r w:rsidRPr="0073361C">
        <w:rPr>
          <w:cs/>
        </w:rPr>
        <w:t>‎‎</w:t>
      </w:r>
      <w:r w:rsidRPr="0073361C">
        <w:t xml:space="preserve">"Doamne, să nu fiu slăvit în aceasta viața"? De ce dar, te superi? Apoi, nu te gândești </w:t>
      </w:r>
      <w:r w:rsidRPr="0073361C">
        <w:rPr>
          <w:cs/>
        </w:rPr>
        <w:t>‎</w:t>
      </w:r>
      <w:r w:rsidRPr="0073361C">
        <w:t xml:space="preserve">că ți-am dat atâtea daruri? Apa și aerul pe care-l respiri, nu este un dar? Apoi, și </w:t>
      </w:r>
      <w:r w:rsidRPr="0073361C">
        <w:rPr>
          <w:cs/>
        </w:rPr>
        <w:t>‎</w:t>
      </w:r>
      <w:r w:rsidRPr="0073361C">
        <w:t xml:space="preserve">Preacuratul Trup și Preacinstitul Sânge pe care vi l-am dat, nu sunt daruri? Copacii </w:t>
      </w:r>
      <w:r w:rsidRPr="0073361C">
        <w:rPr>
          <w:cs/>
        </w:rPr>
        <w:t>‎</w:t>
      </w:r>
      <w:r w:rsidRPr="0073361C">
        <w:t xml:space="preserve">câmpului, p ăsările cerului și peștii mărilor, acestea nu sunt daruri? Apoi, n-am murit </w:t>
      </w:r>
      <w:r w:rsidRPr="0073361C">
        <w:rPr>
          <w:cs/>
        </w:rPr>
        <w:t>‎</w:t>
      </w:r>
      <w:r w:rsidRPr="0073361C">
        <w:t xml:space="preserve">și n-am fost îngropat pentru mântuirea voastra? Toate acestea, oare ce sunt? Cine altul </w:t>
      </w:r>
      <w:r w:rsidRPr="0073361C">
        <w:rPr>
          <w:cs/>
        </w:rPr>
        <w:t>‎</w:t>
      </w:r>
      <w:r w:rsidRPr="0073361C">
        <w:t xml:space="preserve">v Îa făcut atâta bine? Iar voi ce mi-ați dat ca să cumpărați aceste daruri? M-ați </w:t>
      </w:r>
      <w:r w:rsidRPr="0073361C">
        <w:rPr>
          <w:cs/>
        </w:rPr>
        <w:t>‎</w:t>
      </w:r>
      <w:r w:rsidRPr="0073361C">
        <w:t xml:space="preserve">răstignit pe cruce, M-ați pălmuit, M-ați adăpat cu oțet și fiere și toate celelalte pe </w:t>
      </w:r>
      <w:r w:rsidRPr="0073361C">
        <w:rPr>
          <w:cs/>
        </w:rPr>
        <w:t>‎</w:t>
      </w:r>
      <w:r w:rsidRPr="0073361C">
        <w:t>care le știi...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Mai ales tu, Nifone, nu uita că ți-am iertat multe și grele păcate. Ai</w:t>
      </w:r>
    </w:p>
    <w:p w:rsidR="0073361C" w:rsidRPr="0073361C" w:rsidRDefault="0073361C" w:rsidP="0073361C">
      <w:pPr>
        <w:spacing w:after="240"/>
      </w:pPr>
      <w:r w:rsidRPr="0073361C">
        <w:t>bagat de seamă că am ridicat capul la rugăciunea ta? Așa fac la fiecare care</w:t>
      </w:r>
    </w:p>
    <w:p w:rsidR="0073361C" w:rsidRPr="0073361C" w:rsidRDefault="0073361C" w:rsidP="0073361C">
      <w:pPr>
        <w:spacing w:after="240"/>
      </w:pPr>
      <w:r w:rsidRPr="0073361C">
        <w:t xml:space="preserve">se roagă, chiar dacă el nu mă vede. Vrei, deci, un dar și mai mare? Iată, de acum și </w:t>
      </w:r>
      <w:r w:rsidRPr="0073361C">
        <w:rPr>
          <w:cs/>
        </w:rPr>
        <w:t>‎</w:t>
      </w:r>
      <w:r w:rsidRPr="0073361C">
        <w:t xml:space="preserve">până la sfârșitul veacului vei fi mângâiere și ajutor celor ce sunt pe moarte și mulți </w:t>
      </w:r>
      <w:r w:rsidRPr="0073361C">
        <w:rPr>
          <w:cs/>
        </w:rPr>
        <w:t>‎</w:t>
      </w:r>
      <w:r w:rsidRPr="0073361C">
        <w:t xml:space="preserve">își vor ușura mântuirea cu chemarea numelui t ău. Iată că și diavolul nepăsării, de </w:t>
      </w:r>
      <w:r w:rsidRPr="0073361C">
        <w:rPr>
          <w:cs/>
        </w:rPr>
        <w:t>‎</w:t>
      </w:r>
      <w:r w:rsidRPr="0073361C">
        <w:t>care m-ai rugat să te izbăvesc, acum este legat...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ntorcându-se Nifon, vede un taur legat de coarne și împiedicat. Era așa de strâns </w:t>
      </w:r>
      <w:r w:rsidRPr="0073361C">
        <w:rPr>
          <w:cs/>
        </w:rPr>
        <w:t>‎</w:t>
      </w:r>
      <w:r w:rsidRPr="0073361C">
        <w:t xml:space="preserve">legat că nu putea să se miște nicidecum. Numai ochii sălbatici și-i întorcea încoace și </w:t>
      </w:r>
      <w:r w:rsidRPr="0073361C">
        <w:rPr>
          <w:cs/>
        </w:rPr>
        <w:t>‎</w:t>
      </w:r>
      <w:r w:rsidRPr="0073361C">
        <w:t xml:space="preserve">încolo cu furie, ca și cum ar fi vrut să sfâșie pe Cuviosul. Nifon a înțeles că acesta </w:t>
      </w:r>
      <w:r w:rsidRPr="0073361C">
        <w:rPr>
          <w:cs/>
        </w:rPr>
        <w:t>‎</w:t>
      </w:r>
      <w:r w:rsidRPr="0073361C">
        <w:t xml:space="preserve">era duhul cel întunecat care de multe ori îi adusese moleseală, din vârsta copilariei. </w:t>
      </w:r>
      <w:r w:rsidRPr="0073361C">
        <w:rPr>
          <w:cs/>
        </w:rPr>
        <w:t>‎</w:t>
      </w:r>
      <w:r w:rsidRPr="0073361C">
        <w:t xml:space="preserve">Ori de câte ori voia s ă meargă la biserică sau la alt lucru bun, îi venea o teamă, iar </w:t>
      </w:r>
      <w:r w:rsidRPr="0073361C">
        <w:rPr>
          <w:cs/>
        </w:rPr>
        <w:t>‎</w:t>
      </w:r>
      <w:r w:rsidRPr="0073361C">
        <w:t>în somn îi apareau tot felul de închipuiri inspăimântatoare.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Când robul lui Dumnezeu s-a trezit din aceasta înfricoșată vedenie, a rămas uimit. Se </w:t>
      </w:r>
      <w:r w:rsidRPr="0073361C">
        <w:rPr>
          <w:cs/>
        </w:rPr>
        <w:t>‎</w:t>
      </w:r>
      <w:r w:rsidRPr="0073361C">
        <w:t xml:space="preserve">gândea că s-a învrednicit să vadă pe Domnul cu neasemănata Sa frumusețe Dumnezeiască și </w:t>
      </w:r>
      <w:r w:rsidRPr="0073361C">
        <w:rPr>
          <w:cs/>
        </w:rPr>
        <w:t>‎</w:t>
      </w:r>
      <w:r w:rsidRPr="0073361C">
        <w:t>inima lui era plină de fericire.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Și mai ales, pentru că iubitorul de oameni îl izbăvise de teribilul duh al fricii, </w:t>
      </w:r>
      <w:r w:rsidRPr="0073361C">
        <w:rPr>
          <w:cs/>
        </w:rPr>
        <w:t>‎</w:t>
      </w:r>
      <w:r w:rsidRPr="0073361C">
        <w:t xml:space="preserve">care așa de mult îl chinuise. Însă, se minuna cum Domnul se plecase să-i audă </w:t>
      </w:r>
      <w:r w:rsidRPr="0073361C">
        <w:rPr>
          <w:cs/>
        </w:rPr>
        <w:t>‎</w:t>
      </w:r>
      <w:r w:rsidRPr="0073361C">
        <w:t xml:space="preserve">rugăciunea și cum îl mustrase, adică îl înțelepțise pentru acel gând care îi venise. De </w:t>
      </w:r>
      <w:r w:rsidRPr="0073361C">
        <w:rPr>
          <w:cs/>
        </w:rPr>
        <w:t>‎</w:t>
      </w:r>
      <w:r w:rsidRPr="0073361C">
        <w:t xml:space="preserve">atunci, precum zicea, n-a mai avut teamă și frica, pentru ca Domnul îi era Atotputernic </w:t>
      </w:r>
      <w:r w:rsidRPr="0073361C">
        <w:rPr>
          <w:cs/>
        </w:rPr>
        <w:t>‎</w:t>
      </w:r>
      <w:r w:rsidRPr="0073361C">
        <w:t>ajutor.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>SFATURI CĂTRE UN TÂNĂR</w:t>
      </w:r>
    </w:p>
    <w:p w:rsidR="0073361C" w:rsidRPr="0073361C" w:rsidRDefault="0073361C" w:rsidP="0073361C">
      <w:pPr>
        <w:spacing w:after="240"/>
      </w:pPr>
      <w:r w:rsidRPr="0073361C">
        <w:t xml:space="preserve">Odată, pe când se afla în biserică Maicii Domnului Halcopratia, s-a apropiat de el un </w:t>
      </w:r>
      <w:r w:rsidRPr="0073361C">
        <w:rPr>
          <w:cs/>
        </w:rPr>
        <w:t>‎</w:t>
      </w:r>
      <w:r w:rsidRPr="0073361C">
        <w:t>copil foarte cuminte, care mergea totdeauna neobosit la sfintele slujbe.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Părinte, îl întreba copilul, ce să fac ca să dobândesc mântuirea?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-Cuvântul lui Dumnezeu, părinte, zice: "-ntreabă pe părintele tău și</w:t>
      </w:r>
    </w:p>
    <w:p w:rsidR="0073361C" w:rsidRPr="0073361C" w:rsidRDefault="0073361C" w:rsidP="0073361C">
      <w:pPr>
        <w:spacing w:after="240"/>
      </w:pPr>
      <w:r w:rsidRPr="0073361C">
        <w:t>el te va învăța". De aceea și eu cer de la tine să aud cuvânt bun. Să nu mă</w:t>
      </w:r>
    </w:p>
    <w:p w:rsidR="0073361C" w:rsidRPr="0073361C" w:rsidRDefault="0073361C" w:rsidP="0073361C">
      <w:pPr>
        <w:spacing w:after="240"/>
      </w:pPr>
      <w:r w:rsidRPr="0073361C">
        <w:t>treci cu vederea pe mine netrebnicul!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-Ce te gândești, l-a întrebat atunci sfântul, să te faci monah sau să placi lui </w:t>
      </w:r>
      <w:r w:rsidRPr="0073361C">
        <w:rPr>
          <w:cs/>
        </w:rPr>
        <w:t>‎</w:t>
      </w:r>
      <w:r w:rsidRPr="0073361C">
        <w:t>Dumnezeu în viața obișnuită?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 Mă gândesc, părinte, să mă învăț mai întâi în viața aceasta obișnuită</w:t>
      </w:r>
    </w:p>
    <w:p w:rsidR="0073361C" w:rsidRPr="0073361C" w:rsidRDefault="0073361C" w:rsidP="0073361C">
      <w:pPr>
        <w:spacing w:after="240"/>
      </w:pPr>
      <w:r w:rsidRPr="0073361C">
        <w:t>și apoi ce va rândui Dumnezeu.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-Dacă vrei, fiule, să locuiești între oameni, trebuie să fii atent la următoarele </w:t>
      </w:r>
      <w:r w:rsidRPr="0073361C">
        <w:rPr>
          <w:cs/>
        </w:rPr>
        <w:t>‎</w:t>
      </w:r>
      <w:r w:rsidRPr="0073361C">
        <w:t xml:space="preserve">lucruri: să nu osândești pe nimeni niciodată, să nu râzi de cineva, să nu te mânii, să </w:t>
      </w:r>
      <w:r w:rsidRPr="0073361C">
        <w:rPr>
          <w:cs/>
        </w:rPr>
        <w:t>‎</w:t>
      </w:r>
      <w:r w:rsidRPr="0073361C">
        <w:t>nu disprețuiești. Păzește-te mult să nu zici: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"Cutare trăiește în păcate sau cutare face desfrâu". Căci aceasta însemnează: "Să nu </w:t>
      </w:r>
      <w:r w:rsidRPr="0073361C">
        <w:rPr>
          <w:cs/>
        </w:rPr>
        <w:t>‎</w:t>
      </w:r>
      <w:r w:rsidRPr="0073361C">
        <w:t xml:space="preserve">judecați!" Pe toți oamenii să-i vezi cu același ochi, cu același dispoziție, cu același </w:t>
      </w:r>
      <w:r w:rsidRPr="0073361C">
        <w:rPr>
          <w:cs/>
        </w:rPr>
        <w:t>‎</w:t>
      </w:r>
      <w:r w:rsidRPr="0073361C">
        <w:t xml:space="preserve">gând, cu inimă simplă. Pe toți să-i ai ca pe Hristos. Nu-ți pleca urechea la omul care </w:t>
      </w:r>
      <w:r w:rsidRPr="0073361C">
        <w:rPr>
          <w:cs/>
        </w:rPr>
        <w:t>‎</w:t>
      </w:r>
      <w:r w:rsidRPr="0073361C">
        <w:t xml:space="preserve">osândește pe alții, nu te bucura și nu aproba cele ce zice, ci țineți gura închisă și </w:t>
      </w:r>
      <w:r w:rsidRPr="0073361C">
        <w:rPr>
          <w:cs/>
        </w:rPr>
        <w:t>‎</w:t>
      </w:r>
      <w:r w:rsidRPr="0073361C">
        <w:t>fii zăbavnic la vorbă și grabnic la rugăciune. Dar nici pe cel ce judeca pe altul să nu-</w:t>
      </w:r>
      <w:r w:rsidRPr="0073361C">
        <w:rPr>
          <w:cs/>
        </w:rPr>
        <w:t>‎</w:t>
      </w:r>
      <w:r w:rsidRPr="0073361C">
        <w:t xml:space="preserve">l osândești întru tine. Chiar dacă el face un lucru rău, tu vezi-ți lipsurile tale și </w:t>
      </w:r>
      <w:r w:rsidRPr="0073361C">
        <w:rPr>
          <w:cs/>
        </w:rPr>
        <w:t>‎</w:t>
      </w:r>
      <w:r w:rsidRPr="0073361C">
        <w:t>osândește-te numai pe sine-ți.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-Cele ce-mi spuneti, a zis băiatul, sunt pentru cei sporiți; dar eu, nimicul, cum voi </w:t>
      </w:r>
      <w:r w:rsidRPr="0073361C">
        <w:rPr>
          <w:cs/>
        </w:rPr>
        <w:t>‎</w:t>
      </w:r>
      <w:r w:rsidRPr="0073361C">
        <w:t>putea ajunge ca bine să plac lui Dumnezeu?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-Tinerețea, fiule, dacă are smerenie și nevinovăție, ajunge! Nimic altceva nu-ți cere </w:t>
      </w:r>
      <w:r w:rsidRPr="0073361C">
        <w:rPr>
          <w:cs/>
        </w:rPr>
        <w:t>‎</w:t>
      </w:r>
      <w:r w:rsidRPr="0073361C">
        <w:t xml:space="preserve">Dumnezeu. De aceea, fiule, să fii nevinoavat și smerit. Socotește-te pe tine mai prejos </w:t>
      </w:r>
      <w:r w:rsidRPr="0073361C">
        <w:rPr>
          <w:cs/>
        </w:rPr>
        <w:t>‎</w:t>
      </w:r>
      <w:r w:rsidRPr="0073361C">
        <w:t xml:space="preserve">decât toți; atunci într-adevăr vei trăi împreună cu Hristos. Silește-te de asemenea să </w:t>
      </w:r>
      <w:r w:rsidRPr="0073361C">
        <w:rPr>
          <w:cs/>
        </w:rPr>
        <w:t>‎</w:t>
      </w:r>
      <w:r w:rsidRPr="0073361C">
        <w:t xml:space="preserve">nu-ți închipui în mintea ta că ai ajuns la măsura sfinților ci, să zici adesea: "Suflete </w:t>
      </w:r>
      <w:r w:rsidRPr="0073361C">
        <w:rPr>
          <w:cs/>
        </w:rPr>
        <w:t>‎</w:t>
      </w:r>
      <w:r w:rsidRPr="0073361C">
        <w:t xml:space="preserve">al meu, tu știi că am întrecut și pe diavoli cu păcatele și nici o faptă bună nu am </w:t>
      </w:r>
      <w:r w:rsidRPr="0073361C">
        <w:rPr>
          <w:cs/>
        </w:rPr>
        <w:t>‎</w:t>
      </w:r>
      <w:r w:rsidRPr="0073361C">
        <w:t>făcut până acum pentru Dumnezeu. Vai de mine, ticălosul, ce voi face în ziua judecații?"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De aceea, totdeauna să socotești rugăciunea ta ca un păcat. Pentru că atunci păcătuim </w:t>
      </w:r>
      <w:r w:rsidRPr="0073361C">
        <w:rPr>
          <w:cs/>
        </w:rPr>
        <w:t>‎</w:t>
      </w:r>
      <w:r w:rsidRPr="0073361C">
        <w:t xml:space="preserve">mai rău, când socotim că rugăciunea noastră este sfântă și curată. Chiar dacă cineva ar </w:t>
      </w:r>
      <w:r w:rsidRPr="0073361C">
        <w:rPr>
          <w:cs/>
        </w:rPr>
        <w:t>‎</w:t>
      </w:r>
      <w:r w:rsidRPr="0073361C">
        <w:t>face semne și minuni, trebuie să nu se socotească drept, pentru că, fără îndoial</w:t>
      </w:r>
      <w:r w:rsidRPr="0073361C">
        <w:rPr>
          <w:rFonts w:hint="eastAsia"/>
        </w:rPr>
        <w:t>ă</w:t>
      </w:r>
      <w:r w:rsidRPr="0073361C">
        <w:t xml:space="preserve">, va </w:t>
      </w:r>
      <w:r w:rsidRPr="0073361C">
        <w:rPr>
          <w:cs/>
        </w:rPr>
        <w:t>‎</w:t>
      </w:r>
      <w:r w:rsidRPr="0073361C">
        <w:t xml:space="preserve">păcatui în rugăciunea sa, fie în mișcările inimii, fie cu împraștierea gândurilor, când </w:t>
      </w:r>
      <w:r w:rsidRPr="0073361C">
        <w:rPr>
          <w:cs/>
        </w:rPr>
        <w:t>‎</w:t>
      </w:r>
      <w:r w:rsidRPr="0073361C">
        <w:t xml:space="preserve">adică, una zice cu gura, iar mintea se află în altă parte. De aceea, adu-ți aminte și zi </w:t>
      </w:r>
      <w:r w:rsidRPr="0073361C">
        <w:rPr>
          <w:cs/>
        </w:rPr>
        <w:t>‎</w:t>
      </w:r>
      <w:r w:rsidRPr="0073361C">
        <w:t>adesea: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De cele ascunse ale mele curățește-mă și de cele străine ferește pe robul Tău!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Trebuie apoi să mai ai în vedere și acest lucru. Niciodată să nu fii</w:t>
      </w:r>
    </w:p>
    <w:p w:rsidR="0073361C" w:rsidRPr="0073361C" w:rsidRDefault="0073361C" w:rsidP="0073361C">
      <w:pPr>
        <w:spacing w:after="240"/>
      </w:pPr>
      <w:r w:rsidRPr="0073361C">
        <w:lastRenderedPageBreak/>
        <w:t>mulțumit cu lucrurile tale cele bune, nici să te încrezi în tine din pricina lor</w:t>
      </w:r>
    </w:p>
    <w:p w:rsidR="0073361C" w:rsidRPr="0073361C" w:rsidRDefault="0073361C" w:rsidP="0073361C">
      <w:pPr>
        <w:spacing w:after="240"/>
      </w:pPr>
      <w:r w:rsidRPr="0073361C">
        <w:t xml:space="preserve">Nu știi dacă sunt plăcute sau neprimite înaintea lui Dumnezeu. De aceea, mai bine să ai </w:t>
      </w:r>
      <w:r w:rsidRPr="0073361C">
        <w:rPr>
          <w:cs/>
        </w:rPr>
        <w:t>‎</w:t>
      </w:r>
      <w:r w:rsidRPr="0073361C">
        <w:t>în El încrederea ta și în puterea Lui, socotindu-te pe tine</w:t>
      </w:r>
    </w:p>
    <w:p w:rsidR="0073361C" w:rsidRPr="0073361C" w:rsidRDefault="0073361C" w:rsidP="0073361C">
      <w:pPr>
        <w:spacing w:after="240"/>
      </w:pPr>
      <w:r w:rsidRPr="0073361C">
        <w:t>Atunci, tânărul l-a întrebat iarăși: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 Părinte, cum poate omul să biruiască o ispita diavolească?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-Biruința a toată ispita este tăcerea și smerenia. Toate lucrurile celui smerit sunt </w:t>
      </w:r>
      <w:r w:rsidRPr="0073361C">
        <w:rPr>
          <w:cs/>
        </w:rPr>
        <w:t>‎</w:t>
      </w:r>
      <w:r w:rsidRPr="0073361C">
        <w:t xml:space="preserve">cunoscute de Dumnezeu și lăudate de către îngerii Lui. De aceea, sunt înfricoșate și </w:t>
      </w:r>
      <w:r w:rsidRPr="0073361C">
        <w:rPr>
          <w:cs/>
        </w:rPr>
        <w:t>‎</w:t>
      </w:r>
      <w:r w:rsidRPr="0073361C">
        <w:t xml:space="preserve">temute diavolilor. Fii, deci smerit, cu inima înfrântă, ca să dorească Duhul Sfânt să </w:t>
      </w:r>
      <w:r w:rsidRPr="0073361C">
        <w:rPr>
          <w:cs/>
        </w:rPr>
        <w:t>‎</w:t>
      </w:r>
      <w:r w:rsidRPr="0073361C">
        <w:t xml:space="preserve">sălășluiască întru tine și să-ți dea putere să nesocotești toate grijile vieții, pentru </w:t>
      </w:r>
      <w:r w:rsidRPr="0073361C">
        <w:rPr>
          <w:cs/>
        </w:rPr>
        <w:t>‎</w:t>
      </w:r>
      <w:r w:rsidRPr="0073361C">
        <w:t xml:space="preserve">că observ că acestea te îndepărtează mai mult de calea lui Dumnezeu, ocupându-te cu </w:t>
      </w:r>
      <w:r w:rsidRPr="0073361C">
        <w:rPr>
          <w:cs/>
        </w:rPr>
        <w:t>‎</w:t>
      </w:r>
      <w:r w:rsidRPr="0073361C">
        <w:t xml:space="preserve">lucruri nefolositoare. Acestea, fiule, nu ne vor ajuta cu nimic în ziua judec </w:t>
      </w:r>
      <w:r w:rsidRPr="0073361C">
        <w:rPr>
          <w:rFonts w:hint="eastAsia"/>
        </w:rPr>
        <w:t>ă</w:t>
      </w:r>
      <w:r w:rsidRPr="0073361C">
        <w:t xml:space="preserve">ții. Nu </w:t>
      </w:r>
      <w:r w:rsidRPr="0073361C">
        <w:rPr>
          <w:cs/>
        </w:rPr>
        <w:t>‎</w:t>
      </w:r>
      <w:r w:rsidRPr="0073361C">
        <w:t xml:space="preserve">ne-a adus Dumnezeu în aceasta viața ca să ne pierdem pe noi insine cu grijile și </w:t>
      </w:r>
      <w:r w:rsidRPr="0073361C">
        <w:rPr>
          <w:cs/>
        </w:rPr>
        <w:t>‎</w:t>
      </w:r>
      <w:r w:rsidRPr="0073361C">
        <w:t>treburile netrebnice, înșelați de diavolul, ferească Dumnezeu!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Dăruiește-te pe sine-ți cu totul lui Dumnezeu, grijindu-te numai de</w:t>
      </w:r>
    </w:p>
    <w:p w:rsidR="0073361C" w:rsidRPr="0073361C" w:rsidRDefault="0073361C" w:rsidP="0073361C">
      <w:pPr>
        <w:spacing w:after="240"/>
      </w:pPr>
      <w:r w:rsidRPr="0073361C">
        <w:t>suflet și El va avea grijă de trebuințele tale cele trupești. Fiindcă, oricât</w:t>
      </w:r>
    </w:p>
    <w:p w:rsidR="0073361C" w:rsidRPr="0073361C" w:rsidRDefault="0073361C" w:rsidP="0073361C">
      <w:pPr>
        <w:spacing w:after="240"/>
      </w:pPr>
      <w:r w:rsidRPr="0073361C">
        <w:t>te-ai îngriji de trup în această viață, nu poți adăuga la statura ta un cot, cum</w:t>
      </w:r>
    </w:p>
    <w:p w:rsidR="0073361C" w:rsidRPr="0073361C" w:rsidRDefault="0073361C" w:rsidP="0073361C">
      <w:pPr>
        <w:spacing w:after="240"/>
      </w:pPr>
      <w:r w:rsidRPr="0073361C">
        <w:t>zice Domnul. Ce folos avem de la lucrurile lumii, chiar dacă am izbuti să le</w:t>
      </w:r>
    </w:p>
    <w:p w:rsidR="0073361C" w:rsidRPr="0073361C" w:rsidRDefault="0073361C" w:rsidP="0073361C">
      <w:pPr>
        <w:spacing w:after="240"/>
      </w:pPr>
      <w:r w:rsidRPr="0073361C">
        <w:t xml:space="preserve">adunăm pe toate în magaziile noastre? La sfârșitul vieții toate r ămân aici iar noi, </w:t>
      </w:r>
      <w:r w:rsidRPr="0073361C">
        <w:rPr>
          <w:cs/>
        </w:rPr>
        <w:t>‎</w:t>
      </w:r>
      <w:r w:rsidRPr="0073361C">
        <w:t xml:space="preserve">goi de toată virtutea, ne sălășluim în groapă. Ce câștig material ne poate mântui </w:t>
      </w:r>
      <w:r w:rsidRPr="0073361C">
        <w:rPr>
          <w:cs/>
        </w:rPr>
        <w:t>‎</w:t>
      </w:r>
      <w:r w:rsidRPr="0073361C">
        <w:t xml:space="preserve">atunci? Desigur, nici unul; ci ne va înconjur ă pretutindeni vaiul, durerea și iadul cel </w:t>
      </w:r>
      <w:r w:rsidRPr="0073361C">
        <w:rPr>
          <w:cs/>
        </w:rPr>
        <w:t>‎</w:t>
      </w:r>
      <w:r w:rsidRPr="0073361C">
        <w:t xml:space="preserve">veșnic. De aceea să ne rugăm necontenit, cu multă atenție și liniște. Gândește-te, fiule </w:t>
      </w:r>
      <w:r w:rsidRPr="0073361C">
        <w:rPr>
          <w:cs/>
        </w:rPr>
        <w:t>‎</w:t>
      </w:r>
      <w:r w:rsidRPr="0073361C">
        <w:t>și pune bine în inima ta toate cele</w:t>
      </w:r>
    </w:p>
    <w:p w:rsidR="0073361C" w:rsidRPr="0073361C" w:rsidRDefault="0073361C" w:rsidP="0073361C">
      <w:pPr>
        <w:spacing w:after="240"/>
      </w:pPr>
      <w:r w:rsidRPr="0073361C">
        <w:t>ce-ți spun; leapădă grijile și trăiește înțeleptește și bine plăcut Domnului și</w:t>
      </w:r>
    </w:p>
    <w:p w:rsidR="0073361C" w:rsidRPr="0073361C" w:rsidRDefault="0073361C" w:rsidP="0073361C">
      <w:pPr>
        <w:spacing w:after="240"/>
      </w:pPr>
      <w:r w:rsidRPr="0073361C">
        <w:t>Dumnezeului tău!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Cu aceste sfaturi, fericitul a trezit o adâncă umilință în inima tânărului, care, voind </w:t>
      </w:r>
      <w:r w:rsidRPr="0073361C">
        <w:rPr>
          <w:cs/>
        </w:rPr>
        <w:t>‎</w:t>
      </w:r>
      <w:r w:rsidRPr="0073361C">
        <w:t xml:space="preserve">să plece, a căzut la picioarele lui, rugându-l să-l binecuvânteze. La fel a făcut și </w:t>
      </w:r>
      <w:r w:rsidRPr="0073361C">
        <w:rPr>
          <w:cs/>
        </w:rPr>
        <w:t>‎</w:t>
      </w:r>
      <w:r w:rsidRPr="0073361C">
        <w:t>Nifon; a căzut și el la picioarele baiatului, apoi l-a binecuvântat pentru plecare.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Tânărul acesta era fiul unui demnitar de la palat. De atunci, cea mai mare parte din </w:t>
      </w:r>
      <w:r w:rsidRPr="0073361C">
        <w:rPr>
          <w:cs/>
        </w:rPr>
        <w:t>‎</w:t>
      </w:r>
      <w:r w:rsidRPr="0073361C">
        <w:t xml:space="preserve">timp și-o petrecu împreună cu Cuviosul, care nu primise încă cinstea arhieriei. I-a </w:t>
      </w:r>
      <w:r w:rsidRPr="0073361C">
        <w:rPr>
          <w:cs/>
        </w:rPr>
        <w:t>‎</w:t>
      </w:r>
      <w:r w:rsidRPr="0073361C">
        <w:t xml:space="preserve">aflat și chilia și adesea mergea la el, hrânindu-se cu dumnezeiasca sa învățătură, mai </w:t>
      </w:r>
      <w:r w:rsidRPr="0073361C">
        <w:rPr>
          <w:cs/>
        </w:rPr>
        <w:t>‎‎</w:t>
      </w:r>
      <w:r w:rsidRPr="0073361C">
        <w:t>"dulce decât mierea și fagurul". Astfel,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și-a hranit sufletul său și, de tânăr, s-a făcut vas ales în mâinile lui</w:t>
      </w:r>
    </w:p>
    <w:p w:rsidR="0073361C" w:rsidRPr="0073361C" w:rsidRDefault="0073361C" w:rsidP="0073361C">
      <w:pPr>
        <w:spacing w:after="240"/>
      </w:pPr>
      <w:r w:rsidRPr="0073361C">
        <w:t>Dumnezeu. A bineplăcut lui Dumnezeu cu faptele sale și, când a venit</w:t>
      </w:r>
    </w:p>
    <w:p w:rsidR="0073361C" w:rsidRPr="0073361C" w:rsidRDefault="0073361C" w:rsidP="0073361C">
      <w:pPr>
        <w:spacing w:after="240"/>
      </w:pPr>
      <w:r w:rsidRPr="0073361C">
        <w:t xml:space="preserve">ceasul, și-a încredințat sufletul în mâinile Lui și s-a odihnit în dumnezeiască </w:t>
      </w:r>
      <w:r w:rsidRPr="0073361C">
        <w:rPr>
          <w:cs/>
        </w:rPr>
        <w:t>‎</w:t>
      </w:r>
      <w:r w:rsidRPr="0073361C">
        <w:t>fericire. Iar numele acelui tânăr era Neofit.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>Odată, în Sfântul și Marele Post, ziua de luni din prima săptămâna,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Cuviosul Nifon a petrecut-o în rugăciune, zicând aceste cuvinte: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"Stăpâne Doamne, Dumnezeul cerului și al pământului, al celor</w:t>
      </w:r>
    </w:p>
    <w:p w:rsidR="0073361C" w:rsidRPr="0073361C" w:rsidRDefault="0073361C" w:rsidP="0073361C">
      <w:pPr>
        <w:spacing w:after="240"/>
      </w:pPr>
      <w:r w:rsidRPr="0073361C">
        <w:t>văzute și celor nevăzute, pleacă ochii și ia aminte la mine pierdutul și</w:t>
      </w:r>
    </w:p>
    <w:p w:rsidR="0073361C" w:rsidRPr="0073361C" w:rsidRDefault="0073361C" w:rsidP="0073361C">
      <w:pPr>
        <w:spacing w:after="240"/>
      </w:pPr>
      <w:r w:rsidRPr="0073361C">
        <w:t>păcătosul, care iarăși stau înaintea Ta, zdrobit și deznădăjduit de mulțimea</w:t>
      </w:r>
    </w:p>
    <w:p w:rsidR="0073361C" w:rsidRPr="0073361C" w:rsidRDefault="0073361C" w:rsidP="0073361C">
      <w:pPr>
        <w:spacing w:after="240"/>
      </w:pPr>
      <w:r w:rsidRPr="0073361C">
        <w:t>păcatelor. Miluiește, Milostive, pe cel întinat cu sufletul și cu trupul; iart ă</w:t>
      </w:r>
    </w:p>
    <w:p w:rsidR="0073361C" w:rsidRPr="0073361C" w:rsidRDefault="0073361C" w:rsidP="0073361C">
      <w:pPr>
        <w:spacing w:after="240"/>
      </w:pPr>
      <w:r w:rsidRPr="0073361C">
        <w:t>mi</w:t>
      </w:r>
    </w:p>
    <w:p w:rsidR="0073361C" w:rsidRPr="0073361C" w:rsidRDefault="0073361C" w:rsidP="0073361C">
      <w:pPr>
        <w:spacing w:after="240"/>
      </w:pPr>
      <w:r w:rsidRPr="0073361C">
        <w:t xml:space="preserve">nemăsurata mulțime a păcatelor pierzătoare de suflet! Nu mă lepăda din pricina lor, de </w:t>
      </w:r>
      <w:r w:rsidRPr="0073361C">
        <w:rPr>
          <w:cs/>
        </w:rPr>
        <w:t>‎</w:t>
      </w:r>
      <w:r w:rsidRPr="0073361C">
        <w:t>la fața Ta și din ocrotirea Ta, Tu cel mare și înfricoșat în</w:t>
      </w:r>
    </w:p>
    <w:p w:rsidR="0073361C" w:rsidRPr="0073361C" w:rsidRDefault="0073361C" w:rsidP="0073361C">
      <w:pPr>
        <w:spacing w:after="240"/>
      </w:pPr>
      <w:r w:rsidRPr="0073361C">
        <w:t>toată lumea. Ci, precum ai binecuvântat pe Avraam, pe Isaac și pe Iacov,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binecuvântează-mă și pe mine, Atotputernice! Sfintește-mi sufletul și trupul, mintea și </w:t>
      </w:r>
      <w:r w:rsidRPr="0073361C">
        <w:rPr>
          <w:cs/>
        </w:rPr>
        <w:t>‎</w:t>
      </w:r>
      <w:r w:rsidRPr="0073361C">
        <w:t xml:space="preserve">inima, buzele, ochii și urechile, curățind toate simțurile mele, de mulțimea gândurilor </w:t>
      </w:r>
      <w:r w:rsidRPr="0073361C">
        <w:rPr>
          <w:cs/>
        </w:rPr>
        <w:t>‎</w:t>
      </w:r>
      <w:r w:rsidRPr="0073361C">
        <w:t>celor rele.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O, Doamne, Dumnezeul sfințitelor Puteri, ale Începătoriilor și Stăpâniilor, care </w:t>
      </w:r>
      <w:r w:rsidRPr="0073361C">
        <w:rPr>
          <w:cs/>
        </w:rPr>
        <w:t>‎</w:t>
      </w:r>
      <w:r w:rsidRPr="0073361C">
        <w:t>înconjoară sfințitul Tău tron și Te laudă și Te slăvesc</w:t>
      </w:r>
    </w:p>
    <w:p w:rsidR="0073361C" w:rsidRPr="0073361C" w:rsidRDefault="0073361C" w:rsidP="0073361C">
      <w:pPr>
        <w:spacing w:after="240"/>
      </w:pPr>
      <w:r w:rsidRPr="0073361C">
        <w:t>neîncetat; nu mă trece cu vederea, deși sunt cu totul pătimaș și împuțit. Nu</w:t>
      </w:r>
    </w:p>
    <w:p w:rsidR="0073361C" w:rsidRPr="0073361C" w:rsidRDefault="0073361C" w:rsidP="0073361C">
      <w:pPr>
        <w:spacing w:after="240"/>
      </w:pPr>
      <w:r w:rsidRPr="0073361C">
        <w:t xml:space="preserve">mă părăsi, Doamne, pe mine nimicul și trândavul, ci ajută-mă ca un mult milostiv ce </w:t>
      </w:r>
      <w:r w:rsidRPr="0073361C">
        <w:rPr>
          <w:cs/>
        </w:rPr>
        <w:t>‎</w:t>
      </w:r>
      <w:r w:rsidRPr="0073361C">
        <w:t xml:space="preserve">ești. Tu, Doamne, Care ai însoțit pe Iacov în Egipt, care ai izbăvit pe robul Tău Iosif </w:t>
      </w:r>
      <w:r w:rsidRPr="0073361C">
        <w:rPr>
          <w:cs/>
        </w:rPr>
        <w:t>‎</w:t>
      </w:r>
      <w:r w:rsidRPr="0073361C">
        <w:t xml:space="preserve">de ura fraților săi și de pornirea păcătoasă a egiptencei și l-ai făcut împărat în </w:t>
      </w:r>
      <w:r w:rsidRPr="0073361C">
        <w:rPr>
          <w:cs/>
        </w:rPr>
        <w:t>‎</w:t>
      </w:r>
      <w:r w:rsidRPr="0073361C">
        <w:t xml:space="preserve">Egipt, fă-mă și pe mine împărat peste toată întinăciunea trupului și a duhului. </w:t>
      </w:r>
      <w:r w:rsidRPr="0073361C">
        <w:rPr>
          <w:cs/>
        </w:rPr>
        <w:t>‎</w:t>
      </w:r>
      <w:r w:rsidRPr="0073361C">
        <w:t>Mântuiește-mă de păcatul desfrânării și de toate patimile cele murdare și spurcate!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Auzi-mă, Sfinte, Cel Preaînalt, Tu, Care ai slăvit preadulcele Tău nume în fața robului </w:t>
      </w:r>
      <w:r w:rsidRPr="0073361C">
        <w:rPr>
          <w:cs/>
        </w:rPr>
        <w:t>‎</w:t>
      </w:r>
      <w:r w:rsidRPr="0073361C">
        <w:t xml:space="preserve">Tău Iov, fă-mă să slăvesc și eu puterea împărăției Tale, Bunule. Tu Care prin Moise ai </w:t>
      </w:r>
      <w:r w:rsidRPr="0073361C">
        <w:rPr>
          <w:cs/>
        </w:rPr>
        <w:t>‎</w:t>
      </w:r>
      <w:r w:rsidRPr="0073361C">
        <w:t xml:space="preserve">mântuit pe poporul israelitean din robia Egiptului și l-ai povățuit prin stâlp de foc și </w:t>
      </w:r>
      <w:r w:rsidRPr="0073361C">
        <w:rPr>
          <w:cs/>
        </w:rPr>
        <w:t>‎</w:t>
      </w:r>
      <w:r w:rsidRPr="0073361C">
        <w:t xml:space="preserve">prin nor în pământul făgăduinței, Tu ești același și acum. Doamne, Dumnezeule a toate, </w:t>
      </w:r>
      <w:r w:rsidRPr="0073361C">
        <w:rPr>
          <w:cs/>
        </w:rPr>
        <w:t>‎</w:t>
      </w:r>
      <w:r w:rsidRPr="0073361C">
        <w:t>tinde mâna Ta cea tare dintru înălțimea Ta cea sfântă și mă binecuvântează,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Hristoase și Mântuitorul meu, viața și lumina mea; veselește Îmă cu dumnezeiască Ta </w:t>
      </w:r>
      <w:r w:rsidRPr="0073361C">
        <w:rPr>
          <w:cs/>
        </w:rPr>
        <w:t>‎</w:t>
      </w:r>
      <w:r w:rsidRPr="0073361C">
        <w:t xml:space="preserve">dragoste, trimite pe purtătorul de lumină Duhul Tău cel Sfânt și Mângâietorul Dumnezeu </w:t>
      </w:r>
      <w:r w:rsidRPr="0073361C">
        <w:rPr>
          <w:cs/>
        </w:rPr>
        <w:t>‎</w:t>
      </w:r>
      <w:r w:rsidRPr="0073361C">
        <w:t xml:space="preserve">și mă binecuvântează. Și, toate păcatele pe care le-am făcut, mici sau mari, de voie sau </w:t>
      </w:r>
      <w:r w:rsidRPr="0073361C">
        <w:rPr>
          <w:cs/>
        </w:rPr>
        <w:t>‎</w:t>
      </w:r>
      <w:r w:rsidRPr="0073361C">
        <w:t>fără de voie, ca un Dumnezeu bun, iartă-le și șterge-le.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Milostivește-Te, miluiește, îndură-Te, lasă și sterge toate fărădelegile mele. Afundă </w:t>
      </w:r>
      <w:r w:rsidRPr="0073361C">
        <w:rPr>
          <w:cs/>
        </w:rPr>
        <w:t>‎</w:t>
      </w:r>
      <w:r w:rsidRPr="0073361C">
        <w:t xml:space="preserve">patimile mele în marea acestei vieți zadarnice și mă povățuiește spre nepătimire ca </w:t>
      </w:r>
      <w:r w:rsidRPr="0073361C">
        <w:rPr>
          <w:cs/>
        </w:rPr>
        <w:t>‎</w:t>
      </w:r>
      <w:r w:rsidRPr="0073361C">
        <w:t xml:space="preserve">într-un alt pământ al făgăduinței, în viața cea veșnică. În locul stâlpului de foc, </w:t>
      </w:r>
      <w:r w:rsidRPr="0073361C">
        <w:rPr>
          <w:rFonts w:hint="cs"/>
          <w:cs/>
        </w:rPr>
        <w:t>‎</w:t>
      </w:r>
      <w:r w:rsidRPr="0073361C">
        <w:t xml:space="preserve">luminează-mă cu Duhul Tău cel Sfânt; în loc de nor, luminează-mi inima cu razele </w:t>
      </w:r>
      <w:r w:rsidRPr="0073361C">
        <w:rPr>
          <w:cs/>
        </w:rPr>
        <w:t>‎</w:t>
      </w:r>
      <w:r w:rsidRPr="0073361C">
        <w:t xml:space="preserve">Dumnezeirii Tale și în loc de Moise, Însuți Tu, Unule-Născut, Fiule și Cuvântule al lui </w:t>
      </w:r>
      <w:r w:rsidRPr="0073361C">
        <w:rPr>
          <w:cs/>
        </w:rPr>
        <w:t>‎</w:t>
      </w:r>
      <w:r w:rsidRPr="0073361C">
        <w:t>Dumnezeu,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 xml:space="preserve"> Doamne, Dumnezeul puterilor, Tu, Care ai </w:t>
      </w:r>
      <w:r w:rsidRPr="0073361C">
        <w:rPr>
          <w:cs/>
        </w:rPr>
        <w:t>‎</w:t>
      </w:r>
      <w:r w:rsidRPr="0073361C">
        <w:t>primit sângele</w:t>
      </w:r>
    </w:p>
    <w:p w:rsidR="0073361C" w:rsidRPr="0073361C" w:rsidRDefault="0073361C" w:rsidP="0073361C">
      <w:pPr>
        <w:spacing w:after="240"/>
      </w:pPr>
      <w:r w:rsidRPr="0073361C">
        <w:t xml:space="preserve">proorocului Tău Zaharia ca o sfântă jertfă, primește și cuvintele ticăloasei mele </w:t>
      </w:r>
      <w:r w:rsidRPr="0073361C">
        <w:rPr>
          <w:cs/>
        </w:rPr>
        <w:t>‎</w:t>
      </w:r>
      <w:r w:rsidRPr="0073361C">
        <w:t xml:space="preserve">inimi în jerfelnicul Tău cel înțelegător și fără de sânge. Lumineazămă, strălucește-mă, </w:t>
      </w:r>
      <w:r w:rsidRPr="0073361C">
        <w:rPr>
          <w:cs/>
        </w:rPr>
        <w:t>‎</w:t>
      </w:r>
      <w:r w:rsidRPr="0073361C">
        <w:t xml:space="preserve">înmiresmează-mă și fă-mă nepătimitor. Tu, care ai trimis pe Sfinții Tăi Apostoli în </w:t>
      </w:r>
      <w:r w:rsidRPr="0073361C">
        <w:rPr>
          <w:rFonts w:hint="cs"/>
          <w:cs/>
        </w:rPr>
        <w:t>‎</w:t>
      </w:r>
      <w:r w:rsidRPr="0073361C">
        <w:t xml:space="preserve">toată lumea zicându-le: Mergând, învățați toate neamurile, botezându-le în numele </w:t>
      </w:r>
      <w:r w:rsidRPr="0073361C">
        <w:rPr>
          <w:cs/>
        </w:rPr>
        <w:t>‎</w:t>
      </w:r>
      <w:r w:rsidRPr="0073361C">
        <w:t xml:space="preserve">Tatălui și al Fiului și al Sfântului Duh, Tu Doamne, cu rugăciunile lor, înțelepțește, </w:t>
      </w:r>
      <w:r w:rsidRPr="0073361C">
        <w:rPr>
          <w:cs/>
        </w:rPr>
        <w:t>‎</w:t>
      </w:r>
      <w:r w:rsidRPr="0073361C">
        <w:t>sfințește, înmoaie,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ndulcește împietritul meu suflet, care necontenit suferă de mulțimea fărădelegilor.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Tu, care ai rânduit pe Sfântul Petru corifeu al Sfinților Apostoli și purtător de chei </w:t>
      </w:r>
      <w:r w:rsidRPr="0073361C">
        <w:rPr>
          <w:cs/>
        </w:rPr>
        <w:t>‎</w:t>
      </w:r>
      <w:r w:rsidRPr="0073361C">
        <w:t xml:space="preserve">al împărăției cerurilor, deschide-mi și mie, cu rugăciunile lui, ușa milostivirii Tale. </w:t>
      </w:r>
      <w:r w:rsidRPr="0073361C">
        <w:rPr>
          <w:cs/>
        </w:rPr>
        <w:t>‎</w:t>
      </w:r>
      <w:r w:rsidRPr="0073361C">
        <w:t xml:space="preserve">Întărește-mă pe piatra cea neclătită a poruncilor Tale, pe piatra care Tu ești, </w:t>
      </w:r>
      <w:r w:rsidRPr="0073361C">
        <w:rPr>
          <w:cs/>
        </w:rPr>
        <w:t>‎</w:t>
      </w:r>
      <w:r w:rsidRPr="0073361C">
        <w:t xml:space="preserve">Hristoase Dumnezeul și Mântuitorul meu. Căci, zice: au băut din piatra cea </w:t>
      </w:r>
      <w:r w:rsidRPr="0073361C">
        <w:rPr>
          <w:cs/>
        </w:rPr>
        <w:t>‎</w:t>
      </w:r>
      <w:r w:rsidRPr="0073361C">
        <w:t xml:space="preserve">duhovnicească ce urma, adică piatra Care este Hristos. Pe această piatră, întărește-mă, </w:t>
      </w:r>
      <w:r w:rsidRPr="0073361C">
        <w:rPr>
          <w:cs/>
        </w:rPr>
        <w:t>‎</w:t>
      </w:r>
      <w:r w:rsidRPr="0073361C">
        <w:t xml:space="preserve">Doamne, ca să nu mă clătească vicleanul balaur, pe mine robul Tău, care îți cântă: </w:t>
      </w:r>
      <w:r w:rsidRPr="0073361C">
        <w:rPr>
          <w:cs/>
        </w:rPr>
        <w:t>‎</w:t>
      </w:r>
      <w:r w:rsidRPr="0073361C">
        <w:t>Sfânt ești Doamne și pe Tine te lauda toate puterile cerești.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Tu, Hristoase Dumnezeul meu, Care ai făcut pe Pavel dulce și</w:t>
      </w:r>
    </w:p>
    <w:p w:rsidR="0073361C" w:rsidRPr="0073361C" w:rsidRDefault="0073361C" w:rsidP="0073361C">
      <w:pPr>
        <w:spacing w:after="240"/>
      </w:pPr>
      <w:r w:rsidRPr="0073361C">
        <w:t>curgător de miere, învățător al lumii, fă-mă și pe mine, cu rugăciunile lui,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luminat grăitor de Dumnezeu, plăcut și împodobit cu înțelepciune.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nnoiește-mă cu Duhul Tău cel Sfânt și mă fă ca și pe Pavel, vas ales, de preț și </w:t>
      </w:r>
      <w:r w:rsidRPr="0073361C">
        <w:rPr>
          <w:cs/>
        </w:rPr>
        <w:t>‎</w:t>
      </w:r>
      <w:r w:rsidRPr="0073361C">
        <w:t>afierosit Dumnezeirii Tale.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Preaslăvite și înfricoșate, Doamne, auzi-mă și pe mine ticălosul și păcătosul, Iisuse </w:t>
      </w:r>
      <w:r w:rsidRPr="0073361C">
        <w:rPr>
          <w:cs/>
        </w:rPr>
        <w:t>‎</w:t>
      </w:r>
      <w:r w:rsidRPr="0073361C">
        <w:t xml:space="preserve">preacurate Fiul Tatălui, Tu, care ai dat lui Moise tablele cele scrise de Dumnezeu, </w:t>
      </w:r>
      <w:r w:rsidRPr="0073361C">
        <w:rPr>
          <w:cs/>
        </w:rPr>
        <w:t>‎</w:t>
      </w:r>
      <w:r w:rsidRPr="0073361C">
        <w:t xml:space="preserve">adeverind taina rugului, fă să sufle și în mine Duhul Tău cel Sfânt și să mă arate </w:t>
      </w:r>
      <w:r w:rsidRPr="0073361C">
        <w:rPr>
          <w:cs/>
        </w:rPr>
        <w:t>‎</w:t>
      </w:r>
      <w:r w:rsidRPr="0073361C">
        <w:t xml:space="preserve">deplin duhovnicesc "plin de har și de adevăr" de înțelepciune și de cunoștință de </w:t>
      </w:r>
      <w:r w:rsidRPr="0073361C">
        <w:rPr>
          <w:cs/>
        </w:rPr>
        <w:t>‎</w:t>
      </w:r>
      <w:r w:rsidRPr="0073361C">
        <w:t>Dumnezeu.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Tu, Care ai dat lui Iisus al lui Navi trâmbițele cu care ai dărâmat zidurile </w:t>
      </w:r>
      <w:r w:rsidRPr="0073361C">
        <w:rPr>
          <w:cs/>
        </w:rPr>
        <w:t>‎</w:t>
      </w:r>
      <w:r w:rsidRPr="0073361C">
        <w:t xml:space="preserve">Ierihonului, dăruiește-mi și mie cu îmbelșugare înțelepciunea Ta, ca să mă hrănească </w:t>
      </w:r>
      <w:r w:rsidRPr="0073361C">
        <w:rPr>
          <w:cs/>
        </w:rPr>
        <w:t>‎</w:t>
      </w:r>
      <w:r w:rsidRPr="0073361C">
        <w:t xml:space="preserve">duhovnicește și trupește și să biruiesc pe viclenii diavoli și să-i zdrobesc ca pe </w:t>
      </w:r>
      <w:r w:rsidRPr="0073361C">
        <w:rPr>
          <w:cs/>
        </w:rPr>
        <w:t>‎‎</w:t>
      </w:r>
      <w:r w:rsidRPr="0073361C">
        <w:t>"vasele olarului".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Tu, Care ești Preot în veac după rânduială lui Melchisedec, pentru</w:t>
      </w:r>
    </w:p>
    <w:p w:rsidR="0073361C" w:rsidRPr="0073361C" w:rsidRDefault="0073361C" w:rsidP="0073361C">
      <w:pPr>
        <w:spacing w:after="240"/>
      </w:pPr>
      <w:r w:rsidRPr="0073361C">
        <w:t>rugăciunile acestui fericit bărbat, fă-mă următor al pildei lui, încât, precum</w:t>
      </w:r>
    </w:p>
    <w:p w:rsidR="0073361C" w:rsidRPr="0073361C" w:rsidRDefault="0073361C" w:rsidP="0073361C">
      <w:pPr>
        <w:spacing w:after="240"/>
      </w:pPr>
      <w:r w:rsidRPr="0073361C">
        <w:t xml:space="preserve">Tu ai fost veșnicului Tată "ascultător până la moarte și moarte pe Cruce", așa să mă </w:t>
      </w:r>
      <w:r w:rsidRPr="0073361C">
        <w:rPr>
          <w:cs/>
        </w:rPr>
        <w:t>‎</w:t>
      </w:r>
      <w:r w:rsidRPr="0073361C">
        <w:t>fac și eu de bună voie ascultător poruncilor Tale până la moarte.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Tu, Care ai luat pe calea văzduhului pe Proorocul Ilie cu car de foc,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ia-mă și pe mine, Dătătorule de viața, pe focul bunăvoinței Tale. Tu, Care</w:t>
      </w:r>
    </w:p>
    <w:p w:rsidR="0073361C" w:rsidRPr="0073361C" w:rsidRDefault="0073361C" w:rsidP="0073361C">
      <w:pPr>
        <w:spacing w:after="240"/>
      </w:pPr>
      <w:r w:rsidRPr="0073361C">
        <w:t>ai dăruit lui Elisei îndoit harului lui Ilie, dăruiește-mi și mie acest har. Tu,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Care ai izbăvit pe Proorocul Ieremia din groapă cu noroi, izbăvește-mă și pe mine, </w:t>
      </w:r>
      <w:r w:rsidRPr="0073361C">
        <w:rPr>
          <w:cs/>
        </w:rPr>
        <w:t>‎</w:t>
      </w:r>
      <w:r w:rsidRPr="0073361C">
        <w:t>Iisuse, Hristoase, din noroiul dezmățului și al zădărniciei.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 xml:space="preserve">Tu, Care încununezi, cinstești, sfințești cetele proorocilor, ale apostolilor și ale </w:t>
      </w:r>
      <w:r w:rsidRPr="0073361C">
        <w:rPr>
          <w:cs/>
        </w:rPr>
        <w:t>‎</w:t>
      </w:r>
      <w:r w:rsidRPr="0073361C">
        <w:t xml:space="preserve">tuturor sfinților Tăi, mântuiește cu rugăciunile lor, pe tot sufletul creștinesc și mai </w:t>
      </w:r>
      <w:r w:rsidRPr="0073361C">
        <w:rPr>
          <w:cs/>
        </w:rPr>
        <w:t>‎</w:t>
      </w:r>
      <w:r w:rsidRPr="0073361C">
        <w:t>ales, ajută la toți monahii care se afla în ispită.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Odihnește pe toți care vin la Tine din această viața trecătoare. Usurează,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Doamne și greutatea celor care nu Te-au cunoscut și dă vreme de pocăință celor </w:t>
      </w:r>
      <w:r w:rsidRPr="0073361C">
        <w:rPr>
          <w:cs/>
        </w:rPr>
        <w:t>‎</w:t>
      </w:r>
      <w:r w:rsidRPr="0073361C">
        <w:t>desfrânați și îngâmfați, dintre care cel dintâi sunt eu, tic ălosul și necuratul.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Binevoiește față de toți, pe toți miluiește-i, fie-Ți milă de toți, ca toți să te </w:t>
      </w:r>
      <w:r w:rsidRPr="0073361C">
        <w:rPr>
          <w:cs/>
        </w:rPr>
        <w:t>‎</w:t>
      </w:r>
      <w:r w:rsidRPr="0073361C">
        <w:t xml:space="preserve">cunoască, Adevăratul Dumnezeu, Hristos, Puterea lui Dumnezeu și înțelepciunea lui </w:t>
      </w:r>
      <w:r w:rsidRPr="0073361C">
        <w:rPr>
          <w:cs/>
        </w:rPr>
        <w:t>‎</w:t>
      </w:r>
      <w:r w:rsidRPr="0073361C">
        <w:t xml:space="preserve">Dumnezeu. Pentru ca prin gurile tuturor s ă se slăvească Preacinstitul și de mare </w:t>
      </w:r>
      <w:r w:rsidRPr="0073361C">
        <w:rPr>
          <w:cs/>
        </w:rPr>
        <w:t>‎</w:t>
      </w:r>
      <w:r w:rsidRPr="0073361C">
        <w:t>cuviinț</w:t>
      </w:r>
      <w:r w:rsidRPr="0073361C">
        <w:rPr>
          <w:rFonts w:hint="eastAsia"/>
        </w:rPr>
        <w:t>ă</w:t>
      </w:r>
      <w:r w:rsidRPr="0073361C">
        <w:t xml:space="preserve"> Numele Tău, al Tatălui, al Fiului și al Sfântului Duh, acum și pururea și în </w:t>
      </w:r>
      <w:r w:rsidRPr="0073361C">
        <w:rPr>
          <w:cs/>
        </w:rPr>
        <w:t>‎</w:t>
      </w:r>
      <w:r w:rsidRPr="0073361C">
        <w:t>vecii vecilor. Amin!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POTRIVNICE OȘTI</w:t>
      </w:r>
    </w:p>
    <w:p w:rsidR="0073361C" w:rsidRPr="0073361C" w:rsidRDefault="0073361C" w:rsidP="0073361C">
      <w:pPr>
        <w:spacing w:after="240"/>
      </w:pPr>
      <w:r w:rsidRPr="0073361C">
        <w:t>Când a sfârșit rugăciunea, Nifon a auzit un glas care i-a zis: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"-ntoarce-te înapoi spre apus!" S-a întors imediat și a văzut o adunare mare de negri. </w:t>
      </w:r>
      <w:r w:rsidRPr="0073361C">
        <w:rPr>
          <w:cs/>
        </w:rPr>
        <w:t>‎</w:t>
      </w:r>
      <w:r w:rsidRPr="0073361C">
        <w:t xml:space="preserve">Unul din ei de o înălțime uriașă și foarte întunecat la chip, a început să numere în </w:t>
      </w:r>
      <w:r w:rsidRPr="0073361C">
        <w:rPr>
          <w:cs/>
        </w:rPr>
        <w:t>‎</w:t>
      </w:r>
      <w:r w:rsidRPr="0073361C">
        <w:t>grabă oștirea lui și să o așeze după felul păcatelor.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Apoi a dat poruncă căpeteniilor de oștire să înceapă războiul cu curaj și măiestrie, </w:t>
      </w:r>
      <w:r w:rsidRPr="0073361C">
        <w:rPr>
          <w:cs/>
        </w:rPr>
        <w:t>‎</w:t>
      </w:r>
      <w:r w:rsidRPr="0073361C">
        <w:t>zicându-le: "Puterea mea va fi cu voi; să vă uitați la mine și să nu va temeți!"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-ntre timp au venit din iad și alți diavoli, care aduceau arme și uniforme deosebite </w:t>
      </w:r>
      <w:r w:rsidRPr="0073361C">
        <w:rPr>
          <w:cs/>
        </w:rPr>
        <w:t>‎</w:t>
      </w:r>
      <w:r w:rsidRPr="0073361C">
        <w:t xml:space="preserve">pentru fiecare. Numărul culorilor și planurilor erau de 365, deoarece precum se zice, </w:t>
      </w:r>
      <w:r w:rsidRPr="0073361C">
        <w:rPr>
          <w:cs/>
        </w:rPr>
        <w:t>‎</w:t>
      </w:r>
      <w:r w:rsidRPr="0073361C">
        <w:t xml:space="preserve">atâtea sunt în general patimile și păcatele cu care, noi ticăloșii oameni, supărăm pe </w:t>
      </w:r>
      <w:r w:rsidRPr="0073361C">
        <w:rPr>
          <w:cs/>
        </w:rPr>
        <w:t>‎</w:t>
      </w:r>
      <w:r w:rsidRPr="0073361C">
        <w:t>Iubitorul de oameni, Dumnezeu.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După ce duhurile cele rele au luat armele și s-au pregătit, a început balaurul să dea </w:t>
      </w:r>
      <w:r w:rsidRPr="0073361C">
        <w:rPr>
          <w:cs/>
        </w:rPr>
        <w:t>‎</w:t>
      </w:r>
      <w:r w:rsidRPr="0073361C">
        <w:t xml:space="preserve">fiecărei cete sfaturi vrăjitorești pentru diferitele patimi. Apoi i-a trimis la </w:t>
      </w:r>
      <w:r w:rsidRPr="0073361C">
        <w:rPr>
          <w:cs/>
        </w:rPr>
        <w:t>‎</w:t>
      </w:r>
      <w:r w:rsidRPr="0073361C">
        <w:t xml:space="preserve">bisericile creștinești din toată lumea. Iar când a trimis o ceata către Bizant, s-a </w:t>
      </w:r>
      <w:r w:rsidRPr="0073361C">
        <w:rPr>
          <w:cs/>
        </w:rPr>
        <w:t>‎</w:t>
      </w:r>
      <w:r w:rsidRPr="0073361C">
        <w:t>arătat foarte tulburat.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"N-am nici o putere acolo, a șoptit el deznădăjduit, deoarece</w:t>
      </w:r>
    </w:p>
    <w:p w:rsidR="0073361C" w:rsidRPr="0073361C" w:rsidRDefault="0073361C" w:rsidP="0073361C">
      <w:pPr>
        <w:spacing w:after="240"/>
      </w:pPr>
      <w:r w:rsidRPr="0073361C">
        <w:t>Doamna Bizanțului (Maica Domnului) ocrotește orașul ei, nu Îl părăsește</w:t>
      </w:r>
    </w:p>
    <w:p w:rsidR="0073361C" w:rsidRPr="0073361C" w:rsidRDefault="0073361C" w:rsidP="0073361C">
      <w:pPr>
        <w:spacing w:after="240"/>
      </w:pPr>
      <w:r w:rsidRPr="0073361C">
        <w:t>Nifon, cu fața spre apus, cum am zis, a văzut toate acestea și a</w:t>
      </w:r>
    </w:p>
    <w:p w:rsidR="0073361C" w:rsidRPr="0073361C" w:rsidRDefault="0073361C" w:rsidP="0073361C">
      <w:pPr>
        <w:spacing w:after="240"/>
      </w:pPr>
      <w:r w:rsidRPr="0073361C">
        <w:t>suspinat, văzând uneltirile viclenilor diavoli. Atunci a auzit iar ăși același</w:t>
      </w:r>
    </w:p>
    <w:p w:rsidR="0073361C" w:rsidRPr="0073361C" w:rsidRDefault="0073361C" w:rsidP="0073361C">
      <w:pPr>
        <w:spacing w:after="240"/>
      </w:pPr>
      <w:r w:rsidRPr="0073361C">
        <w:t>glas, zicându-i: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"Întoarce-te acum, Nifone, spre răsărit!" Și întorcându-se, a văzut un</w:t>
      </w:r>
    </w:p>
    <w:p w:rsidR="0073361C" w:rsidRPr="0073361C" w:rsidRDefault="0073361C" w:rsidP="0073361C">
      <w:pPr>
        <w:spacing w:after="240"/>
      </w:pPr>
      <w:r w:rsidRPr="0073361C">
        <w:t>câmp scăldat de lumină și având o întindere nemărginită. Pe el se vedea o</w:t>
      </w:r>
    </w:p>
    <w:p w:rsidR="0073361C" w:rsidRPr="0073361C" w:rsidRDefault="0073361C" w:rsidP="0073361C">
      <w:pPr>
        <w:spacing w:after="240"/>
      </w:pPr>
      <w:r w:rsidRPr="0073361C">
        <w:t xml:space="preserve">mulțime, mult mai mare, ca a acelor negri, de îngeri albi, luminoși și frumoși la </w:t>
      </w:r>
      <w:r w:rsidRPr="0073361C">
        <w:rPr>
          <w:cs/>
        </w:rPr>
        <w:t>‎</w:t>
      </w:r>
      <w:r w:rsidRPr="0073361C">
        <w:t xml:space="preserve">vedere, așezați în mii și mii de cete. Între ei, cineva preafrumos și mareț la vedere, </w:t>
      </w:r>
      <w:r w:rsidRPr="0073361C">
        <w:rPr>
          <w:cs/>
        </w:rPr>
        <w:t>‎</w:t>
      </w:r>
      <w:r w:rsidRPr="0073361C">
        <w:t xml:space="preserve">pregătea acele nevăzute oști, </w:t>
      </w:r>
      <w:r w:rsidRPr="0073361C">
        <w:lastRenderedPageBreak/>
        <w:t xml:space="preserve">cum să lupte și să apere pe creștini. Apoi a trimis câte </w:t>
      </w:r>
      <w:r w:rsidRPr="0073361C">
        <w:rPr>
          <w:cs/>
        </w:rPr>
        <w:t>‎</w:t>
      </w:r>
      <w:r w:rsidRPr="0073361C">
        <w:t xml:space="preserve">două cete în fiecare latură a Bisericii. După ce a trimis în toate părțile oștile sale, </w:t>
      </w:r>
      <w:r w:rsidRPr="0073361C">
        <w:rPr>
          <w:cs/>
        </w:rPr>
        <w:t>‎</w:t>
      </w:r>
      <w:r w:rsidRPr="0073361C">
        <w:t>acel preafrumos înger s-a înălțat la ceruri</w:t>
      </w:r>
    </w:p>
    <w:p w:rsidR="0073361C" w:rsidRPr="0073361C" w:rsidRDefault="0073361C" w:rsidP="0073361C">
      <w:pPr>
        <w:spacing w:after="240"/>
      </w:pPr>
      <w:r w:rsidRPr="0073361C">
        <w:t xml:space="preserve">Atunci Cuviosul Nifon și-a revenit în sine din vedenie. Era uimit și a zis, dând din </w:t>
      </w:r>
      <w:r w:rsidRPr="0073361C">
        <w:rPr>
          <w:cs/>
        </w:rPr>
        <w:t>‎</w:t>
      </w:r>
      <w:r w:rsidRPr="0073361C">
        <w:t>cap: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"O, câte ajutoare ne trimite Iubitorul de oameni, Dumnezeu și noi nu</w:t>
      </w:r>
    </w:p>
    <w:p w:rsidR="0073361C" w:rsidRPr="0073361C" w:rsidRDefault="0073361C" w:rsidP="0073361C">
      <w:pPr>
        <w:spacing w:after="240"/>
      </w:pPr>
      <w:r w:rsidRPr="0073361C">
        <w:t>știm! Iată și împreună luptători din cer ne trimite, iar noi ticăloșii, suntem</w:t>
      </w:r>
    </w:p>
    <w:p w:rsidR="0073361C" w:rsidRPr="0073361C" w:rsidRDefault="0073361C" w:rsidP="0073361C">
      <w:pPr>
        <w:spacing w:after="240"/>
      </w:pPr>
      <w:r w:rsidRPr="0073361C">
        <w:t>neglijenți și trândavi.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Apoi, lăcrimând, s-a rugat: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"Preasfinte Părinte, Dătătorule de viața Doamne, dă-ne putere tuturor împotriva </w:t>
      </w:r>
      <w:r w:rsidRPr="0073361C">
        <w:rPr>
          <w:cs/>
        </w:rPr>
        <w:t>‎</w:t>
      </w:r>
      <w:r w:rsidRPr="0073361C">
        <w:t xml:space="preserve">duhurilor necurate, pe care, acum, eu însumi le-am văzut. Pentru ca, prin puterea și cu </w:t>
      </w:r>
      <w:r w:rsidRPr="0073361C">
        <w:rPr>
          <w:cs/>
        </w:rPr>
        <w:t>‎</w:t>
      </w:r>
      <w:r w:rsidRPr="0073361C">
        <w:t xml:space="preserve">ajutorul Tău, să-i zdrobim și să ne arătăm biruitori împotriva duhurilor necurate. Apoi </w:t>
      </w:r>
      <w:r w:rsidRPr="0073361C">
        <w:rPr>
          <w:cs/>
        </w:rPr>
        <w:t>‎</w:t>
      </w:r>
      <w:r w:rsidRPr="0073361C">
        <w:t xml:space="preserve">să primim luminoasa cunună din mâna Ta, Stăpâne Sfinte, Întreit Sfinte, Tată, Fiu și Duh </w:t>
      </w:r>
      <w:r w:rsidRPr="0073361C">
        <w:rPr>
          <w:cs/>
        </w:rPr>
        <w:t>‎</w:t>
      </w:r>
      <w:r w:rsidRPr="0073361C">
        <w:t xml:space="preserve">Sfânt și, să dănțuim cu prăznuire împreună cu îngerii Tăi, în jurul înfricoșatului Tău </w:t>
      </w:r>
      <w:r w:rsidRPr="0073361C">
        <w:rPr>
          <w:cs/>
        </w:rPr>
        <w:t>‎</w:t>
      </w:r>
      <w:r w:rsidRPr="0073361C">
        <w:t>Tron."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CONVORBIRE CU SINE ÎNSUȘI</w:t>
      </w:r>
    </w:p>
    <w:p w:rsidR="0073361C" w:rsidRPr="0073361C" w:rsidRDefault="0073361C" w:rsidP="0073361C">
      <w:pPr>
        <w:spacing w:after="240"/>
      </w:pPr>
      <w:r w:rsidRPr="0073361C">
        <w:t>Lacrimi curgeau iarăși din ochii lui, pentru că se temea să nu-și</w:t>
      </w:r>
    </w:p>
    <w:p w:rsidR="0073361C" w:rsidRPr="0073361C" w:rsidRDefault="0073361C" w:rsidP="0073361C">
      <w:pPr>
        <w:spacing w:after="240"/>
      </w:pPr>
      <w:r w:rsidRPr="0073361C">
        <w:t>piardă sufletul din vreo sminteală a celor ce lucrează fărădelegea. Aceasta îi</w:t>
      </w:r>
    </w:p>
    <w:p w:rsidR="0073361C" w:rsidRPr="0073361C" w:rsidRDefault="0073361C" w:rsidP="0073361C">
      <w:pPr>
        <w:spacing w:after="240"/>
      </w:pPr>
      <w:r w:rsidRPr="0073361C">
        <w:t>era neîncetata grijă: cugetarea la vicleniile diavolilor și alipirea necontenit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ă</w:t>
      </w:r>
    </w:p>
    <w:p w:rsidR="0073361C" w:rsidRPr="0073361C" w:rsidRDefault="0073361C" w:rsidP="0073361C">
      <w:pPr>
        <w:spacing w:after="240"/>
      </w:pPr>
      <w:r w:rsidRPr="0073361C">
        <w:t>de Dumnezeu.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De aceea, deși Domnul îi descoperise taine multe și mai presus de</w:t>
      </w:r>
    </w:p>
    <w:p w:rsidR="0073361C" w:rsidRPr="0073361C" w:rsidRDefault="0073361C" w:rsidP="0073361C">
      <w:pPr>
        <w:spacing w:after="240"/>
      </w:pPr>
      <w:r w:rsidRPr="0073361C">
        <w:t>fire, deși îl socotea prieten al Său iubit: Nu se va atinge de piatră piciorul</w:t>
      </w:r>
    </w:p>
    <w:p w:rsidR="0073361C" w:rsidRPr="0073361C" w:rsidRDefault="0073361C" w:rsidP="0073361C">
      <w:pPr>
        <w:spacing w:after="240"/>
      </w:pPr>
      <w:r w:rsidRPr="0073361C">
        <w:t>tău și, peste aspidă și vasilisc vei călca, peste leu și peste balaur, cu toate</w:t>
      </w:r>
    </w:p>
    <w:p w:rsidR="0073361C" w:rsidRPr="0073361C" w:rsidRDefault="0073361C" w:rsidP="0073361C">
      <w:pPr>
        <w:spacing w:after="240"/>
      </w:pPr>
      <w:r w:rsidRPr="0073361C">
        <w:t>acestea el nu se îngâmfa, pentru că se temea de gheena focului și de</w:t>
      </w:r>
    </w:p>
    <w:p w:rsidR="0073361C" w:rsidRPr="0073361C" w:rsidRDefault="0073361C" w:rsidP="0073361C">
      <w:pPr>
        <w:spacing w:after="240"/>
      </w:pPr>
      <w:r w:rsidRPr="0073361C">
        <w:t>răutatea duhurilor celor viclene. Această așezare a sa, s-a întărit și mai mult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 următoarea împrejurare: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ntr-o zi, cum stătea în chilia sa și cugeta la cuvântul lui Dumnezeu, a fost </w:t>
      </w:r>
      <w:r w:rsidRPr="0073361C">
        <w:rPr>
          <w:cs/>
        </w:rPr>
        <w:t>‎</w:t>
      </w:r>
      <w:r w:rsidRPr="0073361C">
        <w:t xml:space="preserve">înștiințat de moartea unui cunoscut al s ău. Nefericitul acela murise pe drum, pe când </w:t>
      </w:r>
      <w:r w:rsidRPr="0073361C">
        <w:rPr>
          <w:cs/>
        </w:rPr>
        <w:t>‎</w:t>
      </w:r>
      <w:r w:rsidRPr="0073361C">
        <w:t>se întorcea de la ferma sa. Îndat ă ce a aflat de aceasta, Nifon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"Te jur suflete al meu, să umbli cu grijă înaintea Dumnezeului cerului și al </w:t>
      </w:r>
      <w:r w:rsidRPr="0073361C">
        <w:rPr>
          <w:cs/>
        </w:rPr>
        <w:t>‎</w:t>
      </w:r>
      <w:r w:rsidRPr="0073361C">
        <w:t xml:space="preserve">pământului! Umblă cu pricepere în această viață și tu, răule trup! Vă rog să dați </w:t>
      </w:r>
      <w:r w:rsidRPr="0073361C">
        <w:rPr>
          <w:cs/>
        </w:rPr>
        <w:t>‎</w:t>
      </w:r>
      <w:r w:rsidRPr="0073361C">
        <w:t xml:space="preserve">binelui toată întâietatea! Altfel, vă voi chinui îngrozitor. Și tu, ticaloase, Nifone, </w:t>
      </w:r>
      <w:r w:rsidRPr="0073361C">
        <w:rPr>
          <w:cs/>
        </w:rPr>
        <w:t>‎</w:t>
      </w:r>
      <w:r w:rsidRPr="0073361C">
        <w:t xml:space="preserve">vezi cum umbli! Ia aminte, ticălosule, să nu te rătăcești și să nu te pierzi! </w:t>
      </w:r>
      <w:r w:rsidRPr="0073361C">
        <w:rPr>
          <w:cs/>
        </w:rPr>
        <w:t>‎</w:t>
      </w:r>
      <w:r w:rsidRPr="0073361C">
        <w:t xml:space="preserve">Disprețuiește cele prezente, căci nu avem nimic aici! Toate sunt </w:t>
      </w:r>
      <w:r w:rsidRPr="0073361C">
        <w:lastRenderedPageBreak/>
        <w:t xml:space="preserve">străine, toate </w:t>
      </w:r>
      <w:r w:rsidRPr="0073361C">
        <w:rPr>
          <w:cs/>
        </w:rPr>
        <w:t>‎</w:t>
      </w:r>
      <w:r w:rsidRPr="0073361C">
        <w:t xml:space="preserve">stricăcioase, toate înșelătoare; vis și umbră, fum și cenușă. Ce-mi va folosi lumea și </w:t>
      </w:r>
      <w:r w:rsidRPr="0073361C">
        <w:rPr>
          <w:cs/>
        </w:rPr>
        <w:t>‎</w:t>
      </w:r>
      <w:r w:rsidRPr="0073361C">
        <w:t>cele din lume? Nu uita că</w:t>
      </w:r>
    </w:p>
    <w:p w:rsidR="0073361C" w:rsidRPr="0073361C" w:rsidRDefault="0073361C" w:rsidP="0073361C">
      <w:pPr>
        <w:spacing w:after="240"/>
      </w:pPr>
      <w:r w:rsidRPr="0073361C">
        <w:t>bogăția este gunoi și slava, putoare. Știi ca bunurile lumești sunt lanțuri,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mreje și funii care înlănțuie sufletul! Fugi și de mândrie; să nu zici niciodată că ai </w:t>
      </w:r>
      <w:r w:rsidRPr="0073361C">
        <w:rPr>
          <w:cs/>
        </w:rPr>
        <w:t>‎</w:t>
      </w:r>
      <w:r w:rsidRPr="0073361C">
        <w:t>făcut vreun bine!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Să știi bine, că nu ne putem mântui fără negrăită milă a lui Dumnezeu! Îmbracă-te în </w:t>
      </w:r>
      <w:r w:rsidRPr="0073361C">
        <w:rPr>
          <w:cs/>
        </w:rPr>
        <w:t>‎</w:t>
      </w:r>
      <w:r w:rsidRPr="0073361C">
        <w:t xml:space="preserve">făptura cea nouă, ticăloase suflete; adică rugăciunea necontenită și dragoste </w:t>
      </w:r>
      <w:r w:rsidRPr="0073361C">
        <w:rPr>
          <w:cs/>
        </w:rPr>
        <w:t>‎</w:t>
      </w:r>
      <w:r w:rsidRPr="0073361C">
        <w:t xml:space="preserve">nefățarnică! Judecă-te pe sine-ți necontenit și te smerește! Gândește-te că cincizeci de </w:t>
      </w:r>
      <w:r w:rsidRPr="0073361C">
        <w:rPr>
          <w:cs/>
        </w:rPr>
        <w:t>‎</w:t>
      </w:r>
      <w:r w:rsidRPr="0073361C">
        <w:t xml:space="preserve">ani ai stat cufundat în iadul păcatului și te așteaptă veșnicul vai! Iar dacă abia </w:t>
      </w:r>
      <w:r w:rsidRPr="0073361C">
        <w:rPr>
          <w:cs/>
        </w:rPr>
        <w:t>‎</w:t>
      </w:r>
      <w:r w:rsidRPr="0073361C">
        <w:t>drepții se mântuiesc, noi păcătoșii ce vom face?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Iată vine moartea și ne ia să ne arunce în foc! Să alergăm fără zăbavă la pocăința! </w:t>
      </w:r>
      <w:r w:rsidRPr="0073361C">
        <w:rPr>
          <w:cs/>
        </w:rPr>
        <w:t>‎</w:t>
      </w:r>
      <w:r w:rsidRPr="0073361C">
        <w:t>Jalnică și înfricoșată stare ne așteaptă, ticaloase suflete și nici</w:t>
      </w:r>
    </w:p>
    <w:p w:rsidR="0073361C" w:rsidRPr="0073361C" w:rsidRDefault="0073361C" w:rsidP="0073361C">
      <w:pPr>
        <w:spacing w:after="240"/>
      </w:pPr>
      <w:r w:rsidRPr="0073361C">
        <w:t xml:space="preserve">nu ne grijim deloc. Luptă-te, fă ce poți! Precum vezi, viața trece ca fulgerul și </w:t>
      </w:r>
      <w:r w:rsidRPr="0073361C">
        <w:rPr>
          <w:cs/>
        </w:rPr>
        <w:t>‎</w:t>
      </w:r>
      <w:r w:rsidRPr="0073361C">
        <w:t xml:space="preserve">judecată se pregătește. Ca să nu fii osândit smerește-te, suflete al meu, fă binele din </w:t>
      </w:r>
      <w:r w:rsidRPr="0073361C">
        <w:rPr>
          <w:cs/>
        </w:rPr>
        <w:t>‎</w:t>
      </w:r>
      <w:r w:rsidRPr="0073361C">
        <w:t xml:space="preserve">răsputeri! Multe bunătăți ni s-au pregătit în ceruri, dacă ne facem cu grija călătoria </w:t>
      </w:r>
      <w:r w:rsidRPr="0073361C">
        <w:rPr>
          <w:cs/>
        </w:rPr>
        <w:t>‎</w:t>
      </w:r>
      <w:r w:rsidRPr="0073361C">
        <w:t>noastră pământească. Să mergem deci pe calea lui Hristos cea sfântă și fericită!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Vezi, sfârșitul este aproape și îngerii lui Dumnezeu sunt gata să ne ia în negrăită </w:t>
      </w:r>
      <w:r w:rsidRPr="0073361C">
        <w:rPr>
          <w:cs/>
        </w:rPr>
        <w:t>‎</w:t>
      </w:r>
      <w:r w:rsidRPr="0073361C">
        <w:t xml:space="preserve">bucurie, dacă facem lucrurile lui Dumnezeu! Și apoi, Împărăția cea fără de sfârșit, </w:t>
      </w:r>
      <w:r w:rsidRPr="0073361C">
        <w:rPr>
          <w:cs/>
        </w:rPr>
        <w:t>‎</w:t>
      </w:r>
      <w:r w:rsidRPr="0073361C">
        <w:t xml:space="preserve">cununi strălucitoare, veșminte luminoase, palate dumnezeiești și bucuria drepților. </w:t>
      </w:r>
      <w:r w:rsidRPr="0073361C">
        <w:rPr>
          <w:cs/>
        </w:rPr>
        <w:t>‎</w:t>
      </w:r>
      <w:r w:rsidRPr="0073361C">
        <w:t xml:space="preserve">Atunci ne vom bucura de bog ăția Tatălui, de frumusețea Fiului și de mireasmă Duhului </w:t>
      </w:r>
      <w:r w:rsidRPr="0073361C">
        <w:rPr>
          <w:cs/>
        </w:rPr>
        <w:t>‎</w:t>
      </w:r>
      <w:r w:rsidRPr="0073361C">
        <w:t xml:space="preserve">Sfânt. Și astfel, cinștiți și slăviti vom prăznui în palatele lui Hristos. Acestea să le </w:t>
      </w:r>
      <w:r w:rsidRPr="0073361C">
        <w:rPr>
          <w:cs/>
        </w:rPr>
        <w:t>‎</w:t>
      </w:r>
      <w:r w:rsidRPr="0073361C">
        <w:t xml:space="preserve">ai în minte, suflete al meu și să faci binele ca să guști bucuria și fericirea în </w:t>
      </w:r>
      <w:r w:rsidRPr="0073361C">
        <w:rPr>
          <w:cs/>
        </w:rPr>
        <w:t>‎</w:t>
      </w:r>
      <w:r w:rsidRPr="0073361C">
        <w:t>sălașurile cele veșnice ale lui Dumnezeu!"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Zicând acestea întru sine, Cuviosul, cu lacrimi, s-a hotărât ca de atunci să pomenească </w:t>
      </w:r>
      <w:r w:rsidRPr="0073361C">
        <w:rPr>
          <w:cs/>
        </w:rPr>
        <w:t>‎</w:t>
      </w:r>
      <w:r w:rsidRPr="0073361C">
        <w:t xml:space="preserve">în rugăciunile sale pe prietenul său care murise subit, pentru ca iubitorul de oameni </w:t>
      </w:r>
      <w:r w:rsidRPr="0073361C">
        <w:rPr>
          <w:cs/>
        </w:rPr>
        <w:t>‎</w:t>
      </w:r>
      <w:r w:rsidRPr="0073361C">
        <w:t>Dumnezeu, să-i fie milostiv ticălosului său suflet.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 acea vreme s-a abătut o groaznica moarte pe pământ. Mureau oamenii subit și </w:t>
      </w:r>
      <w:r w:rsidRPr="0073361C">
        <w:rPr>
          <w:cs/>
        </w:rPr>
        <w:t>‎</w:t>
      </w:r>
      <w:r w:rsidRPr="0073361C">
        <w:t xml:space="preserve">părăseau jalnic aceasta viața. Atunci, un prieten al Cuviosului, cu numele Grigorie, </w:t>
      </w:r>
      <w:r w:rsidRPr="0073361C">
        <w:rPr>
          <w:cs/>
        </w:rPr>
        <w:t>‎</w:t>
      </w:r>
      <w:r w:rsidRPr="0073361C">
        <w:t>l-a întrebat: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 Spune-mi, părinte, de ce ne-a venit acest rău? Lămurește-l te rog!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-Precum știi, a răspuns Cuviosul, facem multe păcate și amărâm pe iubitorul de oameni </w:t>
      </w:r>
      <w:r w:rsidRPr="0073361C">
        <w:rPr>
          <w:cs/>
        </w:rPr>
        <w:t>‎</w:t>
      </w:r>
      <w:r w:rsidRPr="0073361C">
        <w:t>Dumnezeul nostru, călcând poruncile Lui. De aceea</w:t>
      </w:r>
    </w:p>
    <w:p w:rsidR="0073361C" w:rsidRPr="0073361C" w:rsidRDefault="0073361C" w:rsidP="0073361C">
      <w:pPr>
        <w:spacing w:after="240"/>
      </w:pPr>
      <w:r w:rsidRPr="0073361C">
        <w:t>ne-a trimis această coasă, ca să ne cosească. Deoarece este scris că</w:t>
      </w:r>
    </w:p>
    <w:p w:rsidR="0073361C" w:rsidRPr="0073361C" w:rsidRDefault="0073361C" w:rsidP="0073361C">
      <w:pPr>
        <w:spacing w:after="240"/>
      </w:pPr>
      <w:r w:rsidRPr="0073361C">
        <w:t>neascultarea moarte lucrează. Ieri am văzut un bărbat înfricoșat,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amenințând pământul și zicând: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"Voi nimici pe toți nelegiuiții pământului, pe lacomi, pe toți bețivii, pe iubitorii </w:t>
      </w:r>
      <w:r w:rsidRPr="0073361C">
        <w:rPr>
          <w:cs/>
        </w:rPr>
        <w:t>‎</w:t>
      </w:r>
      <w:r w:rsidRPr="0073361C">
        <w:t xml:space="preserve">de arginți, pe cămătari și mai ales pe cei ce zac în păcatele sodomicești". Și câte </w:t>
      </w:r>
      <w:r w:rsidRPr="0073361C">
        <w:rPr>
          <w:cs/>
        </w:rPr>
        <w:t>‎</w:t>
      </w:r>
      <w:r w:rsidRPr="0073361C">
        <w:t xml:space="preserve">alte lucruri mai grele a spus, </w:t>
      </w:r>
      <w:r w:rsidRPr="0073361C">
        <w:lastRenderedPageBreak/>
        <w:t xml:space="preserve">nici nu pot să ți le spun. Ne-a amenințat, că are să ne </w:t>
      </w:r>
      <w:r w:rsidRPr="0073361C">
        <w:rPr>
          <w:cs/>
        </w:rPr>
        <w:t>‎</w:t>
      </w:r>
      <w:r w:rsidRPr="0073361C">
        <w:t xml:space="preserve">cosească cu coasa și să ne taie cu sabia, pentru că nu avem pocăință și nici urmă de </w:t>
      </w:r>
      <w:r w:rsidRPr="0073361C">
        <w:rPr>
          <w:cs/>
        </w:rPr>
        <w:t>‎</w:t>
      </w:r>
      <w:r w:rsidRPr="0073361C">
        <w:t xml:space="preserve">îndreptare. Îl ruga cu căldură și preaslăvita Sa Maică și un episcop bătrân, dar El nu </w:t>
      </w:r>
      <w:r w:rsidRPr="0073361C">
        <w:rPr>
          <w:cs/>
        </w:rPr>
        <w:t>‎</w:t>
      </w:r>
      <w:r w:rsidRPr="0073361C">
        <w:t>voia să-i asculte, zicându-le: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"Nu cumva, voi sunteți mai milostivi ca Mine? Sau poate suferiți mai mult? Dar vedeți </w:t>
      </w:r>
      <w:r w:rsidRPr="0073361C">
        <w:rPr>
          <w:cs/>
        </w:rPr>
        <w:t>‎</w:t>
      </w:r>
      <w:r w:rsidRPr="0073361C">
        <w:t>că aproape toți s-au abătut de la legea dumnezeiască și nimeni nu o mai ține!"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-Astfel, fiule Grigore, a adăugat Cuviosul, pe mulți i-a lovit teribila boală, pentru </w:t>
      </w:r>
      <w:r w:rsidRPr="0073361C">
        <w:rPr>
          <w:cs/>
        </w:rPr>
        <w:t>‎</w:t>
      </w:r>
      <w:r w:rsidRPr="0073361C">
        <w:t xml:space="preserve">că este scris: I-ai doborât din pricina stricăciunii lor; iar pentru cei sănătosi în </w:t>
      </w:r>
      <w:r w:rsidRPr="0073361C">
        <w:rPr>
          <w:cs/>
        </w:rPr>
        <w:t>‎</w:t>
      </w:r>
      <w:r w:rsidRPr="0073361C">
        <w:t>virtute, zice: A vindecat pe cei cu inima zdrobită.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Deci, dacă pe Pavel, marele luminător, nu l-a crutat Dumnezeu, ci a îngăduit ca </w:t>
      </w:r>
      <w:r w:rsidRPr="0073361C">
        <w:rPr>
          <w:cs/>
        </w:rPr>
        <w:t>‎</w:t>
      </w:r>
      <w:r w:rsidRPr="0073361C">
        <w:t xml:space="preserve">îngerul satanei să-l îmboldească ca să nu se înalțe, pentru mulțimea descoperirilor de </w:t>
      </w:r>
      <w:r w:rsidRPr="0073361C">
        <w:rPr>
          <w:cs/>
        </w:rPr>
        <w:t>‎</w:t>
      </w:r>
      <w:r w:rsidRPr="0073361C">
        <w:t xml:space="preserve">care se învrednicise, cum să nu îngăduie diavolului să ne chinuie cu boală, pe noi </w:t>
      </w:r>
      <w:r w:rsidRPr="0073361C">
        <w:rPr>
          <w:cs/>
        </w:rPr>
        <w:t>‎</w:t>
      </w:r>
      <w:r w:rsidRPr="0073361C">
        <w:t>păc</w:t>
      </w:r>
      <w:r w:rsidRPr="0073361C">
        <w:rPr>
          <w:rFonts w:hint="eastAsia"/>
        </w:rPr>
        <w:t>ă</w:t>
      </w:r>
      <w:r w:rsidRPr="0073361C">
        <w:t xml:space="preserve">toșii, pentru ca să ne învețe să fim smeriți? Nu-i destul că suntem păcătoși, dar </w:t>
      </w:r>
      <w:r w:rsidRPr="0073361C">
        <w:rPr>
          <w:cs/>
        </w:rPr>
        <w:t>‎</w:t>
      </w:r>
      <w:r w:rsidRPr="0073361C">
        <w:t xml:space="preserve">ne mai și mândrim! Pentru aceștia zice, în alt loc, Scriptura: Că tot cel ce se înălța </w:t>
      </w:r>
      <w:r w:rsidRPr="0073361C">
        <w:rPr>
          <w:cs/>
        </w:rPr>
        <w:t>‎</w:t>
      </w:r>
      <w:r w:rsidRPr="0073361C">
        <w:t>între oameni este urâciune înaintea lui Dumnezeu!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Atunci, Grigore a întrebat iarăși: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-Dar, aceasta ce mai este, preacuvioase? Că am văzut mulțime de prunci zăcând și </w:t>
      </w:r>
      <w:r w:rsidRPr="0073361C">
        <w:rPr>
          <w:cs/>
        </w:rPr>
        <w:t>‎</w:t>
      </w:r>
      <w:r w:rsidRPr="0073361C">
        <w:t xml:space="preserve">chinuiți de boli grele? Oare ce mândrie și ce păcate au nevinovații prunci, că s-a </w:t>
      </w:r>
      <w:r w:rsidRPr="0073361C">
        <w:rPr>
          <w:cs/>
        </w:rPr>
        <w:t>‎</w:t>
      </w:r>
      <w:r w:rsidRPr="0073361C">
        <w:t>abătut pedeapsa asupra lor? Cum se înțelege acest lucru la prunci?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-Pentru că s-au înmulțit fărădelegile părinților, se pedepsesc copiii lor, pentru ca </w:t>
      </w:r>
      <w:r w:rsidRPr="0073361C">
        <w:rPr>
          <w:cs/>
        </w:rPr>
        <w:t>‎</w:t>
      </w:r>
      <w:r w:rsidRPr="0073361C">
        <w:t>astfel ei să-și vadă păcatele și să se pocăiască.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-Da, a zis iarăși Grigore, dar de ce este scris: Unul pentru păcatele altuia, dar pe </w:t>
      </w:r>
      <w:r w:rsidRPr="0073361C">
        <w:rPr>
          <w:cs/>
        </w:rPr>
        <w:t>‎</w:t>
      </w:r>
      <w:r w:rsidRPr="0073361C">
        <w:t>drept nu vei lua?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Pentru că astfel își vor da seama că sunt păcătoși și vor alerga la pocăința, prin </w:t>
      </w:r>
      <w:r w:rsidRPr="0073361C">
        <w:rPr>
          <w:cs/>
        </w:rPr>
        <w:t>‎</w:t>
      </w:r>
      <w:r w:rsidRPr="0073361C">
        <w:t xml:space="preserve">spovedanie; pentru că se află mulți înglodați în păcate și, totuși, nici nu se gândesc </w:t>
      </w:r>
      <w:r w:rsidRPr="0073361C">
        <w:rPr>
          <w:cs/>
        </w:rPr>
        <w:t>‎</w:t>
      </w:r>
      <w:r w:rsidRPr="0073361C">
        <w:t xml:space="preserve">la păcatele lor. Se grijesc numai de cele pământești, iar de sufletul lor nici nu-și </w:t>
      </w:r>
      <w:r w:rsidRPr="0073361C">
        <w:rPr>
          <w:cs/>
        </w:rPr>
        <w:t>‎</w:t>
      </w:r>
      <w:r w:rsidRPr="0073361C">
        <w:t xml:space="preserve">amintesc. De aceea lovește Dumnezeu pe mulți nevinovați, dar îi încununează pentru </w:t>
      </w:r>
      <w:r w:rsidRPr="0073361C">
        <w:rPr>
          <w:cs/>
        </w:rPr>
        <w:t>‎</w:t>
      </w:r>
      <w:r w:rsidRPr="0073361C">
        <w:t>aceste lovituri, ca să trezească pe ceilalți.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Dacă nici așa nu se pocăiesc, vor rămâne fără răspuns în ziua</w:t>
      </w:r>
    </w:p>
    <w:p w:rsidR="0073361C" w:rsidRPr="0073361C" w:rsidRDefault="0073361C" w:rsidP="0073361C">
      <w:pPr>
        <w:spacing w:after="240"/>
      </w:pPr>
      <w:r w:rsidRPr="0073361C">
        <w:t>judecății, în fața a milioane de îngeri și de sfinți și în fața nemitarnicului</w:t>
      </w:r>
    </w:p>
    <w:p w:rsidR="0073361C" w:rsidRPr="0073361C" w:rsidRDefault="0073361C" w:rsidP="0073361C">
      <w:pPr>
        <w:spacing w:after="240"/>
      </w:pPr>
      <w:r w:rsidRPr="0073361C">
        <w:t>Judecător, a Domnului nostru Iisus Hristos.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Grigore s-a minunat de răspunsul înțelept pe care Sfântul i l-a dat la nedumerirea lui. </w:t>
      </w:r>
      <w:r w:rsidRPr="0073361C">
        <w:rPr>
          <w:cs/>
        </w:rPr>
        <w:t>‎</w:t>
      </w:r>
      <w:r w:rsidRPr="0073361C">
        <w:t>Apoi a zis: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-Pe mulți am auzit filosofând pe această temă, însă nimeni nu a</w:t>
      </w:r>
    </w:p>
    <w:p w:rsidR="0073361C" w:rsidRPr="0073361C" w:rsidRDefault="0073361C" w:rsidP="0073361C">
      <w:pPr>
        <w:spacing w:after="240"/>
      </w:pPr>
      <w:r w:rsidRPr="0073361C">
        <w:t>putut limpezi și să dea o lămurire dreaptă. Într-adevăr, cinstite părinte, a zis</w:t>
      </w:r>
    </w:p>
    <w:p w:rsidR="0073361C" w:rsidRPr="0073361C" w:rsidRDefault="0073361C" w:rsidP="0073361C">
      <w:pPr>
        <w:spacing w:after="240"/>
      </w:pPr>
      <w:r w:rsidRPr="0073361C">
        <w:t xml:space="preserve">către Cuviosul, Duhul lui Dumnezeu a vorbit prin gura voastr ă. Iar sfântul i-a răspuns </w:t>
      </w:r>
      <w:r w:rsidRPr="0073361C">
        <w:rPr>
          <w:cs/>
        </w:rPr>
        <w:t>‎</w:t>
      </w:r>
      <w:r w:rsidRPr="0073361C">
        <w:t>cu smerenie.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lastRenderedPageBreak/>
        <w:t>‎</w:t>
      </w:r>
      <w:r w:rsidRPr="0073361C">
        <w:t>-Dumnezeu, fiule, voind să nu te mâhnească pentru buna ta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ntrebare, m-a luminat ca să-ți spun aceasta. Nu din pricina desăvârșirii</w:t>
      </w:r>
    </w:p>
    <w:p w:rsidR="0073361C" w:rsidRPr="0073361C" w:rsidRDefault="0073361C" w:rsidP="0073361C">
      <w:pPr>
        <w:spacing w:after="240"/>
      </w:pPr>
      <w:r w:rsidRPr="0073361C">
        <w:t>mele, ci pentru viața ta cea virtuoasă.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-Cu dreptate ești numit Nifone, iubit rob al lui Dumnezeu, a zis iarăși mirat Grigore, </w:t>
      </w:r>
      <w:r w:rsidRPr="0073361C">
        <w:rPr>
          <w:cs/>
        </w:rPr>
        <w:t>‎</w:t>
      </w:r>
      <w:r w:rsidRPr="0073361C">
        <w:t xml:space="preserve">căci având minte pașnică și înăltă, primești luminările Sfântului Duh și, celor ce se </w:t>
      </w:r>
      <w:r w:rsidRPr="0073361C">
        <w:rPr>
          <w:cs/>
        </w:rPr>
        <w:t>‎</w:t>
      </w:r>
      <w:r w:rsidRPr="0073361C">
        <w:t xml:space="preserve">ticălosesc în întunericul necunoștintei, le dăruiești. Ci, te rog spune-mi și aceasta: </w:t>
      </w:r>
      <w:r w:rsidRPr="0073361C">
        <w:rPr>
          <w:cs/>
        </w:rPr>
        <w:t>‎</w:t>
      </w:r>
      <w:r w:rsidRPr="0073361C">
        <w:t xml:space="preserve">Cum se face că în vremea noastră s-au înmulțit așa de mult sfinții în toată lumea? Mulți </w:t>
      </w:r>
      <w:r w:rsidRPr="0073361C">
        <w:rPr>
          <w:cs/>
        </w:rPr>
        <w:t>‎</w:t>
      </w:r>
      <w:r w:rsidRPr="0073361C">
        <w:t xml:space="preserve">strălucesc ca soarele în vremea din urma. În primul rând Antonie, Macarie, Simeon, Pavel </w:t>
      </w:r>
      <w:r w:rsidRPr="0073361C">
        <w:rPr>
          <w:cs/>
        </w:rPr>
        <w:t>‎</w:t>
      </w:r>
      <w:r w:rsidRPr="0073361C">
        <w:t xml:space="preserve">cel simplu și mulți alții, pe care îi știe Domnul; și privirea Lui se odihnește peste </w:t>
      </w:r>
      <w:r w:rsidRPr="0073361C">
        <w:rPr>
          <w:cs/>
        </w:rPr>
        <w:t>‎</w:t>
      </w:r>
      <w:r w:rsidRPr="0073361C">
        <w:t>ei. Cum se face ca aceștia au devenit așa de mari?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-Până la sfârșitul lumii, fiule, nu vor lipsi drepții Domnului</w:t>
      </w:r>
    </w:p>
    <w:p w:rsidR="0073361C" w:rsidRPr="0073361C" w:rsidRDefault="0073361C" w:rsidP="0073361C">
      <w:pPr>
        <w:spacing w:after="240"/>
      </w:pPr>
      <w:r w:rsidRPr="0073361C">
        <w:t>Dumnezeu, după cum nici lucrătorii satanei nu vor lipsi. În zilele cele mai</w:t>
      </w:r>
    </w:p>
    <w:p w:rsidR="0073361C" w:rsidRPr="0073361C" w:rsidRDefault="0073361C" w:rsidP="0073361C">
      <w:pPr>
        <w:spacing w:after="240"/>
      </w:pPr>
      <w:r w:rsidRPr="0073361C">
        <w:t>de pe urma însă, adevărații slujitori ai lui Hristos se vor ascunde de oameni.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Și chiar dacă nu vor face semne și minuni ca astăzi, vor călători necontenit</w:t>
      </w:r>
    </w:p>
    <w:p w:rsidR="0073361C" w:rsidRPr="0073361C" w:rsidRDefault="0073361C" w:rsidP="0073361C">
      <w:pPr>
        <w:spacing w:after="240"/>
      </w:pPr>
      <w:r w:rsidRPr="0073361C">
        <w:t>pe calea cea strâmtă, cu toată smerenia. Aceștia vor fi în Împărăția lui</w:t>
      </w:r>
    </w:p>
    <w:p w:rsidR="0073361C" w:rsidRPr="0073361C" w:rsidRDefault="0073361C" w:rsidP="0073361C">
      <w:pPr>
        <w:spacing w:after="240"/>
      </w:pPr>
      <w:r w:rsidRPr="0073361C">
        <w:t>Dumnezeu mai mari decât părinții făcători de minuni. -n vremea lor nu va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-Vezi, fiule, ca un flecar ce sunt, ți-am spus o mulțime de lucruri.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Ci iartă-mă pe mine, ticălosul și nevrednicul și nu înceta a te ruga pentru mine </w:t>
      </w:r>
      <w:r w:rsidRPr="0073361C">
        <w:rPr>
          <w:cs/>
        </w:rPr>
        <w:t>‎</w:t>
      </w:r>
      <w:r w:rsidRPr="0073361C">
        <w:t>întinatul, care mi-am irosit tinerețea și bătrânețea într-un noian de rele.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Grigorie, însă, minunându-se de smerenia Cuviosului, a căzut la</w:t>
      </w:r>
    </w:p>
    <w:p w:rsidR="0073361C" w:rsidRPr="0073361C" w:rsidRDefault="0073361C" w:rsidP="0073361C">
      <w:pPr>
        <w:spacing w:after="240"/>
      </w:pPr>
      <w:r w:rsidRPr="0073361C">
        <w:t>picioarele lui, cerând ca el să se roage pentru dânsul. Pentru ca și el era un</w:t>
      </w:r>
    </w:p>
    <w:p w:rsidR="0073361C" w:rsidRPr="0073361C" w:rsidRDefault="0073361C" w:rsidP="0073361C">
      <w:pPr>
        <w:spacing w:after="240"/>
      </w:pPr>
      <w:r w:rsidRPr="0073361C">
        <w:t xml:space="preserve">om credincios, milostiv, cu multă dragoste, înțelept și, ideosebi, era iubitor de monahi. </w:t>
      </w:r>
      <w:r w:rsidRPr="0073361C">
        <w:rPr>
          <w:cs/>
        </w:rPr>
        <w:t>‎</w:t>
      </w:r>
      <w:r w:rsidRPr="0073361C">
        <w:t xml:space="preserve">Iubea foarte mult pe Cuviosul, față de care avea un respect nemărginit. Îi semăna în </w:t>
      </w:r>
      <w:r w:rsidRPr="0073361C">
        <w:rPr>
          <w:cs/>
        </w:rPr>
        <w:t>‎</w:t>
      </w:r>
      <w:r w:rsidRPr="0073361C">
        <w:t xml:space="preserve">liniște și în blândețe, în simplitate și în iubirea de străini, în smerenie și </w:t>
      </w:r>
      <w:r w:rsidRPr="0073361C">
        <w:rPr>
          <w:rFonts w:hint="eastAsia"/>
        </w:rPr>
        <w:t>î</w:t>
      </w:r>
      <w:r w:rsidRPr="0073361C">
        <w:t xml:space="preserve">n general, </w:t>
      </w:r>
      <w:r w:rsidRPr="0073361C">
        <w:rPr>
          <w:cs/>
        </w:rPr>
        <w:t>‎</w:t>
      </w:r>
      <w:r w:rsidRPr="0073361C">
        <w:t>în toate. Astfel, nevoindu -se cu pricepere,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 sporit cu adevărat și în harul lui Hristos, crescând din slavă în slavă.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CONVORBIREA CU UN DEMNITAR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ntr-o zi, pe când fericitul Nifon se liniștea în chilia lui, a venit la el un demnitar </w:t>
      </w:r>
      <w:r w:rsidRPr="0073361C">
        <w:rPr>
          <w:cs/>
        </w:rPr>
        <w:t>‎</w:t>
      </w:r>
      <w:r w:rsidRPr="0073361C">
        <w:t>care i-a zis: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 Am venit, părinte, ca să iau oarecare folos de la sfinția ta. Pentru ca mult se </w:t>
      </w:r>
      <w:r w:rsidRPr="0073361C">
        <w:rPr>
          <w:cs/>
        </w:rPr>
        <w:t>‎</w:t>
      </w:r>
      <w:r w:rsidRPr="0073361C">
        <w:t>întristează sufletul meu de un gând, care nu știu de unde vine.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-Satana, te-a înșelat, i-a răspuns Cuviosul, ți-a spus că nu o să</w:t>
      </w:r>
    </w:p>
    <w:p w:rsidR="0073361C" w:rsidRPr="0073361C" w:rsidRDefault="0073361C" w:rsidP="0073361C">
      <w:pPr>
        <w:spacing w:after="240"/>
      </w:pPr>
      <w:r w:rsidRPr="0073361C">
        <w:t>primești nici o plată de la Dumnezeu pentru copiii pe care i-ai botezat. Și,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>totuși, este fericit cel care botează copii! Zice Domnul în Evanghelie: Cel</w:t>
      </w:r>
    </w:p>
    <w:p w:rsidR="0073361C" w:rsidRPr="0073361C" w:rsidRDefault="0073361C" w:rsidP="0073361C">
      <w:pPr>
        <w:spacing w:after="240"/>
      </w:pPr>
      <w:r w:rsidRPr="0073361C">
        <w:t>ce vă primește pe voi, pe Mine mă primește și luând un copil în brațe, le-a</w:t>
      </w:r>
    </w:p>
    <w:p w:rsidR="0073361C" w:rsidRPr="0073361C" w:rsidRDefault="0073361C" w:rsidP="0073361C">
      <w:pPr>
        <w:spacing w:after="240"/>
      </w:pPr>
      <w:r w:rsidRPr="0073361C">
        <w:t>zis lor: cine primește acest copil în numele Meu, pe Mine mă primește și</w:t>
      </w:r>
    </w:p>
    <w:p w:rsidR="0073361C" w:rsidRPr="0073361C" w:rsidRDefault="0073361C" w:rsidP="0073361C">
      <w:pPr>
        <w:spacing w:after="240"/>
      </w:pPr>
      <w:r w:rsidRPr="0073361C">
        <w:t>cine mă primește pe Mine, primește pe Cel ce M-a trimis pe Mine. Cine</w:t>
      </w:r>
    </w:p>
    <w:p w:rsidR="0073361C" w:rsidRPr="0073361C" w:rsidRDefault="0073361C" w:rsidP="0073361C">
      <w:pPr>
        <w:spacing w:after="240"/>
      </w:pPr>
      <w:r w:rsidRPr="0073361C">
        <w:t>este, deci, mai fericit decât tine, care, prin copii, primești pe Hristos și, prin</w:t>
      </w:r>
    </w:p>
    <w:p w:rsidR="0073361C" w:rsidRPr="0073361C" w:rsidRDefault="0073361C" w:rsidP="0073361C">
      <w:pPr>
        <w:spacing w:after="240"/>
      </w:pPr>
      <w:r w:rsidRPr="0073361C">
        <w:t>Hristos, pe Tatăl ceresc? Mergi, fiule și fă binele ca și până acum. Căci</w:t>
      </w:r>
    </w:p>
    <w:p w:rsidR="0073361C" w:rsidRPr="0073361C" w:rsidRDefault="0073361C" w:rsidP="0073361C">
      <w:pPr>
        <w:spacing w:after="240"/>
      </w:pPr>
      <w:r w:rsidRPr="0073361C">
        <w:t>lucrul tău este bineplăcut înaintea lui Dumnezeu.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Omul a rămas uimit de înainte-vederea Cuviosului. Înainte de a-și</w:t>
      </w:r>
    </w:p>
    <w:p w:rsidR="0073361C" w:rsidRPr="0073361C" w:rsidRDefault="0073361C" w:rsidP="0073361C">
      <w:pPr>
        <w:spacing w:after="240"/>
      </w:pPr>
      <w:r w:rsidRPr="0073361C">
        <w:t>spune el gândul, i l-a arătat. După ce și-a venit în fire străinul, a zis din nou</w:t>
      </w:r>
    </w:p>
    <w:p w:rsidR="0073361C" w:rsidRPr="0073361C" w:rsidRDefault="0073361C" w:rsidP="0073361C">
      <w:pPr>
        <w:spacing w:after="240"/>
      </w:pPr>
      <w:r w:rsidRPr="0073361C">
        <w:t>către Sfântul: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-Te rog, părinte, de vreme ce-mi cunoști toată viața mea lăuntrică, spune-mi de unde a </w:t>
      </w:r>
      <w:r w:rsidRPr="0073361C">
        <w:rPr>
          <w:cs/>
        </w:rPr>
        <w:t>‎</w:t>
      </w:r>
      <w:r w:rsidRPr="0073361C">
        <w:t>venit acest gând spurcat, de la mine sau din altă parte?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-De la diavolul s-a născut, fiule, i-a răspuns Cuviosul și a venit ca să-ți tulbure </w:t>
      </w:r>
      <w:r w:rsidRPr="0073361C">
        <w:rPr>
          <w:cs/>
        </w:rPr>
        <w:t>‎</w:t>
      </w:r>
      <w:r w:rsidRPr="0073361C">
        <w:t xml:space="preserve">gândul tău cel bun. Ci bine ai făcut că l-ai descoperit înainte de a-ți intra în inima și </w:t>
      </w:r>
      <w:r w:rsidRPr="0073361C">
        <w:rPr>
          <w:cs/>
        </w:rPr>
        <w:t>‎</w:t>
      </w:r>
      <w:r w:rsidRPr="0073361C">
        <w:t xml:space="preserve">a deveni mai greu de dezrădăcinat. Într-adevăr, omul are și gânduri bune, dar și </w:t>
      </w:r>
      <w:r w:rsidRPr="0073361C">
        <w:rPr>
          <w:cs/>
        </w:rPr>
        <w:t>‎</w:t>
      </w:r>
      <w:r w:rsidRPr="0073361C">
        <w:t xml:space="preserve">mincinoase. Deci, dacă omul își cercetează gândurile care întră și ies din mintea lui, </w:t>
      </w:r>
      <w:r w:rsidRPr="0073361C">
        <w:rPr>
          <w:cs/>
        </w:rPr>
        <w:t>‎</w:t>
      </w:r>
      <w:r w:rsidRPr="0073361C">
        <w:t>poate deosebi pe cele care le</w:t>
      </w:r>
    </w:p>
    <w:p w:rsidR="0073361C" w:rsidRPr="0073361C" w:rsidRDefault="0073361C" w:rsidP="0073361C">
      <w:pPr>
        <w:spacing w:after="240"/>
      </w:pPr>
      <w:r w:rsidRPr="0073361C">
        <w:t>seamănă vrăjmașul și să le izgonească. Dar dacă mintea omului se întunecă</w:t>
      </w:r>
    </w:p>
    <w:p w:rsidR="0073361C" w:rsidRPr="0073361C" w:rsidRDefault="0073361C" w:rsidP="0073361C">
      <w:pPr>
        <w:spacing w:after="240"/>
      </w:pPr>
      <w:r w:rsidRPr="0073361C">
        <w:t xml:space="preserve">de grijile și plăcerile vieții, atunci va fi înclinat spre rău și nu va putea deosebi </w:t>
      </w:r>
      <w:r w:rsidRPr="0073361C">
        <w:rPr>
          <w:cs/>
        </w:rPr>
        <w:t>‎</w:t>
      </w:r>
      <w:r w:rsidRPr="0073361C">
        <w:t xml:space="preserve">piatra de pâine. Un astfel de om nu se gândește niciodat ă cum sunt faptele lui, nici nu </w:t>
      </w:r>
      <w:r w:rsidRPr="0073361C">
        <w:rPr>
          <w:cs/>
        </w:rPr>
        <w:t>‎</w:t>
      </w:r>
      <w:r w:rsidRPr="0073361C">
        <w:t>înțelege dacă face binele sau răul. Diavolul îi ține mintea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ntunecată ca să nu poată deosebi dulcele de amar, ci îi amestecă pelin cu miere. Și </w:t>
      </w:r>
      <w:r w:rsidRPr="0073361C">
        <w:rPr>
          <w:cs/>
        </w:rPr>
        <w:t>‎</w:t>
      </w:r>
      <w:r w:rsidRPr="0073361C">
        <w:t>cine poate mânca o astfel de amestecătură?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Atunci vizitatorul a întrebat din nou: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 Dacă așa stau lucrurile, părinte, atunci cine se poate mântui?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-Noi singuri, este cu nepuțintă, a răspuns Cuviosul. Dar Dumnezeu poate face totul </w:t>
      </w:r>
      <w:r w:rsidRPr="0073361C">
        <w:rPr>
          <w:cs/>
        </w:rPr>
        <w:t>‎</w:t>
      </w:r>
      <w:r w:rsidRPr="0073361C">
        <w:t xml:space="preserve">pentru mântuirea noastră. Mulți oameni dau daruri și onoruri împăratului pământesc și </w:t>
      </w:r>
      <w:r w:rsidRPr="0073361C">
        <w:rPr>
          <w:cs/>
        </w:rPr>
        <w:t>‎</w:t>
      </w:r>
      <w:r w:rsidRPr="0073361C">
        <w:t xml:space="preserve">dobândesc ceea ce cer ei. Pe alții, însă, chiar dacă nu-i dau nimic, împăratul îi ajuta </w:t>
      </w:r>
      <w:r w:rsidRPr="0073361C">
        <w:rPr>
          <w:cs/>
        </w:rPr>
        <w:t>‎</w:t>
      </w:r>
      <w:r w:rsidRPr="0073361C">
        <w:t xml:space="preserve">și-i miluiește cu bună bunăvoință. Tot așa și Dumnezeu, pe unii îi slăvește pentru </w:t>
      </w:r>
      <w:r w:rsidRPr="0073361C">
        <w:rPr>
          <w:cs/>
        </w:rPr>
        <w:t>‎</w:t>
      </w:r>
      <w:r w:rsidRPr="0073361C">
        <w:t xml:space="preserve">faptele lor, pe alții îi miluiește pentru pocăința lor adâncă, iar de alții se </w:t>
      </w:r>
      <w:r w:rsidRPr="0073361C">
        <w:rPr>
          <w:cs/>
        </w:rPr>
        <w:t>‎</w:t>
      </w:r>
      <w:r w:rsidRPr="0073361C">
        <w:t xml:space="preserve">milostivește pentru rugăciunile sfinților Săi; pe unii îi încearcă aici, iar în lumea </w:t>
      </w:r>
      <w:r w:rsidRPr="0073361C">
        <w:rPr>
          <w:cs/>
        </w:rPr>
        <w:t>‎</w:t>
      </w:r>
      <w:r w:rsidRPr="0073361C">
        <w:t>cealalt ă</w:t>
      </w:r>
    </w:p>
    <w:p w:rsidR="0073361C" w:rsidRPr="0073361C" w:rsidRDefault="0073361C" w:rsidP="0073361C">
      <w:pPr>
        <w:spacing w:after="240"/>
      </w:pPr>
      <w:r w:rsidRPr="0073361C">
        <w:t>le dăruiește veșnicele bunătăți, dacă primesc cu răbdare încercările.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lastRenderedPageBreak/>
        <w:t>‎</w:t>
      </w:r>
      <w:r w:rsidRPr="0073361C">
        <w:t xml:space="preserve">-Mai spune-mi, Părinte, a întrebat din nou străinul, cum unii care își macină trupul cu </w:t>
      </w:r>
      <w:r w:rsidRPr="0073361C">
        <w:rPr>
          <w:cs/>
        </w:rPr>
        <w:t>‎</w:t>
      </w:r>
      <w:r w:rsidRPr="0073361C">
        <w:t xml:space="preserve">înfrânarea, sunt totuși stăpâniți de patimi, de mânie, de dușmănie, de ținerea de minte a </w:t>
      </w:r>
      <w:r w:rsidRPr="0073361C">
        <w:rPr>
          <w:cs/>
        </w:rPr>
        <w:t>‎</w:t>
      </w:r>
      <w:r w:rsidRPr="0073361C">
        <w:t xml:space="preserve">răului, de invidie și ceea ce este mai rău decât toate, de nemilostivire și desfrâu? și </w:t>
      </w:r>
      <w:r w:rsidRPr="0073361C">
        <w:rPr>
          <w:cs/>
        </w:rPr>
        <w:t>‎</w:t>
      </w:r>
      <w:r w:rsidRPr="0073361C">
        <w:t xml:space="preserve">dimpotriv ă, sunt mulți virtuoși, care mănâncă de toate și beau vin și cu toate acestea </w:t>
      </w:r>
      <w:r w:rsidRPr="0073361C">
        <w:rPr>
          <w:cs/>
        </w:rPr>
        <w:t>‎</w:t>
      </w:r>
      <w:r w:rsidRPr="0073361C">
        <w:t>nu găsești la ei urmă de păcat. Cum se întâmplă aceasta?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Dacă cineva te injură sau îți face alt rău, adu-ți aminte ca și pe Hristos, Fiul lui </w:t>
      </w:r>
      <w:r w:rsidRPr="0073361C">
        <w:rPr>
          <w:cs/>
        </w:rPr>
        <w:t>‎</w:t>
      </w:r>
      <w:r w:rsidRPr="0073361C">
        <w:t xml:space="preserve">Dumnezeu, L-au scuipat, L-au lovit cu trestia și L-au batjocorit oamenii cei păcătoși. </w:t>
      </w:r>
      <w:r w:rsidRPr="0073361C">
        <w:rPr>
          <w:cs/>
        </w:rPr>
        <w:t>‎</w:t>
      </w:r>
      <w:r w:rsidRPr="0073361C">
        <w:t xml:space="preserve">Și atunci, gândește-te că tu nu ești vrednic nici să trăiești. Deci nu lua aminte la </w:t>
      </w:r>
      <w:r w:rsidRPr="0073361C">
        <w:rPr>
          <w:cs/>
        </w:rPr>
        <w:t>‎</w:t>
      </w:r>
      <w:r w:rsidRPr="0073361C">
        <w:t>cel ce te înjură.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Dacă vreun sărac îți cere ceva din bunurile stricioase ale lumii, de care ai nevoie, </w:t>
      </w:r>
      <w:r w:rsidRPr="0073361C">
        <w:rPr>
          <w:cs/>
        </w:rPr>
        <w:t>‎</w:t>
      </w:r>
      <w:r w:rsidRPr="0073361C">
        <w:t>nu te zgârci să nu i le dai, ca să nu te lipsești de bunătățile</w:t>
      </w:r>
    </w:p>
    <w:p w:rsidR="0073361C" w:rsidRPr="0073361C" w:rsidRDefault="0073361C" w:rsidP="0073361C">
      <w:pPr>
        <w:spacing w:after="240"/>
      </w:pPr>
      <w:r w:rsidRPr="0073361C">
        <w:t>cele nemuritoare și veșnice, pe care ochiul nu le-a văzut, urechea nu le-a</w:t>
      </w:r>
    </w:p>
    <w:p w:rsidR="0073361C" w:rsidRPr="0073361C" w:rsidRDefault="0073361C" w:rsidP="0073361C">
      <w:pPr>
        <w:spacing w:after="240"/>
      </w:pPr>
      <w:r w:rsidRPr="0073361C">
        <w:t>auzit și la inima omului nu s-au suit.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Dacă vicleanul vrăjmaș îți aduce slavă deșartă, egoism, sau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ngâmfare, aruncă-ți ochii la popoarele vechi și vei zice: care îngâmfați au</w:t>
      </w:r>
    </w:p>
    <w:p w:rsidR="0073361C" w:rsidRPr="0073361C" w:rsidRDefault="0073361C" w:rsidP="0073361C">
      <w:pPr>
        <w:spacing w:after="240"/>
      </w:pPr>
      <w:r w:rsidRPr="0073361C">
        <w:t>prosperat vreodată? Toți care au fost împotriva lui Dumnezeu au pierit.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Căci zice: Domnul sta împotrivă celor mândri și celor smeriți le dă har și în alt loc: </w:t>
      </w:r>
      <w:r w:rsidRPr="0073361C">
        <w:rPr>
          <w:cs/>
        </w:rPr>
        <w:t>‎‎</w:t>
      </w:r>
      <w:r w:rsidRPr="0073361C">
        <w:t xml:space="preserve">"și-a pus necredinciosul numele și cunoștința sa mai sus de nori și a căzut în vaiul și </w:t>
      </w:r>
      <w:r w:rsidRPr="0073361C">
        <w:rPr>
          <w:cs/>
        </w:rPr>
        <w:t>‎</w:t>
      </w:r>
      <w:r w:rsidRPr="0073361C">
        <w:t xml:space="preserve">în chinurile din adâncurile iadului." Aceste cuvinte s ă le șoptești necontenit în </w:t>
      </w:r>
      <w:r w:rsidRPr="0073361C">
        <w:rPr>
          <w:cs/>
        </w:rPr>
        <w:t>‎</w:t>
      </w:r>
      <w:r w:rsidRPr="0073361C">
        <w:t>sufletul Tău și vei rămâne smerit.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Dacă "mistretul sălbatic", adică pântecele, își deschide pofta la mâncăruri </w:t>
      </w:r>
      <w:r w:rsidRPr="0073361C">
        <w:rPr>
          <w:cs/>
        </w:rPr>
        <w:t>‎</w:t>
      </w:r>
      <w:r w:rsidRPr="0073361C">
        <w:t>îmbelșugate, mergi la closet ca să înțelegi putoarea lor.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 ce privește virtuoșii, care mănâncă de toate și beau vin, fii cu multă luare aminte </w:t>
      </w:r>
      <w:r w:rsidRPr="0073361C">
        <w:rPr>
          <w:cs/>
        </w:rPr>
        <w:t>‎</w:t>
      </w:r>
      <w:r w:rsidRPr="0073361C">
        <w:t xml:space="preserve">fiule, oamenii evlaviosi la care vezi acestea sunt ostași încercați. Au biruit păcatele </w:t>
      </w:r>
      <w:r w:rsidRPr="0073361C">
        <w:rPr>
          <w:cs/>
        </w:rPr>
        <w:t>‎</w:t>
      </w:r>
      <w:r w:rsidRPr="0073361C">
        <w:t xml:space="preserve">și patimile și acum sunt stăpâni pe ei înșiși și au primit harul nepătimirii. Și </w:t>
      </w:r>
      <w:r w:rsidRPr="0073361C">
        <w:rPr>
          <w:cs/>
        </w:rPr>
        <w:t>‎</w:t>
      </w:r>
      <w:r w:rsidRPr="0073361C">
        <w:t xml:space="preserve">trebuie să știi că darurile lui Dumnezeu sunt statornice. De aceea cei ce le au, chiar </w:t>
      </w:r>
      <w:r w:rsidRPr="0073361C">
        <w:rPr>
          <w:cs/>
        </w:rPr>
        <w:t>‎</w:t>
      </w:r>
      <w:r w:rsidRPr="0073361C">
        <w:t xml:space="preserve">dacă mănâncă și beau, toate le fac fără patimă. Deoarece, după ce mai înainte s-au </w:t>
      </w:r>
      <w:r w:rsidRPr="0073361C">
        <w:rPr>
          <w:cs/>
        </w:rPr>
        <w:t>‎</w:t>
      </w:r>
      <w:r w:rsidRPr="0073361C">
        <w:t xml:space="preserve">înfrânat și s-au luptat, acum sunt îmbrăcați cu armura lui Dumnezeu și nu-i mai poate </w:t>
      </w:r>
      <w:r w:rsidRPr="0073361C">
        <w:rPr>
          <w:cs/>
        </w:rPr>
        <w:t>‎</w:t>
      </w:r>
      <w:r w:rsidRPr="0073361C">
        <w:t>birui cineva.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Postul este puternică arma pentru sufletul, dar trebuie și rugăciune necontenită, </w:t>
      </w:r>
      <w:r w:rsidRPr="0073361C">
        <w:rPr>
          <w:cs/>
        </w:rPr>
        <w:t>‎</w:t>
      </w:r>
      <w:r w:rsidRPr="0073361C">
        <w:t xml:space="preserve">liniște și tăcere. Apoi, toate acestea au nevoie de cugetare duhovnicească: dacă nu ar </w:t>
      </w:r>
      <w:r w:rsidRPr="0073361C">
        <w:rPr>
          <w:cs/>
        </w:rPr>
        <w:t>‎</w:t>
      </w:r>
      <w:r w:rsidRPr="0073361C">
        <w:t>fi legea Ta gândirea mea, atunci aș fi pierit întru smerenia mea.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Mergi, deci, fiule și luptă-te ca să iei harul nepătimirii cu înfrânarea.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 această stare, chiar dacă mănânci și bei, te afli afară de patimi. Să mai</w:t>
      </w:r>
    </w:p>
    <w:p w:rsidR="0073361C" w:rsidRPr="0073361C" w:rsidRDefault="0073361C" w:rsidP="0073361C">
      <w:pPr>
        <w:spacing w:after="240"/>
      </w:pPr>
      <w:r w:rsidRPr="0073361C">
        <w:t xml:space="preserve"> EXISTĂ ÎNVIEREA MORȚILOR</w:t>
      </w:r>
    </w:p>
    <w:p w:rsidR="0073361C" w:rsidRPr="0073361C" w:rsidRDefault="0073361C" w:rsidP="0073361C">
      <w:pPr>
        <w:spacing w:after="240"/>
      </w:pPr>
      <w:r w:rsidRPr="0073361C">
        <w:t xml:space="preserve">Aceste sfaturi au făcut pe om să se mire, ca și cum nu ar mai fi auzit niciodată astfel </w:t>
      </w:r>
      <w:r w:rsidRPr="0073361C">
        <w:rPr>
          <w:cs/>
        </w:rPr>
        <w:t>‎</w:t>
      </w:r>
      <w:r w:rsidRPr="0073361C">
        <w:t>de învățătură. De aceea a zis iarăși către Cuvios: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lastRenderedPageBreak/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V-aș mai întreba și altceva pe Sfinția voastră, dar mă tem să nu va obosesc.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Nu, fiule, nu-i oboseală. Intreaba ce vrei!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-Am auzit doi oameni cerându-se cu privire la învierea morților.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Unul susținea că morții cei din veac vor învia cândva și va primi fiecare</w:t>
      </w:r>
    </w:p>
    <w:p w:rsidR="0073361C" w:rsidRPr="0073361C" w:rsidRDefault="0073361C" w:rsidP="0073361C">
      <w:pPr>
        <w:spacing w:after="240"/>
      </w:pPr>
      <w:r w:rsidRPr="0073361C">
        <w:t>după faptele lui; celălalt zicea că nu este așa, pentru că proorocul a zis: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"Morții nu vor vedea viața și nici doctorii nu vor învia". Cu aceast ă părere</w:t>
      </w:r>
    </w:p>
    <w:p w:rsidR="0073361C" w:rsidRPr="0073361C" w:rsidRDefault="0073361C" w:rsidP="0073361C">
      <w:pPr>
        <w:spacing w:after="240"/>
      </w:pPr>
      <w:r w:rsidRPr="0073361C">
        <w:t xml:space="preserve">contrazicea pe celălalt care credea împotrivă. De atunci, acest gând a progresat, până </w:t>
      </w:r>
      <w:r w:rsidRPr="0073361C">
        <w:rPr>
          <w:cs/>
        </w:rPr>
        <w:t>‎</w:t>
      </w:r>
      <w:r w:rsidRPr="0073361C">
        <w:t xml:space="preserve">să mă facă să cred ca nu este învierea morților. Deci, spunemi ceva, robule al lui </w:t>
      </w:r>
      <w:r w:rsidRPr="0073361C">
        <w:rPr>
          <w:cs/>
        </w:rPr>
        <w:t>‎</w:t>
      </w:r>
      <w:r w:rsidRPr="0073361C">
        <w:t>Dumnezeu, ca să mă întărești în credință și să nu mă mai chinui.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-Dar vei crede îndată ceea ce vei auzi? l-a mustrat Sfântul. Ascultă,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fiule, pe același prooroc care zice în altă parte, "morții vor învia și cei din</w:t>
      </w:r>
    </w:p>
    <w:p w:rsidR="0073361C" w:rsidRPr="0073361C" w:rsidRDefault="0073361C" w:rsidP="0073361C">
      <w:pPr>
        <w:spacing w:after="240"/>
      </w:pPr>
      <w:r w:rsidRPr="0073361C">
        <w:t>mormânturi se vor scula și se vor bucura cei de pe pământ". Crezi acestea?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-Cred, Părinte, orice mi-ai spune, a răspuns omul, de vreme ce am înțeles acum ca ești </w:t>
      </w:r>
      <w:r w:rsidRPr="0073361C">
        <w:rPr>
          <w:cs/>
        </w:rPr>
        <w:t>‎</w:t>
      </w:r>
      <w:r w:rsidRPr="0073361C">
        <w:t>prooroc care cunoști gândurile oamenilor.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Dar dacă este așa, a răspuns Sfântul, tu cu un cuvânt dărâmi ceea ce zidește </w:t>
      </w:r>
      <w:r w:rsidRPr="0073361C">
        <w:rPr>
          <w:cs/>
        </w:rPr>
        <w:t>‎</w:t>
      </w:r>
      <w:r w:rsidRPr="0073361C">
        <w:t>altul...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Fiindcă nu știu bine învățătura Sfintei Scripturi, a răspuns acela, cred ceea ce aud. </w:t>
      </w:r>
      <w:r w:rsidRPr="0073361C">
        <w:rPr>
          <w:cs/>
        </w:rPr>
        <w:t>‎</w:t>
      </w:r>
      <w:r w:rsidRPr="0073361C">
        <w:t>Totuși, răspunde-mi, robule al lui Dumnezeu, cum zice</w:t>
      </w:r>
    </w:p>
    <w:p w:rsidR="0073361C" w:rsidRPr="0073361C" w:rsidRDefault="0073361C" w:rsidP="0073361C">
      <w:pPr>
        <w:spacing w:after="240"/>
      </w:pPr>
      <w:r w:rsidRPr="0073361C">
        <w:t>proorocul că "morții nu vor vedea viața", iar dincoace zice "vor învia cei</w:t>
      </w:r>
    </w:p>
    <w:p w:rsidR="0073361C" w:rsidRPr="0073361C" w:rsidRDefault="0073361C" w:rsidP="0073361C">
      <w:pPr>
        <w:spacing w:after="240"/>
      </w:pPr>
      <w:r w:rsidRPr="0073361C">
        <w:t>morți". Acest lucru m-a pus iarăși în nedumerire.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-Ai puțină răbdare, fiule, și Domnul îți va răspunde. Sigur, "morții vor învia". </w:t>
      </w:r>
      <w:r w:rsidRPr="0073361C">
        <w:rPr>
          <w:cs/>
        </w:rPr>
        <w:t>‎</w:t>
      </w:r>
      <w:r w:rsidRPr="0073361C">
        <w:t xml:space="preserve">Aceasta trebuie să crezi. Iar când zice că "morții nu vor vedea viața", trebuie să </w:t>
      </w:r>
      <w:r w:rsidRPr="0073361C">
        <w:rPr>
          <w:cs/>
        </w:rPr>
        <w:t>‎</w:t>
      </w:r>
      <w:r w:rsidRPr="0073361C">
        <w:t>înțelegi pe morții sufletești, pe păcătoșii care se închina l a</w:t>
      </w:r>
    </w:p>
    <w:p w:rsidR="0073361C" w:rsidRPr="0073361C" w:rsidRDefault="0073361C" w:rsidP="0073361C">
      <w:pPr>
        <w:spacing w:after="240"/>
      </w:pPr>
      <w:r w:rsidRPr="0073361C">
        <w:t xml:space="preserve">materie, deoarece Hristos este viața. Deci, ce fel de viața să vadă la învierea </w:t>
      </w:r>
      <w:r w:rsidRPr="0073361C">
        <w:rPr>
          <w:cs/>
        </w:rPr>
        <w:t>‎</w:t>
      </w:r>
      <w:r w:rsidRPr="0073361C">
        <w:t>morților necredincioșii care nu vor învia pentru paradis, ci pentru focul cel veșnicie?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Așadar, acum, după ce ai primit răspuns, crede că la sfârșitul lumii va fi și învierea </w:t>
      </w:r>
      <w:r w:rsidRPr="0073361C">
        <w:rPr>
          <w:cs/>
        </w:rPr>
        <w:t>‎</w:t>
      </w:r>
      <w:r w:rsidRPr="0073361C">
        <w:t>morților. De aceea, vai de omul care nu crede acestea.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-Dar cum, Părinte, trupul acesta care s-a prefăcut în țărână, poate să se refacă în </w:t>
      </w:r>
      <w:r w:rsidRPr="0073361C">
        <w:rPr>
          <w:cs/>
        </w:rPr>
        <w:t>‎</w:t>
      </w:r>
      <w:r w:rsidRPr="0073361C">
        <w:t>ceva întreg? Am nevoie și pentru aceasta de o explicație!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Explică deci tu, cine a făcut toate acestea și cu ce putere? Spune-mi, cum din </w:t>
      </w:r>
      <w:r w:rsidRPr="0073361C">
        <w:rPr>
          <w:cs/>
        </w:rPr>
        <w:t>‎</w:t>
      </w:r>
      <w:r w:rsidRPr="0073361C">
        <w:t xml:space="preserve">lemnul uscat iese strugurul gustos, care are și must dulce, pe când planta și </w:t>
      </w:r>
      <w:r w:rsidRPr="0073361C">
        <w:rPr>
          <w:cs/>
        </w:rPr>
        <w:t>‎</w:t>
      </w:r>
      <w:r w:rsidRPr="0073361C">
        <w:t xml:space="preserve">funzele ei au gust acru? Explică-mi cum se întâmplă aceasta și cu ce putere! Învăța </w:t>
      </w:r>
      <w:r w:rsidRPr="0073361C">
        <w:rPr>
          <w:cs/>
        </w:rPr>
        <w:t>‎</w:t>
      </w:r>
      <w:r w:rsidRPr="0073361C">
        <w:t xml:space="preserve">că Cel ce îmbracă vița cu atâta frumusețe, care împodobește coarda uscata cu frunze </w:t>
      </w:r>
      <w:r w:rsidRPr="0073361C">
        <w:rPr>
          <w:cs/>
        </w:rPr>
        <w:t>‎</w:t>
      </w:r>
      <w:r w:rsidRPr="0073361C">
        <w:t xml:space="preserve">și rod, Acela poate, la a doua venire, să învie sănătoase și </w:t>
      </w:r>
      <w:r w:rsidRPr="0073361C">
        <w:lastRenderedPageBreak/>
        <w:t xml:space="preserve">vii trupurile morților. </w:t>
      </w:r>
      <w:r w:rsidRPr="0073361C">
        <w:rPr>
          <w:cs/>
        </w:rPr>
        <w:t>‎</w:t>
      </w:r>
      <w:r w:rsidRPr="0073361C">
        <w:t xml:space="preserve">Fii, deci, fiule, de acum credincios, urmând învățăturile Sfinților Apostoli, pentru </w:t>
      </w:r>
      <w:r w:rsidRPr="0073361C">
        <w:rPr>
          <w:cs/>
        </w:rPr>
        <w:t>‎</w:t>
      </w:r>
      <w:r w:rsidRPr="0073361C">
        <w:t>ca să dobândești Împărăția lui Dumnezeu.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Cu aceste învățături s-a întărit foarte mult credința omului, care a căzut la </w:t>
      </w:r>
      <w:r w:rsidRPr="0073361C">
        <w:rPr>
          <w:cs/>
        </w:rPr>
        <w:t>‎</w:t>
      </w:r>
      <w:r w:rsidRPr="0073361C">
        <w:t>picioarele Cuviosului zicând: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-Cred, Părinte, toate câte m-ai învățat cu atâta înțelepciune. Dar mă rog sfinției </w:t>
      </w:r>
      <w:r w:rsidRPr="0073361C">
        <w:rPr>
          <w:cs/>
        </w:rPr>
        <w:t>‎</w:t>
      </w:r>
      <w:r w:rsidRPr="0073361C">
        <w:t xml:space="preserve">voastre și stărui, să mă pomeniți și pe mine în neîncetatele voastre rugăciuni, ca </w:t>
      </w:r>
      <w:r w:rsidRPr="0073361C">
        <w:rPr>
          <w:cs/>
        </w:rPr>
        <w:t>‎</w:t>
      </w:r>
      <w:r w:rsidRPr="0073361C">
        <w:t>să pot împlini și eu poruncile lui Dumnezeu.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-Este adevărat, fiule, că toți avem datoria să ne rugăm unii pentru alții, către </w:t>
      </w:r>
      <w:r w:rsidRPr="0073361C">
        <w:rPr>
          <w:cs/>
        </w:rPr>
        <w:t>‎</w:t>
      </w:r>
      <w:r w:rsidRPr="0073361C">
        <w:t xml:space="preserve">Prea Sfântul Dumnezeu. Vai de creștinul care, nu numai pentru aproapele său nu se </w:t>
      </w:r>
      <w:r w:rsidRPr="0073361C">
        <w:rPr>
          <w:cs/>
        </w:rPr>
        <w:t>‎</w:t>
      </w:r>
      <w:r w:rsidRPr="0073361C">
        <w:t xml:space="preserve">roaga, ci și pentru sine se lenevește. Dar chiar dacă ne grijim pentru sufletul </w:t>
      </w:r>
      <w:r w:rsidRPr="0073361C">
        <w:rPr>
          <w:cs/>
        </w:rPr>
        <w:t>‎</w:t>
      </w:r>
      <w:r w:rsidRPr="0073361C">
        <w:t>nostru, iar pentru aproapele nostru suntem nep ăsători și așa ne așteaptă pedeapsa.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Mergi cu bine, fiule, roagă-te pentru mine și eu pentru tine. Poate iubitorul de </w:t>
      </w:r>
      <w:r w:rsidRPr="0073361C">
        <w:rPr>
          <w:cs/>
        </w:rPr>
        <w:t>‎</w:t>
      </w:r>
      <w:r w:rsidRPr="0073361C">
        <w:t xml:space="preserve">oameni Dumnezeu va ierta greșelile amândurora. Pentru c ă, fiind milostiv și </w:t>
      </w:r>
      <w:r w:rsidRPr="0073361C">
        <w:rPr>
          <w:cs/>
        </w:rPr>
        <w:t>‎</w:t>
      </w:r>
      <w:r w:rsidRPr="0073361C">
        <w:t xml:space="preserve">binevoitor, numai cu o mică rugăciune poate să mântuiască din nevoi făptura Sa, cum </w:t>
      </w:r>
      <w:r w:rsidRPr="0073361C">
        <w:rPr>
          <w:cs/>
        </w:rPr>
        <w:t>‎</w:t>
      </w:r>
      <w:r w:rsidRPr="0073361C">
        <w:t>vedem aceasta lămurit în viața credincioșilor.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Zicând acestea, cuviosul a binecuvântat pe fratele și i-a dat drumul.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CÂND DUMNEZEU ÎNTINDE CURSE</w:t>
      </w:r>
    </w:p>
    <w:p w:rsidR="0073361C" w:rsidRPr="0073361C" w:rsidRDefault="0073361C" w:rsidP="0073361C">
      <w:pPr>
        <w:spacing w:after="240"/>
      </w:pPr>
      <w:r w:rsidRPr="0073361C">
        <w:t xml:space="preserve">După ce, fraților, am povestit cât am putut despre viața lui, este timpul să </w:t>
      </w:r>
      <w:r w:rsidRPr="0073361C">
        <w:rPr>
          <w:cs/>
        </w:rPr>
        <w:t>‎</w:t>
      </w:r>
      <w:r w:rsidRPr="0073361C">
        <w:t>înfățișez și sfârșitul Preafericitului Părintelui nostru Nifon.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ntr-o seara, și-a făcut rugăciunea ca întotdeauna și s-a culcat. Dar, numai cât a </w:t>
      </w:r>
      <w:r w:rsidRPr="0073361C">
        <w:rPr>
          <w:cs/>
        </w:rPr>
        <w:t>‎</w:t>
      </w:r>
      <w:r w:rsidRPr="0073361C">
        <w:t xml:space="preserve">ațipit și a visat limpede o livadă înverzită, plină de o nenumărată turma de oi </w:t>
      </w:r>
      <w:r w:rsidRPr="0073361C">
        <w:rPr>
          <w:cs/>
        </w:rPr>
        <w:t>‎</w:t>
      </w:r>
      <w:r w:rsidRPr="0073361C">
        <w:t xml:space="preserve">albe. Cioban, însă, nu se vedea nicăiri. Nifon se minuna că oile sunt lăsate să </w:t>
      </w:r>
      <w:r w:rsidRPr="0073361C">
        <w:rPr>
          <w:cs/>
        </w:rPr>
        <w:t>‎</w:t>
      </w:r>
      <w:r w:rsidRPr="0073361C">
        <w:t>pască singure. Era primejdios, că puteau să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Mă uit, Părinte, a răspuns Nifon, cât sunt de frumoase și mă mir cum pasc </w:t>
      </w:r>
      <w:r w:rsidRPr="0073361C">
        <w:rPr>
          <w:cs/>
        </w:rPr>
        <w:t>‎</w:t>
      </w:r>
      <w:r w:rsidRPr="0073361C">
        <w:t>singure, fără pastor.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-Aceste oi, precum ți-am spus, sunt împărătești și eu sunt trimis anume ca să te </w:t>
      </w:r>
      <w:r w:rsidRPr="0073361C">
        <w:rPr>
          <w:cs/>
        </w:rPr>
        <w:t>‎</w:t>
      </w:r>
      <w:r w:rsidRPr="0073361C">
        <w:t>pun pe tine păstorul lor.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-Dar eu nu sunt robul împăratului, ca să-i pasc oile, a zis nedumerit Nifon. Nu am </w:t>
      </w:r>
      <w:r w:rsidRPr="0073361C">
        <w:rPr>
          <w:cs/>
        </w:rPr>
        <w:t>‎</w:t>
      </w:r>
      <w:r w:rsidRPr="0073361C">
        <w:t xml:space="preserve">idee să pasc oi și capre. Apoi, precum vezi, sunt și foarte slab, cum voi reuși să </w:t>
      </w:r>
      <w:r w:rsidRPr="0073361C">
        <w:rPr>
          <w:cs/>
        </w:rPr>
        <w:t>‎</w:t>
      </w:r>
      <w:r w:rsidRPr="0073361C">
        <w:t>pasc oile împăratului?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-Eu această poruncă am primit, a stăruit acel necunoscut, să predau în mâinile tale </w:t>
      </w:r>
      <w:r w:rsidRPr="0073361C">
        <w:rPr>
          <w:cs/>
        </w:rPr>
        <w:t>‎</w:t>
      </w:r>
      <w:r w:rsidRPr="0073361C">
        <w:t xml:space="preserve">aceasta turma. Lasă deci, scuzele și ia turma în primire! Împăratul te-a rânduit om </w:t>
      </w:r>
      <w:r w:rsidRPr="0073361C">
        <w:rPr>
          <w:cs/>
        </w:rPr>
        <w:t>‎</w:t>
      </w:r>
      <w:r w:rsidRPr="0073361C">
        <w:t>al palatului Său. Îți va da și mare plată, dacă îi vei paște bine oile.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-Zicând acestea, i-a dat în mână un toiag de păstor și după ce i-a predat oile și </w:t>
      </w:r>
      <w:r w:rsidRPr="0073361C">
        <w:rPr>
          <w:cs/>
        </w:rPr>
        <w:t>‎</w:t>
      </w:r>
      <w:r w:rsidRPr="0073361C">
        <w:t>stâna, a dispărut.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Cuviosul s-a trezit îndată și a căzut adânc pe gânduri. Ce vis ciudat!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Apoi, după puțin timp, mintea i s-a luminat. "Da, acel pe care l-am văzut</w:t>
      </w:r>
    </w:p>
    <w:p w:rsidR="0073361C" w:rsidRPr="0073361C" w:rsidRDefault="0073361C" w:rsidP="0073361C">
      <w:pPr>
        <w:spacing w:after="240"/>
      </w:pPr>
      <w:r w:rsidRPr="0073361C">
        <w:lastRenderedPageBreak/>
        <w:t xml:space="preserve">era Fericitul Pavel. Turma este poporul lui Dumnezeu, iar stâna, Biserică". </w:t>
      </w:r>
      <w:r w:rsidRPr="0073361C">
        <w:rPr>
          <w:cs/>
        </w:rPr>
        <w:t>‎</w:t>
      </w:r>
      <w:r w:rsidRPr="0073361C">
        <w:t xml:space="preserve">Neliniște puternică l-a cuprins atunci pe Cuviosul, ca nu cumva să-l facă </w:t>
      </w:r>
      <w:r w:rsidRPr="0073361C">
        <w:rPr>
          <w:cs/>
        </w:rPr>
        <w:t>‎</w:t>
      </w:r>
      <w:r w:rsidRPr="0073361C">
        <w:t xml:space="preserve">Arhiepiscop al Constantinopolului, lucru de care se temea foarte mult. În acea vreme </w:t>
      </w:r>
      <w:r w:rsidRPr="0073361C">
        <w:rPr>
          <w:cs/>
        </w:rPr>
        <w:t>‎</w:t>
      </w:r>
      <w:r w:rsidRPr="0073361C">
        <w:t xml:space="preserve">împodobea tronul capitalei, Preasfintitul Alexandru, urmașul Fericitului Mitrofan, </w:t>
      </w:r>
      <w:r w:rsidRPr="0073361C">
        <w:rPr>
          <w:cs/>
        </w:rPr>
        <w:t>‎</w:t>
      </w:r>
      <w:r w:rsidRPr="0073361C">
        <w:t xml:space="preserve">iar împărat era marele Constantin. Lacrimi au început să curga din ochii Cuviosului </w:t>
      </w:r>
      <w:r w:rsidRPr="0073361C">
        <w:rPr>
          <w:cs/>
        </w:rPr>
        <w:t>‎</w:t>
      </w:r>
      <w:r w:rsidRPr="0073361C">
        <w:t>de întristare, și vorbea întru sine: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"Cât m-am rugat lui Dumnezeu să nu îngăduie să iau vreo stăpânire</w:t>
      </w:r>
    </w:p>
    <w:p w:rsidR="0073361C" w:rsidRPr="0073361C" w:rsidRDefault="0073361C" w:rsidP="0073361C">
      <w:pPr>
        <w:spacing w:after="240"/>
      </w:pPr>
      <w:r w:rsidRPr="0073361C">
        <w:t>sau vrednicie!... Și aceasta se pare că se va întâmpla. Dar nu sunt eu mai</w:t>
      </w:r>
    </w:p>
    <w:p w:rsidR="0073361C" w:rsidRPr="0073361C" w:rsidRDefault="0073361C" w:rsidP="0073361C">
      <w:pPr>
        <w:spacing w:after="240"/>
      </w:pPr>
      <w:r w:rsidRPr="0073361C">
        <w:t>bun decât Proorocul Iona. Mă voi scula și voi fugi din acest oraș!"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Fără să mai întârzie, a ieșit din chilie, lăsând-o puștie și ne-am urcat într-o </w:t>
      </w:r>
      <w:r w:rsidRPr="0073361C">
        <w:rPr>
          <w:cs/>
        </w:rPr>
        <w:t>‎</w:t>
      </w:r>
      <w:r w:rsidRPr="0073361C">
        <w:t xml:space="preserve">corabie. Timpul era prielnic și am plecat spre Alexandria. În aceeași zi în care am </w:t>
      </w:r>
      <w:r w:rsidRPr="0073361C">
        <w:rPr>
          <w:cs/>
        </w:rPr>
        <w:t>‎</w:t>
      </w:r>
      <w:r w:rsidRPr="0073361C">
        <w:t xml:space="preserve">ajuns, se afla adunat la Arhiepiscopul Alexandriei, Sfântul Alexandru, poporul </w:t>
      </w:r>
      <w:r w:rsidRPr="0073361C">
        <w:rPr>
          <w:cs/>
        </w:rPr>
        <w:t>‎</w:t>
      </w:r>
      <w:r w:rsidRPr="0073361C">
        <w:t xml:space="preserve">orașului Constantiana. Îl ruga să le hirotonească episcop pe cine le va arata </w:t>
      </w:r>
      <w:r w:rsidRPr="0073361C">
        <w:rPr>
          <w:cs/>
        </w:rPr>
        <w:t>‎</w:t>
      </w:r>
      <w:r w:rsidRPr="0073361C">
        <w:t>Dumnezeu, deoarece păstorul lor, cu numele Hristofor, murise.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Preacuviosul Arhiereu a ceru oamenilor puțin răgaz și a început a se ruga lui </w:t>
      </w:r>
      <w:r w:rsidRPr="0073361C">
        <w:rPr>
          <w:cs/>
        </w:rPr>
        <w:t>‎</w:t>
      </w:r>
      <w:r w:rsidRPr="0073361C">
        <w:t xml:space="preserve">Dumnezeu ca să-i arate pe cel vrednic. În seara aceea, în somn, vede un bărbat </w:t>
      </w:r>
      <w:r w:rsidRPr="0073361C">
        <w:rPr>
          <w:cs/>
        </w:rPr>
        <w:t>‎</w:t>
      </w:r>
      <w:r w:rsidRPr="0073361C">
        <w:t>frumos la chip, care îi zice: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Pe cine te gândești să pui episcop la Constantiana?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Eu nu știu, de aceea mă rog lui Dumnezeu ca să mă lumineze.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-Dumnezeu ți-a ascultat rugăciunea și-ți va descoperi pe alesul Său,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care până acum era neștiut. Mâine, deci, pregătește-te cu clerul tău să mergi la </w:t>
      </w:r>
      <w:r w:rsidRPr="0073361C">
        <w:rPr>
          <w:cs/>
        </w:rPr>
        <w:t>‎</w:t>
      </w:r>
      <w:r w:rsidRPr="0073361C">
        <w:t xml:space="preserve">biserică. Pe cine vei vedea că seamănă cu mine la înfățișare, afară de chelie, </w:t>
      </w:r>
      <w:r w:rsidRPr="0073361C">
        <w:rPr>
          <w:cs/>
        </w:rPr>
        <w:t>‎</w:t>
      </w:r>
      <w:r w:rsidRPr="0073361C">
        <w:t>hirotonește-l episcop la turma lui Hristos, chiar dacă el nu vrea!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Dreptul Nifon nu știa nimic. Dumnezeu îi ascunsese aceasta, pentru că nu dorea </w:t>
      </w:r>
      <w:r w:rsidRPr="0073361C">
        <w:rPr>
          <w:cs/>
        </w:rPr>
        <w:t>‎</w:t>
      </w:r>
      <w:r w:rsidRPr="0073361C">
        <w:t>cinstire. Dimineața, însă, îmi zice: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Să mergem, fiule, la biserică lui Dumnezeu și să ne rugăm deoarece, măcar aici </w:t>
      </w:r>
      <w:r w:rsidRPr="0073361C">
        <w:rPr>
          <w:cs/>
        </w:rPr>
        <w:t>‎</w:t>
      </w:r>
      <w:r w:rsidRPr="0073361C">
        <w:t>suntem necunoscuți. Ajungând, mi-a zis iarăși: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-Nu știu de ce inima îmi este plină de întristare! Apoi, s-a linistit.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Oare ce o să mi se întâmple?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 intrat în biserică, unde era deja adunată mulțime de popor. În clipa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 care l-a văzut arhiepiscopul, și-a ațintit privirea asupra lui, s-a uitat apo</w:t>
      </w:r>
    </w:p>
    <w:p w:rsidR="0073361C" w:rsidRPr="0073361C" w:rsidRDefault="0073361C" w:rsidP="0073361C">
      <w:pPr>
        <w:spacing w:after="240"/>
      </w:pPr>
      <w:r w:rsidRPr="0073361C">
        <w:t>i</w:t>
      </w:r>
    </w:p>
    <w:p w:rsidR="0073361C" w:rsidRPr="0073361C" w:rsidRDefault="0073361C" w:rsidP="0073361C">
      <w:pPr>
        <w:spacing w:after="240"/>
      </w:pPr>
      <w:r w:rsidRPr="0073361C">
        <w:t xml:space="preserve">la icoana Apostolului și iar la el. Această comparație l-a lăsat uimit. S-a întors și a </w:t>
      </w:r>
      <w:r w:rsidRPr="0073361C">
        <w:rPr>
          <w:cs/>
        </w:rPr>
        <w:t>‎</w:t>
      </w:r>
      <w:r w:rsidRPr="0073361C">
        <w:t>zis în soapta, la urechea arhidiaconului său: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lastRenderedPageBreak/>
        <w:t>‎</w:t>
      </w:r>
      <w:r w:rsidRPr="0073361C">
        <w:t>-Vezi, Atanasie, cât de uimitor seamăna omul acesta cu Sfântul Apostol Pavel?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rPr>
          <w:rFonts w:hint="eastAsia"/>
        </w:rPr>
        <w:t>—</w:t>
      </w:r>
      <w:r w:rsidRPr="0073361C">
        <w:t xml:space="preserve">ntr-adevăr, Stăpâne, seamăna și mi se pare ca este vrednic să păstorească turma lui </w:t>
      </w:r>
      <w:r w:rsidRPr="0073361C">
        <w:rPr>
          <w:cs/>
        </w:rPr>
        <w:t>‎</w:t>
      </w:r>
      <w:r w:rsidRPr="0073361C">
        <w:t xml:space="preserve">Hristos, pentru că văd cum îngerii lui Dumnezeu îl însotesc și pe cap are o cununa de </w:t>
      </w:r>
      <w:r w:rsidRPr="0073361C">
        <w:rPr>
          <w:cs/>
        </w:rPr>
        <w:t>‎</w:t>
      </w:r>
      <w:r w:rsidRPr="0073361C">
        <w:t>pietre scumpe!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Atunci Patriarhul a chemat pe Cuviosul și l-a îmbrățișat cu sărutare sfântă, fără să-i </w:t>
      </w:r>
      <w:r w:rsidRPr="0073361C">
        <w:rPr>
          <w:cs/>
        </w:rPr>
        <w:t>‎</w:t>
      </w:r>
      <w:r w:rsidRPr="0073361C">
        <w:t>spună ceva mai mult decât: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Binecuvântează, părinte, ca să sedem!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Fericitul, uimit de aceasta, a întrebat: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Dar cum de m-ați aflat și aici așa de repede? Sunt nedumerit!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Cum s-au așezat, arhidiaconul Atanasie i-a zis zâmbind: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Fără să știi și fără să vrei, părinte Nifone, ai venit și ai </w:t>
      </w:r>
      <w:r w:rsidRPr="0073361C">
        <w:rPr>
          <w:cs/>
        </w:rPr>
        <w:t>‎</w:t>
      </w:r>
      <w:r w:rsidRPr="0073361C">
        <w:t xml:space="preserve">găsit aceea de care fugi. Așa te-a adus Domnul, pentru marea ta smerenie, fiindcă te </w:t>
      </w:r>
      <w:r w:rsidRPr="0073361C">
        <w:rPr>
          <w:cs/>
        </w:rPr>
        <w:t>‎</w:t>
      </w:r>
      <w:r w:rsidRPr="0073361C">
        <w:t xml:space="preserve">ferești de cinstiri. Dar nu trebuie să respingi ceea ce El ți-a rânduit. De vreme ce </w:t>
      </w:r>
      <w:r w:rsidRPr="0073361C">
        <w:rPr>
          <w:cs/>
        </w:rPr>
        <w:t>‎</w:t>
      </w:r>
      <w:r w:rsidRPr="0073361C">
        <w:t>suntem robii Lui, nu putem să ne împotrivim hotărârilor Lui.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-Acum înțeleg puterea cuvântului: "Fugind de cinste am căzut în</w:t>
      </w:r>
    </w:p>
    <w:p w:rsidR="0073361C" w:rsidRPr="0073361C" w:rsidRDefault="0073361C" w:rsidP="0073361C">
      <w:pPr>
        <w:spacing w:after="240"/>
      </w:pPr>
      <w:r w:rsidRPr="0073361C">
        <w:t>cinste!", a șoptit întristat Cuviosul. Mă gândeam să nu cadă sorțul pe mine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 alta parte și mi-a căzut aici. Dar, vai, eu sunt nevrednic și nu știu ce să</w:t>
      </w:r>
    </w:p>
    <w:p w:rsidR="0073361C" w:rsidRPr="0073361C" w:rsidRDefault="0073361C" w:rsidP="0073361C">
      <w:pPr>
        <w:spacing w:after="240"/>
      </w:pPr>
      <w:r w:rsidRPr="0073361C">
        <w:t>fac, deoarece eu cred că conducerea sufletelor este pentru Moise și Ilie,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proorocii cei mari, sau pentru Petru și Pavel și pentru cei vrednici.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Părinte, l-a întrerupt iarăși Patriarhul, Dumnezeu te-a rânduit să păstorești </w:t>
      </w:r>
      <w:r w:rsidRPr="0073361C">
        <w:rPr>
          <w:cs/>
        </w:rPr>
        <w:t>‎</w:t>
      </w:r>
      <w:r w:rsidRPr="0073361C">
        <w:t>această turmă a Lui, pe care o vezi acum că ne înconjoară, cerând păstor.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-Cinstite Stăpâne, ascultă-mă și pe mine robul tău. Eu, cu adevărat, nu sunt vrednic de </w:t>
      </w:r>
      <w:r w:rsidRPr="0073361C">
        <w:rPr>
          <w:cs/>
        </w:rPr>
        <w:t>‎</w:t>
      </w:r>
      <w:r w:rsidRPr="0073361C">
        <w:t xml:space="preserve">ceea ce îmi zici. Totuși nu îndrăznesc să mă împotrivesc voii lui Dumnezeu. Fă, deci, </w:t>
      </w:r>
      <w:r w:rsidRPr="0073361C">
        <w:rPr>
          <w:cs/>
        </w:rPr>
        <w:t>‎</w:t>
      </w:r>
      <w:r w:rsidRPr="0073361C">
        <w:t>ceea ce ți-a rânduit El!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-O, Părintele meu, a adăugat Alexandru, de aș fi și eu vrednic ca tine!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PĂSTORUL CEL BUN</w:t>
      </w:r>
    </w:p>
    <w:p w:rsidR="0073361C" w:rsidRPr="0073361C" w:rsidRDefault="0073361C" w:rsidP="0073361C">
      <w:pPr>
        <w:spacing w:after="240"/>
      </w:pPr>
      <w:r w:rsidRPr="0073361C">
        <w:t xml:space="preserve">A treia zi a plecat spre episcopia lui. Îl însoțea Sfântul Atanasie și alți bărbați </w:t>
      </w:r>
      <w:r w:rsidRPr="0073361C">
        <w:rPr>
          <w:cs/>
        </w:rPr>
        <w:t>‎</w:t>
      </w:r>
      <w:r w:rsidRPr="0073361C">
        <w:t>sfinți, pe care îi trimitea patriarhul pentru însc ăunare, care s-a și</w:t>
      </w:r>
    </w:p>
    <w:p w:rsidR="0073361C" w:rsidRPr="0073361C" w:rsidRDefault="0073361C" w:rsidP="0073361C">
      <w:pPr>
        <w:spacing w:after="240"/>
      </w:pPr>
      <w:r w:rsidRPr="0073361C">
        <w:t xml:space="preserve">făcut. Era ziua de 4 septembrie, când l-au înscăunat, după ce mai întâi au adus lui </w:t>
      </w:r>
      <w:r w:rsidRPr="0073361C">
        <w:rPr>
          <w:cs/>
        </w:rPr>
        <w:t>‎</w:t>
      </w:r>
      <w:r w:rsidRPr="0073361C">
        <w:t>Dumnezeu prima jertfa fără de sânge, săvârșind Sfânta Liturghie.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Au rămas puține zile, oaspeții, lângă Cuviosul Episcop Nifon și</w:t>
      </w:r>
    </w:p>
    <w:p w:rsidR="0073361C" w:rsidRPr="0073361C" w:rsidRDefault="0073361C" w:rsidP="0073361C">
      <w:pPr>
        <w:spacing w:after="240"/>
      </w:pPr>
      <w:r w:rsidRPr="0073361C">
        <w:t xml:space="preserve">sufletele lor s-au hrănit duhovnicește. Apoi au plecat spre orașul lor, rugându-l cu </w:t>
      </w:r>
      <w:r w:rsidRPr="0073361C">
        <w:rPr>
          <w:cs/>
        </w:rPr>
        <w:t>‎</w:t>
      </w:r>
      <w:r w:rsidRPr="0073361C">
        <w:t>căldură să-i pomenească în rugăciunile sale.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lastRenderedPageBreak/>
        <w:t>‎</w:t>
      </w:r>
      <w:r w:rsidRPr="0073361C">
        <w:t xml:space="preserve">-n Constantiana, acum Biserică lui Dumnezeu prăznuia alegerea episcopului său. Mulți </w:t>
      </w:r>
      <w:r w:rsidRPr="0073361C">
        <w:rPr>
          <w:cs/>
        </w:rPr>
        <w:t>‎</w:t>
      </w:r>
      <w:r w:rsidRPr="0073361C">
        <w:t xml:space="preserve">bolnavi mergeau la el cu credință și primeau sănătate, iar poporul lui Dumnezeu se bucura </w:t>
      </w:r>
      <w:r w:rsidRPr="0073361C">
        <w:rPr>
          <w:cs/>
        </w:rPr>
        <w:t>‎</w:t>
      </w:r>
      <w:r w:rsidRPr="0073361C">
        <w:t>că a dobândit un astfel de păstor.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Deci, Sfântul a început a se griji cu mult zel de turma sa. Uneori învăța poporul, </w:t>
      </w:r>
      <w:r w:rsidRPr="0073361C">
        <w:rPr>
          <w:cs/>
        </w:rPr>
        <w:t>‎</w:t>
      </w:r>
      <w:r w:rsidRPr="0073361C">
        <w:t xml:space="preserve">alteori se retrăgea în liniște și scria cuvinte povățuitoare, tâlcuind Vechiul și Noul </w:t>
      </w:r>
      <w:r w:rsidRPr="0073361C">
        <w:rPr>
          <w:cs/>
        </w:rPr>
        <w:t>‎</w:t>
      </w:r>
      <w:r w:rsidRPr="0073361C">
        <w:t>Testament. Din scrierile lui se revărsa mireasma Duhului Sfânt.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Mai presus de toate, însă, nu înceta o clipa de a se ruga Bunului</w:t>
      </w:r>
    </w:p>
    <w:p w:rsidR="0073361C" w:rsidRPr="0073361C" w:rsidRDefault="0073361C" w:rsidP="0073361C">
      <w:pPr>
        <w:spacing w:after="240"/>
      </w:pPr>
      <w:r w:rsidRPr="0073361C">
        <w:t>Dumnezeu pentru turma sa, ca să o mântuiască de lupii cei vărsători de</w:t>
      </w:r>
    </w:p>
    <w:p w:rsidR="0073361C" w:rsidRPr="0073361C" w:rsidRDefault="0073361C" w:rsidP="0073361C">
      <w:pPr>
        <w:spacing w:after="240"/>
      </w:pPr>
      <w:r w:rsidRPr="0073361C">
        <w:t>sânge, de eretici și de sălbaticii diavoli. Zi și noapte povățuia pe creștini cu</w:t>
      </w:r>
    </w:p>
    <w:p w:rsidR="0073361C" w:rsidRPr="0073361C" w:rsidRDefault="0073361C" w:rsidP="0073361C">
      <w:pPr>
        <w:spacing w:after="240"/>
      </w:pPr>
      <w:r w:rsidRPr="0073361C">
        <w:t>legea lui Hristos, cu toată cuvioșia și cu multă dragoste față de toți. Dar și</w:t>
      </w:r>
    </w:p>
    <w:p w:rsidR="0073361C" w:rsidRPr="0073361C" w:rsidRDefault="0073361C" w:rsidP="0073361C">
      <w:pPr>
        <w:spacing w:after="240"/>
      </w:pPr>
      <w:r w:rsidRPr="0073361C">
        <w:t>poporul, de la cel mai mic până la cel mai mare, așa de mult îl iubea și îl</w:t>
      </w:r>
    </w:p>
    <w:p w:rsidR="0073361C" w:rsidRPr="0073361C" w:rsidRDefault="0073361C" w:rsidP="0073361C">
      <w:pPr>
        <w:spacing w:after="240"/>
      </w:pPr>
      <w:r w:rsidRPr="0073361C">
        <w:t>cinstea, încât, dacă, ar fi fost posibil, l-ar fi ținut ca pe palme, ca să nu calc</w:t>
      </w:r>
    </w:p>
    <w:p w:rsidR="0073361C" w:rsidRPr="0073361C" w:rsidRDefault="0073361C" w:rsidP="0073361C">
      <w:pPr>
        <w:spacing w:after="240"/>
      </w:pPr>
      <w:r w:rsidRPr="0073361C">
        <w:t>e</w:t>
      </w:r>
    </w:p>
    <w:p w:rsidR="0073361C" w:rsidRPr="0073361C" w:rsidRDefault="0073361C" w:rsidP="0073361C">
      <w:pPr>
        <w:spacing w:after="240"/>
      </w:pPr>
      <w:r w:rsidRPr="0073361C">
        <w:t xml:space="preserve">pe pământ; și ziceau plini de bucurie: "Cu adevărat, ne-a dat Domnul stea cerească, care </w:t>
      </w:r>
      <w:r w:rsidRPr="0073361C">
        <w:rPr>
          <w:cs/>
        </w:rPr>
        <w:t>‎</w:t>
      </w:r>
      <w:r w:rsidRPr="0073361C">
        <w:t>luminează și strălucește Biserică noastră."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-ndeosebi se îngrijea Cuviosul de văduve și de orfanii orașului. Dar</w:t>
      </w:r>
    </w:p>
    <w:p w:rsidR="0073361C" w:rsidRPr="0073361C" w:rsidRDefault="0073361C" w:rsidP="0073361C">
      <w:pPr>
        <w:spacing w:after="240"/>
      </w:pPr>
      <w:r w:rsidRPr="0073361C">
        <w:t>și pe cei mâhniți îi mângâia, pe bolnavi îi vindeca cu harul lui Hristos și</w:t>
      </w:r>
    </w:p>
    <w:p w:rsidR="0073361C" w:rsidRPr="0073361C" w:rsidRDefault="0073361C" w:rsidP="0073361C">
      <w:pPr>
        <w:spacing w:after="240"/>
      </w:pPr>
      <w:r w:rsidRPr="0073361C">
        <w:t>față de toți se purta cu o deosebită bunăvoință și iubire de oameni.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Ce să spun mai întâi? Nu am atâta putere ca să descriu toate tainele,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pe care i le-a descoperit aici Dumnezeu. Mă voi strădui totuși, ca măcar</w:t>
      </w:r>
    </w:p>
    <w:p w:rsidR="0073361C" w:rsidRPr="0073361C" w:rsidRDefault="0073361C" w:rsidP="0073361C">
      <w:pPr>
        <w:spacing w:after="240"/>
      </w:pPr>
      <w:r w:rsidRPr="0073361C">
        <w:t>câteva din ele să le povestesc și apoi voi ajunge la adormirea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ntr-o zi, la începutul slujirii sale arhieresti, se ruga pentru turma lui ca să o </w:t>
      </w:r>
      <w:r w:rsidRPr="0073361C">
        <w:rPr>
          <w:cs/>
        </w:rPr>
        <w:t>‎</w:t>
      </w:r>
      <w:r w:rsidRPr="0073361C">
        <w:t xml:space="preserve">păzească Dumnezeu sănătoasă și nerănită de vicleniile diavolului. Întrerupându-și puțin </w:t>
      </w:r>
      <w:r w:rsidRPr="0073361C">
        <w:rPr>
          <w:cs/>
        </w:rPr>
        <w:t>‎</w:t>
      </w:r>
      <w:r w:rsidRPr="0073361C">
        <w:t xml:space="preserve">rugăciunea, și-a aruncat privirea jos în piața orașului. Era ceasul când toți mâncaseră </w:t>
      </w:r>
      <w:r w:rsidRPr="0073361C">
        <w:rPr>
          <w:cs/>
        </w:rPr>
        <w:t>‎</w:t>
      </w:r>
      <w:r w:rsidRPr="0073361C">
        <w:t xml:space="preserve">și se odihneau. Atunci vede Cuviosul un negru uriaș, plin de murdărie, ținând un toiag </w:t>
      </w:r>
      <w:r w:rsidRPr="0073361C">
        <w:rPr>
          <w:cs/>
        </w:rPr>
        <w:t>‎</w:t>
      </w:r>
      <w:r w:rsidRPr="0073361C">
        <w:t xml:space="preserve">mare și umblând ca un vrednic de plâns. A făcut câțiva pași și s-a oprit ca și cum voia </w:t>
      </w:r>
      <w:r w:rsidRPr="0073361C">
        <w:rPr>
          <w:cs/>
        </w:rPr>
        <w:t>‎</w:t>
      </w:r>
      <w:r w:rsidRPr="0073361C">
        <w:t xml:space="preserve">să se odihnească. Numai cât l-a văzut Cuviosul, a înțeles ca era diavolul însuși și </w:t>
      </w:r>
      <w:r w:rsidRPr="0073361C">
        <w:rPr>
          <w:cs/>
        </w:rPr>
        <w:t>‎</w:t>
      </w:r>
      <w:r w:rsidRPr="0073361C">
        <w:t>îndată i-a strigat cu putere: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-Ție îți zic, spurcată putreziciune, unde mergi? Cum îndrăznești, nerușinatule, să vii </w:t>
      </w:r>
      <w:r w:rsidRPr="0073361C">
        <w:rPr>
          <w:cs/>
        </w:rPr>
        <w:t>‎</w:t>
      </w:r>
      <w:r w:rsidRPr="0073361C">
        <w:t>aici?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-Acela, cum a auzit glasul, s-a oprit și, privind salbatic pe Sfântul, i-a răspuns: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-Am aflat ca ai sosit aici și am venit să te zdrobesc cu acest par pe tine și turma ta.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Dar dacă ai atâta putere, de ce te târâi ca o mortăciune?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lastRenderedPageBreak/>
        <w:t>‎</w:t>
      </w:r>
      <w:r w:rsidRPr="0073361C">
        <w:t xml:space="preserve">-De când am făcut prostia și am împins pe evrei să răstignească pe Nazarinean, mi-au </w:t>
      </w:r>
      <w:r w:rsidRPr="0073361C">
        <w:rPr>
          <w:cs/>
        </w:rPr>
        <w:t>‎</w:t>
      </w:r>
      <w:r w:rsidRPr="0073361C">
        <w:t>zdrobit ciolanele. Nu mai am puterea de mai înainte.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Dacă aș avea-o, în clipa de față te-aș trage jos și te-aș face bucăți.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-Și totuși, îndrăznești să mă ameninți pe mine și turma mea, că mai zdrobi, precum </w:t>
      </w:r>
      <w:r w:rsidRPr="0073361C">
        <w:rPr>
          <w:cs/>
        </w:rPr>
        <w:t>‎</w:t>
      </w:r>
      <w:r w:rsidRPr="0073361C">
        <w:t xml:space="preserve">zici, cu parul tău, împuțitule și răule înșelător, acum când ești o ruină, precum te văd </w:t>
      </w:r>
      <w:r w:rsidRPr="0073361C">
        <w:rPr>
          <w:cs/>
        </w:rPr>
        <w:t>‎</w:t>
      </w:r>
      <w:r w:rsidRPr="0073361C">
        <w:t xml:space="preserve">și singur o mărturisești. Cum de îndrăznești, grețosule și stricatule, să ataci turma </w:t>
      </w:r>
      <w:r w:rsidRPr="0073361C">
        <w:rPr>
          <w:cs/>
        </w:rPr>
        <w:t>‎</w:t>
      </w:r>
      <w:r w:rsidRPr="0073361C">
        <w:t xml:space="preserve">lui Hristos? Acum voi ruga pe Dumnezeu și într-o clipa te vor înhăța îngerii cei răi, te </w:t>
      </w:r>
      <w:r w:rsidRPr="0073361C">
        <w:rPr>
          <w:cs/>
        </w:rPr>
        <w:t>‎</w:t>
      </w:r>
      <w:r w:rsidRPr="0073361C">
        <w:t>vor ciomăgi fără milă și te vor arunca în foc.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Nu, te rog, a tresărit satana. Să nu faci aceasta! Mărturisesc că o</w:t>
      </w:r>
    </w:p>
    <w:p w:rsidR="0073361C" w:rsidRPr="0073361C" w:rsidRDefault="0073361C" w:rsidP="0073361C">
      <w:pPr>
        <w:spacing w:after="240"/>
      </w:pPr>
      <w:r w:rsidRPr="0073361C">
        <w:t xml:space="preserve">poți. Uite, plec imediat din orașul țău și-ti dau cuvântul meu ca nu voi mai călca pe </w:t>
      </w:r>
      <w:r w:rsidRPr="0073361C">
        <w:rPr>
          <w:cs/>
        </w:rPr>
        <w:t>‎</w:t>
      </w:r>
      <w:r w:rsidRPr="0073361C">
        <w:t>aici...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Cuviosul l-a blestemat și acela s-a făcut nevăzut.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Dar ce creștin poate crede cuvintele diavolului! Cugeta întru sine Cuviosul. Este </w:t>
      </w:r>
      <w:r w:rsidRPr="0073361C">
        <w:rPr>
          <w:cs/>
        </w:rPr>
        <w:t>‎</w:t>
      </w:r>
      <w:r w:rsidRPr="0073361C">
        <w:t>mincinos, înrăitul. Mincinos și viclean și nu are putere nici cât un tânțar.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Odată, fiind eu cu Cuviosul, mi-a zis: "Am cunoscut un om înțelept, care, când a </w:t>
      </w:r>
      <w:r w:rsidRPr="0073361C">
        <w:rPr>
          <w:cs/>
        </w:rPr>
        <w:t>‎</w:t>
      </w:r>
      <w:r w:rsidRPr="0073361C">
        <w:t xml:space="preserve">înțeles că gestul de a căsca în timpul rugăciunii este de la diavoli, s-a hotărât să nu </w:t>
      </w:r>
      <w:r w:rsidRPr="0073361C">
        <w:rPr>
          <w:cs/>
        </w:rPr>
        <w:t>‎</w:t>
      </w:r>
      <w:r w:rsidRPr="0073361C">
        <w:t xml:space="preserve">mai caște deloc, niciodată. Numai cât au simțit ca a luat această hotărâre și viclenii </w:t>
      </w:r>
      <w:r w:rsidRPr="0073361C">
        <w:rPr>
          <w:cs/>
        </w:rPr>
        <w:t>‎</w:t>
      </w:r>
      <w:r w:rsidRPr="0073361C">
        <w:t xml:space="preserve">diavoli au și declarat un înfricoșat r ăzboi împotriva lui. Dar și acela i-a izgonit cu </w:t>
      </w:r>
      <w:r w:rsidRPr="0073361C">
        <w:rPr>
          <w:cs/>
        </w:rPr>
        <w:t>‎</w:t>
      </w:r>
      <w:r w:rsidRPr="0073361C">
        <w:t xml:space="preserve">pricepere și nu le-a făcut pe gust. Îți venea atunci să râzi de diavoli, văzându-i; unul </w:t>
      </w:r>
      <w:r w:rsidRPr="0073361C">
        <w:rPr>
          <w:cs/>
        </w:rPr>
        <w:t>‎</w:t>
      </w:r>
      <w:r w:rsidRPr="0073361C">
        <w:t xml:space="preserve">venea și altul pleca, luptându-se să facă pe om să caște. Și s-au ostenit până la </w:t>
      </w:r>
      <w:r w:rsidRPr="0073361C">
        <w:rPr>
          <w:cs/>
        </w:rPr>
        <w:t>‎</w:t>
      </w:r>
      <w:r w:rsidRPr="0073361C">
        <w:t xml:space="preserve">istovire, fără să poata izbuti ceva. Cine să nu râdă de nepuțintă lor? Se rânduiau </w:t>
      </w:r>
      <w:r w:rsidRPr="0073361C">
        <w:rPr>
          <w:cs/>
        </w:rPr>
        <w:t>‎</w:t>
      </w:r>
      <w:r w:rsidRPr="0073361C">
        <w:t>zilnic câte</w:t>
      </w:r>
    </w:p>
    <w:p w:rsidR="0073361C" w:rsidRPr="0073361C" w:rsidRDefault="0073361C" w:rsidP="0073361C">
      <w:pPr>
        <w:spacing w:after="240"/>
      </w:pPr>
      <w:r w:rsidRPr="0073361C">
        <w:t>Aceasta mi le-a spus Cuviosul, nevredniciei mele și se bucura. Eu,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nsă, mi-am dat seamă ca era vorba de sine însuși, pentru că niciodată nu l-am văzut </w:t>
      </w:r>
      <w:r w:rsidRPr="0073361C">
        <w:rPr>
          <w:cs/>
        </w:rPr>
        <w:t>‎</w:t>
      </w:r>
      <w:r w:rsidRPr="0073361C">
        <w:t>cascând cândva, de când se întorsese pe calea lui Dumnezeu.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MAREA, ÎNOTĂTORII ȘI DOUA FEMEI</w:t>
      </w:r>
    </w:p>
    <w:p w:rsidR="0073361C" w:rsidRPr="0073361C" w:rsidRDefault="0073361C" w:rsidP="0073361C">
      <w:pPr>
        <w:spacing w:after="240"/>
      </w:pPr>
      <w:r w:rsidRPr="0073361C">
        <w:t xml:space="preserve">Altă dată, iarăși, pe când se ruga pentru mântuirea turmei sale, i-a venit un gând, că </w:t>
      </w:r>
      <w:r w:rsidRPr="0073361C">
        <w:rPr>
          <w:cs/>
        </w:rPr>
        <w:t>‎</w:t>
      </w:r>
      <w:r w:rsidRPr="0073361C">
        <w:t xml:space="preserve">degrabă va părăsi această viață trecătoare și ca va călători spre fericirea cea </w:t>
      </w:r>
      <w:r w:rsidRPr="0073361C">
        <w:rPr>
          <w:cs/>
        </w:rPr>
        <w:t>‎</w:t>
      </w:r>
      <w:r w:rsidRPr="0073361C">
        <w:t xml:space="preserve">neîmbătrânitoare. Cum se gândea așa, deodată a fost răpit în extaz. Vedea o mare imensă </w:t>
      </w:r>
      <w:r w:rsidRPr="0073361C">
        <w:rPr>
          <w:cs/>
        </w:rPr>
        <w:t>‎</w:t>
      </w:r>
      <w:r w:rsidRPr="0073361C">
        <w:t>plină de nenumărată mulțime de oameni; se</w:t>
      </w:r>
    </w:p>
    <w:p w:rsidR="0073361C" w:rsidRPr="0073361C" w:rsidRDefault="0073361C" w:rsidP="0073361C">
      <w:pPr>
        <w:spacing w:after="240"/>
      </w:pPr>
      <w:r w:rsidRPr="0073361C">
        <w:t>părea ca toți se sileau să o treacă și să ajungă dincolo. Mulți, însă, cum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notau, purtau pe spatele lor mari greutăți: pietre, pământ, lemne, cenușă, aramă, </w:t>
      </w:r>
      <w:r w:rsidRPr="0073361C">
        <w:rPr>
          <w:cs/>
        </w:rPr>
        <w:t>‎</w:t>
      </w:r>
      <w:r w:rsidRPr="0073361C">
        <w:t xml:space="preserve">argint, aur și alte materiale de pe pământ. Unii din ei se afundau din cauza greutății </w:t>
      </w:r>
      <w:r w:rsidRPr="0073361C">
        <w:rPr>
          <w:cs/>
        </w:rPr>
        <w:t>‎</w:t>
      </w:r>
      <w:r w:rsidRPr="0073361C">
        <w:t xml:space="preserve">sarcinii ce o purtau. Alții aveau sarcini mai usoare, dar, înotând, adunau mai mult; și </w:t>
      </w:r>
      <w:r w:rsidRPr="0073361C">
        <w:rPr>
          <w:cs/>
        </w:rPr>
        <w:t>‎</w:t>
      </w:r>
      <w:r w:rsidRPr="0073361C">
        <w:t xml:space="preserve">adunau mereu iar când se afundau, marea era învoburată, ceață și întuneric era peste </w:t>
      </w:r>
      <w:r w:rsidRPr="0073361C">
        <w:rPr>
          <w:cs/>
        </w:rPr>
        <w:t>‎</w:t>
      </w:r>
      <w:r w:rsidRPr="0073361C">
        <w:t>tot, încât pe călători îi cuprindea deznădejdea.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 xml:space="preserve">Erau, însă, mulți și fără poveri. Aceștia înotau ușor și repede. Unii mergeau pe </w:t>
      </w:r>
      <w:r w:rsidRPr="0073361C">
        <w:rPr>
          <w:cs/>
        </w:rPr>
        <w:t>‎</w:t>
      </w:r>
      <w:r w:rsidRPr="0073361C">
        <w:t xml:space="preserve">suprafața apei, iar alții aveau aripi și zburau pe deasupra cu multă bucurie și </w:t>
      </w:r>
      <w:r w:rsidRPr="0073361C">
        <w:rPr>
          <w:cs/>
        </w:rPr>
        <w:t>‎</w:t>
      </w:r>
      <w:r w:rsidRPr="0073361C">
        <w:t xml:space="preserve">veselie, ajungând degrabă la malul celălalt. Unii, aici stăteau, aici mergeau; alții, </w:t>
      </w:r>
      <w:r w:rsidRPr="0073361C">
        <w:rPr>
          <w:cs/>
        </w:rPr>
        <w:t>‎</w:t>
      </w:r>
      <w:r w:rsidRPr="0073361C">
        <w:t xml:space="preserve">deși se afundau, strigau din răsputeri cerând mai mare povară. Unii aruncau puțin din </w:t>
      </w:r>
      <w:r w:rsidRPr="0073361C">
        <w:rPr>
          <w:cs/>
        </w:rPr>
        <w:t>‎</w:t>
      </w:r>
      <w:r w:rsidRPr="0073361C">
        <w:t xml:space="preserve">sarcina și se ușurau, iar alții care veneau în urma lor, adunau cele auncate de aceia. </w:t>
      </w:r>
      <w:r w:rsidRPr="0073361C">
        <w:rPr>
          <w:cs/>
        </w:rPr>
        <w:t>‎</w:t>
      </w:r>
      <w:r w:rsidRPr="0073361C">
        <w:t xml:space="preserve">Priveliștea se umplea de întristare, căci unul pe altul se dădea la înecare; mulți deși </w:t>
      </w:r>
      <w:r w:rsidRPr="0073361C">
        <w:rPr>
          <w:cs/>
        </w:rPr>
        <w:t>‎</w:t>
      </w:r>
      <w:r w:rsidRPr="0073361C">
        <w:t>aveau posibilitatea să între în corabie, preferau să se înece cu povara lor.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Sfântul era nedumerit și nu știa ce înțeles aveau toate acestea. Atunci auzi un glas, </w:t>
      </w:r>
      <w:r w:rsidRPr="0073361C">
        <w:rPr>
          <w:cs/>
        </w:rPr>
        <w:t>‎</w:t>
      </w:r>
      <w:r w:rsidRPr="0073361C">
        <w:t>zicându-i: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"Marea este lumea; cei ce înoată sunt oamenii. Felurimea și deosebirea călătorilor </w:t>
      </w:r>
      <w:r w:rsidRPr="0073361C">
        <w:rPr>
          <w:cs/>
        </w:rPr>
        <w:t>‎</w:t>
      </w:r>
      <w:r w:rsidRPr="0073361C">
        <w:t xml:space="preserve">reprezintă treptele de sporire de-a lungul vieții noastre. Cel ce vrea să ajungă repede </w:t>
      </w:r>
      <w:r w:rsidRPr="0073361C">
        <w:rPr>
          <w:cs/>
        </w:rPr>
        <w:t>‎</w:t>
      </w:r>
      <w:r w:rsidRPr="0073361C">
        <w:t xml:space="preserve">la viața cea neîmbătrânitoare, trebuie să fie om nou în Hristos și să treacă marea în </w:t>
      </w:r>
      <w:r w:rsidRPr="0073361C">
        <w:rPr>
          <w:cs/>
        </w:rPr>
        <w:t>‎</w:t>
      </w:r>
      <w:r w:rsidRPr="0073361C">
        <w:t xml:space="preserve">deplină săracie. Pe când cel ce pluteste încărcat cu multă materie, foarte repede se va </w:t>
      </w:r>
      <w:r w:rsidRPr="0073361C">
        <w:rPr>
          <w:cs/>
        </w:rPr>
        <w:t>‎</w:t>
      </w:r>
      <w:r w:rsidRPr="0073361C">
        <w:t>îneca în adâncul iadului".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Acum, Nifon a început să înțeleagă vedenia și, cu aceasta înțelegere, se uita la </w:t>
      </w:r>
      <w:r w:rsidRPr="0073361C">
        <w:rPr>
          <w:cs/>
        </w:rPr>
        <w:t>‎</w:t>
      </w:r>
      <w:r w:rsidRPr="0073361C">
        <w:t xml:space="preserve">stânga lui și vede altceva: "O vale imensă plină de mulțime de oameni; bărbati și </w:t>
      </w:r>
      <w:r w:rsidRPr="0073361C">
        <w:rPr>
          <w:cs/>
        </w:rPr>
        <w:t>‎</w:t>
      </w:r>
      <w:r w:rsidRPr="0073361C">
        <w:t xml:space="preserve">femei, copii și tineri, monahi și clerici. O femeie frumoasă stătea în mijlocul văii; </w:t>
      </w:r>
      <w:r w:rsidRPr="0073361C">
        <w:rPr>
          <w:cs/>
        </w:rPr>
        <w:t>‎</w:t>
      </w:r>
      <w:r w:rsidRPr="0073361C">
        <w:t xml:space="preserve">era sulemenită și purta haină țesută cu aur, împodobită cu mărgăritare și alte </w:t>
      </w:r>
      <w:r w:rsidRPr="0073361C">
        <w:rPr>
          <w:cs/>
        </w:rPr>
        <w:t>‎</w:t>
      </w:r>
      <w:r w:rsidRPr="0073361C">
        <w:t>nenumărate pietre prețioase și podoabe.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-n jurul ei erau întinse mese cu mâncăruri și băuturi alese. Avea ochii mari,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Dar pe cei ce nu se încredeau în acea femeie, ci, îi scuipau în față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nțelegând zădărnicia făgăduințelor ei, pe aceia, slujitorii marelui împărat,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i cinsteau și îi respectau. Foarte ciudată i s-a părut Cuviosului aceasta priveliște.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Apoi, întorcându-se spre dreapta lui, vede un loc frumos, luminos și înmiresmat. Acolo </w:t>
      </w:r>
      <w:r w:rsidRPr="0073361C">
        <w:rPr>
          <w:cs/>
        </w:rPr>
        <w:t>‎</w:t>
      </w:r>
      <w:r w:rsidRPr="0073361C">
        <w:t xml:space="preserve">se vedea un tron slăvit și strălucitor ca soarele. Pe el se odihnea o preastrălucită </w:t>
      </w:r>
      <w:r w:rsidRPr="0073361C">
        <w:rPr>
          <w:cs/>
        </w:rPr>
        <w:t>‎</w:t>
      </w:r>
      <w:r w:rsidRPr="0073361C">
        <w:t>femeie, care lumina totul cu razele sale. O mare mulțime de tineri frumoși și îmbr</w:t>
      </w:r>
      <w:r w:rsidRPr="0073361C">
        <w:rPr>
          <w:rFonts w:hint="eastAsia"/>
        </w:rPr>
        <w:t>ă</w:t>
      </w:r>
      <w:r w:rsidRPr="0073361C">
        <w:t xml:space="preserve">cați </w:t>
      </w:r>
      <w:r w:rsidRPr="0073361C">
        <w:rPr>
          <w:cs/>
        </w:rPr>
        <w:t>‎</w:t>
      </w:r>
      <w:r w:rsidRPr="0073361C">
        <w:t xml:space="preserve">în alb, roiau în jurul ei și o slăveau. Purta podoabe ușoare și strălucitoare; minunate </w:t>
      </w:r>
      <w:r w:rsidRPr="0073361C">
        <w:rPr>
          <w:cs/>
        </w:rPr>
        <w:t>‎</w:t>
      </w:r>
      <w:r w:rsidRPr="0073361C">
        <w:t xml:space="preserve">flori din rai o împodobeau cu mireasmă lor. O cărăruie îngustă ducea din vale până la </w:t>
      </w:r>
      <w:r w:rsidRPr="0073361C">
        <w:rPr>
          <w:cs/>
        </w:rPr>
        <w:t>‎</w:t>
      </w:r>
      <w:r w:rsidRPr="0073361C">
        <w:t xml:space="preserve">tronul ei. Cei care, precum am zis, disprețuiau făgăduințele femeii celei mincinoase și </w:t>
      </w:r>
      <w:r w:rsidRPr="0073361C">
        <w:rPr>
          <w:cs/>
        </w:rPr>
        <w:t>‎</w:t>
      </w:r>
      <w:r w:rsidRPr="0073361C">
        <w:t xml:space="preserve">își întorceau fața de la ea, aceia apucau pe cărarea cea strâmtă și ajungeau la această </w:t>
      </w:r>
      <w:r w:rsidRPr="0073361C">
        <w:rPr>
          <w:cs/>
        </w:rPr>
        <w:t>‎</w:t>
      </w:r>
      <w:r w:rsidRPr="0073361C">
        <w:t xml:space="preserve">femeie și-i sărutau mâna cu sfântă sărutare. Iar ea îi îmbraca îndată cu lumina ca și cu </w:t>
      </w:r>
      <w:r w:rsidRPr="0073361C">
        <w:rPr>
          <w:cs/>
        </w:rPr>
        <w:t>‎</w:t>
      </w:r>
      <w:r w:rsidRPr="0073361C">
        <w:t xml:space="preserve">o haina, îi încununa și-i trimitea degrabă în curțile împărătești, unde primeau o </w:t>
      </w:r>
      <w:r w:rsidRPr="0073361C">
        <w:rPr>
          <w:cs/>
        </w:rPr>
        <w:t>‎</w:t>
      </w:r>
      <w:r w:rsidRPr="0073361C">
        <w:t>negrăită bucurie și dulceață.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Adâncindu-se în aceste priveliști, Cuviosul a înțeles ce înseamnă,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ndată ce și-a venit în sine: femeia cea stricată este viața cea trecătoare, car e</w:t>
      </w:r>
    </w:p>
    <w:p w:rsidR="0073361C" w:rsidRPr="0073361C" w:rsidRDefault="0073361C" w:rsidP="0073361C">
      <w:pPr>
        <w:spacing w:after="240"/>
      </w:pPr>
      <w:r w:rsidRPr="0073361C">
        <w:t xml:space="preserve">făgăduiește tuturor bogăție și strălucire, robindu-i voilor ei. Nu-i lasă să cinstească </w:t>
      </w:r>
      <w:r w:rsidRPr="0073361C">
        <w:rPr>
          <w:cs/>
        </w:rPr>
        <w:t>‎</w:t>
      </w:r>
      <w:r w:rsidRPr="0073361C">
        <w:t xml:space="preserve">pe Dumnezeu pentru ca îi moloșește și, moartea găsindu-i nepregătiți, le răpește </w:t>
      </w:r>
      <w:r w:rsidRPr="0073361C">
        <w:rPr>
          <w:cs/>
        </w:rPr>
        <w:t>‎</w:t>
      </w:r>
      <w:r w:rsidRPr="0073361C">
        <w:t>sufletele și trupurile le dă pământului.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Cealaltă femeie, care se odihnește pe tron, este viața cea veșnică, către care merg </w:t>
      </w:r>
      <w:r w:rsidRPr="0073361C">
        <w:rPr>
          <w:cs/>
        </w:rPr>
        <w:t>‎</w:t>
      </w:r>
      <w:r w:rsidRPr="0073361C">
        <w:t xml:space="preserve">drepții pe cărarea cea strâmtă. Aceștia au disprețuit cele pământești, care sunt "curse </w:t>
      </w:r>
      <w:r w:rsidRPr="0073361C">
        <w:rPr>
          <w:cs/>
        </w:rPr>
        <w:t>‎</w:t>
      </w:r>
      <w:r w:rsidRPr="0073361C">
        <w:t xml:space="preserve">ale satanei, praf și cenușă", s-au silit pe sineși și au răpit Împărăția lui Dumnezeu, </w:t>
      </w:r>
      <w:r w:rsidRPr="0073361C">
        <w:rPr>
          <w:cs/>
        </w:rPr>
        <w:t>‎</w:t>
      </w:r>
      <w:r w:rsidRPr="0073361C">
        <w:t xml:space="preserve">deoarece, când vine sfârșitul firesc pentru toți oamenii, aceștia trec în viața veșnică. </w:t>
      </w:r>
      <w:r w:rsidRPr="0073361C">
        <w:rPr>
          <w:cs/>
        </w:rPr>
        <w:t>‎</w:t>
      </w:r>
      <w:r w:rsidRPr="0073361C">
        <w:t xml:space="preserve">Iar aceasta, îmbrățișândui, îi îmbracă cu </w:t>
      </w:r>
      <w:r w:rsidRPr="0073361C">
        <w:lastRenderedPageBreak/>
        <w:t xml:space="preserve">veșminte luminoase și-i odihnește în </w:t>
      </w:r>
      <w:r w:rsidRPr="0073361C">
        <w:rPr>
          <w:cs/>
        </w:rPr>
        <w:t>‎</w:t>
      </w:r>
      <w:r w:rsidRPr="0073361C">
        <w:t>fericitele curți, unde răsună dulcele glas al celor ce prăznuiesc.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nțelesul adânc și adevărat al vedeniei l-a făcut pe Cuviosul să suspine: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"O, când voi ajunge și eu să văd fața Domnului meu? Oare mă voi învrednici eu, </w:t>
      </w:r>
      <w:r w:rsidRPr="0073361C">
        <w:rPr>
          <w:cs/>
        </w:rPr>
        <w:t>‎</w:t>
      </w:r>
      <w:r w:rsidRPr="0073361C">
        <w:t xml:space="preserve">pierdutul, să privesc pe Domnul meu? Vai, vai, Nifone! în foc vei merge, ticălosule, </w:t>
      </w:r>
      <w:r w:rsidRPr="0073361C">
        <w:rPr>
          <w:cs/>
        </w:rPr>
        <w:t>‎</w:t>
      </w:r>
      <w:r w:rsidRPr="0073361C">
        <w:t xml:space="preserve">pentru faptele tale cele rele! Cerul te va învinui înaintea lui Dumnezeu, pentru că l-ai </w:t>
      </w:r>
      <w:r w:rsidRPr="0073361C">
        <w:rPr>
          <w:rFonts w:hint="cs"/>
          <w:cs/>
        </w:rPr>
        <w:t>‎</w:t>
      </w:r>
      <w:r w:rsidRPr="0073361C">
        <w:rPr>
          <w:rFonts w:hint="eastAsia"/>
        </w:rPr>
        <w:t>î</w:t>
      </w:r>
      <w:r w:rsidRPr="0073361C">
        <w:t xml:space="preserve">ntinat cu privirea ta. Dar și pământul, ticălosule, te va osândi pentru că l-au întinat </w:t>
      </w:r>
      <w:r w:rsidRPr="0073361C">
        <w:rPr>
          <w:cs/>
        </w:rPr>
        <w:t>‎</w:t>
      </w:r>
      <w:r w:rsidRPr="0073361C">
        <w:t xml:space="preserve">cu spurcatele tale picioare. Văzduhul te numește gunoi, nelegiuitule, dar și pentru oam </w:t>
      </w:r>
      <w:r w:rsidRPr="0073361C">
        <w:rPr>
          <w:cs/>
        </w:rPr>
        <w:t>‎</w:t>
      </w:r>
      <w:r w:rsidRPr="0073361C">
        <w:t xml:space="preserve">eni ești povară, murdărindu-i cu umbletul printre ei, spurcatule. Pietrele și țărâna </w:t>
      </w:r>
      <w:r w:rsidRPr="0073361C">
        <w:rPr>
          <w:cs/>
        </w:rPr>
        <w:t>‎</w:t>
      </w:r>
      <w:r w:rsidRPr="0073361C">
        <w:t>pământului vor striga împotriva ta, stricatule, pentru că le-ai murdărit și</w:t>
      </w:r>
    </w:p>
    <w:p w:rsidR="0073361C" w:rsidRPr="0073361C" w:rsidRDefault="0073361C" w:rsidP="0073361C">
      <w:pPr>
        <w:spacing w:after="240"/>
      </w:pPr>
      <w:r w:rsidRPr="0073361C">
        <w:t xml:space="preserve">Astfel, tânguindu-se de toate acestea, se ruga cu umilință lui Dumnezeu să-i ierte </w:t>
      </w:r>
      <w:r w:rsidRPr="0073361C">
        <w:rPr>
          <w:cs/>
        </w:rPr>
        <w:t>‎</w:t>
      </w:r>
      <w:r w:rsidRPr="0073361C">
        <w:t xml:space="preserve">păcatele și să-l izbăvească de focul cel veșnicie, temându-se și tremurând de groaza </w:t>
      </w:r>
      <w:r w:rsidRPr="0073361C">
        <w:rPr>
          <w:cs/>
        </w:rPr>
        <w:t>‎</w:t>
      </w:r>
      <w:r w:rsidRPr="0073361C">
        <w:t xml:space="preserve">morții. Și zicând moarte, înțelegea, despărțirea de Dumnezeu. Iar dacă un așa de mare </w:t>
      </w:r>
      <w:r w:rsidRPr="0073361C">
        <w:rPr>
          <w:rFonts w:hint="cs"/>
          <w:cs/>
        </w:rPr>
        <w:t>‎</w:t>
      </w:r>
      <w:r w:rsidRPr="0073361C">
        <w:t xml:space="preserve">luminător se temea să nu piară și să cadă din harul lui Dumnezeu, oare noi nemernicii, </w:t>
      </w:r>
      <w:r w:rsidRPr="0073361C">
        <w:rPr>
          <w:cs/>
        </w:rPr>
        <w:t>‎</w:t>
      </w:r>
      <w:r w:rsidRPr="0073361C">
        <w:t>care nu avem un bine, ce trebuie să facem?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SPRE APUS</w:t>
      </w:r>
    </w:p>
    <w:p w:rsidR="0073361C" w:rsidRPr="0073361C" w:rsidRDefault="0073361C" w:rsidP="0073361C">
      <w:pPr>
        <w:spacing w:after="240"/>
      </w:pPr>
      <w:r w:rsidRPr="0073361C">
        <w:t>Cuviosul Nifon a presimtit că i se apropie sfârșitul. Într-o zi, după ce</w:t>
      </w:r>
    </w:p>
    <w:p w:rsidR="0073361C" w:rsidRPr="0073361C" w:rsidRDefault="0073361C" w:rsidP="0073361C">
      <w:pPr>
        <w:spacing w:after="240"/>
      </w:pPr>
      <w:r w:rsidRPr="0073361C">
        <w:t>a dat drumul clericilor de la biserică, l-am văzut foarte mâhnit și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ngândurat. Stătea ca o vrabie, afundat într-o ciudată singurătate. Foarte</w:t>
      </w:r>
    </w:p>
    <w:p w:rsidR="0073361C" w:rsidRPr="0073361C" w:rsidRDefault="0073361C" w:rsidP="0073361C">
      <w:pPr>
        <w:spacing w:after="240"/>
      </w:pPr>
      <w:r w:rsidRPr="0073361C">
        <w:t>mirat de acest lucru, l-am întrebat cu blândețe de ce este așa de schimbat.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Uneori privirea îi era veselă, alteori se întunecă adânc; uneori zâmbea, alteori se </w:t>
      </w:r>
      <w:r w:rsidRPr="0073361C">
        <w:rPr>
          <w:cs/>
        </w:rPr>
        <w:t>‎</w:t>
      </w:r>
      <w:r w:rsidRPr="0073361C">
        <w:t xml:space="preserve">întrista, ca și cum făcea sfat cu sine însuși. L-am rugat stăruitor, sărutându-i mâna, </w:t>
      </w:r>
      <w:r w:rsidRPr="0073361C">
        <w:rPr>
          <w:cs/>
        </w:rPr>
        <w:t>‎</w:t>
      </w:r>
      <w:r w:rsidRPr="0073361C">
        <w:t>să-mi spună ce se petrece.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Uite, fiule, a zis el </w:t>
      </w:r>
      <w:r w:rsidRPr="0073361C">
        <w:rPr>
          <w:cs/>
        </w:rPr>
        <w:t>‎</w:t>
      </w:r>
      <w:r w:rsidRPr="0073361C">
        <w:t>în sfârșit, părintele tău, pe care tu îl iubesti mult,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 curând te va părăsi trupește.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Inima a început să-mi bată tare.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Nu, părintele meu, să nu părăsești pe fiul tău, l-am </w:t>
      </w:r>
      <w:r w:rsidRPr="0073361C">
        <w:rPr>
          <w:cs/>
        </w:rPr>
        <w:t>‎</w:t>
      </w:r>
      <w:r w:rsidRPr="0073361C">
        <w:t>rugat eu. Știi că,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de când te-am văzut prima dată, nu te-am părăsit niciodată, dorind ca împreună cu tine </w:t>
      </w:r>
      <w:r w:rsidRPr="0073361C">
        <w:rPr>
          <w:cs/>
        </w:rPr>
        <w:t>‎</w:t>
      </w:r>
      <w:r w:rsidRPr="0073361C">
        <w:t>să aflu și eu milă în ziua judecății.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-Nu te teme, fiule, m-a încurajat el. Dacă aflu trecere înaintea lui Hristos, să știi </w:t>
      </w:r>
      <w:r w:rsidRPr="0073361C">
        <w:rPr>
          <w:cs/>
        </w:rPr>
        <w:t>‎</w:t>
      </w:r>
      <w:r w:rsidRPr="0073361C">
        <w:t xml:space="preserve">ca degrabă că te voi aduce și pe tine unde mă găsesc eu. Dar dacă nu aflu </w:t>
      </w:r>
      <w:r w:rsidRPr="0073361C">
        <w:rPr>
          <w:cs/>
        </w:rPr>
        <w:t>‎</w:t>
      </w:r>
      <w:r w:rsidRPr="0073361C">
        <w:t>îndrăzneală... Străduiește-te atunci, fiul meu, din toate puterile,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ca să izbăvești din foc pe părintele tău, astfel ca și tu să câștigi mântuirea.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Părinte, spune-mi te rog, cum ai înțeles că ți se apropie sfârșitul?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lastRenderedPageBreak/>
        <w:t>‎</w:t>
      </w:r>
      <w:r w:rsidRPr="0073361C">
        <w:t>-Nu-ți voi ascunde, iubitul meu fiu. Acum câteva zile, după ce</w:t>
      </w:r>
    </w:p>
    <w:p w:rsidR="0073361C" w:rsidRPr="0073361C" w:rsidRDefault="0073361C" w:rsidP="0073361C">
      <w:pPr>
        <w:spacing w:after="240"/>
      </w:pPr>
      <w:r w:rsidRPr="0073361C">
        <w:t xml:space="preserve">mi-am terminat rugăciunea de la ceasul șase, eram puțin obosit și m-am întins, ca să </w:t>
      </w:r>
      <w:r w:rsidRPr="0073361C">
        <w:rPr>
          <w:cs/>
        </w:rPr>
        <w:t>‎</w:t>
      </w:r>
      <w:r w:rsidRPr="0073361C">
        <w:t xml:space="preserve">mă odihnesc câteva clipe. Deodată am fost cuprins de o sfântă răpire. Mă vedeam că am </w:t>
      </w:r>
      <w:r w:rsidRPr="0073361C">
        <w:rPr>
          <w:cs/>
        </w:rPr>
        <w:t>‎</w:t>
      </w:r>
      <w:r w:rsidRPr="0073361C">
        <w:t xml:space="preserve">intrat într-un mare și sfânt palat. Se vedeau tronuri de foc, care revărsau scântei </w:t>
      </w:r>
      <w:r w:rsidRPr="0073361C">
        <w:rPr>
          <w:cs/>
        </w:rPr>
        <w:t>‎</w:t>
      </w:r>
      <w:r w:rsidRPr="0073361C">
        <w:t xml:space="preserve">dumnezeiești. Prin împrejur se vedeau steme împărătești și slava Domnului cu raze </w:t>
      </w:r>
      <w:r w:rsidRPr="0073361C">
        <w:rPr>
          <w:cs/>
        </w:rPr>
        <w:t>‎</w:t>
      </w:r>
      <w:r w:rsidRPr="0073361C">
        <w:t xml:space="preserve">strălucitoare. Miresme felurite și minunate se revărsau pretutindeni, veselind puterile </w:t>
      </w:r>
      <w:r w:rsidRPr="0073361C">
        <w:rPr>
          <w:cs/>
        </w:rPr>
        <w:t>‎</w:t>
      </w:r>
      <w:r w:rsidRPr="0073361C">
        <w:t>cerești. Mii de mii stăteau înainte și milioane de milioane îi slujeau.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"Mihaile, Mihaile, am auzit atunci un glas lin venind de la tron, arată</w:t>
      </w:r>
    </w:p>
    <w:p w:rsidR="0073361C" w:rsidRPr="0073361C" w:rsidRDefault="0073361C" w:rsidP="0073361C">
      <w:pPr>
        <w:spacing w:after="240"/>
      </w:pPr>
      <w:r w:rsidRPr="0073361C">
        <w:t>iubitului meu locul odihnei sale!"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Și îndată un stâlp de foc, mare și înfricoșat, m-a luat și m-a dus întrun loc, unde </w:t>
      </w:r>
      <w:r w:rsidRPr="0073361C">
        <w:rPr>
          <w:cs/>
        </w:rPr>
        <w:t>‎</w:t>
      </w:r>
      <w:r w:rsidRPr="0073361C">
        <w:t>erau nenumărate palate minunate. Stâlpul care mă conducea la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-Stăpâne Mihaile, Îziceau către conducătorul meu Î, când ne vei da pe iubitul nostru </w:t>
      </w:r>
      <w:r w:rsidRPr="0073361C">
        <w:rPr>
          <w:cs/>
        </w:rPr>
        <w:t>‎</w:t>
      </w:r>
      <w:r w:rsidRPr="0073361C">
        <w:t>Nifon?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-Voia Tatălui și a Fiului și a Sfântului Duh este să vi-l dăruiască după trei zile!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Aceia, îndată au început să salte și să se bucure în Duhul Sfânt. Mai mult, unii au </w:t>
      </w:r>
      <w:r w:rsidRPr="0073361C">
        <w:rPr>
          <w:cs/>
        </w:rPr>
        <w:t>‎</w:t>
      </w:r>
      <w:r w:rsidRPr="0073361C">
        <w:t>început să facă cerești pregătiri.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-Negrăita iubire de oameni a Aceluia te-a miluit, mi-a zis atunci conducătorul meu. </w:t>
      </w:r>
      <w:r w:rsidRPr="0073361C">
        <w:rPr>
          <w:cs/>
        </w:rPr>
        <w:t>‎</w:t>
      </w:r>
      <w:r w:rsidRPr="0073361C">
        <w:t>Aici ti s-a rânduit odihna ta.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Nespus de mult m-a încântat bucuria acelui palat când am intrat înăuntru. După </w:t>
      </w:r>
      <w:r w:rsidRPr="0073361C">
        <w:rPr>
          <w:cs/>
        </w:rPr>
        <w:t>‎</w:t>
      </w:r>
      <w:r w:rsidRPr="0073361C">
        <w:t>aceasta, urma un altul și un altul și, tot așa, nenumărate palate frumoase, pe care le-</w:t>
      </w:r>
      <w:r w:rsidRPr="0073361C">
        <w:rPr>
          <w:cs/>
        </w:rPr>
        <w:t>‎</w:t>
      </w:r>
      <w:r w:rsidRPr="0073361C">
        <w:t xml:space="preserve">am văzut și m-am minunat; tronuri luminoase care îți răpeau mintea, grădini de flori, </w:t>
      </w:r>
      <w:r w:rsidRPr="0073361C">
        <w:rPr>
          <w:cs/>
        </w:rPr>
        <w:t>‎</w:t>
      </w:r>
      <w:r w:rsidRPr="0073361C">
        <w:t xml:space="preserve">înflorite veșnicie, amfore mari de aur pline de parfumuri dumnezeiești, coroane </w:t>
      </w:r>
      <w:r w:rsidRPr="0073361C">
        <w:rPr>
          <w:cs/>
        </w:rPr>
        <w:t>‎</w:t>
      </w:r>
      <w:r w:rsidRPr="0073361C">
        <w:t>multicolore și str ălucitoare.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Dar ce spun eu, fiule? Erau așa de mari și de multe acele frumuseți dumnezeiești, ca </w:t>
      </w:r>
      <w:r w:rsidRPr="0073361C">
        <w:rPr>
          <w:cs/>
        </w:rPr>
        <w:t>‎</w:t>
      </w:r>
      <w:r w:rsidRPr="0073361C">
        <w:t>depășește orice minte și orice închipuire.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După puțin timp, Arhanghelul mi-a zis iarăși: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"Pe acestea ți le-a dăruit Hristos, pentru că L-ai iubit pe El și pe noi.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Iată și acum tron, veșminte ca lumina și "paturi fericite", pentru că toată viața ți-</w:t>
      </w:r>
      <w:r w:rsidRPr="0073361C">
        <w:rPr>
          <w:cs/>
        </w:rPr>
        <w:t>‎</w:t>
      </w:r>
      <w:r w:rsidRPr="0073361C">
        <w:t xml:space="preserve">ai petrecut-o culcându-te aspru, pe pământul gol. Ochii tăi vor vedea semne și minuni </w:t>
      </w:r>
      <w:r w:rsidRPr="0073361C">
        <w:rPr>
          <w:cs/>
        </w:rPr>
        <w:t>‎</w:t>
      </w:r>
      <w:r w:rsidRPr="0073361C">
        <w:t xml:space="preserve">necuprinse de minte de înțelepți și filosofi. Vezi? Sălășluire de odihnă și prăznuiri </w:t>
      </w:r>
      <w:r w:rsidRPr="0073361C">
        <w:rPr>
          <w:cs/>
        </w:rPr>
        <w:t>‎</w:t>
      </w:r>
      <w:r w:rsidRPr="0073361C">
        <w:t>nenumărate; toate ți le-a pregătit cu însăși mâna Sa Preabunul Dumnezeu".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ntr-adevăr, m-am uitat cu atenție și am rămas uimit. Într-o singură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ncăpere se putea afla toată fericirea. Din una parcă te duceai în alta și iarăși </w:t>
      </w:r>
      <w:r w:rsidRPr="0073361C">
        <w:rPr>
          <w:cs/>
        </w:rPr>
        <w:t>‎</w:t>
      </w:r>
      <w:r w:rsidRPr="0073361C">
        <w:t xml:space="preserve">bucuria tuturor se concentra în fiecare. Pentru ăa nu erau zidite din materiale, din </w:t>
      </w:r>
      <w:r w:rsidRPr="0073361C">
        <w:rPr>
          <w:cs/>
        </w:rPr>
        <w:t>‎</w:t>
      </w:r>
      <w:r w:rsidRPr="0073361C">
        <w:t xml:space="preserve">pietre și din lemn și alte materiale frumoase. Materialul lor era nor dumnezeiesc și </w:t>
      </w:r>
      <w:r w:rsidRPr="0073361C">
        <w:rPr>
          <w:cs/>
        </w:rPr>
        <w:t>‎</w:t>
      </w:r>
      <w:r w:rsidRPr="0073361C">
        <w:t xml:space="preserve">Duhul Sfânt. Așa cum soarele, când se pleacă spre apus își trimite razele sale </w:t>
      </w:r>
      <w:r w:rsidRPr="0073361C">
        <w:rPr>
          <w:cs/>
        </w:rPr>
        <w:t>‎</w:t>
      </w:r>
      <w:r w:rsidRPr="0073361C">
        <w:t xml:space="preserve">luminoase ca niște raze de foc, așa erau și cămările acelea, pline cu tot felul de </w:t>
      </w:r>
      <w:r w:rsidRPr="0073361C">
        <w:rPr>
          <w:cs/>
        </w:rPr>
        <w:t>‎</w:t>
      </w:r>
      <w:r w:rsidRPr="0073361C">
        <w:t>roade duhovnicești, pe care, v ăzândule nu te mai săturai.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>Și pe când, fiule, fiind încă sub conducerea Arhanghelului, mă</w:t>
      </w:r>
    </w:p>
    <w:p w:rsidR="0073361C" w:rsidRPr="0073361C" w:rsidRDefault="0073361C" w:rsidP="0073361C">
      <w:pPr>
        <w:spacing w:after="240"/>
      </w:pPr>
      <w:r w:rsidRPr="0073361C">
        <w:t>gândeam la toate acestea, m-am trezit. Deci, fără amânare, în trei zile merg</w:t>
      </w:r>
    </w:p>
    <w:p w:rsidR="0073361C" w:rsidRPr="0073361C" w:rsidRDefault="0073361C" w:rsidP="0073361C">
      <w:pPr>
        <w:spacing w:after="240"/>
      </w:pPr>
      <w:r w:rsidRPr="0073361C">
        <w:t>la Hristos. Și apoi, după puțin, voi veni eu însumi să te iau și pe tine, ca să</w:t>
      </w:r>
    </w:p>
    <w:p w:rsidR="0073361C" w:rsidRPr="0073361C" w:rsidRDefault="0073361C" w:rsidP="0073361C">
      <w:pPr>
        <w:spacing w:after="240"/>
      </w:pPr>
      <w:r w:rsidRPr="0073361C">
        <w:t>fim împreună. Nu plânge că ne vom despărți; mai degrabă, bucura-te și te</w:t>
      </w:r>
    </w:p>
    <w:p w:rsidR="0073361C" w:rsidRPr="0073361C" w:rsidRDefault="0073361C" w:rsidP="0073361C">
      <w:pPr>
        <w:spacing w:after="240"/>
      </w:pPr>
      <w:r w:rsidRPr="0073361C">
        <w:t>veselește!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Acestea mi-a grăit și a tăcut.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 scurt, vestea s-a răspândit în toată eparhia lui. Tânguire și plângere nemărginită </w:t>
      </w:r>
      <w:r w:rsidRPr="0073361C">
        <w:rPr>
          <w:cs/>
        </w:rPr>
        <w:t>‎</w:t>
      </w:r>
      <w:r w:rsidRPr="0073361C">
        <w:t xml:space="preserve">se auzea peste tot. Dar Cuviosul îi mângâia pe toți cu povătuirile sale. Ba îi îndemna </w:t>
      </w:r>
      <w:r w:rsidRPr="0073361C">
        <w:rPr>
          <w:cs/>
        </w:rPr>
        <w:t>‎</w:t>
      </w:r>
      <w:r w:rsidRPr="0073361C">
        <w:t>să se bucure și să se veselească, deoarece,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Prin dumnezeiască descoperire a fost înștiințat și marele Atanasie,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despre sfârșitul Cuviosului și a venit la el cu mulți frati. Fericitul Alexandru</w:t>
      </w:r>
    </w:p>
    <w:p w:rsidR="0073361C" w:rsidRPr="0073361C" w:rsidRDefault="0073361C" w:rsidP="0073361C">
      <w:pPr>
        <w:spacing w:after="240"/>
      </w:pPr>
      <w:r w:rsidRPr="0073361C">
        <w:t>adormise deja întru Domnul și Atanasie îi urmase la tron.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Cum au ajuns, s-au îmbrățișat cu sărutare sfântă și Cuviosul a zis către arhiepiscop: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 De ce, Părinte, ați făcut atâta osteneală pentru mine?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-Am venit, Preasfințite, ca să va urez drum bun. Mâine veți călători spre Ierusalimul </w:t>
      </w:r>
      <w:r w:rsidRPr="0073361C">
        <w:rPr>
          <w:cs/>
        </w:rPr>
        <w:t>‎</w:t>
      </w:r>
      <w:r w:rsidRPr="0073361C">
        <w:t xml:space="preserve">cel de sus! Vă rog dar, cu căldură, să mă pomeniți și pe mine în ceasul când vă veți </w:t>
      </w:r>
      <w:r w:rsidRPr="0073361C">
        <w:rPr>
          <w:cs/>
        </w:rPr>
        <w:t>‎</w:t>
      </w:r>
      <w:r w:rsidRPr="0073361C">
        <w:t>închina lui Dumnezeu și Tatăl și arhanghelilor Lui.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-Și tu, fiul meu, l-a rugat Cuviosul, când vei săvârși Sfânta</w:t>
      </w:r>
    </w:p>
    <w:p w:rsidR="0073361C" w:rsidRPr="0073361C" w:rsidRDefault="0073361C" w:rsidP="0073361C">
      <w:pPr>
        <w:spacing w:after="240"/>
      </w:pPr>
      <w:r w:rsidRPr="0073361C">
        <w:t>Liturghie, să nu uiți să pomenești la Sfintele Taine și numele păcătosului și</w:t>
      </w:r>
    </w:p>
    <w:p w:rsidR="0073361C" w:rsidRPr="0073361C" w:rsidRDefault="0073361C" w:rsidP="0073361C">
      <w:pPr>
        <w:spacing w:after="240"/>
      </w:pPr>
      <w:r w:rsidRPr="0073361C">
        <w:t xml:space="preserve">nemernicului Nifon și să faci proscomidie totdeauna și pentru mine către Dumnezeu, </w:t>
      </w:r>
      <w:r w:rsidRPr="0073361C">
        <w:rPr>
          <w:cs/>
        </w:rPr>
        <w:t>‎</w:t>
      </w:r>
      <w:r w:rsidRPr="0073361C">
        <w:t xml:space="preserve">deoarece este mare binefacere pentru cel mort să fie pomenit la Sfântul jertfelnic. </w:t>
      </w:r>
      <w:r w:rsidRPr="0073361C">
        <w:rPr>
          <w:cs/>
        </w:rPr>
        <w:t>‎</w:t>
      </w:r>
      <w:r w:rsidRPr="0073361C">
        <w:t xml:space="preserve">Cine, deci, va face acestea după moartea mea, cu credință adevărată pentru iertarea </w:t>
      </w:r>
      <w:r w:rsidRPr="0073361C">
        <w:rPr>
          <w:cs/>
        </w:rPr>
        <w:t>‎</w:t>
      </w:r>
      <w:r w:rsidRPr="0073361C">
        <w:t xml:space="preserve">păcatelor mele, când îi va sosi sfârșitul îl va cerceta ajutorul lui Dumnezeu. Tatăl, </w:t>
      </w:r>
      <w:r w:rsidRPr="0073361C">
        <w:rPr>
          <w:cs/>
        </w:rPr>
        <w:t>‎</w:t>
      </w:r>
      <w:r w:rsidRPr="0073361C">
        <w:t xml:space="preserve">Fiul și Duhul Sfânt îi va ierta mulțimea greșelilor lui și îl va chema întru Împărăția </w:t>
      </w:r>
      <w:r w:rsidRPr="0073361C">
        <w:rPr>
          <w:cs/>
        </w:rPr>
        <w:t>‎</w:t>
      </w:r>
      <w:r w:rsidRPr="0073361C">
        <w:t xml:space="preserve">cerurilor. Pentru că nu-l voi uita întru odihna mea până ce nu-l voi aduce lângă mine; </w:t>
      </w:r>
      <w:r w:rsidRPr="0073361C">
        <w:rPr>
          <w:cs/>
        </w:rPr>
        <w:t>‎</w:t>
      </w:r>
      <w:r w:rsidRPr="0073361C">
        <w:t>adică, unde sunt eu, să fie și acela.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După aceste cuvinte a tăcut. În noaptea aceea a început să se roage îndelung.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ADU-ȚI AMINTE DOAMNE...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Stăpâne Doamne, Iisuse Hristoase, Dumnezeul meu, pleacă urechea Ta și mă auzi pe mine </w:t>
      </w:r>
      <w:r w:rsidRPr="0073361C">
        <w:rPr>
          <w:cs/>
        </w:rPr>
        <w:t>‎</w:t>
      </w:r>
      <w:r w:rsidRPr="0073361C">
        <w:t>robul Tău, care necontenit iubesc numele Tău!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Primește-mă pe mine, care vorbesc stăpânirii, puterii și tariei Tale! Îți cer,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 xml:space="preserve">Te rog și implor bunătatea Ta! Vino, Iisuse, Lumina cea din Lumina, acum la apusul </w:t>
      </w:r>
      <w:r w:rsidRPr="0073361C">
        <w:rPr>
          <w:cs/>
        </w:rPr>
        <w:t>‎</w:t>
      </w:r>
      <w:r w:rsidRPr="0073361C">
        <w:t xml:space="preserve">vieții mele! Coboară, Sfinte, ca să iei sufletul meu! Miluiește-mă, Iubitorule de bine </w:t>
      </w:r>
      <w:r w:rsidRPr="0073361C">
        <w:rPr>
          <w:cs/>
        </w:rPr>
        <w:t>‎</w:t>
      </w:r>
      <w:r w:rsidRPr="0073361C">
        <w:t xml:space="preserve">și vino la mine, în lumină, frumusețe și bucurie! Tu ești Cel ce mi-ai făgăduit: "Voi </w:t>
      </w:r>
      <w:r w:rsidRPr="0073361C">
        <w:rPr>
          <w:cs/>
        </w:rPr>
        <w:t>‎</w:t>
      </w:r>
      <w:r w:rsidRPr="0073361C">
        <w:t xml:space="preserve">veni Eu însumi ca să primesc duhul Tău în pace". Să nu împiedice dar, păcatele mele, </w:t>
      </w:r>
      <w:r w:rsidRPr="0073361C">
        <w:rPr>
          <w:cs/>
        </w:rPr>
        <w:t>‎</w:t>
      </w:r>
      <w:r w:rsidRPr="0073361C">
        <w:t>făgăduința Ta cea adevărata! Să nu-ți întorci de la mine fața Ta! Adu-Ți aminte că Tu m-</w:t>
      </w:r>
      <w:r w:rsidRPr="0073361C">
        <w:rPr>
          <w:cs/>
        </w:rPr>
        <w:t>‎</w:t>
      </w:r>
      <w:r w:rsidRPr="0073361C">
        <w:t xml:space="preserve">ai scos din puterea balaurului! Eram pierdut în nesățiosul lui pântece și Tu mi-ai </w:t>
      </w:r>
      <w:r w:rsidRPr="0073361C">
        <w:rPr>
          <w:cs/>
        </w:rPr>
        <w:t>‎</w:t>
      </w:r>
      <w:r w:rsidRPr="0073361C">
        <w:t xml:space="preserve">dăruit viața; înviindu-mă, m-ai luminat; luminându-mă, m-ai sfințit; sfințindu-mă, m-ai </w:t>
      </w:r>
      <w:r w:rsidRPr="0073361C">
        <w:rPr>
          <w:cs/>
        </w:rPr>
        <w:t>‎</w:t>
      </w:r>
      <w:r w:rsidRPr="0073361C">
        <w:t>strălucit și strălucindu-mă, m-ai îndumnezeit.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Adu-Ți aminte, Doamne, că nici pe tată, nici pe mamă n-am iubit mai mult decât pe </w:t>
      </w:r>
      <w:r w:rsidRPr="0073361C">
        <w:rPr>
          <w:cs/>
        </w:rPr>
        <w:t>‎</w:t>
      </w:r>
      <w:r w:rsidRPr="0073361C">
        <w:t>Tine!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Adu-Ți aminte, Doamne, că pentru numele Tău "m-am smerit</w:t>
      </w:r>
    </w:p>
    <w:p w:rsidR="0073361C" w:rsidRPr="0073361C" w:rsidRDefault="0073361C" w:rsidP="0073361C">
      <w:pPr>
        <w:spacing w:after="240"/>
      </w:pPr>
      <w:r w:rsidRPr="0073361C">
        <w:t xml:space="preserve">foarte"; ci, să nu mă rușinezi, pentru că de multe ori mi-ai zis: "Nu mă uit la veghea </w:t>
      </w:r>
      <w:r w:rsidRPr="0073361C">
        <w:rPr>
          <w:cs/>
        </w:rPr>
        <w:t>‎</w:t>
      </w:r>
      <w:r w:rsidRPr="0073361C">
        <w:t xml:space="preserve">ta și la setea ta, ci te iubesc pentru adânca ta smerenie". Oare am făcut eu însumi </w:t>
      </w:r>
      <w:r w:rsidRPr="0073361C">
        <w:rPr>
          <w:cs/>
        </w:rPr>
        <w:t>‎</w:t>
      </w:r>
      <w:r w:rsidRPr="0073361C">
        <w:t>ceva bun? Pe toate acestea harul Tău le-a lucrat!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Adu-Ți aminte, Doamne, și de cei ce mă pomenesc pe mine, robul</w:t>
      </w:r>
    </w:p>
    <w:p w:rsidR="0073361C" w:rsidRPr="0073361C" w:rsidRDefault="0073361C" w:rsidP="0073361C">
      <w:pPr>
        <w:spacing w:after="240"/>
      </w:pPr>
      <w:r w:rsidRPr="0073361C">
        <w:t>Tau, și trimite pe Duhul Sfânt în inimile lor! Dă-le lor îndreptare, virtute și</w:t>
      </w:r>
    </w:p>
    <w:p w:rsidR="0073361C" w:rsidRPr="0073361C" w:rsidRDefault="0073361C" w:rsidP="0073361C">
      <w:pPr>
        <w:spacing w:after="240"/>
      </w:pPr>
      <w:r w:rsidRPr="0073361C">
        <w:t>nepomenire de rău, zdrobește sub picioarele lor pe vicleanul balaur!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-n mâinile Tale încredințez această turmă pe care mi-a încredințat-o dreapta Ta! </w:t>
      </w:r>
      <w:r w:rsidRPr="0073361C">
        <w:rPr>
          <w:cs/>
        </w:rPr>
        <w:t>‎</w:t>
      </w:r>
      <w:r w:rsidRPr="0073361C">
        <w:t xml:space="preserve">Păzește pe cel ce crede în numele Tău! Păzește-l, Preaînalte, cu atotputernică mâna Ta; </w:t>
      </w:r>
      <w:r w:rsidRPr="0073361C">
        <w:rPr>
          <w:cs/>
        </w:rPr>
        <w:t>‎</w:t>
      </w:r>
      <w:r w:rsidRPr="0073361C">
        <w:t>păzește-l nevătămat până la sfârșitul lumii!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Dumnezeul meu, Dumnezeul meu, iarăși Te rog, Adu-Ți aminte,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Doamne, de cei ce călătoresc pe uscat și pe mare, de bolnavi, de cei osteniți și de </w:t>
      </w:r>
      <w:r w:rsidRPr="0073361C">
        <w:rPr>
          <w:cs/>
        </w:rPr>
        <w:t>‎</w:t>
      </w:r>
      <w:r w:rsidRPr="0073361C">
        <w:t>cei robiți; ajuta-i și-i mântuiește pe ei!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Adu-Ți aminte, Doamne, de văduve și de orfani, de străini, de</w:t>
      </w:r>
    </w:p>
    <w:p w:rsidR="0073361C" w:rsidRPr="0073361C" w:rsidRDefault="0073361C" w:rsidP="0073361C">
      <w:pPr>
        <w:spacing w:after="240"/>
      </w:pPr>
      <w:r w:rsidRPr="0073361C">
        <w:t>prozeliți, de cei înstrăinați, de săraci, de cei flămânzi și însetați, pentru</w:t>
      </w:r>
    </w:p>
    <w:p w:rsidR="0073361C" w:rsidRPr="0073361C" w:rsidRDefault="0073361C" w:rsidP="0073361C">
      <w:pPr>
        <w:spacing w:after="240"/>
      </w:pPr>
      <w:r w:rsidRPr="0073361C">
        <w:t>dumnezeiască și bogată mila Ta!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Adu-Ți aminte, Doamne, de cei întemnițați, de cei legați, de cei ce se</w:t>
      </w:r>
    </w:p>
    <w:p w:rsidR="0073361C" w:rsidRPr="0073361C" w:rsidRDefault="0073361C" w:rsidP="0073361C">
      <w:pPr>
        <w:spacing w:after="240"/>
      </w:pPr>
      <w:r w:rsidRPr="0073361C">
        <w:t>află în nevoi, de cei ce suspină și se tânguiesc, de cei ce flămâzesc! Să-i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nconjure milă Ta cea mare, Preamilostive.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Adu-Ți aminte, Doamne, de cei bolnavi sufletește și de cei răniți de vicleana sageată </w:t>
      </w:r>
      <w:r w:rsidRPr="0073361C">
        <w:rPr>
          <w:cs/>
        </w:rPr>
        <w:t>‎</w:t>
      </w:r>
      <w:r w:rsidRPr="0073361C">
        <w:t>a păcatului!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Adu-Ți aminte, Doamne, de cei înstrăinați și încercați și de toți cei ce se chinuiesc </w:t>
      </w:r>
      <w:r w:rsidRPr="0073361C">
        <w:rPr>
          <w:cs/>
        </w:rPr>
        <w:t>‎</w:t>
      </w:r>
      <w:r w:rsidRPr="0073361C">
        <w:t xml:space="preserve">de amare dureri! Picură în inima lor bucuria Duhului Tău cel Sfânt, ca să slăvească </w:t>
      </w:r>
      <w:r w:rsidRPr="0073361C">
        <w:rPr>
          <w:cs/>
        </w:rPr>
        <w:t>‎</w:t>
      </w:r>
      <w:r w:rsidRPr="0073361C">
        <w:t>bunătatea Ta!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Știu că faci acestea Doamne, mai ales cu cei ce rabdă fără murmur</w:t>
      </w:r>
    </w:p>
    <w:p w:rsidR="0073361C" w:rsidRPr="0073361C" w:rsidRDefault="0073361C" w:rsidP="0073361C">
      <w:pPr>
        <w:spacing w:after="240"/>
      </w:pPr>
      <w:r w:rsidRPr="0073361C">
        <w:lastRenderedPageBreak/>
        <w:t>osteneala și durerea, sila, nevoia, supărarea, fie că s-au produs cu voia lor,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fie ca fără de voie se afla în ele.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Adu-Ți aminte, Doamne, de episcopi, de preoți, de diaconi și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ndeobște, de toți clericii! Cu rugăciunile lor, Iubitorule de oameni, iartă și </w:t>
      </w:r>
      <w:r w:rsidRPr="0073361C">
        <w:rPr>
          <w:cs/>
        </w:rPr>
        <w:t>‎</w:t>
      </w:r>
      <w:r w:rsidRPr="0073361C">
        <w:t>mulțimea greșelilor mele.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Adu-Ți aminte, Doamne, de cei ce se nevoiesc în puștii, în munți, în</w:t>
      </w:r>
    </w:p>
    <w:p w:rsidR="0073361C" w:rsidRPr="0073361C" w:rsidRDefault="0073361C" w:rsidP="0073361C">
      <w:pPr>
        <w:spacing w:after="240"/>
      </w:pPr>
      <w:r w:rsidRPr="0073361C">
        <w:t>peșteri și în găurile pământului și îndeobște de toți cuvioșii monahi, care</w:t>
      </w:r>
    </w:p>
    <w:p w:rsidR="0073361C" w:rsidRPr="0073361C" w:rsidRDefault="0073361C" w:rsidP="0073361C">
      <w:pPr>
        <w:spacing w:after="240"/>
      </w:pPr>
      <w:r w:rsidRPr="0073361C">
        <w:t>poarta sfânta schimă. Cu rugăciunile lor, vino la plecarea robului Tău!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Adu-Ți aminte, Doamne, de împărații și de domnitorii creștini!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Odihnește și pe toți care au plecat din această viață cu credință și nădejde în</w:t>
      </w:r>
    </w:p>
    <w:p w:rsidR="0073361C" w:rsidRPr="0073361C" w:rsidRDefault="0073361C" w:rsidP="0073361C">
      <w:pPr>
        <w:spacing w:after="240"/>
      </w:pPr>
      <w:r w:rsidRPr="0073361C">
        <w:t>Tine! Ușurează și povara nefericiților necreștini!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Primește, Stăpâne, rugăciunea robului Tău la jertfelnicul cel înțelegător și mai </w:t>
      </w:r>
      <w:r w:rsidRPr="0073361C">
        <w:rPr>
          <w:cs/>
        </w:rPr>
        <w:t>‎</w:t>
      </w:r>
      <w:r w:rsidRPr="0073361C">
        <w:t>presus de ceruri al Ierusalimului celui de sus!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 VIZITATORII CEREȘTI</w:t>
      </w:r>
    </w:p>
    <w:p w:rsidR="0073361C" w:rsidRPr="0073361C" w:rsidRDefault="0073361C" w:rsidP="0073361C">
      <w:pPr>
        <w:spacing w:after="240"/>
      </w:pPr>
      <w:r w:rsidRPr="0073361C">
        <w:t xml:space="preserve">Cu acestea și cu mult mai multe cuvinte, s-a rugat continuu. Peste puțin a tăcut. </w:t>
      </w:r>
      <w:r w:rsidRPr="0073361C">
        <w:rPr>
          <w:cs/>
        </w:rPr>
        <w:t>‎</w:t>
      </w:r>
      <w:r w:rsidRPr="0073361C">
        <w:t>Atunci, îngerul Domnului i-a zis: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-Bucură-te, bucură-te, Cel ce ți-a făgăduit este nemincinos; va veni</w:t>
      </w:r>
    </w:p>
    <w:p w:rsidR="0073361C" w:rsidRPr="0073361C" w:rsidRDefault="0073361C" w:rsidP="0073361C">
      <w:pPr>
        <w:spacing w:after="240"/>
      </w:pPr>
      <w:r w:rsidRPr="0073361C">
        <w:t>deci la tine. Iar Sfântul s-a bucurat nespus, auzind aceste velesitoare cuvinte.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ntr-o întristare liniștitoare a sunat clopotul. Toți au mers la biseric ă. </w:t>
      </w:r>
      <w:r w:rsidRPr="0073361C">
        <w:rPr>
          <w:cs/>
        </w:rPr>
        <w:t>‎</w:t>
      </w:r>
      <w:r w:rsidRPr="0073361C">
        <w:t>Sfântul ardea de febra. Deodată mi-a zis: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Întinde pe pământ rogojina, fiule. I-am împlinit dorința și apoi l-am întins </w:t>
      </w:r>
      <w:r w:rsidRPr="0073361C">
        <w:rPr>
          <w:cs/>
        </w:rPr>
        <w:t>‎</w:t>
      </w:r>
      <w:r w:rsidRPr="0073361C">
        <w:t>pe ea, în timp ce el șoptea ceva.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 xml:space="preserve">ndată ce s-a luminat de ziua, s-au adunat toți clericii în frunte cu Atanasie, </w:t>
      </w:r>
      <w:r w:rsidRPr="0073361C">
        <w:rPr>
          <w:cs/>
        </w:rPr>
        <w:t>‎</w:t>
      </w:r>
      <w:r w:rsidRPr="0073361C">
        <w:t xml:space="preserve">precum și mult popor din oraș. Erau adânc întristați pentru starea Cuviosului. </w:t>
      </w:r>
      <w:r w:rsidRPr="0073361C">
        <w:rPr>
          <w:cs/>
        </w:rPr>
        <w:t>‎</w:t>
      </w:r>
      <w:r w:rsidRPr="0073361C">
        <w:t>Febra îl doborâse.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Oare, Părinte, boala folosește la </w:t>
      </w:r>
      <w:r w:rsidRPr="0073361C">
        <w:rPr>
          <w:cs/>
        </w:rPr>
        <w:t>‎</w:t>
      </w:r>
      <w:r w:rsidRPr="0073361C">
        <w:t>ceva pe om? a întrebat patriarhul.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Da, Stăpâne. Așa cum aurul </w:t>
      </w:r>
      <w:r w:rsidRPr="0073361C">
        <w:rPr>
          <w:cs/>
        </w:rPr>
        <w:t>‎</w:t>
      </w:r>
      <w:r w:rsidRPr="0073361C">
        <w:t>topindu-se, leapădă rugina, așa și omul</w:t>
      </w:r>
    </w:p>
    <w:p w:rsidR="0073361C" w:rsidRPr="0073361C" w:rsidRDefault="0073361C" w:rsidP="0073361C">
      <w:pPr>
        <w:spacing w:after="240"/>
      </w:pPr>
      <w:r w:rsidRPr="0073361C">
        <w:t xml:space="preserve">se curăță de păcatele sale, dacă, îmbolnăvindu-se, multumește lui Dumnezeu. Zicând </w:t>
      </w:r>
      <w:r w:rsidRPr="0073361C">
        <w:rPr>
          <w:cs/>
        </w:rPr>
        <w:t>‎</w:t>
      </w:r>
      <w:r w:rsidRPr="0073361C">
        <w:t xml:space="preserve">acest cuvânt, a lăcrimat și a zâmbit. Deodată, fața lui s-a luminat ca soarele, </w:t>
      </w:r>
      <w:r w:rsidRPr="0073361C">
        <w:rPr>
          <w:cs/>
        </w:rPr>
        <w:t>‎</w:t>
      </w:r>
      <w:r w:rsidRPr="0073361C">
        <w:t>încât s-au spăimântat toți, iar el a șoptit: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-Bine ați venit, luminătorii lumii, purtătorilor de Dumnezeu Apostoli!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>Din nou i-a strălucit fața.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-Bucurați-vă, mucenici ai Domnului, care ați binevoit a veni la un bătrân păcătos!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Atunci chipul lui a strălucit mai tare, încât toți s-au înfricoșat, iar el vorbea </w:t>
      </w:r>
      <w:r w:rsidRPr="0073361C">
        <w:rPr>
          <w:cs/>
        </w:rPr>
        <w:t>‎</w:t>
      </w:r>
      <w:r w:rsidRPr="0073361C">
        <w:t>singur: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</w:t>
      </w:r>
      <w:r w:rsidRPr="0073361C">
        <w:rPr>
          <w:cs/>
        </w:rPr>
        <w:t>‎</w:t>
      </w:r>
      <w:r w:rsidRPr="0073361C">
        <w:tab/>
      </w:r>
      <w:r w:rsidRPr="0073361C">
        <w:rPr>
          <w:cs/>
        </w:rPr>
        <w:t>‎</w:t>
      </w:r>
      <w:r w:rsidRPr="0073361C">
        <w:t xml:space="preserve"> Vă multumesc cinștiților prooroci că ați venit la un ticălos, care a </w:t>
      </w:r>
      <w:r w:rsidRPr="0073361C">
        <w:rPr>
          <w:cs/>
        </w:rPr>
        <w:t>‎</w:t>
      </w:r>
      <w:r w:rsidRPr="0073361C">
        <w:t>putrezit în păcate!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Apoi, după câteva clipe, a fulgerat mult mai puternic fața Cuviosului Nifon și îl </w:t>
      </w:r>
      <w:r w:rsidRPr="0073361C">
        <w:rPr>
          <w:cs/>
        </w:rPr>
        <w:t>‎</w:t>
      </w:r>
      <w:r w:rsidRPr="0073361C">
        <w:t>auzeau șoptind cu zâmbet pe buze: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 Bucurați-vă în Domnul, ierarhii lui Hristos, cuvioșilor și dreptilor!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 tăcut. Apoi îndată, plin de o negrăită bucurie, a zis cu putere: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-Bucură-te cea plină de dar, luminătoarea și sprijinitoarea mea!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Bucură-te, Născătoare de Dumnezeu! De-a pururi pomenesc binefacerile</w:t>
      </w:r>
    </w:p>
    <w:p w:rsidR="0073361C" w:rsidRPr="0073361C" w:rsidRDefault="0073361C" w:rsidP="0073361C">
      <w:pPr>
        <w:spacing w:after="240"/>
      </w:pPr>
      <w:r w:rsidRPr="0073361C">
        <w:t>tale!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S-a liniștit iarăși puțin, și apoi a zis.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-Dumnezeieștii mei ocrotitori, va binecuvântează sufletul smeritului și păcătosului </w:t>
      </w:r>
      <w:r w:rsidRPr="0073361C">
        <w:rPr>
          <w:cs/>
        </w:rPr>
        <w:t>‎</w:t>
      </w:r>
      <w:r w:rsidRPr="0073361C">
        <w:t>Nifon! Și a încetat a mai vorbit.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N-a trecut mult timp și o negrăită mireasmă s-a revărsat peste tot. Și</w:t>
      </w:r>
    </w:p>
    <w:p w:rsidR="0073361C" w:rsidRPr="0073361C" w:rsidRDefault="0073361C" w:rsidP="0073361C">
      <w:pPr>
        <w:spacing w:after="240"/>
      </w:pPr>
      <w:r w:rsidRPr="0073361C">
        <w:t>deodată, fața lui a strălucit foarte tare, ca un fulger înfricoșat. De frica, to</w:t>
      </w:r>
    </w:p>
    <w:p w:rsidR="0073361C" w:rsidRPr="0073361C" w:rsidRDefault="0073361C" w:rsidP="0073361C">
      <w:pPr>
        <w:spacing w:after="240"/>
      </w:pPr>
      <w:r w:rsidRPr="0073361C">
        <w:t>ți</w:t>
      </w:r>
    </w:p>
    <w:p w:rsidR="0073361C" w:rsidRPr="0073361C" w:rsidRDefault="0073361C" w:rsidP="0073361C">
      <w:pPr>
        <w:spacing w:after="240"/>
      </w:pPr>
      <w:r w:rsidRPr="0073361C">
        <w:t>au ieșit afara. Îi cuprinsese spaima de acea dumnezeiască strălucire.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eastAsia"/>
        </w:rPr>
        <w:t>Î</w:t>
      </w:r>
      <w:r w:rsidRPr="0073361C">
        <w:t>mpreună cu mireasmă, s-a auzit un glas preafrumos și plin de duh: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-Vino la Mine, suflete care ai purtat smerenia Mea! Eu sunt</w:t>
      </w:r>
    </w:p>
    <w:p w:rsidR="0073361C" w:rsidRPr="0073361C" w:rsidRDefault="0073361C" w:rsidP="0073361C">
      <w:pPr>
        <w:spacing w:after="240"/>
      </w:pPr>
      <w:r w:rsidRPr="0073361C">
        <w:t>Hristosul tău, Care cu atâta dor îl chemai: "O, Hristosul meu! O, Hristosul</w:t>
      </w:r>
    </w:p>
    <w:p w:rsidR="0073361C" w:rsidRPr="0073361C" w:rsidRDefault="0073361C" w:rsidP="0073361C">
      <w:pPr>
        <w:spacing w:after="240"/>
      </w:pPr>
      <w:r w:rsidRPr="0073361C">
        <w:t>meu!" Vino, deci la Mine!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La auzirea stăpânescului glas, toți s-au cutremurat de frica. Iar Cuviosul și-a întins </w:t>
      </w:r>
      <w:r w:rsidRPr="0073361C">
        <w:rPr>
          <w:cs/>
        </w:rPr>
        <w:t>‎</w:t>
      </w:r>
      <w:r w:rsidRPr="0073361C">
        <w:t>mâinile rostind aceste mari cuvinte: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rPr>
          <w:rFonts w:hint="eastAsia"/>
        </w:rPr>
        <w:t>—</w:t>
      </w:r>
      <w:r w:rsidRPr="0073361C">
        <w:t xml:space="preserve">n mâinile Tale, Stăpâne, îmi dau duhul meu! Tu ești Hristosul meu, Fiul lui Dumnezeu </w:t>
      </w:r>
      <w:r w:rsidRPr="0073361C">
        <w:rPr>
          <w:cs/>
        </w:rPr>
        <w:t>‎</w:t>
      </w:r>
      <w:r w:rsidRPr="0073361C">
        <w:t>Celui viu!... Și îndată și-a dat duhul.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O, ce s-a întâmplat atunci! Au început toți să se tânguiască cu amar de pierderea </w:t>
      </w:r>
      <w:r w:rsidRPr="0073361C">
        <w:rPr>
          <w:cs/>
        </w:rPr>
        <w:t>‎</w:t>
      </w:r>
      <w:r w:rsidRPr="0073361C">
        <w:t xml:space="preserve">învățătorului și să plângă. Patriarhul, însă, i-a rugat, ca mai degrabă, să mulțumească </w:t>
      </w:r>
      <w:r w:rsidRPr="0073361C">
        <w:rPr>
          <w:cs/>
        </w:rPr>
        <w:t>‎</w:t>
      </w:r>
      <w:r w:rsidRPr="0073361C">
        <w:t xml:space="preserve">și să slăvească pe Dumnezeu, Care i-a învrednicit să aiba în orașul lor un așa de mare </w:t>
      </w:r>
      <w:r w:rsidRPr="0073361C">
        <w:rPr>
          <w:cs/>
        </w:rPr>
        <w:t>‎</w:t>
      </w:r>
      <w:r w:rsidRPr="0073361C">
        <w:t>ales și sfânt vas al său.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lastRenderedPageBreak/>
        <w:t xml:space="preserve">După ce a trecut tânguirea de la început, poporul, din evlavie, voia s ă ia haina pe </w:t>
      </w:r>
      <w:r w:rsidRPr="0073361C">
        <w:rPr>
          <w:cs/>
        </w:rPr>
        <w:t>‎</w:t>
      </w:r>
      <w:r w:rsidRPr="0073361C">
        <w:t xml:space="preserve">care o purtase Cuviosul. Însă marele Atanasie nu i-a lăsat. Și după ce au făcut slujba </w:t>
      </w:r>
      <w:r w:rsidRPr="0073361C">
        <w:rPr>
          <w:cs/>
        </w:rPr>
        <w:t>‎</w:t>
      </w:r>
      <w:r w:rsidRPr="0073361C">
        <w:t>înmormântarii, l-au îngropat precum îi rugase, în marea biserică a Sfinților Apostoli.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De atunci, aici se fac multe vindecări de boli cu harul lui Dumnezeu și cu rugăciunile </w:t>
      </w:r>
      <w:r w:rsidRPr="0073361C">
        <w:rPr>
          <w:cs/>
        </w:rPr>
        <w:t>‎</w:t>
      </w:r>
      <w:r w:rsidRPr="0073361C">
        <w:t xml:space="preserve">Cuviosului. Nenumărate boli încurabile a vindecat Hristos, slăvind pe robul Său, Nifon. </w:t>
      </w:r>
      <w:r w:rsidRPr="0073361C">
        <w:rPr>
          <w:cs/>
        </w:rPr>
        <w:t>‎</w:t>
      </w:r>
      <w:r w:rsidRPr="0073361C">
        <w:t xml:space="preserve">Nu le-am scris pe toate, căci ar fi trebuit o carte uriașă. De altfel și povestirea </w:t>
      </w:r>
      <w:r w:rsidRPr="0073361C">
        <w:rPr>
          <w:cs/>
        </w:rPr>
        <w:t>‎</w:t>
      </w:r>
      <w:r w:rsidRPr="0073361C">
        <w:t xml:space="preserve">sfântă și de suflet folositoare de până acum a fost ca o mare întinsă pe care cu anevoie </w:t>
      </w:r>
      <w:r w:rsidRPr="0073361C">
        <w:rPr>
          <w:cs/>
        </w:rPr>
        <w:t>‎</w:t>
      </w:r>
      <w:r w:rsidRPr="0073361C">
        <w:t xml:space="preserve">am plutit, din pricina nepuțintei. Însă, toate câte ar fi de folos cititorilor creștini, </w:t>
      </w:r>
      <w:r w:rsidRPr="0073361C">
        <w:rPr>
          <w:cs/>
        </w:rPr>
        <w:t>‎</w:t>
      </w:r>
      <w:r w:rsidRPr="0073361C">
        <w:t xml:space="preserve">am socotit că nu e bine să le dau uitarii. Astfel, cu rugăciunea și povățuirea </w:t>
      </w:r>
      <w:r w:rsidRPr="0073361C">
        <w:rPr>
          <w:cs/>
        </w:rPr>
        <w:t>‎</w:t>
      </w:r>
      <w:r w:rsidRPr="0073361C">
        <w:t xml:space="preserve">Cuviosului, am trecut marea cea mare, eu nemernicul Petru, monah și preot. Dar am </w:t>
      </w:r>
      <w:r w:rsidRPr="0073361C">
        <w:rPr>
          <w:cs/>
        </w:rPr>
        <w:t>‎</w:t>
      </w:r>
      <w:r w:rsidRPr="0073361C">
        <w:t xml:space="preserve">suferit mult de la diavoli. De multe ori au năvălit asupră-mi cu sălbaticie și silnicie, </w:t>
      </w:r>
      <w:r w:rsidRPr="0073361C">
        <w:rPr>
          <w:cs/>
        </w:rPr>
        <w:t>‎</w:t>
      </w:r>
      <w:r w:rsidRPr="0073361C">
        <w:t>pentru că necontenit urăsc pe robii lui Dumnezeu.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Au ajuns până să spună fațis, când am terminat această viața a Cuviosului: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Ah, ce cui ne-a înfipt în inima, ucenicul acelui încăpățânat! Nu ne-a costat așa de </w:t>
      </w:r>
      <w:r w:rsidRPr="0073361C">
        <w:rPr>
          <w:cs/>
        </w:rPr>
        <w:t>‎</w:t>
      </w:r>
      <w:r w:rsidRPr="0073361C">
        <w:t xml:space="preserve">mult relele pe care ni le-a făcut acela când trăia, pe cât alcătuirea vieții lui. </w:t>
      </w:r>
      <w:r w:rsidRPr="0073361C">
        <w:rPr>
          <w:cs/>
        </w:rPr>
        <w:t>‎</w:t>
      </w:r>
      <w:r w:rsidRPr="0073361C">
        <w:t xml:space="preserve">Fie! Ne va nimici cu totul! Să ne aruncăm dar, asupra vicleanului său ucenic și să </w:t>
      </w:r>
      <w:r w:rsidRPr="0073361C">
        <w:rPr>
          <w:cs/>
        </w:rPr>
        <w:t>‎</w:t>
      </w:r>
      <w:r w:rsidRPr="0073361C">
        <w:t>ștergem de pe pământ pomenirea lui!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Dar abia au luat această hotărâre și diavolul, care era gata să mă omoare, a strigat </w:t>
      </w:r>
      <w:r w:rsidRPr="0073361C">
        <w:rPr>
          <w:cs/>
        </w:rPr>
        <w:t>‎</w:t>
      </w:r>
      <w:r w:rsidRPr="0073361C">
        <w:t>plângere cu durere: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- Ah, de trei ori ticălosul Nifon, a venit și aici, să mă ciomagească cu rugăciunea </w:t>
      </w:r>
      <w:r w:rsidRPr="0073361C">
        <w:rPr>
          <w:cs/>
        </w:rPr>
        <w:t>‎</w:t>
      </w:r>
      <w:r w:rsidRPr="0073361C">
        <w:t>lui!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Dar și ceilalți, cum au auzit acestea, s-au făcut nevăzuți.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Adormirea Cuviosului Nifon a fost la 23 decembrie. Dumnezeu să dăruiască milă să </w:t>
      </w:r>
      <w:r w:rsidRPr="0073361C">
        <w:rPr>
          <w:cs/>
        </w:rPr>
        <w:t>‎</w:t>
      </w:r>
      <w:r w:rsidRPr="0073361C">
        <w:t xml:space="preserve">celui ce citește sau transcrie această carte și să-i ierte păcatele în ziua </w:t>
      </w:r>
      <w:r w:rsidRPr="0073361C">
        <w:rPr>
          <w:cs/>
        </w:rPr>
        <w:t>‎</w:t>
      </w:r>
      <w:r w:rsidRPr="0073361C">
        <w:t xml:space="preserve">Judecații, cu harul și cu iubirea de oameni a Domnului nostru Iisus Hristos, prin </w:t>
      </w:r>
      <w:r w:rsidRPr="0073361C">
        <w:rPr>
          <w:cs/>
        </w:rPr>
        <w:t>‎</w:t>
      </w:r>
      <w:r w:rsidRPr="0073361C">
        <w:t xml:space="preserve">Care și cu Care, se cuvine slava Tatălui, împreună și Sfântului și de viața </w:t>
      </w:r>
      <w:r w:rsidRPr="0073361C">
        <w:rPr>
          <w:cs/>
        </w:rPr>
        <w:t>‎</w:t>
      </w:r>
      <w:r w:rsidRPr="0073361C">
        <w:t>Făcătorului Duh, acum și pururea și în vecii vecilor. A m i n!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 e</w:t>
      </w:r>
    </w:p>
    <w:p w:rsidR="0073361C" w:rsidRPr="0073361C" w:rsidRDefault="0073361C" w:rsidP="0073361C">
      <w:pPr>
        <w:spacing w:after="240"/>
      </w:pPr>
      <w:r w:rsidRPr="0073361C">
        <w:t>Sfântului Ierarh Nifon</w:t>
      </w:r>
    </w:p>
    <w:p w:rsidR="0073361C" w:rsidRPr="0073361C" w:rsidRDefault="0073361C" w:rsidP="0073361C">
      <w:pPr>
        <w:spacing w:after="240"/>
      </w:pPr>
      <w:r w:rsidRPr="0073361C">
        <w:t>de</w:t>
      </w:r>
    </w:p>
    <w:p w:rsidR="0073361C" w:rsidRPr="0073361C" w:rsidRDefault="0073361C" w:rsidP="0073361C">
      <w:pPr>
        <w:spacing w:after="240"/>
      </w:pPr>
      <w:r w:rsidRPr="0073361C">
        <w:t>Arhim. Petroniu Tănase ***************************************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 xml:space="preserve">FOLOSITI TEXTUL DOAR DACA AVETI CERTITUDINEA CA ESTE CONFORM CU ORIGINALUL </w:t>
      </w:r>
      <w:r w:rsidRPr="0073361C">
        <w:rPr>
          <w:cs/>
        </w:rPr>
        <w:t>‎</w:t>
      </w:r>
      <w:r w:rsidRPr="0073361C">
        <w:t xml:space="preserve">ROMANESC EDITAT EDITURA EPISCOPIEI ROMANULUI SI HUSILOR, 1993 SI REEDITAT IN </w:t>
      </w:r>
      <w:r w:rsidRPr="0073361C">
        <w:rPr>
          <w:cs/>
        </w:rPr>
        <w:t>‎</w:t>
      </w:r>
      <w:r w:rsidRPr="0073361C">
        <w:t xml:space="preserve">ANUL 2001. PENTRU ACEASTA PROCURATIVA LUCRAREA DOAR DE LA PERSOANE DE </w:t>
      </w:r>
      <w:r w:rsidRPr="0073361C">
        <w:rPr>
          <w:cs/>
        </w:rPr>
        <w:t>‎</w:t>
      </w:r>
      <w:r w:rsidRPr="0073361C">
        <w:t xml:space="preserve">INCREDERE CARE AU VERIFICAT INTEGRITATEA TEXTULUI, SAU DESCARCATI-O DE PE </w:t>
      </w:r>
      <w:r w:rsidRPr="0073361C">
        <w:rPr>
          <w:cs/>
        </w:rPr>
        <w:t>‎</w:t>
      </w:r>
      <w:r w:rsidRPr="0073361C">
        <w:t>SITEURILE</w:t>
      </w:r>
    </w:p>
    <w:p w:rsidR="0073361C" w:rsidRPr="0073361C" w:rsidRDefault="0073361C" w:rsidP="0073361C">
      <w:pPr>
        <w:spacing w:after="240"/>
      </w:pPr>
      <w:r w:rsidRPr="0073361C">
        <w:t>http://www.angelfire.com/space2/carti/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http://www.megaone.com/patristica/carti/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Rugati-va pentru cei ce au trudit la realizarea acestei versiuni digitale.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lastRenderedPageBreak/>
        <w:t>‎</w:t>
      </w:r>
      <w:r w:rsidRPr="0073361C">
        <w:t>**************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t>APOLOGETICUM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2004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**************</w:t>
      </w:r>
      <w:r w:rsidRPr="0073361C">
        <w:rPr>
          <w:cs/>
        </w:rPr>
        <w:t>‎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 xml:space="preserve">(Signerîs identity unknown) Signed by Apologeticum Time: 2004.04.14 20: î00î </w:t>
      </w:r>
      <w:r w:rsidRPr="0073361C">
        <w:rPr>
          <w:cs/>
        </w:rPr>
        <w:t>‎</w:t>
      </w:r>
      <w:r w:rsidRPr="0073361C">
        <w:t>Reason: Document is certified Location: România</w:t>
      </w:r>
    </w:p>
    <w:p w:rsidR="0073361C" w:rsidRPr="0073361C" w:rsidRDefault="0073361C" w:rsidP="0073361C">
      <w:pPr>
        <w:spacing w:after="240"/>
      </w:pPr>
      <w:r w:rsidRPr="0073361C">
        <w:rPr>
          <w:rFonts w:hint="cs"/>
          <w:cs/>
        </w:rPr>
        <w:t>‎</w:t>
      </w:r>
      <w:r w:rsidRPr="0073361C">
        <w:t>:40 +02</w:t>
      </w:r>
      <w:r w:rsidRPr="0073361C">
        <w:rPr>
          <w:cs/>
        </w:rPr>
        <w:t>‎</w:t>
      </w:r>
    </w:p>
    <w:p w:rsidR="0011605E" w:rsidRPr="0073361C" w:rsidRDefault="0011605E">
      <w:pPr>
        <w:spacing w:after="240"/>
      </w:pPr>
    </w:p>
    <w:sectPr w:rsidR="0011605E" w:rsidRPr="0073361C" w:rsidSect="0073361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3" w:right="283" w:bottom="283" w:left="850" w:header="227" w:footer="0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6292" w:rsidRDefault="00BC6292" w:rsidP="0073361C">
      <w:pPr>
        <w:spacing w:after="240"/>
      </w:pPr>
      <w:r>
        <w:separator/>
      </w:r>
    </w:p>
  </w:endnote>
  <w:endnote w:type="continuationSeparator" w:id="0">
    <w:p w:rsidR="00BC6292" w:rsidRDefault="00BC6292" w:rsidP="0073361C">
      <w:pPr>
        <w:spacing w:after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2F29" w:rsidRDefault="00C32F29">
    <w:pPr>
      <w:pStyle w:val="Subsol"/>
      <w:spacing w:after="24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2F29" w:rsidRDefault="00C32F29">
    <w:pPr>
      <w:pStyle w:val="Subsol"/>
      <w:spacing w:after="24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2F29" w:rsidRDefault="00C32F29">
    <w:pPr>
      <w:pStyle w:val="Subsol"/>
      <w:spacing w:after="2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6292" w:rsidRDefault="00BC6292" w:rsidP="0073361C">
      <w:pPr>
        <w:spacing w:after="240"/>
      </w:pPr>
      <w:r>
        <w:separator/>
      </w:r>
    </w:p>
  </w:footnote>
  <w:footnote w:type="continuationSeparator" w:id="0">
    <w:p w:rsidR="00BC6292" w:rsidRDefault="00BC6292" w:rsidP="0073361C">
      <w:pPr>
        <w:spacing w:after="2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2F29" w:rsidRDefault="00C32F29" w:rsidP="00C32F29">
    <w:pPr>
      <w:pStyle w:val="Antet"/>
      <w:framePr w:wrap="around" w:vAnchor="text" w:hAnchor="margin" w:xAlign="outside" w:y="1"/>
      <w:spacing w:after="240"/>
      <w:rPr>
        <w:rStyle w:val="Numrdepagin"/>
      </w:rPr>
    </w:pPr>
    <w:r>
      <w:rPr>
        <w:rStyle w:val="Numrdepagin"/>
      </w:rPr>
      <w:fldChar w:fldCharType="begin"/>
    </w:r>
    <w:r>
      <w:rPr>
        <w:rStyle w:val="Numrdepagin"/>
      </w:rPr>
      <w:instrText xml:space="preserve">PAGE  </w:instrText>
    </w:r>
    <w:r>
      <w:rPr>
        <w:rStyle w:val="Numrdepagin"/>
      </w:rPr>
      <w:fldChar w:fldCharType="end"/>
    </w:r>
  </w:p>
  <w:p w:rsidR="00C32F29" w:rsidRDefault="00C32F29" w:rsidP="0073361C">
    <w:pPr>
      <w:pStyle w:val="Antet"/>
      <w:spacing w:after="240"/>
      <w:ind w:right="360"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2F29" w:rsidRPr="0073361C" w:rsidRDefault="00C32F29" w:rsidP="00C32F29">
    <w:pPr>
      <w:pStyle w:val="Antet"/>
      <w:framePr w:wrap="around" w:vAnchor="text" w:hAnchor="margin" w:xAlign="outside" w:y="1"/>
      <w:spacing w:after="240"/>
      <w:rPr>
        <w:rStyle w:val="Numrdepagin"/>
        <w:sz w:val="16"/>
      </w:rPr>
    </w:pPr>
    <w:r>
      <w:rPr>
        <w:rStyle w:val="Numrdepagin"/>
      </w:rPr>
      <w:fldChar w:fldCharType="begin"/>
    </w:r>
    <w:r>
      <w:rPr>
        <w:rStyle w:val="Numrdepagin"/>
      </w:rPr>
      <w:instrText xml:space="preserve">PAGE  </w:instrText>
    </w:r>
    <w:r>
      <w:rPr>
        <w:rStyle w:val="Numrdepagin"/>
      </w:rPr>
      <w:fldChar w:fldCharType="separate"/>
    </w:r>
    <w:r>
      <w:rPr>
        <w:rStyle w:val="Numrdepagin"/>
        <w:noProof/>
      </w:rPr>
      <w:t>78</w:t>
    </w:r>
    <w:r>
      <w:rPr>
        <w:rStyle w:val="Numrdepagin"/>
      </w:rPr>
      <w:fldChar w:fldCharType="end"/>
    </w:r>
  </w:p>
  <w:p w:rsidR="00C32F29" w:rsidRPr="0073361C" w:rsidRDefault="00C32F29" w:rsidP="0073361C">
    <w:pPr>
      <w:pStyle w:val="Antet"/>
      <w:spacing w:after="240"/>
      <w:ind w:right="360" w:firstLine="360"/>
      <w:rPr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2F29" w:rsidRPr="0073361C" w:rsidRDefault="00C32F29">
    <w:pPr>
      <w:pStyle w:val="Antet"/>
      <w:spacing w:after="240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E43A06C4"/>
    <w:lvl w:ilvl="0">
      <w:start w:val="1"/>
      <w:numFmt w:val="bullet"/>
      <w:pStyle w:val="Listcumarcator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54F1C6B"/>
    <w:multiLevelType w:val="multilevel"/>
    <w:tmpl w:val="BD38B32E"/>
    <w:lvl w:ilvl="0">
      <w:start w:val="1"/>
      <w:numFmt w:val="upperRoman"/>
      <w:pStyle w:val="Titlu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upperLetter"/>
      <w:pStyle w:val="Titlu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Titlu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Titlu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Titlu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Titlu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Titlu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Titlu8"/>
      <w:lvlText w:val="(%8)"/>
      <w:lvlJc w:val="left"/>
      <w:pPr>
        <w:tabs>
          <w:tab w:val="num" w:pos="5322"/>
        </w:tabs>
        <w:ind w:left="4962" w:firstLine="0"/>
      </w:pPr>
      <w:rPr>
        <w:rFonts w:hint="default"/>
      </w:rPr>
    </w:lvl>
    <w:lvl w:ilvl="8">
      <w:start w:val="1"/>
      <w:numFmt w:val="lowerRoman"/>
      <w:pStyle w:val="Titlu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2" w15:restartNumberingAfterBreak="0">
    <w:nsid w:val="5F0E793F"/>
    <w:multiLevelType w:val="multilevel"/>
    <w:tmpl w:val="8DC2BEF0"/>
    <w:styleLink w:val="AVA1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ascii="Calibri" w:hAnsi="Calibri" w:hint="default"/>
        <w:sz w:val="28"/>
      </w:rPr>
    </w:lvl>
    <w:lvl w:ilvl="1">
      <w:start w:val="1"/>
      <w:numFmt w:val="upperLetter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322"/>
        </w:tabs>
        <w:ind w:left="4962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2"/>
  </w:num>
  <w:num w:numId="5">
    <w:abstractNumId w:val="0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  <w:num w:numId="14">
    <w:abstractNumId w:val="1"/>
  </w:num>
  <w:num w:numId="15">
    <w:abstractNumId w:val="2"/>
  </w:num>
  <w:num w:numId="16">
    <w:abstractNumId w:val="0"/>
  </w:num>
  <w:num w:numId="17">
    <w:abstractNumId w:val="1"/>
  </w:num>
  <w:num w:numId="18">
    <w:abstractNumId w:val="1"/>
  </w:num>
  <w:num w:numId="19">
    <w:abstractNumId w:val="1"/>
  </w:num>
  <w:num w:numId="20">
    <w:abstractNumId w:val="1"/>
  </w:num>
  <w:num w:numId="21">
    <w:abstractNumId w:val="1"/>
  </w:num>
  <w:num w:numId="22">
    <w:abstractNumId w:val="1"/>
  </w:num>
  <w:num w:numId="23">
    <w:abstractNumId w:val="1"/>
  </w:num>
  <w:num w:numId="24">
    <w:abstractNumId w:val="1"/>
  </w:num>
  <w:num w:numId="25">
    <w:abstractNumId w:val="1"/>
  </w:num>
  <w:num w:numId="26">
    <w:abstractNumId w:val="2"/>
  </w:num>
  <w:num w:numId="27">
    <w:abstractNumId w:val="0"/>
  </w:num>
  <w:num w:numId="28">
    <w:abstractNumId w:val="1"/>
  </w:num>
  <w:num w:numId="29">
    <w:abstractNumId w:val="1"/>
  </w:num>
  <w:num w:numId="30">
    <w:abstractNumId w:val="1"/>
  </w:num>
  <w:num w:numId="31">
    <w:abstractNumId w:val="1"/>
  </w:num>
  <w:num w:numId="32">
    <w:abstractNumId w:val="1"/>
  </w:num>
  <w:num w:numId="33">
    <w:abstractNumId w:val="1"/>
  </w:num>
  <w:num w:numId="34">
    <w:abstractNumId w:val="1"/>
  </w:num>
  <w:num w:numId="35">
    <w:abstractNumId w:val="1"/>
  </w:num>
  <w:num w:numId="36">
    <w:abstractNumId w:val="1"/>
  </w:num>
  <w:num w:numId="37">
    <w:abstractNumId w:val="2"/>
  </w:num>
  <w:num w:numId="38">
    <w:abstractNumId w:val="0"/>
  </w:num>
  <w:num w:numId="39">
    <w:abstractNumId w:val="1"/>
  </w:num>
  <w:num w:numId="40">
    <w:abstractNumId w:val="1"/>
  </w:num>
  <w:num w:numId="41">
    <w:abstractNumId w:val="1"/>
  </w:num>
  <w:num w:numId="42">
    <w:abstractNumId w:val="1"/>
  </w:num>
  <w:num w:numId="43">
    <w:abstractNumId w:val="1"/>
  </w:num>
  <w:num w:numId="44">
    <w:abstractNumId w:val="1"/>
  </w:num>
  <w:num w:numId="45">
    <w:abstractNumId w:val="1"/>
  </w:num>
  <w:num w:numId="46">
    <w:abstractNumId w:val="1"/>
  </w:num>
  <w:num w:numId="47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361C"/>
    <w:rsid w:val="000070E4"/>
    <w:rsid w:val="00022411"/>
    <w:rsid w:val="00060888"/>
    <w:rsid w:val="00084A88"/>
    <w:rsid w:val="0011605E"/>
    <w:rsid w:val="001842B7"/>
    <w:rsid w:val="002062B3"/>
    <w:rsid w:val="002410B0"/>
    <w:rsid w:val="002F641B"/>
    <w:rsid w:val="00336999"/>
    <w:rsid w:val="003F039B"/>
    <w:rsid w:val="00426E9F"/>
    <w:rsid w:val="00484A4A"/>
    <w:rsid w:val="00545E0E"/>
    <w:rsid w:val="00566121"/>
    <w:rsid w:val="00587B6D"/>
    <w:rsid w:val="005D0E31"/>
    <w:rsid w:val="00635BEB"/>
    <w:rsid w:val="00714C19"/>
    <w:rsid w:val="0073361C"/>
    <w:rsid w:val="007F7922"/>
    <w:rsid w:val="008B212A"/>
    <w:rsid w:val="008D3C44"/>
    <w:rsid w:val="00912973"/>
    <w:rsid w:val="009849D6"/>
    <w:rsid w:val="009E0693"/>
    <w:rsid w:val="009E41DD"/>
    <w:rsid w:val="00A22C90"/>
    <w:rsid w:val="00A9293A"/>
    <w:rsid w:val="00AC168F"/>
    <w:rsid w:val="00AE467D"/>
    <w:rsid w:val="00BC6292"/>
    <w:rsid w:val="00C32F29"/>
    <w:rsid w:val="00C56EE7"/>
    <w:rsid w:val="00DC49DD"/>
    <w:rsid w:val="00DD5C90"/>
    <w:rsid w:val="00EC603D"/>
    <w:rsid w:val="00F2014B"/>
    <w:rsid w:val="00F524B0"/>
    <w:rsid w:val="00F632A6"/>
    <w:rsid w:val="00F76086"/>
    <w:rsid w:val="00FA4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182DF064-B4C6-4886-A113-A480BFC97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ro-RO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2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F7922"/>
    <w:pPr>
      <w:spacing w:afterLines="100" w:after="100" w:line="240" w:lineRule="auto"/>
      <w:ind w:firstLine="113"/>
      <w:jc w:val="both"/>
    </w:pPr>
    <w:rPr>
      <w:rFonts w:ascii="Calibri" w:hAnsi="Calibri" w:cs="Times New Roman"/>
      <w:sz w:val="28"/>
      <w:lang w:bidi="en-US"/>
    </w:rPr>
  </w:style>
  <w:style w:type="paragraph" w:styleId="Titlu1">
    <w:name w:val="heading 1"/>
    <w:aliases w:val="MAICA DOMNULUI,TITLU 1 MAICA DOMNULUI"/>
    <w:basedOn w:val="Normal"/>
    <w:next w:val="Normal"/>
    <w:link w:val="Titlu1Caracter"/>
    <w:uiPriority w:val="1"/>
    <w:rsid w:val="007F7922"/>
    <w:pPr>
      <w:numPr>
        <w:numId w:val="47"/>
      </w:numPr>
      <w:pBdr>
        <w:bottom w:val="thinThickSmallGap" w:sz="12" w:space="1" w:color="943634"/>
      </w:pBdr>
      <w:spacing w:before="400"/>
      <w:jc w:val="center"/>
      <w:outlineLvl w:val="0"/>
    </w:pPr>
    <w:rPr>
      <w:caps/>
      <w:color w:val="632423"/>
      <w:spacing w:val="20"/>
      <w:szCs w:val="28"/>
    </w:rPr>
  </w:style>
  <w:style w:type="paragraph" w:styleId="Titlu2">
    <w:name w:val="heading 2"/>
    <w:aliases w:val="SF. IOAN BOTEZĂTORUL"/>
    <w:basedOn w:val="Normal"/>
    <w:next w:val="Normal"/>
    <w:link w:val="Titlu2Caracter"/>
    <w:uiPriority w:val="1"/>
    <w:unhideWhenUsed/>
    <w:qFormat/>
    <w:rsid w:val="007F7922"/>
    <w:pPr>
      <w:numPr>
        <w:ilvl w:val="1"/>
        <w:numId w:val="47"/>
      </w:numPr>
      <w:pBdr>
        <w:bottom w:val="single" w:sz="4" w:space="1" w:color="622423"/>
      </w:pBdr>
      <w:spacing w:before="400"/>
      <w:jc w:val="center"/>
      <w:outlineLvl w:val="1"/>
    </w:pPr>
    <w:rPr>
      <w:caps/>
      <w:color w:val="632423"/>
      <w:spacing w:val="15"/>
      <w:szCs w:val="24"/>
    </w:rPr>
  </w:style>
  <w:style w:type="paragraph" w:styleId="Titlu3">
    <w:name w:val="heading 3"/>
    <w:aliases w:val="TOŢI SFINŢII"/>
    <w:basedOn w:val="Normal"/>
    <w:next w:val="Normal"/>
    <w:link w:val="Titlu3Caracter"/>
    <w:uiPriority w:val="1"/>
    <w:unhideWhenUsed/>
    <w:qFormat/>
    <w:rsid w:val="007F7922"/>
    <w:pPr>
      <w:numPr>
        <w:ilvl w:val="2"/>
        <w:numId w:val="47"/>
      </w:numPr>
      <w:pBdr>
        <w:top w:val="dotted" w:sz="4" w:space="1" w:color="622423"/>
        <w:bottom w:val="dotted" w:sz="4" w:space="1" w:color="622423"/>
      </w:pBdr>
      <w:spacing w:before="300"/>
      <w:jc w:val="center"/>
      <w:outlineLvl w:val="2"/>
    </w:pPr>
    <w:rPr>
      <w:caps/>
      <w:color w:val="622423"/>
      <w:szCs w:val="24"/>
    </w:rPr>
  </w:style>
  <w:style w:type="paragraph" w:styleId="Titlu4">
    <w:name w:val="heading 4"/>
    <w:basedOn w:val="Normal"/>
    <w:next w:val="Normal"/>
    <w:link w:val="Titlu4Caracter"/>
    <w:uiPriority w:val="9"/>
    <w:unhideWhenUsed/>
    <w:qFormat/>
    <w:rsid w:val="007F7922"/>
    <w:pPr>
      <w:numPr>
        <w:ilvl w:val="3"/>
        <w:numId w:val="47"/>
      </w:numPr>
      <w:pBdr>
        <w:bottom w:val="dotted" w:sz="4" w:space="1" w:color="943634"/>
      </w:pBdr>
      <w:spacing w:after="120"/>
      <w:outlineLvl w:val="3"/>
    </w:pPr>
    <w:rPr>
      <w:caps/>
      <w:color w:val="622423"/>
      <w:spacing w:val="10"/>
    </w:rPr>
  </w:style>
  <w:style w:type="paragraph" w:styleId="Titlu5">
    <w:name w:val="heading 5"/>
    <w:basedOn w:val="Normal"/>
    <w:next w:val="Normal"/>
    <w:link w:val="Titlu5Caracter"/>
    <w:uiPriority w:val="9"/>
    <w:qFormat/>
    <w:rsid w:val="007F7922"/>
    <w:pPr>
      <w:numPr>
        <w:ilvl w:val="4"/>
        <w:numId w:val="47"/>
      </w:numPr>
      <w:outlineLvl w:val="4"/>
    </w:pPr>
    <w:rPr>
      <w:color w:val="622423"/>
      <w:spacing w:val="10"/>
    </w:rPr>
  </w:style>
  <w:style w:type="paragraph" w:styleId="Titlu6">
    <w:name w:val="heading 6"/>
    <w:basedOn w:val="Normal"/>
    <w:next w:val="Normal"/>
    <w:link w:val="Titlu6Caracter"/>
    <w:uiPriority w:val="9"/>
    <w:unhideWhenUsed/>
    <w:qFormat/>
    <w:rsid w:val="007F7922"/>
    <w:pPr>
      <w:numPr>
        <w:ilvl w:val="5"/>
        <w:numId w:val="47"/>
      </w:numPr>
      <w:spacing w:after="120"/>
      <w:outlineLvl w:val="5"/>
    </w:pPr>
    <w:rPr>
      <w:caps/>
      <w:color w:val="943634"/>
      <w:spacing w:val="10"/>
    </w:rPr>
  </w:style>
  <w:style w:type="paragraph" w:styleId="Titlu7">
    <w:name w:val="heading 7"/>
    <w:basedOn w:val="Normal"/>
    <w:next w:val="Normal"/>
    <w:link w:val="Titlu7Caracter"/>
    <w:uiPriority w:val="9"/>
    <w:qFormat/>
    <w:rsid w:val="007F7922"/>
    <w:pPr>
      <w:numPr>
        <w:ilvl w:val="6"/>
        <w:numId w:val="47"/>
      </w:numPr>
      <w:tabs>
        <w:tab w:val="left" w:pos="1134"/>
      </w:tabs>
      <w:outlineLvl w:val="6"/>
    </w:pPr>
    <w:rPr>
      <w:i/>
      <w:iCs/>
      <w:caps/>
      <w:color w:val="943634"/>
      <w:spacing w:val="10"/>
    </w:rPr>
  </w:style>
  <w:style w:type="paragraph" w:styleId="Titlu8">
    <w:name w:val="heading 8"/>
    <w:basedOn w:val="Normal"/>
    <w:next w:val="Normal"/>
    <w:link w:val="Titlu8Caracter"/>
    <w:uiPriority w:val="9"/>
    <w:qFormat/>
    <w:rsid w:val="007F7922"/>
    <w:pPr>
      <w:numPr>
        <w:ilvl w:val="7"/>
        <w:numId w:val="47"/>
      </w:numPr>
      <w:tabs>
        <w:tab w:val="left" w:pos="1134"/>
      </w:tabs>
      <w:outlineLvl w:val="7"/>
    </w:pPr>
    <w:rPr>
      <w:caps/>
      <w:spacing w:val="10"/>
      <w:szCs w:val="20"/>
    </w:rPr>
  </w:style>
  <w:style w:type="paragraph" w:styleId="Titlu9">
    <w:name w:val="heading 9"/>
    <w:basedOn w:val="Normal"/>
    <w:next w:val="Normal"/>
    <w:link w:val="Titlu9Caracter"/>
    <w:uiPriority w:val="9"/>
    <w:unhideWhenUsed/>
    <w:qFormat/>
    <w:rsid w:val="007F7922"/>
    <w:pPr>
      <w:numPr>
        <w:ilvl w:val="8"/>
        <w:numId w:val="47"/>
      </w:numPr>
      <w:spacing w:after="120"/>
      <w:outlineLvl w:val="8"/>
    </w:pPr>
    <w:rPr>
      <w:i/>
      <w:iCs/>
      <w:caps/>
      <w:spacing w:val="10"/>
      <w:sz w:val="20"/>
      <w:szCs w:val="20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numbering" w:customStyle="1" w:styleId="AVA">
    <w:name w:val="#AVA"/>
    <w:uiPriority w:val="99"/>
    <w:rsid w:val="007F7922"/>
  </w:style>
  <w:style w:type="numbering" w:customStyle="1" w:styleId="AVA1">
    <w:name w:val="#AVA1"/>
    <w:uiPriority w:val="99"/>
    <w:rsid w:val="007F7922"/>
    <w:pPr>
      <w:numPr>
        <w:numId w:val="1"/>
      </w:numPr>
    </w:pPr>
  </w:style>
  <w:style w:type="numbering" w:customStyle="1" w:styleId="AVA11">
    <w:name w:val="#AVA11"/>
    <w:uiPriority w:val="99"/>
    <w:rsid w:val="00F2014B"/>
  </w:style>
  <w:style w:type="numbering" w:customStyle="1" w:styleId="AVA2">
    <w:name w:val="#AVA2"/>
    <w:uiPriority w:val="99"/>
    <w:rsid w:val="00F2014B"/>
  </w:style>
  <w:style w:type="character" w:styleId="Accentuareintens">
    <w:name w:val="Intense Emphasis"/>
    <w:uiPriority w:val="21"/>
    <w:qFormat/>
    <w:rsid w:val="007F7922"/>
    <w:rPr>
      <w:i/>
      <w:iCs/>
      <w:caps/>
      <w:spacing w:val="10"/>
      <w:sz w:val="20"/>
      <w:szCs w:val="20"/>
    </w:rPr>
  </w:style>
  <w:style w:type="character" w:styleId="Accentuaresubtil">
    <w:name w:val="Subtle Emphasis"/>
    <w:uiPriority w:val="19"/>
    <w:qFormat/>
    <w:rsid w:val="007F7922"/>
    <w:rPr>
      <w:i/>
      <w:iCs/>
    </w:rPr>
  </w:style>
  <w:style w:type="character" w:styleId="Accentuat">
    <w:name w:val="Emphasis"/>
    <w:uiPriority w:val="20"/>
    <w:qFormat/>
    <w:rsid w:val="007F7922"/>
    <w:rPr>
      <w:caps/>
      <w:spacing w:val="5"/>
      <w:sz w:val="20"/>
      <w:szCs w:val="20"/>
    </w:rPr>
  </w:style>
  <w:style w:type="paragraph" w:styleId="Antet">
    <w:name w:val="header"/>
    <w:basedOn w:val="Normal"/>
    <w:link w:val="AntetCaracter"/>
    <w:unhideWhenUsed/>
    <w:rsid w:val="007F7922"/>
    <w:pPr>
      <w:tabs>
        <w:tab w:val="center" w:pos="4536"/>
        <w:tab w:val="right" w:pos="9072"/>
      </w:tabs>
    </w:pPr>
    <w:rPr>
      <w:sz w:val="36"/>
    </w:rPr>
  </w:style>
  <w:style w:type="character" w:customStyle="1" w:styleId="AntetCaracter">
    <w:name w:val="Antet Caracter"/>
    <w:link w:val="Antet"/>
    <w:rsid w:val="007F7922"/>
    <w:rPr>
      <w:rFonts w:ascii="Calibri" w:hAnsi="Calibri" w:cs="Times New Roman"/>
      <w:sz w:val="36"/>
      <w:lang w:bidi="en-US"/>
    </w:rPr>
  </w:style>
  <w:style w:type="character" w:customStyle="1" w:styleId="apple-converted-space">
    <w:name w:val="apple-converted-space"/>
    <w:basedOn w:val="Fontdeparagrafimplicit"/>
    <w:rsid w:val="007F7922"/>
  </w:style>
  <w:style w:type="character" w:customStyle="1" w:styleId="apple-style-span">
    <w:name w:val="apple-style-span"/>
    <w:basedOn w:val="Fontdeparagrafimplicit"/>
    <w:rsid w:val="007F7922"/>
  </w:style>
  <w:style w:type="character" w:customStyle="1" w:styleId="BodytextItalic">
    <w:name w:val="Body text + Italic"/>
    <w:basedOn w:val="Fontdeparagrafimplicit"/>
    <w:rsid w:val="00F2014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o-RO" w:eastAsia="ro-RO" w:bidi="ro-RO"/>
    </w:rPr>
  </w:style>
  <w:style w:type="paragraph" w:styleId="Citat">
    <w:name w:val="Quote"/>
    <w:basedOn w:val="Normal"/>
    <w:next w:val="Normal"/>
    <w:link w:val="CitatCaracter"/>
    <w:uiPriority w:val="29"/>
    <w:qFormat/>
    <w:rsid w:val="007F7922"/>
    <w:rPr>
      <w:i/>
      <w:iCs/>
    </w:rPr>
  </w:style>
  <w:style w:type="character" w:customStyle="1" w:styleId="CitatCaracter">
    <w:name w:val="Citat Caracter"/>
    <w:link w:val="Citat"/>
    <w:uiPriority w:val="29"/>
    <w:rsid w:val="007F7922"/>
    <w:rPr>
      <w:rFonts w:ascii="Calibri" w:hAnsi="Calibri" w:cs="Times New Roman"/>
      <w:i/>
      <w:iCs/>
      <w:sz w:val="28"/>
      <w:lang w:bidi="en-US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7F7922"/>
    <w:pPr>
      <w:pBdr>
        <w:top w:val="dotted" w:sz="2" w:space="10" w:color="632423"/>
        <w:bottom w:val="dotted" w:sz="2" w:space="4" w:color="632423"/>
      </w:pBdr>
      <w:spacing w:before="160" w:line="300" w:lineRule="auto"/>
      <w:ind w:left="1440" w:right="1440"/>
    </w:pPr>
    <w:rPr>
      <w:caps/>
      <w:color w:val="622423"/>
      <w:spacing w:val="5"/>
      <w:sz w:val="20"/>
      <w:szCs w:val="20"/>
    </w:rPr>
  </w:style>
  <w:style w:type="character" w:customStyle="1" w:styleId="CitatintensCaracter">
    <w:name w:val="Citat intens Caracter"/>
    <w:link w:val="Citatintens"/>
    <w:uiPriority w:val="30"/>
    <w:rsid w:val="007F7922"/>
    <w:rPr>
      <w:rFonts w:ascii="Calibri" w:hAnsi="Calibri" w:cs="Times New Roman"/>
      <w:caps/>
      <w:color w:val="622423"/>
      <w:spacing w:val="5"/>
      <w:sz w:val="20"/>
      <w:szCs w:val="20"/>
      <w:lang w:bidi="en-US"/>
    </w:rPr>
  </w:style>
  <w:style w:type="paragraph" w:customStyle="1" w:styleId="Corptext14">
    <w:name w:val="Corp text14"/>
    <w:basedOn w:val="Normal"/>
    <w:link w:val="Bodytext"/>
    <w:rsid w:val="00F2014B"/>
    <w:pPr>
      <w:widowControl w:val="0"/>
      <w:shd w:val="clear" w:color="auto" w:fill="FFFFFF"/>
      <w:spacing w:line="259" w:lineRule="exact"/>
      <w:ind w:firstLine="0"/>
      <w:jc w:val="center"/>
    </w:pPr>
    <w:rPr>
      <w:rFonts w:ascii="Times New Roman" w:eastAsia="Times New Roman" w:hAnsi="Times New Roman"/>
      <w:sz w:val="20"/>
      <w:szCs w:val="20"/>
      <w:lang w:bidi="he-IL"/>
    </w:rPr>
  </w:style>
  <w:style w:type="character" w:customStyle="1" w:styleId="Bodytext">
    <w:name w:val="Body text_"/>
    <w:basedOn w:val="Fontdeparagrafimplicit"/>
    <w:link w:val="Corptext14"/>
    <w:locked/>
    <w:rsid w:val="00F2014B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Corptext3">
    <w:name w:val="Corp text3"/>
    <w:basedOn w:val="Normal"/>
    <w:rsid w:val="00F2014B"/>
    <w:pPr>
      <w:widowControl w:val="0"/>
      <w:shd w:val="clear" w:color="auto" w:fill="FFFFFF"/>
      <w:spacing w:after="360" w:line="211" w:lineRule="exact"/>
      <w:ind w:firstLine="0"/>
    </w:pPr>
    <w:rPr>
      <w:rFonts w:ascii="Times New Roman" w:eastAsia="Times New Roman" w:hAnsi="Times New Roman"/>
      <w:sz w:val="18"/>
      <w:szCs w:val="18"/>
      <w:lang w:bidi="he-IL"/>
    </w:rPr>
  </w:style>
  <w:style w:type="character" w:customStyle="1" w:styleId="Corptext5">
    <w:name w:val="Corp text5"/>
    <w:basedOn w:val="Bodytext"/>
    <w:rsid w:val="00F2014B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o-RO" w:eastAsia="ro-RO" w:bidi="ro-RO"/>
    </w:rPr>
  </w:style>
  <w:style w:type="paragraph" w:styleId="Cuprins1">
    <w:name w:val="toc 1"/>
    <w:aliases w:val="Tătăică și noi romani cu barbă prin unirea cu dacii"/>
    <w:basedOn w:val="Normal"/>
    <w:next w:val="Normal"/>
    <w:autoRedefine/>
    <w:uiPriority w:val="39"/>
    <w:unhideWhenUsed/>
    <w:qFormat/>
    <w:rsid w:val="007F7922"/>
    <w:pPr>
      <w:tabs>
        <w:tab w:val="left" w:pos="1100"/>
        <w:tab w:val="right" w:leader="dot" w:pos="9062"/>
      </w:tabs>
    </w:pPr>
    <w:rPr>
      <w:rFonts w:asciiTheme="majorBidi" w:hAnsiTheme="majorBidi"/>
      <w:color w:val="632423"/>
      <w:szCs w:val="52"/>
    </w:rPr>
  </w:style>
  <w:style w:type="paragraph" w:styleId="Cuprins2">
    <w:name w:val="toc 2"/>
    <w:basedOn w:val="Normal"/>
    <w:next w:val="Normal"/>
    <w:autoRedefine/>
    <w:uiPriority w:val="39"/>
    <w:unhideWhenUsed/>
    <w:rsid w:val="00F2014B"/>
    <w:pPr>
      <w:spacing w:before="240"/>
      <w:jc w:val="left"/>
    </w:pPr>
    <w:rPr>
      <w:rFonts w:asciiTheme="minorHAnsi" w:hAnsiTheme="minorHAnsi" w:cstheme="minorHAnsi"/>
      <w:b/>
      <w:bCs/>
      <w:sz w:val="20"/>
      <w:szCs w:val="20"/>
    </w:rPr>
  </w:style>
  <w:style w:type="paragraph" w:styleId="Cuprins3">
    <w:name w:val="toc 3"/>
    <w:basedOn w:val="Normal"/>
    <w:next w:val="Normal"/>
    <w:autoRedefine/>
    <w:uiPriority w:val="39"/>
    <w:unhideWhenUsed/>
    <w:rsid w:val="00F2014B"/>
    <w:pPr>
      <w:ind w:left="280"/>
      <w:jc w:val="left"/>
    </w:pPr>
    <w:rPr>
      <w:rFonts w:asciiTheme="minorHAnsi" w:hAnsiTheme="minorHAnsi" w:cstheme="minorHAnsi"/>
      <w:sz w:val="20"/>
      <w:szCs w:val="20"/>
    </w:rPr>
  </w:style>
  <w:style w:type="paragraph" w:styleId="Cuprins4">
    <w:name w:val="toc 4"/>
    <w:basedOn w:val="Normal"/>
    <w:next w:val="Normal"/>
    <w:autoRedefine/>
    <w:uiPriority w:val="39"/>
    <w:unhideWhenUsed/>
    <w:rsid w:val="00F2014B"/>
    <w:pPr>
      <w:ind w:left="560"/>
      <w:jc w:val="left"/>
    </w:pPr>
    <w:rPr>
      <w:rFonts w:asciiTheme="minorHAnsi" w:hAnsiTheme="minorHAnsi" w:cstheme="minorHAnsi"/>
      <w:sz w:val="20"/>
      <w:szCs w:val="20"/>
    </w:rPr>
  </w:style>
  <w:style w:type="paragraph" w:styleId="Cuprins5">
    <w:name w:val="toc 5"/>
    <w:basedOn w:val="Normal"/>
    <w:next w:val="Normal"/>
    <w:autoRedefine/>
    <w:uiPriority w:val="39"/>
    <w:unhideWhenUsed/>
    <w:rsid w:val="00F2014B"/>
    <w:pPr>
      <w:ind w:left="840"/>
      <w:jc w:val="left"/>
    </w:pPr>
    <w:rPr>
      <w:rFonts w:asciiTheme="minorHAnsi" w:hAnsiTheme="minorHAnsi" w:cstheme="minorHAnsi"/>
      <w:sz w:val="20"/>
      <w:szCs w:val="20"/>
    </w:rPr>
  </w:style>
  <w:style w:type="paragraph" w:styleId="Cuprins6">
    <w:name w:val="toc 6"/>
    <w:basedOn w:val="Normal"/>
    <w:next w:val="Normal"/>
    <w:autoRedefine/>
    <w:uiPriority w:val="39"/>
    <w:unhideWhenUsed/>
    <w:rsid w:val="00F2014B"/>
    <w:pPr>
      <w:ind w:left="1120"/>
      <w:jc w:val="left"/>
    </w:pPr>
    <w:rPr>
      <w:rFonts w:asciiTheme="minorHAnsi" w:hAnsiTheme="minorHAnsi" w:cstheme="minorHAnsi"/>
      <w:sz w:val="20"/>
      <w:szCs w:val="20"/>
    </w:rPr>
  </w:style>
  <w:style w:type="paragraph" w:styleId="Cuprins7">
    <w:name w:val="toc 7"/>
    <w:basedOn w:val="Normal"/>
    <w:next w:val="Normal"/>
    <w:autoRedefine/>
    <w:uiPriority w:val="39"/>
    <w:unhideWhenUsed/>
    <w:rsid w:val="00F2014B"/>
    <w:pPr>
      <w:ind w:left="1400"/>
      <w:jc w:val="left"/>
    </w:pPr>
    <w:rPr>
      <w:rFonts w:asciiTheme="minorHAnsi" w:hAnsiTheme="minorHAnsi" w:cstheme="minorHAnsi"/>
      <w:sz w:val="20"/>
      <w:szCs w:val="20"/>
    </w:rPr>
  </w:style>
  <w:style w:type="paragraph" w:styleId="Cuprins8">
    <w:name w:val="toc 8"/>
    <w:basedOn w:val="Normal"/>
    <w:next w:val="Normal"/>
    <w:autoRedefine/>
    <w:uiPriority w:val="39"/>
    <w:unhideWhenUsed/>
    <w:rsid w:val="00F2014B"/>
    <w:pPr>
      <w:ind w:left="1680"/>
      <w:jc w:val="left"/>
    </w:pPr>
    <w:rPr>
      <w:rFonts w:asciiTheme="minorHAnsi" w:hAnsiTheme="minorHAnsi" w:cstheme="minorHAnsi"/>
      <w:sz w:val="20"/>
      <w:szCs w:val="20"/>
    </w:rPr>
  </w:style>
  <w:style w:type="paragraph" w:styleId="Cuprins9">
    <w:name w:val="toc 9"/>
    <w:basedOn w:val="Normal"/>
    <w:next w:val="Normal"/>
    <w:autoRedefine/>
    <w:uiPriority w:val="39"/>
    <w:unhideWhenUsed/>
    <w:rsid w:val="00F2014B"/>
    <w:pPr>
      <w:ind w:left="1960"/>
      <w:jc w:val="left"/>
    </w:pPr>
    <w:rPr>
      <w:rFonts w:asciiTheme="minorHAnsi" w:hAnsiTheme="minorHAnsi" w:cstheme="minorHAnsi"/>
      <w:sz w:val="20"/>
      <w:szCs w:val="20"/>
    </w:rPr>
  </w:style>
  <w:style w:type="numbering" w:customStyle="1" w:styleId="FrListare1">
    <w:name w:val="Fără Listare1"/>
    <w:next w:val="FrListare"/>
    <w:uiPriority w:val="99"/>
    <w:semiHidden/>
    <w:unhideWhenUsed/>
    <w:rsid w:val="00F2014B"/>
  </w:style>
  <w:style w:type="paragraph" w:styleId="Frspaiere">
    <w:name w:val="No Spacing"/>
    <w:aliases w:val="18,xFără spațiere"/>
    <w:basedOn w:val="Normal"/>
    <w:link w:val="FrspaiereCaracter"/>
    <w:uiPriority w:val="2"/>
    <w:qFormat/>
    <w:rsid w:val="007F7922"/>
    <w:rPr>
      <w:sz w:val="36"/>
    </w:rPr>
  </w:style>
  <w:style w:type="character" w:customStyle="1" w:styleId="FrspaiereCaracter">
    <w:name w:val="Fără spațiere Caracter"/>
    <w:aliases w:val="18 Caracter,xFără spațiere Caracter"/>
    <w:link w:val="Frspaiere"/>
    <w:uiPriority w:val="2"/>
    <w:rsid w:val="007F7922"/>
    <w:rPr>
      <w:rFonts w:ascii="Calibri" w:hAnsi="Calibri" w:cs="Times New Roman"/>
      <w:sz w:val="36"/>
      <w:lang w:bidi="en-US"/>
    </w:rPr>
  </w:style>
  <w:style w:type="character" w:customStyle="1" w:styleId="FontStyle183">
    <w:name w:val="Font Style183"/>
    <w:rsid w:val="007F7922"/>
    <w:rPr>
      <w:rFonts w:ascii="Candara" w:hAnsi="Candara" w:cs="Candara"/>
      <w:b/>
      <w:bCs/>
      <w:sz w:val="32"/>
      <w:szCs w:val="32"/>
    </w:rPr>
  </w:style>
  <w:style w:type="character" w:customStyle="1" w:styleId="FontStyle184">
    <w:name w:val="Font Style184"/>
    <w:rsid w:val="007F7922"/>
    <w:rPr>
      <w:rFonts w:ascii="Book Antiqua" w:hAnsi="Book Antiqua" w:cs="Book Antiqua"/>
      <w:sz w:val="30"/>
      <w:szCs w:val="30"/>
    </w:rPr>
  </w:style>
  <w:style w:type="character" w:customStyle="1" w:styleId="FontStyle186">
    <w:name w:val="Font Style186"/>
    <w:rsid w:val="007F7922"/>
    <w:rPr>
      <w:rFonts w:ascii="Times New Roman" w:hAnsi="Times New Roman" w:cs="Times New Roman" w:hint="default"/>
      <w:b/>
      <w:bCs/>
      <w:i/>
      <w:iCs/>
      <w:spacing w:val="-10"/>
      <w:sz w:val="28"/>
      <w:szCs w:val="28"/>
    </w:rPr>
  </w:style>
  <w:style w:type="character" w:customStyle="1" w:styleId="FontStyle187">
    <w:name w:val="Font Style187"/>
    <w:rsid w:val="007F7922"/>
    <w:rPr>
      <w:rFonts w:ascii="Georgia" w:hAnsi="Georgia" w:cs="Georgia" w:hint="default"/>
      <w:sz w:val="18"/>
      <w:szCs w:val="18"/>
    </w:rPr>
  </w:style>
  <w:style w:type="character" w:customStyle="1" w:styleId="FontStyle188">
    <w:name w:val="Font Style188"/>
    <w:rsid w:val="007F7922"/>
    <w:rPr>
      <w:rFonts w:ascii="Times New Roman" w:hAnsi="Times New Roman" w:cs="Times New Roman" w:hint="default"/>
      <w:sz w:val="36"/>
      <w:szCs w:val="36"/>
    </w:rPr>
  </w:style>
  <w:style w:type="character" w:customStyle="1" w:styleId="FontStyle194">
    <w:name w:val="Font Style194"/>
    <w:rsid w:val="007F7922"/>
    <w:rPr>
      <w:rFonts w:ascii="Book Antiqua" w:hAnsi="Book Antiqua" w:cs="Book Antiqua"/>
      <w:b/>
      <w:bCs/>
      <w:sz w:val="16"/>
      <w:szCs w:val="16"/>
    </w:rPr>
  </w:style>
  <w:style w:type="character" w:customStyle="1" w:styleId="FontStyle195">
    <w:name w:val="Font Style195"/>
    <w:rsid w:val="007F7922"/>
    <w:rPr>
      <w:rFonts w:ascii="Book Antiqua" w:hAnsi="Book Antiqua" w:cs="Book Antiqua"/>
      <w:b/>
      <w:bCs/>
      <w:sz w:val="20"/>
      <w:szCs w:val="20"/>
    </w:rPr>
  </w:style>
  <w:style w:type="character" w:customStyle="1" w:styleId="FontStyle196">
    <w:name w:val="Font Style196"/>
    <w:rsid w:val="007F7922"/>
    <w:rPr>
      <w:rFonts w:ascii="Book Antiqua" w:hAnsi="Book Antiqua" w:cs="Book Antiqua"/>
      <w:b/>
      <w:bCs/>
      <w:sz w:val="14"/>
      <w:szCs w:val="14"/>
    </w:rPr>
  </w:style>
  <w:style w:type="character" w:customStyle="1" w:styleId="FontStyle197">
    <w:name w:val="Font Style197"/>
    <w:rsid w:val="007F7922"/>
    <w:rPr>
      <w:rFonts w:ascii="Times New Roman" w:hAnsi="Times New Roman" w:cs="Times New Roman" w:hint="default"/>
      <w:spacing w:val="20"/>
      <w:sz w:val="16"/>
      <w:szCs w:val="16"/>
    </w:rPr>
  </w:style>
  <w:style w:type="character" w:customStyle="1" w:styleId="FontStyle201">
    <w:name w:val="Font Style201"/>
    <w:rsid w:val="007F7922"/>
    <w:rPr>
      <w:rFonts w:ascii="Book Antiqua" w:hAnsi="Book Antiqua" w:cs="Book Antiqua"/>
      <w:i/>
      <w:iCs/>
      <w:sz w:val="16"/>
      <w:szCs w:val="16"/>
    </w:rPr>
  </w:style>
  <w:style w:type="character" w:customStyle="1" w:styleId="FontStyle203">
    <w:name w:val="Font Style203"/>
    <w:rsid w:val="007F7922"/>
    <w:rPr>
      <w:rFonts w:ascii="Book Antiqua" w:hAnsi="Book Antiqua" w:cs="Book Antiqua"/>
      <w:b/>
      <w:bCs/>
      <w:sz w:val="14"/>
      <w:szCs w:val="14"/>
    </w:rPr>
  </w:style>
  <w:style w:type="character" w:customStyle="1" w:styleId="FontStyle215">
    <w:name w:val="Font Style215"/>
    <w:rsid w:val="007F7922"/>
    <w:rPr>
      <w:rFonts w:ascii="Book Antiqua" w:hAnsi="Book Antiqua" w:cs="Book Antiqua"/>
      <w:b/>
      <w:bCs/>
      <w:sz w:val="16"/>
      <w:szCs w:val="16"/>
    </w:rPr>
  </w:style>
  <w:style w:type="character" w:customStyle="1" w:styleId="FontStyle218">
    <w:name w:val="Font Style218"/>
    <w:rsid w:val="007F7922"/>
    <w:rPr>
      <w:rFonts w:ascii="Book Antiqua" w:hAnsi="Book Antiqua" w:cs="Book Antiqua"/>
      <w:sz w:val="14"/>
      <w:szCs w:val="14"/>
    </w:rPr>
  </w:style>
  <w:style w:type="character" w:customStyle="1" w:styleId="Footnote">
    <w:name w:val="Footnote"/>
    <w:basedOn w:val="Fontdeparagrafimplicit"/>
    <w:rsid w:val="00F2014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ro-RO" w:eastAsia="ro-RO" w:bidi="ro-RO"/>
    </w:rPr>
  </w:style>
  <w:style w:type="character" w:customStyle="1" w:styleId="Footnote3">
    <w:name w:val="Footnote (3)"/>
    <w:basedOn w:val="Fontdeparagrafimplicit"/>
    <w:rsid w:val="00F2014B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fr-FR" w:eastAsia="fr-FR" w:bidi="fr-FR"/>
    </w:rPr>
  </w:style>
  <w:style w:type="character" w:customStyle="1" w:styleId="Footnote3NotItalic">
    <w:name w:val="Footnote (3) + Not Italic"/>
    <w:basedOn w:val="Fontdeparagrafimplicit"/>
    <w:rsid w:val="00F2014B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ro-RO" w:eastAsia="ro-RO" w:bidi="ro-RO"/>
    </w:rPr>
  </w:style>
  <w:style w:type="character" w:customStyle="1" w:styleId="FootnoteItalic">
    <w:name w:val="Footnote + Italic"/>
    <w:basedOn w:val="Fontdeparagrafimplicit"/>
    <w:rsid w:val="00F2014B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ro-RO" w:eastAsia="ro-RO" w:bidi="ro-RO"/>
    </w:rPr>
  </w:style>
  <w:style w:type="character" w:styleId="Hyperlink">
    <w:name w:val="Hyperlink"/>
    <w:uiPriority w:val="99"/>
    <w:unhideWhenUsed/>
    <w:rsid w:val="007F7922"/>
    <w:rPr>
      <w:color w:val="0000FF"/>
      <w:u w:val="single"/>
    </w:rPr>
  </w:style>
  <w:style w:type="character" w:styleId="HyperlinkParcurs">
    <w:name w:val="FollowedHyperlink"/>
    <w:uiPriority w:val="99"/>
    <w:semiHidden/>
    <w:unhideWhenUsed/>
    <w:rsid w:val="007F7922"/>
    <w:rPr>
      <w:color w:val="800080"/>
      <w:u w:val="single"/>
    </w:rPr>
  </w:style>
  <w:style w:type="paragraph" w:styleId="Legend">
    <w:name w:val="caption"/>
    <w:basedOn w:val="Normal"/>
    <w:next w:val="Normal"/>
    <w:uiPriority w:val="35"/>
    <w:semiHidden/>
    <w:unhideWhenUsed/>
    <w:qFormat/>
    <w:rsid w:val="007F7922"/>
    <w:rPr>
      <w:caps/>
      <w:spacing w:val="10"/>
      <w:sz w:val="18"/>
      <w:szCs w:val="18"/>
    </w:rPr>
  </w:style>
  <w:style w:type="paragraph" w:styleId="Listcumarcatori">
    <w:name w:val="List Bullet"/>
    <w:basedOn w:val="Normal"/>
    <w:uiPriority w:val="99"/>
    <w:unhideWhenUsed/>
    <w:rsid w:val="007F7922"/>
    <w:pPr>
      <w:numPr>
        <w:numId w:val="38"/>
      </w:numPr>
    </w:pPr>
  </w:style>
  <w:style w:type="paragraph" w:styleId="Listparagraf">
    <w:name w:val="List Paragraph"/>
    <w:basedOn w:val="Normal"/>
    <w:uiPriority w:val="33"/>
    <w:qFormat/>
    <w:rsid w:val="007F7922"/>
    <w:pPr>
      <w:ind w:left="720"/>
    </w:pPr>
  </w:style>
  <w:style w:type="character" w:customStyle="1" w:styleId="mw-editsection">
    <w:name w:val="mw-editsection"/>
    <w:basedOn w:val="Fontdeparagrafimplicit"/>
    <w:rsid w:val="00F2014B"/>
  </w:style>
  <w:style w:type="character" w:customStyle="1" w:styleId="mw-editsection-bracket">
    <w:name w:val="mw-editsection-bracket"/>
    <w:basedOn w:val="Fontdeparagrafimplicit"/>
    <w:rsid w:val="00F2014B"/>
  </w:style>
  <w:style w:type="character" w:customStyle="1" w:styleId="mw-headline">
    <w:name w:val="mw-headline"/>
    <w:basedOn w:val="Fontdeparagrafimplicit"/>
    <w:rsid w:val="00F2014B"/>
  </w:style>
  <w:style w:type="paragraph" w:styleId="NormalWeb">
    <w:name w:val="Normal (Web)"/>
    <w:basedOn w:val="Normal"/>
    <w:uiPriority w:val="99"/>
    <w:semiHidden/>
    <w:unhideWhenUsed/>
    <w:rsid w:val="00F2014B"/>
    <w:pPr>
      <w:spacing w:before="100" w:beforeAutospacing="1" w:afterAutospacing="1"/>
      <w:ind w:firstLine="0"/>
      <w:jc w:val="left"/>
    </w:pPr>
    <w:rPr>
      <w:rFonts w:ascii="Times New Roman" w:eastAsia="Times New Roman" w:hAnsi="Times New Roman"/>
      <w:sz w:val="24"/>
      <w:szCs w:val="24"/>
      <w:lang w:eastAsia="ro-RO" w:bidi="he-IL"/>
    </w:rPr>
  </w:style>
  <w:style w:type="character" w:styleId="Numrdepagin">
    <w:name w:val="page number"/>
    <w:basedOn w:val="Fontdeparagrafimplicit"/>
    <w:uiPriority w:val="99"/>
    <w:unhideWhenUsed/>
    <w:rsid w:val="007F7922"/>
  </w:style>
  <w:style w:type="paragraph" w:customStyle="1" w:styleId="Paragrafcentrat">
    <w:name w:val="Paragraf centrat"/>
    <w:basedOn w:val="Normal"/>
    <w:link w:val="ParagrafcentratCaracter"/>
    <w:qFormat/>
    <w:rsid w:val="007F7922"/>
    <w:pPr>
      <w:ind w:firstLine="0"/>
      <w:jc w:val="center"/>
    </w:pPr>
    <w:rPr>
      <w:rFonts w:cs="Cambria Math"/>
    </w:rPr>
  </w:style>
  <w:style w:type="character" w:customStyle="1" w:styleId="ParagrafcentratCaracter">
    <w:name w:val="Paragraf centrat Caracter"/>
    <w:link w:val="Paragrafcentrat"/>
    <w:rsid w:val="007F7922"/>
    <w:rPr>
      <w:rFonts w:ascii="Calibri" w:hAnsi="Calibri" w:cs="Cambria Math"/>
      <w:sz w:val="28"/>
      <w:lang w:bidi="en-US"/>
    </w:rPr>
  </w:style>
  <w:style w:type="paragraph" w:styleId="Plandocument">
    <w:name w:val="Document Map"/>
    <w:basedOn w:val="Normal"/>
    <w:link w:val="PlandocumentCaracter"/>
    <w:uiPriority w:val="99"/>
    <w:semiHidden/>
    <w:unhideWhenUsed/>
    <w:rsid w:val="007F7922"/>
    <w:rPr>
      <w:rFonts w:ascii="Tahoma" w:hAnsi="Tahoma" w:cs="Tahoma"/>
      <w:sz w:val="16"/>
      <w:szCs w:val="16"/>
    </w:rPr>
  </w:style>
  <w:style w:type="character" w:customStyle="1" w:styleId="PlandocumentCaracter">
    <w:name w:val="Plan document Caracter"/>
    <w:link w:val="Plandocument"/>
    <w:uiPriority w:val="99"/>
    <w:semiHidden/>
    <w:rsid w:val="007F7922"/>
    <w:rPr>
      <w:rFonts w:ascii="Tahoma" w:hAnsi="Tahoma" w:cs="Tahoma"/>
      <w:sz w:val="16"/>
      <w:szCs w:val="16"/>
      <w:lang w:bidi="en-US"/>
    </w:rPr>
  </w:style>
  <w:style w:type="character" w:styleId="Referinnotdefinal">
    <w:name w:val="endnote reference"/>
    <w:uiPriority w:val="99"/>
    <w:semiHidden/>
    <w:unhideWhenUsed/>
    <w:rsid w:val="007F7922"/>
    <w:rPr>
      <w:vertAlign w:val="superscript"/>
    </w:rPr>
  </w:style>
  <w:style w:type="character" w:styleId="Referinnotdesubsol">
    <w:name w:val="footnote reference"/>
    <w:uiPriority w:val="99"/>
    <w:unhideWhenUsed/>
    <w:rsid w:val="007F7922"/>
    <w:rPr>
      <w:vertAlign w:val="superscript"/>
    </w:rPr>
  </w:style>
  <w:style w:type="character" w:styleId="Referireintens">
    <w:name w:val="Intense Reference"/>
    <w:uiPriority w:val="32"/>
    <w:qFormat/>
    <w:rsid w:val="007F7922"/>
    <w:rPr>
      <w:rFonts w:ascii="Calibri" w:eastAsia="Times New Roman" w:hAnsi="Calibri" w:cs="Times New Roman"/>
      <w:b/>
      <w:bCs/>
      <w:i/>
      <w:iCs/>
      <w:color w:val="622423"/>
    </w:rPr>
  </w:style>
  <w:style w:type="character" w:styleId="Referiresubtil">
    <w:name w:val="Subtle Reference"/>
    <w:uiPriority w:val="31"/>
    <w:qFormat/>
    <w:rsid w:val="007F7922"/>
    <w:rPr>
      <w:rFonts w:ascii="Calibri" w:eastAsia="Times New Roman" w:hAnsi="Calibri" w:cs="Times New Roman"/>
      <w:i/>
      <w:iCs/>
      <w:color w:val="622423"/>
    </w:rPr>
  </w:style>
  <w:style w:type="character" w:styleId="Robust">
    <w:name w:val="Strong"/>
    <w:uiPriority w:val="22"/>
    <w:qFormat/>
    <w:rsid w:val="007F7922"/>
    <w:rPr>
      <w:b/>
      <w:bCs/>
      <w:color w:val="943634"/>
      <w:spacing w:val="5"/>
    </w:rPr>
  </w:style>
  <w:style w:type="character" w:customStyle="1" w:styleId="Titlu1Caracter">
    <w:name w:val="Titlu 1 Caracter"/>
    <w:aliases w:val="MAICA DOMNULUI Caracter,TITLU 1 MAICA DOMNULUI Caracter"/>
    <w:link w:val="Titlu1"/>
    <w:uiPriority w:val="1"/>
    <w:rsid w:val="007F7922"/>
    <w:rPr>
      <w:rFonts w:ascii="Calibri" w:hAnsi="Calibri" w:cs="Times New Roman"/>
      <w:caps/>
      <w:color w:val="632423"/>
      <w:spacing w:val="20"/>
      <w:sz w:val="28"/>
      <w:szCs w:val="28"/>
      <w:lang w:bidi="en-US"/>
    </w:rPr>
  </w:style>
  <w:style w:type="paragraph" w:customStyle="1" w:styleId="StilTitlu1MAICADOMNULUILatinArial">
    <w:name w:val="Stil Titlu 1MAICA DOMNULUI + (Latin) Arial"/>
    <w:basedOn w:val="Titlu1"/>
    <w:uiPriority w:val="10"/>
    <w:rsid w:val="007F7922"/>
    <w:pPr>
      <w:numPr>
        <w:numId w:val="0"/>
      </w:numPr>
    </w:pPr>
    <w:rPr>
      <w:rFonts w:ascii="Arial" w:hAnsi="Arial"/>
    </w:rPr>
  </w:style>
  <w:style w:type="paragraph" w:customStyle="1" w:styleId="Style1">
    <w:name w:val="Style1"/>
    <w:basedOn w:val="Normal"/>
    <w:rsid w:val="007F7922"/>
    <w:pPr>
      <w:widowControl w:val="0"/>
      <w:autoSpaceDE w:val="0"/>
      <w:autoSpaceDN w:val="0"/>
      <w:adjustRightInd w:val="0"/>
      <w:spacing w:line="384" w:lineRule="exact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135">
    <w:name w:val="Style135"/>
    <w:basedOn w:val="Normal"/>
    <w:rsid w:val="007F7922"/>
    <w:pPr>
      <w:widowControl w:val="0"/>
      <w:autoSpaceDE w:val="0"/>
      <w:autoSpaceDN w:val="0"/>
      <w:adjustRightInd w:val="0"/>
      <w:spacing w:line="251" w:lineRule="exact"/>
      <w:ind w:firstLine="288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16">
    <w:name w:val="Style16"/>
    <w:basedOn w:val="Normal"/>
    <w:rsid w:val="007F7922"/>
    <w:pPr>
      <w:widowControl w:val="0"/>
      <w:autoSpaceDE w:val="0"/>
      <w:autoSpaceDN w:val="0"/>
      <w:adjustRightInd w:val="0"/>
      <w:jc w:val="left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2">
    <w:name w:val="Style2"/>
    <w:basedOn w:val="Normal"/>
    <w:rsid w:val="007F7922"/>
    <w:pPr>
      <w:widowControl w:val="0"/>
      <w:autoSpaceDE w:val="0"/>
      <w:autoSpaceDN w:val="0"/>
      <w:adjustRightInd w:val="0"/>
      <w:jc w:val="left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3">
    <w:name w:val="Style3"/>
    <w:basedOn w:val="Normal"/>
    <w:rsid w:val="007F7922"/>
    <w:pPr>
      <w:widowControl w:val="0"/>
      <w:autoSpaceDE w:val="0"/>
      <w:autoSpaceDN w:val="0"/>
      <w:adjustRightInd w:val="0"/>
      <w:jc w:val="left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30">
    <w:name w:val="Style30"/>
    <w:basedOn w:val="Normal"/>
    <w:rsid w:val="007F7922"/>
    <w:pPr>
      <w:widowControl w:val="0"/>
      <w:autoSpaceDE w:val="0"/>
      <w:autoSpaceDN w:val="0"/>
      <w:adjustRightInd w:val="0"/>
      <w:spacing w:line="239" w:lineRule="exact"/>
      <w:ind w:firstLine="418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4">
    <w:name w:val="Style4"/>
    <w:basedOn w:val="Normal"/>
    <w:rsid w:val="007F7922"/>
    <w:pPr>
      <w:widowControl w:val="0"/>
      <w:autoSpaceDE w:val="0"/>
      <w:autoSpaceDN w:val="0"/>
      <w:adjustRightInd w:val="0"/>
      <w:spacing w:line="293" w:lineRule="exact"/>
      <w:ind w:firstLine="773"/>
      <w:jc w:val="left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43">
    <w:name w:val="Style43"/>
    <w:basedOn w:val="Normal"/>
    <w:rsid w:val="007F7922"/>
    <w:pPr>
      <w:widowControl w:val="0"/>
      <w:autoSpaceDE w:val="0"/>
      <w:autoSpaceDN w:val="0"/>
      <w:adjustRightInd w:val="0"/>
      <w:spacing w:line="237" w:lineRule="exact"/>
      <w:ind w:firstLine="437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46">
    <w:name w:val="Style46"/>
    <w:basedOn w:val="Normal"/>
    <w:rsid w:val="007F7922"/>
    <w:pPr>
      <w:widowControl w:val="0"/>
      <w:autoSpaceDE w:val="0"/>
      <w:autoSpaceDN w:val="0"/>
      <w:adjustRightInd w:val="0"/>
      <w:spacing w:line="242" w:lineRule="exact"/>
      <w:ind w:firstLine="528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5">
    <w:name w:val="Style5"/>
    <w:basedOn w:val="Normal"/>
    <w:rsid w:val="007F7922"/>
    <w:pPr>
      <w:widowControl w:val="0"/>
      <w:autoSpaceDE w:val="0"/>
      <w:autoSpaceDN w:val="0"/>
      <w:adjustRightInd w:val="0"/>
      <w:jc w:val="left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61">
    <w:name w:val="Style61"/>
    <w:basedOn w:val="Normal"/>
    <w:rsid w:val="007F7922"/>
    <w:pPr>
      <w:widowControl w:val="0"/>
      <w:autoSpaceDE w:val="0"/>
      <w:autoSpaceDN w:val="0"/>
      <w:adjustRightInd w:val="0"/>
      <w:spacing w:line="235" w:lineRule="exact"/>
      <w:ind w:firstLine="432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styleId="Subsol">
    <w:name w:val="footer"/>
    <w:basedOn w:val="Normal"/>
    <w:link w:val="SubsolCaracter"/>
    <w:uiPriority w:val="99"/>
    <w:unhideWhenUsed/>
    <w:rsid w:val="007F7922"/>
    <w:pPr>
      <w:tabs>
        <w:tab w:val="center" w:pos="4536"/>
        <w:tab w:val="right" w:pos="9072"/>
      </w:tabs>
    </w:pPr>
  </w:style>
  <w:style w:type="character" w:customStyle="1" w:styleId="SubsolCaracter">
    <w:name w:val="Subsol Caracter"/>
    <w:link w:val="Subsol"/>
    <w:uiPriority w:val="99"/>
    <w:rsid w:val="007F7922"/>
    <w:rPr>
      <w:rFonts w:ascii="Calibri" w:hAnsi="Calibri" w:cs="Times New Roman"/>
      <w:sz w:val="28"/>
      <w:lang w:bidi="en-US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7F7922"/>
    <w:pPr>
      <w:spacing w:after="560"/>
    </w:pPr>
    <w:rPr>
      <w:caps/>
      <w:spacing w:val="20"/>
      <w:sz w:val="18"/>
      <w:szCs w:val="18"/>
    </w:rPr>
  </w:style>
  <w:style w:type="character" w:customStyle="1" w:styleId="SubtitluCaracter">
    <w:name w:val="Subtitlu Caracter"/>
    <w:link w:val="Subtitlu"/>
    <w:uiPriority w:val="11"/>
    <w:rsid w:val="007F7922"/>
    <w:rPr>
      <w:rFonts w:ascii="Calibri" w:hAnsi="Calibri" w:cs="Times New Roman"/>
      <w:caps/>
      <w:spacing w:val="20"/>
      <w:sz w:val="18"/>
      <w:szCs w:val="18"/>
      <w:lang w:bidi="en-US"/>
    </w:rPr>
  </w:style>
  <w:style w:type="paragraph" w:styleId="TextnBalon">
    <w:name w:val="Balloon Text"/>
    <w:basedOn w:val="Normal"/>
    <w:link w:val="TextnBalonCaracter"/>
    <w:semiHidden/>
    <w:rsid w:val="007F7922"/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link w:val="TextnBalon"/>
    <w:semiHidden/>
    <w:rsid w:val="007F7922"/>
    <w:rPr>
      <w:rFonts w:ascii="Tahoma" w:hAnsi="Tahoma" w:cs="Tahoma"/>
      <w:sz w:val="16"/>
      <w:szCs w:val="16"/>
      <w:lang w:bidi="en-US"/>
    </w:rPr>
  </w:style>
  <w:style w:type="paragraph" w:styleId="Textnotdefinal">
    <w:name w:val="endnote text"/>
    <w:basedOn w:val="Normal"/>
    <w:link w:val="TextnotdefinalCaracter"/>
    <w:uiPriority w:val="99"/>
    <w:unhideWhenUsed/>
    <w:rsid w:val="007F7922"/>
    <w:rPr>
      <w:sz w:val="20"/>
      <w:szCs w:val="20"/>
    </w:rPr>
  </w:style>
  <w:style w:type="character" w:customStyle="1" w:styleId="TextnotdefinalCaracter">
    <w:name w:val="Text notă de final Caracter"/>
    <w:link w:val="Textnotdefinal"/>
    <w:uiPriority w:val="99"/>
    <w:rsid w:val="007F7922"/>
    <w:rPr>
      <w:rFonts w:ascii="Calibri" w:hAnsi="Calibri" w:cs="Times New Roman"/>
      <w:sz w:val="20"/>
      <w:szCs w:val="20"/>
      <w:lang w:bidi="en-US"/>
    </w:rPr>
  </w:style>
  <w:style w:type="paragraph" w:styleId="Textnotdesubsol">
    <w:name w:val="footnote text"/>
    <w:basedOn w:val="Normal"/>
    <w:link w:val="TextnotdesubsolCaracter"/>
    <w:uiPriority w:val="99"/>
    <w:unhideWhenUsed/>
    <w:rsid w:val="007F7922"/>
    <w:rPr>
      <w:sz w:val="20"/>
      <w:szCs w:val="20"/>
    </w:rPr>
  </w:style>
  <w:style w:type="character" w:customStyle="1" w:styleId="TextnotdesubsolCaracter">
    <w:name w:val="Text notă de subsol Caracter"/>
    <w:link w:val="Textnotdesubsol"/>
    <w:uiPriority w:val="99"/>
    <w:rsid w:val="007F7922"/>
    <w:rPr>
      <w:rFonts w:ascii="Calibri" w:hAnsi="Calibri" w:cs="Times New Roman"/>
      <w:sz w:val="20"/>
      <w:szCs w:val="20"/>
      <w:lang w:bidi="en-US"/>
    </w:rPr>
  </w:style>
  <w:style w:type="character" w:styleId="Textsubstituent">
    <w:name w:val="Placeholder Text"/>
    <w:basedOn w:val="Fontdeparagrafimplicit"/>
    <w:uiPriority w:val="99"/>
    <w:semiHidden/>
    <w:rsid w:val="00F2014B"/>
    <w:rPr>
      <w:color w:val="808080"/>
    </w:rPr>
  </w:style>
  <w:style w:type="paragraph" w:styleId="Titlu">
    <w:name w:val="Title"/>
    <w:basedOn w:val="Normal"/>
    <w:next w:val="Normal"/>
    <w:link w:val="TitluCaracter"/>
    <w:uiPriority w:val="10"/>
    <w:qFormat/>
    <w:rsid w:val="007F7922"/>
    <w:pPr>
      <w:pBdr>
        <w:top w:val="dotted" w:sz="2" w:space="1" w:color="632423"/>
        <w:bottom w:val="dotted" w:sz="2" w:space="6" w:color="632423"/>
      </w:pBdr>
      <w:spacing w:before="500" w:after="300"/>
    </w:pPr>
    <w:rPr>
      <w:caps/>
      <w:color w:val="632423"/>
      <w:spacing w:val="50"/>
      <w:sz w:val="44"/>
      <w:szCs w:val="44"/>
    </w:rPr>
  </w:style>
  <w:style w:type="character" w:customStyle="1" w:styleId="TitluCaracter">
    <w:name w:val="Titlu Caracter"/>
    <w:link w:val="Titlu"/>
    <w:uiPriority w:val="10"/>
    <w:rsid w:val="007F7922"/>
    <w:rPr>
      <w:rFonts w:ascii="Calibri" w:hAnsi="Calibri" w:cs="Times New Roman"/>
      <w:caps/>
      <w:color w:val="632423"/>
      <w:spacing w:val="50"/>
      <w:sz w:val="44"/>
      <w:szCs w:val="44"/>
      <w:lang w:bidi="en-US"/>
    </w:rPr>
  </w:style>
  <w:style w:type="character" w:customStyle="1" w:styleId="Titlu1Caracter1">
    <w:name w:val="Titlu 1 Caracter1"/>
    <w:aliases w:val="MAICA DOMNULUI Caracter1,TITLU 1 MAICA DOMNULUI Caracter1"/>
    <w:uiPriority w:val="1"/>
    <w:rsid w:val="007F7922"/>
    <w:rPr>
      <w:rFonts w:ascii="Cambria" w:eastAsia="Times New Roman" w:hAnsi="Cambria" w:cs="Mangal"/>
      <w:b/>
      <w:bCs/>
      <w:color w:val="365F91"/>
      <w:sz w:val="28"/>
      <w:szCs w:val="28"/>
      <w:lang w:eastAsia="en-US" w:bidi="en-US"/>
    </w:rPr>
  </w:style>
  <w:style w:type="character" w:customStyle="1" w:styleId="Titlu2Caracter1">
    <w:name w:val="Titlu 2 Caracter1"/>
    <w:aliases w:val="SF. IOAN BOTEZĂTORUL Caracter1"/>
    <w:uiPriority w:val="1"/>
    <w:semiHidden/>
    <w:rsid w:val="007F7922"/>
    <w:rPr>
      <w:rFonts w:ascii="Cambria" w:eastAsia="Times New Roman" w:hAnsi="Cambria" w:cs="Mangal"/>
      <w:b/>
      <w:bCs/>
      <w:color w:val="4F81BD"/>
      <w:sz w:val="26"/>
      <w:szCs w:val="26"/>
      <w:lang w:eastAsia="en-US" w:bidi="en-US"/>
    </w:rPr>
  </w:style>
  <w:style w:type="character" w:customStyle="1" w:styleId="Titlu2Caracter">
    <w:name w:val="Titlu 2 Caracter"/>
    <w:aliases w:val="SF. IOAN BOTEZĂTORUL Caracter"/>
    <w:link w:val="Titlu2"/>
    <w:uiPriority w:val="1"/>
    <w:rsid w:val="007F7922"/>
    <w:rPr>
      <w:rFonts w:ascii="Calibri" w:hAnsi="Calibri" w:cs="Times New Roman"/>
      <w:caps/>
      <w:color w:val="632423"/>
      <w:spacing w:val="15"/>
      <w:sz w:val="28"/>
      <w:szCs w:val="24"/>
      <w:lang w:bidi="en-US"/>
    </w:rPr>
  </w:style>
  <w:style w:type="character" w:customStyle="1" w:styleId="Titlu3Caracter">
    <w:name w:val="Titlu 3 Caracter"/>
    <w:aliases w:val="TOŢI SFINŢII Caracter"/>
    <w:link w:val="Titlu3"/>
    <w:uiPriority w:val="1"/>
    <w:rsid w:val="007F7922"/>
    <w:rPr>
      <w:rFonts w:ascii="Calibri" w:hAnsi="Calibri" w:cs="Times New Roman"/>
      <w:caps/>
      <w:color w:val="622423"/>
      <w:sz w:val="28"/>
      <w:szCs w:val="24"/>
      <w:lang w:bidi="en-US"/>
    </w:rPr>
  </w:style>
  <w:style w:type="character" w:customStyle="1" w:styleId="Titlu4Caracter">
    <w:name w:val="Titlu 4 Caracter"/>
    <w:link w:val="Titlu4"/>
    <w:uiPriority w:val="9"/>
    <w:rsid w:val="007F7922"/>
    <w:rPr>
      <w:rFonts w:ascii="Calibri" w:hAnsi="Calibri" w:cs="Times New Roman"/>
      <w:caps/>
      <w:color w:val="622423"/>
      <w:spacing w:val="10"/>
      <w:sz w:val="28"/>
      <w:lang w:bidi="en-US"/>
    </w:rPr>
  </w:style>
  <w:style w:type="character" w:customStyle="1" w:styleId="Titlu5Caracter">
    <w:name w:val="Titlu 5 Caracter"/>
    <w:link w:val="Titlu5"/>
    <w:uiPriority w:val="9"/>
    <w:rsid w:val="007F7922"/>
    <w:rPr>
      <w:rFonts w:ascii="Calibri" w:hAnsi="Calibri" w:cs="Times New Roman"/>
      <w:color w:val="622423"/>
      <w:spacing w:val="10"/>
      <w:sz w:val="28"/>
      <w:lang w:bidi="en-US"/>
    </w:rPr>
  </w:style>
  <w:style w:type="character" w:customStyle="1" w:styleId="Titlu6Caracter">
    <w:name w:val="Titlu 6 Caracter"/>
    <w:link w:val="Titlu6"/>
    <w:uiPriority w:val="9"/>
    <w:rsid w:val="007F7922"/>
    <w:rPr>
      <w:rFonts w:ascii="Calibri" w:hAnsi="Calibri" w:cs="Times New Roman"/>
      <w:caps/>
      <w:color w:val="943634"/>
      <w:spacing w:val="10"/>
      <w:sz w:val="28"/>
      <w:lang w:bidi="en-US"/>
    </w:rPr>
  </w:style>
  <w:style w:type="character" w:customStyle="1" w:styleId="Titlu7Caracter">
    <w:name w:val="Titlu 7 Caracter"/>
    <w:link w:val="Titlu7"/>
    <w:uiPriority w:val="9"/>
    <w:rsid w:val="007F7922"/>
    <w:rPr>
      <w:rFonts w:ascii="Calibri" w:hAnsi="Calibri" w:cs="Times New Roman"/>
      <w:i/>
      <w:iCs/>
      <w:caps/>
      <w:color w:val="943634"/>
      <w:spacing w:val="10"/>
      <w:sz w:val="28"/>
      <w:lang w:bidi="en-US"/>
    </w:rPr>
  </w:style>
  <w:style w:type="character" w:customStyle="1" w:styleId="Titlu8Caracter">
    <w:name w:val="Titlu 8 Caracter"/>
    <w:link w:val="Titlu8"/>
    <w:uiPriority w:val="9"/>
    <w:rsid w:val="007F7922"/>
    <w:rPr>
      <w:rFonts w:ascii="Calibri" w:hAnsi="Calibri" w:cs="Times New Roman"/>
      <w:caps/>
      <w:spacing w:val="10"/>
      <w:sz w:val="28"/>
      <w:szCs w:val="20"/>
      <w:lang w:bidi="en-US"/>
    </w:rPr>
  </w:style>
  <w:style w:type="character" w:customStyle="1" w:styleId="Titlu9Caracter">
    <w:name w:val="Titlu 9 Caracter"/>
    <w:link w:val="Titlu9"/>
    <w:uiPriority w:val="9"/>
    <w:rsid w:val="007F7922"/>
    <w:rPr>
      <w:rFonts w:ascii="Calibri" w:hAnsi="Calibri" w:cs="Times New Roman"/>
      <w:i/>
      <w:iCs/>
      <w:caps/>
      <w:spacing w:val="10"/>
      <w:sz w:val="20"/>
      <w:szCs w:val="20"/>
      <w:lang w:bidi="en-US"/>
    </w:rPr>
  </w:style>
  <w:style w:type="paragraph" w:styleId="Titlucuprins">
    <w:name w:val="TOC Heading"/>
    <w:basedOn w:val="Titlu1"/>
    <w:next w:val="Normal"/>
    <w:uiPriority w:val="39"/>
    <w:semiHidden/>
    <w:unhideWhenUsed/>
    <w:qFormat/>
    <w:rsid w:val="007F7922"/>
    <w:pPr>
      <w:numPr>
        <w:numId w:val="0"/>
      </w:numPr>
      <w:outlineLvl w:val="9"/>
    </w:pPr>
  </w:style>
  <w:style w:type="character" w:styleId="Titlulcrii">
    <w:name w:val="Book Title"/>
    <w:uiPriority w:val="33"/>
    <w:qFormat/>
    <w:rsid w:val="007F7922"/>
    <w:rPr>
      <w:caps/>
      <w:color w:val="622423"/>
      <w:spacing w:val="5"/>
      <w:u w:color="622423"/>
    </w:rPr>
  </w:style>
  <w:style w:type="character" w:styleId="MeniuneNerezolvat">
    <w:name w:val="Unresolved Mention"/>
    <w:basedOn w:val="Fontdeparagrafimplicit"/>
    <w:uiPriority w:val="99"/>
    <w:semiHidden/>
    <w:unhideWhenUsed/>
    <w:rsid w:val="00C32F29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ftp://188.138.185.83/Biblioteca/Minuni_si_vietile_Sfintilor(Chudesa_i_Zhitija_Svjatyh)/sf-nifon-s.pdf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irgi\AppData\Roaming\Microsoft\Templates\Normal15Pre.dotm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Normal15Pre.dotm</Template>
  <TotalTime>44</TotalTime>
  <Pages>95</Pages>
  <Words>37300</Words>
  <Characters>216341</Characters>
  <Application>Microsoft Office Word</Application>
  <DocSecurity>0</DocSecurity>
  <Lines>1802</Lines>
  <Paragraphs>506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Alexandru Anastasiu</dc:creator>
  <cp:keywords/>
  <dc:description/>
  <cp:lastModifiedBy>Alexandru Anastasiu</cp:lastModifiedBy>
  <cp:revision>4</cp:revision>
  <dcterms:created xsi:type="dcterms:W3CDTF">2014-05-05T13:14:00Z</dcterms:created>
  <dcterms:modified xsi:type="dcterms:W3CDTF">2019-01-23T21:25:00Z</dcterms:modified>
</cp:coreProperties>
</file>