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7D7435" w14:textId="77777777" w:rsidR="00571BF1" w:rsidRPr="00EE46EF" w:rsidRDefault="00571BF1" w:rsidP="00571BF1">
      <w:pPr>
        <w:spacing w:after="240"/>
        <w:rPr>
          <w:szCs w:val="24"/>
        </w:rPr>
      </w:pPr>
      <w:r w:rsidRPr="00EE46EF">
        <w:rPr>
          <w:szCs w:val="24"/>
        </w:rPr>
        <w:t>SFÂNT</w:t>
      </w:r>
      <w:r w:rsidRPr="00EE46EF">
        <w:rPr>
          <w:szCs w:val="24"/>
        </w:rPr>
        <w:t xml:space="preserve">UL MAXIM MĂRTURISITORUL </w:t>
      </w:r>
    </w:p>
    <w:p w14:paraId="49E00306" w14:textId="77777777" w:rsidR="00571BF1" w:rsidRPr="00EE46EF" w:rsidRDefault="00571BF1" w:rsidP="00571BF1">
      <w:pPr>
        <w:spacing w:after="240"/>
        <w:rPr>
          <w:szCs w:val="24"/>
        </w:rPr>
      </w:pPr>
    </w:p>
    <w:p w14:paraId="31E0DAFE" w14:textId="77777777" w:rsidR="00571BF1" w:rsidRPr="00EE46EF" w:rsidRDefault="00571BF1" w:rsidP="00571BF1">
      <w:pPr>
        <w:spacing w:after="240"/>
        <w:rPr>
          <w:szCs w:val="24"/>
        </w:rPr>
      </w:pPr>
      <w:r w:rsidRPr="00EE46EF">
        <w:rPr>
          <w:szCs w:val="24"/>
        </w:rPr>
        <w:t xml:space="preserve">MISTAGOGIA 1 </w:t>
      </w:r>
    </w:p>
    <w:p w14:paraId="1A3E05A3" w14:textId="77777777" w:rsidR="00571BF1" w:rsidRPr="00EE46EF" w:rsidRDefault="00571BF1" w:rsidP="00571BF1">
      <w:pPr>
        <w:spacing w:after="240"/>
        <w:rPr>
          <w:szCs w:val="24"/>
        </w:rPr>
      </w:pPr>
      <w:r w:rsidRPr="00EE46EF">
        <w:rPr>
          <w:szCs w:val="24"/>
        </w:rPr>
        <w:t>Care explică ce simbolizează cele ce se săvâr</w:t>
      </w:r>
      <w:r w:rsidRPr="00EE46EF">
        <w:rPr>
          <w:szCs w:val="24"/>
        </w:rPr>
        <w:t>ș</w:t>
      </w:r>
      <w:r w:rsidRPr="00EE46EF">
        <w:rPr>
          <w:szCs w:val="24"/>
        </w:rPr>
        <w:t xml:space="preserve">esc în Sfânta Biserică în </w:t>
      </w:r>
    </w:p>
    <w:p w14:paraId="586AFD01" w14:textId="77777777" w:rsidR="00571BF1" w:rsidRPr="00EE46EF" w:rsidRDefault="00571BF1" w:rsidP="00571BF1">
      <w:pPr>
        <w:spacing w:after="240"/>
        <w:rPr>
          <w:szCs w:val="24"/>
        </w:rPr>
      </w:pPr>
      <w:r w:rsidRPr="00EE46EF">
        <w:rPr>
          <w:szCs w:val="24"/>
        </w:rPr>
        <w:t xml:space="preserve">timpul Liturghiei </w:t>
      </w:r>
    </w:p>
    <w:p w14:paraId="1B78F172" w14:textId="77777777" w:rsidR="00571BF1" w:rsidRPr="00EE46EF" w:rsidRDefault="00571BF1" w:rsidP="00571BF1">
      <w:pPr>
        <w:spacing w:after="240"/>
        <w:rPr>
          <w:szCs w:val="24"/>
        </w:rPr>
      </w:pPr>
    </w:p>
    <w:p w14:paraId="09D37357" w14:textId="77777777" w:rsidR="00571BF1" w:rsidRPr="00EE46EF" w:rsidRDefault="00571BF1" w:rsidP="00571BF1">
      <w:pPr>
        <w:spacing w:after="240"/>
        <w:rPr>
          <w:szCs w:val="24"/>
        </w:rPr>
      </w:pPr>
      <w:r w:rsidRPr="00EE46EF">
        <w:rPr>
          <w:szCs w:val="24"/>
        </w:rPr>
        <w:t xml:space="preserve">INTRODUCEREA TRADUCĂTORULUI </w:t>
      </w:r>
    </w:p>
    <w:p w14:paraId="0FFC8AAE" w14:textId="77777777" w:rsidR="00571BF1" w:rsidRPr="00EE46EF" w:rsidRDefault="00571BF1" w:rsidP="00571BF1">
      <w:pPr>
        <w:spacing w:after="240"/>
        <w:rPr>
          <w:szCs w:val="24"/>
        </w:rPr>
      </w:pPr>
      <w:r w:rsidRPr="00EE46EF">
        <w:rPr>
          <w:szCs w:val="24"/>
        </w:rPr>
        <w:t xml:space="preserve">Sfântul Maxim Mărturisitorul s-a născut în anul 580, dintr-o familie nobilă, </w:t>
      </w:r>
    </w:p>
    <w:p w14:paraId="6660DFEB" w14:textId="77777777" w:rsidR="00571BF1" w:rsidRPr="00EE46EF" w:rsidRDefault="00571BF1" w:rsidP="00571BF1">
      <w:pPr>
        <w:spacing w:after="240"/>
        <w:rPr>
          <w:szCs w:val="24"/>
        </w:rPr>
      </w:pPr>
      <w:r w:rsidRPr="00EE46EF">
        <w:rPr>
          <w:szCs w:val="24"/>
        </w:rPr>
        <w:t>nu în Constantinopol, cum se credea înainte, ci într-un sat din Golan, a</w:t>
      </w:r>
      <w:r w:rsidRPr="00EE46EF">
        <w:rPr>
          <w:szCs w:val="24"/>
        </w:rPr>
        <w:t>ș</w:t>
      </w:r>
      <w:r w:rsidRPr="00EE46EF">
        <w:rPr>
          <w:szCs w:val="24"/>
        </w:rPr>
        <w:t xml:space="preserve">a cum </w:t>
      </w:r>
    </w:p>
    <w:p w14:paraId="2D7B28BE" w14:textId="77777777" w:rsidR="00571BF1" w:rsidRPr="00EE46EF" w:rsidRDefault="00571BF1" w:rsidP="00571BF1">
      <w:pPr>
        <w:spacing w:after="240"/>
        <w:rPr>
          <w:szCs w:val="24"/>
        </w:rPr>
      </w:pPr>
      <w:r w:rsidRPr="00EE46EF">
        <w:rPr>
          <w:szCs w:val="24"/>
        </w:rPr>
        <w:t xml:space="preserve">arată "Viata" lui, publicată în limba siriacă în 1973. Rămas orfan la 9 ani, a fost </w:t>
      </w:r>
    </w:p>
    <w:p w14:paraId="68D6C9DA" w14:textId="77777777" w:rsidR="00571BF1" w:rsidRPr="00EE46EF" w:rsidRDefault="00571BF1" w:rsidP="00571BF1">
      <w:pPr>
        <w:spacing w:after="240"/>
        <w:rPr>
          <w:szCs w:val="24"/>
        </w:rPr>
      </w:pPr>
      <w:r w:rsidRPr="00EE46EF">
        <w:rPr>
          <w:szCs w:val="24"/>
        </w:rPr>
        <w:t>încredin</w:t>
      </w:r>
      <w:r w:rsidRPr="00EE46EF">
        <w:rPr>
          <w:szCs w:val="24"/>
        </w:rPr>
        <w:t>ț</w:t>
      </w:r>
      <w:r w:rsidRPr="00EE46EF">
        <w:rPr>
          <w:szCs w:val="24"/>
        </w:rPr>
        <w:t xml:space="preserve">at unei mănăstiri din Palestina, dominată de gândirea origenistă </w:t>
      </w:r>
      <w:r w:rsidRPr="00EE46EF">
        <w:rPr>
          <w:szCs w:val="24"/>
        </w:rPr>
        <w:t>ș</w:t>
      </w:r>
      <w:r w:rsidRPr="00EE46EF">
        <w:rPr>
          <w:szCs w:val="24"/>
        </w:rPr>
        <w:t xml:space="preserve">i </w:t>
      </w:r>
    </w:p>
    <w:p w14:paraId="130A9F51" w14:textId="77777777" w:rsidR="00571BF1" w:rsidRPr="00EE46EF" w:rsidRDefault="00571BF1" w:rsidP="00571BF1">
      <w:pPr>
        <w:spacing w:after="240"/>
        <w:rPr>
          <w:szCs w:val="24"/>
        </w:rPr>
      </w:pPr>
      <w:r w:rsidRPr="00EE46EF">
        <w:rPr>
          <w:szCs w:val="24"/>
        </w:rPr>
        <w:t xml:space="preserve">evagriană 2 . La 614 se retrage la o mănăstire din Chrysopolis (Skutari de azi), de </w:t>
      </w:r>
    </w:p>
    <w:p w14:paraId="198EA837" w14:textId="77777777" w:rsidR="00571BF1" w:rsidRPr="00EE46EF" w:rsidRDefault="00571BF1" w:rsidP="00571BF1">
      <w:pPr>
        <w:spacing w:after="240"/>
        <w:rPr>
          <w:szCs w:val="24"/>
        </w:rPr>
      </w:pPr>
      <w:r w:rsidRPr="00EE46EF">
        <w:rPr>
          <w:szCs w:val="24"/>
        </w:rPr>
        <w:t xml:space="preserve">pe </w:t>
      </w:r>
      <w:r w:rsidRPr="00EE46EF">
        <w:rPr>
          <w:szCs w:val="24"/>
        </w:rPr>
        <w:t>ț</w:t>
      </w:r>
      <w:r w:rsidRPr="00EE46EF">
        <w:rPr>
          <w:szCs w:val="24"/>
        </w:rPr>
        <w:t xml:space="preserve">ărmul răsăritean al Bosforului, de unde, după 10 ani, se mută la mănăstirea </w:t>
      </w:r>
    </w:p>
    <w:p w14:paraId="10D80BE4" w14:textId="77777777" w:rsidR="00571BF1" w:rsidRPr="00EE46EF" w:rsidRDefault="00571BF1" w:rsidP="00571BF1">
      <w:pPr>
        <w:spacing w:after="240"/>
        <w:rPr>
          <w:szCs w:val="24"/>
        </w:rPr>
      </w:pPr>
      <w:r w:rsidRPr="00EE46EF">
        <w:rPr>
          <w:szCs w:val="24"/>
        </w:rPr>
        <w:t xml:space="preserve">Sfântul Gheorghe, din Cyzic. La 626 e silit să plece de aici din cauza unei in- </w:t>
      </w:r>
    </w:p>
    <w:p w14:paraId="4B4CEF5C" w14:textId="77777777" w:rsidR="00571BF1" w:rsidRPr="00EE46EF" w:rsidRDefault="00571BF1" w:rsidP="00571BF1">
      <w:pPr>
        <w:spacing w:after="240"/>
        <w:rPr>
          <w:szCs w:val="24"/>
        </w:rPr>
      </w:pPr>
      <w:r w:rsidRPr="00EE46EF">
        <w:rPr>
          <w:szCs w:val="24"/>
        </w:rPr>
        <w:t>cursiuni a per</w:t>
      </w:r>
      <w:r w:rsidRPr="00EE46EF">
        <w:rPr>
          <w:szCs w:val="24"/>
        </w:rPr>
        <w:t>ș</w:t>
      </w:r>
      <w:r w:rsidRPr="00EE46EF">
        <w:rPr>
          <w:szCs w:val="24"/>
        </w:rPr>
        <w:t xml:space="preserve">ilor. </w:t>
      </w:r>
    </w:p>
    <w:p w14:paraId="61878BD7" w14:textId="77777777" w:rsidR="00571BF1" w:rsidRPr="00EE46EF" w:rsidRDefault="00571BF1" w:rsidP="00571BF1">
      <w:pPr>
        <w:spacing w:after="240"/>
        <w:rPr>
          <w:szCs w:val="24"/>
        </w:rPr>
      </w:pPr>
      <w:r w:rsidRPr="00EE46EF">
        <w:rPr>
          <w:szCs w:val="24"/>
        </w:rPr>
        <w:t xml:space="preserve">După ce a trecut prin Grecia </w:t>
      </w:r>
      <w:r w:rsidRPr="00EE46EF">
        <w:rPr>
          <w:szCs w:val="24"/>
        </w:rPr>
        <w:t>ș</w:t>
      </w:r>
      <w:r w:rsidRPr="00EE46EF">
        <w:rPr>
          <w:szCs w:val="24"/>
        </w:rPr>
        <w:t>i Egipt, se a</w:t>
      </w:r>
      <w:r w:rsidRPr="00EE46EF">
        <w:rPr>
          <w:szCs w:val="24"/>
        </w:rPr>
        <w:t>ș</w:t>
      </w:r>
      <w:r w:rsidRPr="00EE46EF">
        <w:rPr>
          <w:szCs w:val="24"/>
        </w:rPr>
        <w:t xml:space="preserve">ază pentru mai multă vreme într- </w:t>
      </w:r>
    </w:p>
    <w:p w14:paraId="280C94C5" w14:textId="77777777" w:rsidR="00571BF1" w:rsidRPr="00EE46EF" w:rsidRDefault="00571BF1" w:rsidP="00571BF1">
      <w:pPr>
        <w:spacing w:after="240"/>
        <w:rPr>
          <w:szCs w:val="24"/>
        </w:rPr>
      </w:pPr>
      <w:r w:rsidRPr="00EE46EF">
        <w:rPr>
          <w:szCs w:val="24"/>
        </w:rPr>
        <w:t xml:space="preserve">mănăstire din Cartagina. Aici are, la anul 646, celebra dispută cu fostul </w:t>
      </w:r>
      <w:r w:rsidRPr="00EE46EF">
        <w:rPr>
          <w:szCs w:val="24"/>
        </w:rPr>
        <w:t>ș</w:t>
      </w:r>
      <w:r w:rsidRPr="00EE46EF">
        <w:rPr>
          <w:szCs w:val="24"/>
        </w:rPr>
        <w:t xml:space="preserve">i </w:t>
      </w:r>
    </w:p>
    <w:p w14:paraId="05B3FEFF" w14:textId="77777777" w:rsidR="00571BF1" w:rsidRPr="00EE46EF" w:rsidRDefault="00571BF1" w:rsidP="00571BF1">
      <w:pPr>
        <w:spacing w:after="240"/>
        <w:rPr>
          <w:szCs w:val="24"/>
        </w:rPr>
      </w:pPr>
      <w:r w:rsidRPr="00EE46EF">
        <w:rPr>
          <w:szCs w:val="24"/>
        </w:rPr>
        <w:t xml:space="preserve">viitorul patriarh al Constantinopolului, Pyrrhus. Căci, pe la 634, Sfântul Maxim </w:t>
      </w:r>
    </w:p>
    <w:p w14:paraId="654A1D4E" w14:textId="77777777" w:rsidR="00571BF1" w:rsidRPr="00EE46EF" w:rsidRDefault="00571BF1" w:rsidP="00571BF1">
      <w:pPr>
        <w:spacing w:after="240"/>
        <w:rPr>
          <w:szCs w:val="24"/>
        </w:rPr>
      </w:pPr>
      <w:r w:rsidRPr="00EE46EF">
        <w:rPr>
          <w:szCs w:val="24"/>
        </w:rPr>
        <w:t xml:space="preserve">devenise principalul apărător al Ortodoxiei împotriva ereziei monotelite. La 649 îl </w:t>
      </w:r>
    </w:p>
    <w:p w14:paraId="67531AAA" w14:textId="77777777" w:rsidR="00571BF1" w:rsidRPr="00EE46EF" w:rsidRDefault="00571BF1" w:rsidP="00571BF1">
      <w:pPr>
        <w:spacing w:after="240"/>
        <w:rPr>
          <w:szCs w:val="24"/>
        </w:rPr>
      </w:pPr>
      <w:r w:rsidRPr="00EE46EF">
        <w:rPr>
          <w:szCs w:val="24"/>
        </w:rPr>
        <w:t xml:space="preserve">vedem la Roma, unde are rolul hotărâtor în pregătirea </w:t>
      </w:r>
      <w:r w:rsidRPr="00EE46EF">
        <w:rPr>
          <w:szCs w:val="24"/>
        </w:rPr>
        <w:t>ș</w:t>
      </w:r>
      <w:r w:rsidRPr="00EE46EF">
        <w:rPr>
          <w:szCs w:val="24"/>
        </w:rPr>
        <w:t>i desfă</w:t>
      </w:r>
      <w:r w:rsidRPr="00EE46EF">
        <w:rPr>
          <w:szCs w:val="24"/>
        </w:rPr>
        <w:t>ș</w:t>
      </w:r>
      <w:r w:rsidRPr="00EE46EF">
        <w:rPr>
          <w:szCs w:val="24"/>
        </w:rPr>
        <w:t xml:space="preserve">urarea unui sinod </w:t>
      </w:r>
    </w:p>
    <w:p w14:paraId="7A32EA15" w14:textId="77777777" w:rsidR="00571BF1" w:rsidRPr="00EE46EF" w:rsidRDefault="00571BF1" w:rsidP="00571BF1">
      <w:pPr>
        <w:spacing w:after="240"/>
        <w:rPr>
          <w:szCs w:val="24"/>
        </w:rPr>
      </w:pPr>
      <w:r w:rsidRPr="00EE46EF">
        <w:rPr>
          <w:szCs w:val="24"/>
        </w:rPr>
        <w:t xml:space="preserve">care, sub papa Martin I, condamnă monotelismul. In 653 Sfântul Maxim </w:t>
      </w:r>
      <w:r w:rsidRPr="00EE46EF">
        <w:rPr>
          <w:szCs w:val="24"/>
        </w:rPr>
        <w:t>ș</w:t>
      </w:r>
      <w:r w:rsidRPr="00EE46EF">
        <w:rPr>
          <w:szCs w:val="24"/>
        </w:rPr>
        <w:t xml:space="preserve">i papa </w:t>
      </w:r>
    </w:p>
    <w:p w14:paraId="0E4B3147" w14:textId="77777777" w:rsidR="00571BF1" w:rsidRPr="00EE46EF" w:rsidRDefault="00571BF1" w:rsidP="00571BF1">
      <w:pPr>
        <w:spacing w:after="240"/>
        <w:rPr>
          <w:szCs w:val="24"/>
        </w:rPr>
      </w:pPr>
      <w:r w:rsidRPr="00EE46EF">
        <w:rPr>
          <w:szCs w:val="24"/>
        </w:rPr>
        <w:t>Martin sunt adu</w:t>
      </w:r>
      <w:r w:rsidRPr="00EE46EF">
        <w:rPr>
          <w:szCs w:val="24"/>
        </w:rPr>
        <w:t>ș</w:t>
      </w:r>
      <w:r w:rsidRPr="00EE46EF">
        <w:rPr>
          <w:szCs w:val="24"/>
        </w:rPr>
        <w:t>i cu for</w:t>
      </w:r>
      <w:r w:rsidRPr="00EE46EF">
        <w:rPr>
          <w:szCs w:val="24"/>
        </w:rPr>
        <w:t>ț</w:t>
      </w:r>
      <w:r w:rsidRPr="00EE46EF">
        <w:rPr>
          <w:szCs w:val="24"/>
        </w:rPr>
        <w:t xml:space="preserve">a la Constantinopol. In 655 e condamnat aici de un sinod, </w:t>
      </w:r>
    </w:p>
    <w:p w14:paraId="75AE17D4" w14:textId="77777777" w:rsidR="00571BF1" w:rsidRPr="00EE46EF" w:rsidRDefault="00571BF1" w:rsidP="00571BF1">
      <w:pPr>
        <w:spacing w:after="240"/>
        <w:rPr>
          <w:szCs w:val="24"/>
        </w:rPr>
      </w:pPr>
      <w:r w:rsidRPr="00EE46EF">
        <w:rPr>
          <w:szCs w:val="24"/>
        </w:rPr>
        <w:t>pentru opozi</w:t>
      </w:r>
      <w:r w:rsidRPr="00EE46EF">
        <w:rPr>
          <w:szCs w:val="24"/>
        </w:rPr>
        <w:t>ț</w:t>
      </w:r>
      <w:r w:rsidRPr="00EE46EF">
        <w:rPr>
          <w:szCs w:val="24"/>
        </w:rPr>
        <w:t>ia lui fată de monotelismul sus</w:t>
      </w:r>
      <w:r w:rsidRPr="00EE46EF">
        <w:rPr>
          <w:szCs w:val="24"/>
        </w:rPr>
        <w:t>ț</w:t>
      </w:r>
      <w:r w:rsidRPr="00EE46EF">
        <w:rPr>
          <w:szCs w:val="24"/>
        </w:rPr>
        <w:t xml:space="preserve">inut de politica imperială, </w:t>
      </w:r>
      <w:r w:rsidRPr="00EE46EF">
        <w:rPr>
          <w:szCs w:val="24"/>
        </w:rPr>
        <w:t>ș</w:t>
      </w:r>
      <w:r w:rsidRPr="00EE46EF">
        <w:rPr>
          <w:szCs w:val="24"/>
        </w:rPr>
        <w:t xml:space="preserve">i e trimis </w:t>
      </w:r>
    </w:p>
    <w:p w14:paraId="32D51235" w14:textId="77777777" w:rsidR="00571BF1" w:rsidRPr="00EE46EF" w:rsidRDefault="00571BF1" w:rsidP="00571BF1">
      <w:pPr>
        <w:spacing w:after="240"/>
        <w:rPr>
          <w:szCs w:val="24"/>
        </w:rPr>
      </w:pPr>
      <w:r w:rsidRPr="00EE46EF">
        <w:rPr>
          <w:szCs w:val="24"/>
        </w:rPr>
        <w:t xml:space="preserve">în exil la Bizya, în Tracia. In anul 656, respingând încercarea împăratului </w:t>
      </w:r>
    </w:p>
    <w:p w14:paraId="33284E33" w14:textId="77777777" w:rsidR="00571BF1" w:rsidRPr="00EE46EF" w:rsidRDefault="00571BF1" w:rsidP="00571BF1">
      <w:pPr>
        <w:spacing w:after="240"/>
        <w:rPr>
          <w:szCs w:val="24"/>
        </w:rPr>
      </w:pPr>
      <w:r w:rsidRPr="00EE46EF">
        <w:rPr>
          <w:szCs w:val="24"/>
        </w:rPr>
        <w:t>Constantin II de a</w:t>
      </w:r>
      <w:r w:rsidRPr="00EE46EF">
        <w:rPr>
          <w:szCs w:val="24"/>
        </w:rPr>
        <w:t>-l</w:t>
      </w:r>
      <w:r w:rsidRPr="00EE46EF">
        <w:rPr>
          <w:szCs w:val="24"/>
        </w:rPr>
        <w:t xml:space="preserve"> câ</w:t>
      </w:r>
      <w:r w:rsidRPr="00EE46EF">
        <w:rPr>
          <w:szCs w:val="24"/>
        </w:rPr>
        <w:t>ș</w:t>
      </w:r>
      <w:r w:rsidRPr="00EE46EF">
        <w:rPr>
          <w:szCs w:val="24"/>
        </w:rPr>
        <w:t xml:space="preserve">tiga pentru monotelism, prin episcopul Teodor de Bitinia, </w:t>
      </w:r>
    </w:p>
    <w:p w14:paraId="2C4CD74A" w14:textId="77777777" w:rsidR="00571BF1" w:rsidRPr="00EE46EF" w:rsidRDefault="00571BF1" w:rsidP="00571BF1">
      <w:pPr>
        <w:spacing w:after="240"/>
        <w:rPr>
          <w:szCs w:val="24"/>
        </w:rPr>
      </w:pPr>
      <w:r w:rsidRPr="00EE46EF">
        <w:rPr>
          <w:szCs w:val="24"/>
        </w:rPr>
        <w:t>trimis în acest scop la Bizya, Sfântul Maxim este adus iară</w:t>
      </w:r>
      <w:r w:rsidRPr="00EE46EF">
        <w:rPr>
          <w:szCs w:val="24"/>
        </w:rPr>
        <w:t>ș</w:t>
      </w:r>
      <w:r w:rsidRPr="00EE46EF">
        <w:rPr>
          <w:szCs w:val="24"/>
        </w:rPr>
        <w:t xml:space="preserve">i la Constantinopol, </w:t>
      </w:r>
    </w:p>
    <w:p w14:paraId="1AEC06C7" w14:textId="77777777" w:rsidR="00571BF1" w:rsidRPr="00EE46EF" w:rsidRDefault="00571BF1" w:rsidP="00571BF1">
      <w:pPr>
        <w:spacing w:after="240"/>
        <w:rPr>
          <w:szCs w:val="24"/>
        </w:rPr>
      </w:pPr>
      <w:r w:rsidRPr="00EE46EF">
        <w:rPr>
          <w:szCs w:val="24"/>
        </w:rPr>
        <w:t>unde, după noi încercări zadarnice de a</w:t>
      </w:r>
      <w:r w:rsidRPr="00EE46EF">
        <w:rPr>
          <w:szCs w:val="24"/>
        </w:rPr>
        <w:t>-l</w:t>
      </w:r>
      <w:r w:rsidRPr="00EE46EF">
        <w:rPr>
          <w:szCs w:val="24"/>
        </w:rPr>
        <w:t xml:space="preserve"> face sa renun</w:t>
      </w:r>
      <w:r w:rsidRPr="00EE46EF">
        <w:rPr>
          <w:szCs w:val="24"/>
        </w:rPr>
        <w:t>ț</w:t>
      </w:r>
      <w:r w:rsidRPr="00EE46EF">
        <w:rPr>
          <w:szCs w:val="24"/>
        </w:rPr>
        <w:t>e la opozi</w:t>
      </w:r>
      <w:r w:rsidRPr="00EE46EF">
        <w:rPr>
          <w:szCs w:val="24"/>
        </w:rPr>
        <w:t>ț</w:t>
      </w:r>
      <w:r w:rsidRPr="00EE46EF">
        <w:rPr>
          <w:szCs w:val="24"/>
        </w:rPr>
        <w:t xml:space="preserve">ia lui, este </w:t>
      </w:r>
    </w:p>
    <w:p w14:paraId="6BCCD269" w14:textId="77777777" w:rsidR="00571BF1" w:rsidRPr="00EE46EF" w:rsidRDefault="00571BF1" w:rsidP="00571BF1">
      <w:pPr>
        <w:spacing w:after="240"/>
        <w:rPr>
          <w:szCs w:val="24"/>
        </w:rPr>
      </w:pPr>
      <w:r w:rsidRPr="00EE46EF">
        <w:rPr>
          <w:szCs w:val="24"/>
        </w:rPr>
        <w:lastRenderedPageBreak/>
        <w:t xml:space="preserve">torturat </w:t>
      </w:r>
      <w:r w:rsidRPr="00EE46EF">
        <w:rPr>
          <w:szCs w:val="24"/>
        </w:rPr>
        <w:t>ș</w:t>
      </w:r>
      <w:r w:rsidRPr="00EE46EF">
        <w:rPr>
          <w:szCs w:val="24"/>
        </w:rPr>
        <w:t xml:space="preserve">i trimis din nou în exil, la Terebesis, în Tracia. </w:t>
      </w:r>
    </w:p>
    <w:p w14:paraId="2BB10958" w14:textId="77777777" w:rsidR="00571BF1" w:rsidRPr="00EE46EF" w:rsidRDefault="00571BF1" w:rsidP="00571BF1">
      <w:pPr>
        <w:spacing w:after="240"/>
        <w:rPr>
          <w:szCs w:val="24"/>
        </w:rPr>
      </w:pPr>
      <w:r w:rsidRPr="00EE46EF">
        <w:rPr>
          <w:szCs w:val="24"/>
        </w:rPr>
        <w:t xml:space="preserve">1 Migne, P.G. t. 91, col. 657-718. Traduderea a fost realizată de Pr. Prof. Dr. D. Stăniloae, iar lucrarea a fost tipărită </w:t>
      </w:r>
    </w:p>
    <w:p w14:paraId="41C050E8" w14:textId="77777777" w:rsidR="00571BF1" w:rsidRPr="00EE46EF" w:rsidRDefault="00571BF1" w:rsidP="00571BF1">
      <w:pPr>
        <w:spacing w:after="240"/>
        <w:rPr>
          <w:szCs w:val="24"/>
        </w:rPr>
      </w:pPr>
      <w:r w:rsidRPr="00EE46EF">
        <w:rPr>
          <w:szCs w:val="24"/>
        </w:rPr>
        <w:t xml:space="preserve">sub numele: Sf. Maxim Mărturisitorul, Mystagogia, cosmosul </w:t>
      </w:r>
      <w:r w:rsidRPr="00EE46EF">
        <w:rPr>
          <w:szCs w:val="24"/>
        </w:rPr>
        <w:t>ș</w:t>
      </w:r>
      <w:r w:rsidRPr="00EE46EF">
        <w:rPr>
          <w:szCs w:val="24"/>
        </w:rPr>
        <w:t xml:space="preserve">i sufletul, chipuri ale Bisericii, Editura Institutului </w:t>
      </w:r>
    </w:p>
    <w:p w14:paraId="09ECA941" w14:textId="77777777" w:rsidR="00571BF1" w:rsidRPr="00EE46EF" w:rsidRDefault="00571BF1" w:rsidP="00571BF1">
      <w:pPr>
        <w:spacing w:after="240"/>
        <w:rPr>
          <w:szCs w:val="24"/>
        </w:rPr>
      </w:pPr>
      <w:r w:rsidRPr="00EE46EF">
        <w:rPr>
          <w:szCs w:val="24"/>
        </w:rPr>
        <w:t xml:space="preserve">Biblic </w:t>
      </w:r>
      <w:r w:rsidRPr="00EE46EF">
        <w:rPr>
          <w:szCs w:val="24"/>
        </w:rPr>
        <w:t>ș</w:t>
      </w:r>
      <w:r w:rsidRPr="00EE46EF">
        <w:rPr>
          <w:szCs w:val="24"/>
        </w:rPr>
        <w:t>i de Misiune al Bisericii Ortodoxe Române, Bucure</w:t>
      </w:r>
      <w:r w:rsidRPr="00EE46EF">
        <w:rPr>
          <w:szCs w:val="24"/>
        </w:rPr>
        <w:t>ș</w:t>
      </w:r>
      <w:r w:rsidRPr="00EE46EF">
        <w:rPr>
          <w:szCs w:val="24"/>
        </w:rPr>
        <w:t xml:space="preserve">ti, 2000. Introducere, traducere </w:t>
      </w:r>
      <w:r w:rsidRPr="00EE46EF">
        <w:rPr>
          <w:szCs w:val="24"/>
        </w:rPr>
        <w:t>ș</w:t>
      </w:r>
      <w:r w:rsidRPr="00EE46EF">
        <w:rPr>
          <w:szCs w:val="24"/>
        </w:rPr>
        <w:t xml:space="preserve">i note de Pr. Prof. Dr. </w:t>
      </w:r>
    </w:p>
    <w:p w14:paraId="5725D557" w14:textId="77777777" w:rsidR="00571BF1" w:rsidRPr="00EE46EF" w:rsidRDefault="00571BF1" w:rsidP="00571BF1">
      <w:pPr>
        <w:spacing w:after="240"/>
        <w:rPr>
          <w:szCs w:val="24"/>
        </w:rPr>
      </w:pPr>
      <w:r w:rsidRPr="00EE46EF">
        <w:rPr>
          <w:szCs w:val="24"/>
        </w:rPr>
        <w:t xml:space="preserve">D. Stăniloae. </w:t>
      </w:r>
    </w:p>
    <w:p w14:paraId="61764352" w14:textId="77777777" w:rsidR="00571BF1" w:rsidRPr="00EE46EF" w:rsidRDefault="00571BF1" w:rsidP="00571BF1">
      <w:pPr>
        <w:spacing w:after="240"/>
        <w:rPr>
          <w:szCs w:val="24"/>
        </w:rPr>
      </w:pPr>
      <w:r w:rsidRPr="00EE46EF">
        <w:rPr>
          <w:szCs w:val="24"/>
        </w:rPr>
        <w:t xml:space="preserve">2 La Oliviei" Clement, Sources. Les mystiques chrestiens des origines, Paris, Stock, 1982, p. 332. </w:t>
      </w:r>
    </w:p>
    <w:p w14:paraId="11017D07" w14:textId="77777777" w:rsidR="00571BF1" w:rsidRPr="00EE46EF" w:rsidRDefault="00571BF1" w:rsidP="00571BF1">
      <w:pPr>
        <w:spacing w:after="240"/>
        <w:rPr>
          <w:szCs w:val="24"/>
        </w:rPr>
      </w:pPr>
    </w:p>
    <w:p w14:paraId="01264007" w14:textId="77777777" w:rsidR="00571BF1" w:rsidRPr="00EE46EF" w:rsidRDefault="00571BF1" w:rsidP="00571BF1">
      <w:pPr>
        <w:spacing w:after="240"/>
        <w:rPr>
          <w:szCs w:val="24"/>
        </w:rPr>
      </w:pPr>
      <w:r w:rsidRPr="00EE46EF">
        <w:rPr>
          <w:szCs w:val="24"/>
        </w:rPr>
        <w:t xml:space="preserve">Sf. Maxim Mărturisitorul, Mistagogia </w:t>
      </w:r>
    </w:p>
    <w:p w14:paraId="3372EEC9" w14:textId="77777777" w:rsidR="00571BF1" w:rsidRPr="00EE46EF" w:rsidRDefault="00571BF1" w:rsidP="00571BF1">
      <w:pPr>
        <w:spacing w:after="240"/>
        <w:rPr>
          <w:szCs w:val="24"/>
        </w:rPr>
      </w:pPr>
      <w:r w:rsidRPr="00EE46EF">
        <w:rPr>
          <w:szCs w:val="24"/>
        </w:rPr>
        <w:t>In 662 este adus încă o dată la Constantinopol. După alte încercări de a</w:t>
      </w:r>
      <w:r w:rsidRPr="00EE46EF">
        <w:rPr>
          <w:szCs w:val="24"/>
        </w:rPr>
        <w:t>-l</w:t>
      </w:r>
      <w:r w:rsidRPr="00EE46EF">
        <w:rPr>
          <w:szCs w:val="24"/>
        </w:rPr>
        <w:t xml:space="preserve"> </w:t>
      </w:r>
    </w:p>
    <w:p w14:paraId="5B3F6F3C" w14:textId="77777777" w:rsidR="00571BF1" w:rsidRPr="00EE46EF" w:rsidRDefault="00571BF1" w:rsidP="00571BF1">
      <w:pPr>
        <w:spacing w:after="240"/>
        <w:rPr>
          <w:szCs w:val="24"/>
        </w:rPr>
      </w:pPr>
      <w:r w:rsidRPr="00EE46EF">
        <w:rPr>
          <w:szCs w:val="24"/>
        </w:rPr>
        <w:t>câ</w:t>
      </w:r>
      <w:r w:rsidRPr="00EE46EF">
        <w:rPr>
          <w:szCs w:val="24"/>
        </w:rPr>
        <w:t>ș</w:t>
      </w:r>
      <w:r w:rsidRPr="00EE46EF">
        <w:rPr>
          <w:szCs w:val="24"/>
        </w:rPr>
        <w:t>tiga de partea pozi</w:t>
      </w:r>
      <w:r w:rsidRPr="00EE46EF">
        <w:rPr>
          <w:szCs w:val="24"/>
        </w:rPr>
        <w:t>ț</w:t>
      </w:r>
      <w:r w:rsidRPr="00EE46EF">
        <w:rPr>
          <w:szCs w:val="24"/>
        </w:rPr>
        <w:t xml:space="preserve">iei imperiale, un sinod îl anatematizează pe el, pe ucenicul </w:t>
      </w:r>
    </w:p>
    <w:p w14:paraId="2B9B2A73" w14:textId="77777777" w:rsidR="00571BF1" w:rsidRPr="00EE46EF" w:rsidRDefault="00571BF1" w:rsidP="00571BF1">
      <w:pPr>
        <w:spacing w:after="240"/>
        <w:rPr>
          <w:szCs w:val="24"/>
        </w:rPr>
      </w:pPr>
      <w:r w:rsidRPr="00EE46EF">
        <w:rPr>
          <w:szCs w:val="24"/>
        </w:rPr>
        <w:t xml:space="preserve">lui, Anastasie, </w:t>
      </w:r>
      <w:r w:rsidRPr="00EE46EF">
        <w:rPr>
          <w:szCs w:val="24"/>
        </w:rPr>
        <w:t>ș</w:t>
      </w:r>
      <w:r w:rsidRPr="00EE46EF">
        <w:rPr>
          <w:szCs w:val="24"/>
        </w:rPr>
        <w:t xml:space="preserve">i pe un alt Anastasie, apocriziarul Romei la Constantinopol. După </w:t>
      </w:r>
    </w:p>
    <w:p w14:paraId="7AB8513F" w14:textId="77777777" w:rsidR="00571BF1" w:rsidRPr="00EE46EF" w:rsidRDefault="00571BF1" w:rsidP="00571BF1">
      <w:pPr>
        <w:spacing w:after="240"/>
        <w:rPr>
          <w:szCs w:val="24"/>
        </w:rPr>
      </w:pPr>
      <w:r w:rsidRPr="00EE46EF">
        <w:rPr>
          <w:szCs w:val="24"/>
        </w:rPr>
        <w:t xml:space="preserve">ce tuturor acestora li se taie limba </w:t>
      </w:r>
      <w:r w:rsidRPr="00EE46EF">
        <w:rPr>
          <w:szCs w:val="24"/>
        </w:rPr>
        <w:t>ș</w:t>
      </w:r>
      <w:r w:rsidRPr="00EE46EF">
        <w:rPr>
          <w:szCs w:val="24"/>
        </w:rPr>
        <w:t xml:space="preserve">i mâna dreaptă. Sfântul Maxim a fost trimis </w:t>
      </w:r>
    </w:p>
    <w:p w14:paraId="0C11C511" w14:textId="77777777" w:rsidR="00571BF1" w:rsidRPr="00EE46EF" w:rsidRDefault="00571BF1" w:rsidP="00571BF1">
      <w:pPr>
        <w:spacing w:after="240"/>
        <w:rPr>
          <w:szCs w:val="24"/>
        </w:rPr>
      </w:pPr>
      <w:r w:rsidRPr="00EE46EF">
        <w:rPr>
          <w:szCs w:val="24"/>
        </w:rPr>
        <w:t xml:space="preserve">într-un nou exil, pe coasta orientală a Mării Negre. Acolo a murit la 13 august 662, </w:t>
      </w:r>
    </w:p>
    <w:p w14:paraId="20C1D54D" w14:textId="77777777" w:rsidR="00571BF1" w:rsidRPr="00EE46EF" w:rsidRDefault="00571BF1" w:rsidP="00571BF1">
      <w:pPr>
        <w:spacing w:after="240"/>
        <w:rPr>
          <w:szCs w:val="24"/>
        </w:rPr>
      </w:pPr>
      <w:r w:rsidRPr="00EE46EF">
        <w:rPr>
          <w:szCs w:val="24"/>
        </w:rPr>
        <w:t xml:space="preserve">la vârsta de 82 de ani, epuizat de torturi </w:t>
      </w:r>
      <w:r w:rsidRPr="00EE46EF">
        <w:rPr>
          <w:szCs w:val="24"/>
        </w:rPr>
        <w:t>ș</w:t>
      </w:r>
      <w:r w:rsidRPr="00EE46EF">
        <w:rPr>
          <w:szCs w:val="24"/>
        </w:rPr>
        <w:t>i de bătrâne</w:t>
      </w:r>
      <w:r w:rsidRPr="00EE46EF">
        <w:rPr>
          <w:szCs w:val="24"/>
        </w:rPr>
        <w:t>ț</w:t>
      </w:r>
      <w:r w:rsidRPr="00EE46EF">
        <w:rPr>
          <w:szCs w:val="24"/>
        </w:rPr>
        <w:t xml:space="preserve">e, rămas până la moarte </w:t>
      </w:r>
    </w:p>
    <w:p w14:paraId="4720A052" w14:textId="77777777" w:rsidR="00571BF1" w:rsidRPr="00EE46EF" w:rsidRDefault="00571BF1" w:rsidP="00571BF1">
      <w:pPr>
        <w:spacing w:after="240"/>
        <w:rPr>
          <w:szCs w:val="24"/>
        </w:rPr>
      </w:pPr>
      <w:r w:rsidRPr="00EE46EF">
        <w:rPr>
          <w:szCs w:val="24"/>
        </w:rPr>
        <w:t>monah, de</w:t>
      </w:r>
      <w:r w:rsidRPr="00EE46EF">
        <w:rPr>
          <w:szCs w:val="24"/>
        </w:rPr>
        <w:t>ș</w:t>
      </w:r>
      <w:r w:rsidRPr="00EE46EF">
        <w:rPr>
          <w:szCs w:val="24"/>
        </w:rPr>
        <w:t>i de mai multe ori i se oferise, dacă va renun</w:t>
      </w:r>
      <w:r w:rsidRPr="00EE46EF">
        <w:rPr>
          <w:szCs w:val="24"/>
        </w:rPr>
        <w:t>ț</w:t>
      </w:r>
      <w:r w:rsidRPr="00EE46EF">
        <w:rPr>
          <w:szCs w:val="24"/>
        </w:rPr>
        <w:t>a la opozi</w:t>
      </w:r>
      <w:r w:rsidRPr="00EE46EF">
        <w:rPr>
          <w:szCs w:val="24"/>
        </w:rPr>
        <w:t>ț</w:t>
      </w:r>
      <w:r w:rsidRPr="00EE46EF">
        <w:rPr>
          <w:szCs w:val="24"/>
        </w:rPr>
        <w:t xml:space="preserve">ie, scaunul de </w:t>
      </w:r>
    </w:p>
    <w:p w14:paraId="49B35037" w14:textId="77777777" w:rsidR="00571BF1" w:rsidRPr="00EE46EF" w:rsidRDefault="00571BF1" w:rsidP="00571BF1">
      <w:pPr>
        <w:spacing w:after="240"/>
        <w:rPr>
          <w:szCs w:val="24"/>
        </w:rPr>
      </w:pPr>
      <w:r w:rsidRPr="00EE46EF">
        <w:rPr>
          <w:szCs w:val="24"/>
        </w:rPr>
        <w:t xml:space="preserve">patriarh. Pe drept cuvânt, el poarta apelativul de "Mărturisitorul, fiind unul dintre </w:t>
      </w:r>
    </w:p>
    <w:p w14:paraId="7F19336E" w14:textId="77777777" w:rsidR="00571BF1" w:rsidRPr="00EE46EF" w:rsidRDefault="00571BF1" w:rsidP="00571BF1">
      <w:pPr>
        <w:spacing w:after="240"/>
        <w:rPr>
          <w:szCs w:val="24"/>
        </w:rPr>
      </w:pPr>
      <w:r w:rsidRPr="00EE46EF">
        <w:rPr>
          <w:szCs w:val="24"/>
        </w:rPr>
        <w:t xml:space="preserve">cei mai mari teologi </w:t>
      </w:r>
      <w:r w:rsidRPr="00EE46EF">
        <w:rPr>
          <w:szCs w:val="24"/>
        </w:rPr>
        <w:t>ș</w:t>
      </w:r>
      <w:r w:rsidRPr="00EE46EF">
        <w:rPr>
          <w:szCs w:val="24"/>
        </w:rPr>
        <w:t>i, în acela</w:t>
      </w:r>
      <w:r w:rsidRPr="00EE46EF">
        <w:rPr>
          <w:szCs w:val="24"/>
        </w:rPr>
        <w:t>ș</w:t>
      </w:r>
      <w:r w:rsidRPr="00EE46EF">
        <w:rPr>
          <w:szCs w:val="24"/>
        </w:rPr>
        <w:t>i timp, un martir ai dreptei învă</w:t>
      </w:r>
      <w:r w:rsidRPr="00EE46EF">
        <w:rPr>
          <w:szCs w:val="24"/>
        </w:rPr>
        <w:t>ț</w:t>
      </w:r>
      <w:r w:rsidRPr="00EE46EF">
        <w:rPr>
          <w:szCs w:val="24"/>
        </w:rPr>
        <w:t xml:space="preserve">ături despre </w:t>
      </w:r>
    </w:p>
    <w:p w14:paraId="04D700EB" w14:textId="77777777" w:rsidR="00571BF1" w:rsidRPr="00EE46EF" w:rsidRDefault="00571BF1" w:rsidP="00571BF1">
      <w:pPr>
        <w:spacing w:after="240"/>
        <w:rPr>
          <w:szCs w:val="24"/>
        </w:rPr>
      </w:pPr>
      <w:r w:rsidRPr="00EE46EF">
        <w:rPr>
          <w:szCs w:val="24"/>
        </w:rPr>
        <w:t xml:space="preserve">Mristos. </w:t>
      </w:r>
    </w:p>
    <w:p w14:paraId="474AF7E2" w14:textId="77777777" w:rsidR="00571BF1" w:rsidRPr="00EE46EF" w:rsidRDefault="00571BF1" w:rsidP="00571BF1">
      <w:pPr>
        <w:spacing w:after="240"/>
        <w:rPr>
          <w:szCs w:val="24"/>
        </w:rPr>
      </w:pPr>
      <w:r w:rsidRPr="00EE46EF">
        <w:rPr>
          <w:szCs w:val="24"/>
        </w:rPr>
        <w:t xml:space="preserve">In timpul petrecerii la Cyzic a compus prima grupă a scrierilor sale: Primele </w:t>
      </w:r>
    </w:p>
    <w:p w14:paraId="22148201" w14:textId="77777777" w:rsidR="00571BF1" w:rsidRPr="00EE46EF" w:rsidRDefault="00571BF1" w:rsidP="00571BF1">
      <w:pPr>
        <w:spacing w:after="240"/>
        <w:rPr>
          <w:szCs w:val="24"/>
        </w:rPr>
      </w:pPr>
      <w:r w:rsidRPr="00EE46EF">
        <w:rPr>
          <w:szCs w:val="24"/>
        </w:rPr>
        <w:t xml:space="preserve">epistole adresate lui Ioan Cubicularul, între care cea mai importantă este: Despre </w:t>
      </w:r>
    </w:p>
    <w:p w14:paraId="07CC1F3B" w14:textId="77777777" w:rsidR="00571BF1" w:rsidRPr="00EE46EF" w:rsidRDefault="00571BF1" w:rsidP="00571BF1">
      <w:pPr>
        <w:spacing w:after="240"/>
        <w:rPr>
          <w:szCs w:val="24"/>
        </w:rPr>
      </w:pPr>
      <w:r w:rsidRPr="00EE46EF">
        <w:rPr>
          <w:szCs w:val="24"/>
        </w:rPr>
        <w:t xml:space="preserve">iubire (P.G., 91, 393- 408); Cuvânt ascetic (P.G., 90, 911- 958); Capetele despre </w:t>
      </w:r>
    </w:p>
    <w:p w14:paraId="3CD6DD1F" w14:textId="77777777" w:rsidR="00571BF1" w:rsidRPr="00EE46EF" w:rsidRDefault="00571BF1" w:rsidP="00571BF1">
      <w:pPr>
        <w:spacing w:after="240"/>
        <w:rPr>
          <w:szCs w:val="24"/>
        </w:rPr>
      </w:pPr>
      <w:r w:rsidRPr="00EE46EF">
        <w:rPr>
          <w:szCs w:val="24"/>
        </w:rPr>
        <w:t>dragoste (P.G., 90, 959 - 1073); Cele 700 capete despre cunoa</w:t>
      </w:r>
      <w:r w:rsidRPr="00EE46EF">
        <w:rPr>
          <w:szCs w:val="24"/>
        </w:rPr>
        <w:t>ș</w:t>
      </w:r>
      <w:r w:rsidRPr="00EE46EF">
        <w:rPr>
          <w:szCs w:val="24"/>
        </w:rPr>
        <w:t xml:space="preserve">tere (editată de </w:t>
      </w:r>
    </w:p>
    <w:p w14:paraId="19EDBB11" w14:textId="77777777" w:rsidR="00571BF1" w:rsidRPr="00EE46EF" w:rsidRDefault="00571BF1" w:rsidP="00571BF1">
      <w:pPr>
        <w:spacing w:after="240"/>
        <w:rPr>
          <w:szCs w:val="24"/>
        </w:rPr>
      </w:pPr>
      <w:r w:rsidRPr="00EE46EF">
        <w:rPr>
          <w:szCs w:val="24"/>
        </w:rPr>
        <w:t>Epifanovici, la Kiev, în 1917). Această grupă de scrieri tratează despre via</w:t>
      </w:r>
      <w:r w:rsidRPr="00EE46EF">
        <w:rPr>
          <w:szCs w:val="24"/>
        </w:rPr>
        <w:t>ț</w:t>
      </w:r>
      <w:r w:rsidRPr="00EE46EF">
        <w:rPr>
          <w:szCs w:val="24"/>
        </w:rPr>
        <w:t xml:space="preserve">a </w:t>
      </w:r>
    </w:p>
    <w:p w14:paraId="502E359F" w14:textId="77777777" w:rsidR="00571BF1" w:rsidRPr="00EE46EF" w:rsidRDefault="00571BF1" w:rsidP="00571BF1">
      <w:pPr>
        <w:spacing w:after="240"/>
        <w:rPr>
          <w:szCs w:val="24"/>
        </w:rPr>
      </w:pPr>
      <w:r w:rsidRPr="00EE46EF">
        <w:rPr>
          <w:szCs w:val="24"/>
        </w:rPr>
        <w:t xml:space="preserve">duhovnicească, după autori anteriori: Evagrie, Marcu Ascetul. Diadoh al Foticeii. </w:t>
      </w:r>
    </w:p>
    <w:p w14:paraId="17CBE251" w14:textId="77777777" w:rsidR="00571BF1" w:rsidRPr="00EE46EF" w:rsidRDefault="00571BF1" w:rsidP="00571BF1">
      <w:pPr>
        <w:spacing w:after="240"/>
        <w:rPr>
          <w:szCs w:val="24"/>
        </w:rPr>
      </w:pPr>
      <w:r w:rsidRPr="00EE46EF">
        <w:rPr>
          <w:szCs w:val="24"/>
        </w:rPr>
        <w:t>In perioada dintre 626-634 a alcătuit a doua grupă de scrieri duhovnice</w:t>
      </w:r>
      <w:r w:rsidRPr="00EE46EF">
        <w:rPr>
          <w:szCs w:val="24"/>
        </w:rPr>
        <w:t>ș</w:t>
      </w:r>
      <w:r w:rsidRPr="00EE46EF">
        <w:rPr>
          <w:szCs w:val="24"/>
        </w:rPr>
        <w:t xml:space="preserve">ti. </w:t>
      </w:r>
    </w:p>
    <w:p w14:paraId="03B5F0D5" w14:textId="77777777" w:rsidR="00571BF1" w:rsidRPr="00EE46EF" w:rsidRDefault="00571BF1" w:rsidP="00571BF1">
      <w:pPr>
        <w:spacing w:after="240"/>
        <w:rPr>
          <w:szCs w:val="24"/>
        </w:rPr>
      </w:pPr>
      <w:r w:rsidRPr="00EE46EF">
        <w:rPr>
          <w:szCs w:val="24"/>
        </w:rPr>
        <w:lastRenderedPageBreak/>
        <w:t>Dar acum el aprofundează bazele teologice ale acestei vie</w:t>
      </w:r>
      <w:r w:rsidRPr="00EE46EF">
        <w:rPr>
          <w:szCs w:val="24"/>
        </w:rPr>
        <w:t>ț</w:t>
      </w:r>
      <w:r w:rsidRPr="00EE46EF">
        <w:rPr>
          <w:szCs w:val="24"/>
        </w:rPr>
        <w:t xml:space="preserve">i. </w:t>
      </w:r>
    </w:p>
    <w:p w14:paraId="75E4BFB7" w14:textId="77777777" w:rsidR="00571BF1" w:rsidRPr="00EE46EF" w:rsidRDefault="00571BF1" w:rsidP="00571BF1">
      <w:pPr>
        <w:spacing w:after="240"/>
        <w:rPr>
          <w:szCs w:val="24"/>
        </w:rPr>
      </w:pPr>
      <w:r w:rsidRPr="00EE46EF">
        <w:rPr>
          <w:szCs w:val="24"/>
        </w:rPr>
        <w:t>încă de pe când era la Cyzic pusese baza păr</w:t>
      </w:r>
      <w:r w:rsidRPr="00EE46EF">
        <w:rPr>
          <w:szCs w:val="24"/>
        </w:rPr>
        <w:t>ț</w:t>
      </w:r>
      <w:r w:rsidRPr="00EE46EF">
        <w:rPr>
          <w:szCs w:val="24"/>
        </w:rPr>
        <w:t xml:space="preserve">ii a doua a operei sale: Despre </w:t>
      </w:r>
    </w:p>
    <w:p w14:paraId="639BD35A" w14:textId="77777777" w:rsidR="00571BF1" w:rsidRPr="00EE46EF" w:rsidRDefault="00571BF1" w:rsidP="00571BF1">
      <w:pPr>
        <w:spacing w:after="240"/>
        <w:rPr>
          <w:szCs w:val="24"/>
        </w:rPr>
      </w:pPr>
      <w:r w:rsidRPr="00EE46EF">
        <w:rPr>
          <w:szCs w:val="24"/>
        </w:rPr>
        <w:t xml:space="preserve">diferite locuri cu multe </w:t>
      </w:r>
      <w:r w:rsidRPr="00EE46EF">
        <w:rPr>
          <w:szCs w:val="24"/>
        </w:rPr>
        <w:t>ș</w:t>
      </w:r>
      <w:r w:rsidRPr="00EE46EF">
        <w:rPr>
          <w:szCs w:val="24"/>
        </w:rPr>
        <w:t>i adânci în</w:t>
      </w:r>
      <w:r w:rsidRPr="00EE46EF">
        <w:rPr>
          <w:szCs w:val="24"/>
        </w:rPr>
        <w:t>ț</w:t>
      </w:r>
      <w:r w:rsidRPr="00EE46EF">
        <w:rPr>
          <w:szCs w:val="24"/>
        </w:rPr>
        <w:t>elesuri din Sfin</w:t>
      </w:r>
      <w:r w:rsidRPr="00EE46EF">
        <w:rPr>
          <w:szCs w:val="24"/>
        </w:rPr>
        <w:t>ț</w:t>
      </w:r>
      <w:r w:rsidRPr="00EE46EF">
        <w:rPr>
          <w:szCs w:val="24"/>
        </w:rPr>
        <w:t xml:space="preserve">ii Dionisie </w:t>
      </w:r>
      <w:r w:rsidRPr="00EE46EF">
        <w:rPr>
          <w:szCs w:val="24"/>
        </w:rPr>
        <w:t>ș</w:t>
      </w:r>
      <w:r w:rsidRPr="00EE46EF">
        <w:rPr>
          <w:szCs w:val="24"/>
        </w:rPr>
        <w:t xml:space="preserve">i Grigorie </w:t>
      </w:r>
    </w:p>
    <w:p w14:paraId="6C0817E8" w14:textId="77777777" w:rsidR="00571BF1" w:rsidRPr="00EE46EF" w:rsidRDefault="00571BF1" w:rsidP="00571BF1">
      <w:pPr>
        <w:spacing w:after="240"/>
        <w:rPr>
          <w:szCs w:val="24"/>
        </w:rPr>
      </w:pPr>
      <w:r w:rsidRPr="00EE46EF">
        <w:rPr>
          <w:szCs w:val="24"/>
        </w:rPr>
        <w:t xml:space="preserve">(Ambigua P.G., 91, 1032 - 1417). De la 634 a compus </w:t>
      </w:r>
      <w:r w:rsidRPr="00EE46EF">
        <w:rPr>
          <w:szCs w:val="24"/>
        </w:rPr>
        <w:t>ș</w:t>
      </w:r>
      <w:r w:rsidRPr="00EE46EF">
        <w:rPr>
          <w:szCs w:val="24"/>
        </w:rPr>
        <w:t xml:space="preserve">i prima parte a acestei </w:t>
      </w:r>
    </w:p>
    <w:p w14:paraId="0D8A14EC" w14:textId="77777777" w:rsidR="00571BF1" w:rsidRPr="00EE46EF" w:rsidRDefault="00571BF1" w:rsidP="00571BF1">
      <w:pPr>
        <w:spacing w:after="240"/>
        <w:rPr>
          <w:szCs w:val="24"/>
        </w:rPr>
      </w:pPr>
      <w:r w:rsidRPr="00EE46EF">
        <w:rPr>
          <w:szCs w:val="24"/>
        </w:rPr>
        <w:t xml:space="preserve">opere, în care dă o explicare ortodoxă expresiei lucrarea teandrică a lui Iisus </w:t>
      </w:r>
    </w:p>
    <w:p w14:paraId="05515C1C" w14:textId="77777777" w:rsidR="00571BF1" w:rsidRPr="00EE46EF" w:rsidRDefault="00571BF1" w:rsidP="00571BF1">
      <w:pPr>
        <w:spacing w:after="240"/>
        <w:rPr>
          <w:szCs w:val="24"/>
        </w:rPr>
      </w:pPr>
      <w:r w:rsidRPr="00EE46EF">
        <w:rPr>
          <w:szCs w:val="24"/>
        </w:rPr>
        <w:t xml:space="preserve">Hristos, folosită de Dionisie Areopagitul, împotriva interpretării ei de către erezia </w:t>
      </w:r>
    </w:p>
    <w:p w14:paraId="1D473E65" w14:textId="77777777" w:rsidR="00571BF1" w:rsidRPr="00EE46EF" w:rsidRDefault="00571BF1" w:rsidP="00571BF1">
      <w:pPr>
        <w:spacing w:after="240"/>
        <w:rPr>
          <w:szCs w:val="24"/>
        </w:rPr>
      </w:pPr>
      <w:r w:rsidRPr="00EE46EF">
        <w:rPr>
          <w:szCs w:val="24"/>
        </w:rPr>
        <w:t xml:space="preserve">monotelită, care apăruse de curând. Tot din această perioadă, dar după partea întâi </w:t>
      </w:r>
    </w:p>
    <w:p w14:paraId="51316036" w14:textId="77777777" w:rsidR="00571BF1" w:rsidRPr="00EE46EF" w:rsidRDefault="00571BF1" w:rsidP="00571BF1">
      <w:pPr>
        <w:spacing w:after="240"/>
        <w:rPr>
          <w:szCs w:val="24"/>
        </w:rPr>
      </w:pPr>
      <w:r w:rsidRPr="00EE46EF">
        <w:rPr>
          <w:szCs w:val="24"/>
        </w:rPr>
        <w:t>a scrierii men</w:t>
      </w:r>
      <w:r w:rsidRPr="00EE46EF">
        <w:rPr>
          <w:szCs w:val="24"/>
        </w:rPr>
        <w:t>ț</w:t>
      </w:r>
      <w:r w:rsidRPr="00EE46EF">
        <w:rPr>
          <w:szCs w:val="24"/>
        </w:rPr>
        <w:t xml:space="preserve">ionate, datează scrierile: Explicare la Tatăl nostru (P.G., 90, 743 - </w:t>
      </w:r>
    </w:p>
    <w:p w14:paraId="6E44E84F" w14:textId="77777777" w:rsidR="00571BF1" w:rsidRPr="00EE46EF" w:rsidRDefault="00571BF1" w:rsidP="00571BF1">
      <w:pPr>
        <w:spacing w:after="240"/>
        <w:rPr>
          <w:szCs w:val="24"/>
        </w:rPr>
      </w:pPr>
      <w:r w:rsidRPr="00EE46EF">
        <w:rPr>
          <w:szCs w:val="24"/>
        </w:rPr>
        <w:t xml:space="preserve">768), Cele 200 capete despre teologie </w:t>
      </w:r>
      <w:r w:rsidRPr="00EE46EF">
        <w:rPr>
          <w:szCs w:val="24"/>
        </w:rPr>
        <w:t>ș</w:t>
      </w:r>
      <w:r w:rsidRPr="00EE46EF">
        <w:rPr>
          <w:szCs w:val="24"/>
        </w:rPr>
        <w:t>i iconotnia întrupării, Despre cunoa</w:t>
      </w:r>
      <w:r w:rsidRPr="00EE46EF">
        <w:rPr>
          <w:szCs w:val="24"/>
        </w:rPr>
        <w:t>ș</w:t>
      </w:r>
      <w:r w:rsidRPr="00EE46EF">
        <w:rPr>
          <w:szCs w:val="24"/>
        </w:rPr>
        <w:t xml:space="preserve">tere </w:t>
      </w:r>
    </w:p>
    <w:p w14:paraId="6490FFBB" w14:textId="77777777" w:rsidR="00571BF1" w:rsidRPr="00EE46EF" w:rsidRDefault="00571BF1" w:rsidP="00571BF1">
      <w:pPr>
        <w:spacing w:after="240"/>
        <w:rPr>
          <w:szCs w:val="24"/>
        </w:rPr>
      </w:pPr>
      <w:r w:rsidRPr="00EE46EF">
        <w:rPr>
          <w:szCs w:val="24"/>
        </w:rPr>
        <w:t xml:space="preserve">(P.G., 90, 1083 - 1146) </w:t>
      </w:r>
      <w:r w:rsidRPr="00EE46EF">
        <w:rPr>
          <w:szCs w:val="24"/>
        </w:rPr>
        <w:t>ș</w:t>
      </w:r>
      <w:r w:rsidRPr="00EE46EF">
        <w:rPr>
          <w:szCs w:val="24"/>
        </w:rPr>
        <w:t xml:space="preserve">i, de asemenea, Quaestiones ad Thalasium (P.G., 90, 743 </w:t>
      </w:r>
    </w:p>
    <w:p w14:paraId="29AF8B77" w14:textId="77777777" w:rsidR="00571BF1" w:rsidRPr="00EE46EF" w:rsidRDefault="00571BF1" w:rsidP="00571BF1">
      <w:pPr>
        <w:spacing w:after="240"/>
        <w:rPr>
          <w:szCs w:val="24"/>
        </w:rPr>
      </w:pPr>
      <w:r w:rsidRPr="00EE46EF">
        <w:rPr>
          <w:szCs w:val="24"/>
        </w:rPr>
        <w:t xml:space="preserve">-768) </w:t>
      </w:r>
      <w:r w:rsidRPr="00EE46EF">
        <w:rPr>
          <w:szCs w:val="24"/>
        </w:rPr>
        <w:t>ș</w:t>
      </w:r>
      <w:r w:rsidRPr="00EE46EF">
        <w:rPr>
          <w:szCs w:val="24"/>
        </w:rPr>
        <w:t xml:space="preserve">i Mystagogia (P.G., 91, 658 - 718). </w:t>
      </w:r>
    </w:p>
    <w:p w14:paraId="4E862899" w14:textId="77777777" w:rsidR="00571BF1" w:rsidRPr="00EE46EF" w:rsidRDefault="00571BF1" w:rsidP="00571BF1">
      <w:pPr>
        <w:spacing w:after="240"/>
        <w:rPr>
          <w:szCs w:val="24"/>
        </w:rPr>
      </w:pPr>
      <w:r w:rsidRPr="00EE46EF">
        <w:rPr>
          <w:szCs w:val="24"/>
        </w:rPr>
        <w:t xml:space="preserve">Oferim aici traducerea Mystagogiei, sau explicare a Bisericii </w:t>
      </w:r>
      <w:r w:rsidRPr="00EE46EF">
        <w:rPr>
          <w:szCs w:val="24"/>
        </w:rPr>
        <w:t>ș</w:t>
      </w:r>
      <w:r w:rsidRPr="00EE46EF">
        <w:rPr>
          <w:szCs w:val="24"/>
        </w:rPr>
        <w:t xml:space="preserve">i a Liturghiei. </w:t>
      </w:r>
    </w:p>
    <w:p w14:paraId="0BD063A8" w14:textId="77777777" w:rsidR="00571BF1" w:rsidRPr="00EE46EF" w:rsidRDefault="00571BF1" w:rsidP="00571BF1">
      <w:pPr>
        <w:spacing w:after="240"/>
        <w:rPr>
          <w:szCs w:val="24"/>
        </w:rPr>
      </w:pPr>
      <w:r w:rsidRPr="00EE46EF">
        <w:rPr>
          <w:szCs w:val="24"/>
        </w:rPr>
        <w:t xml:space="preserve">Cronologia ei, ca de altfel a întregii opere a Sfântului Maxim, nu a fost încă </w:t>
      </w:r>
    </w:p>
    <w:p w14:paraId="548BD0FD" w14:textId="77777777" w:rsidR="00571BF1" w:rsidRPr="00EE46EF" w:rsidRDefault="00571BF1" w:rsidP="00571BF1">
      <w:pPr>
        <w:spacing w:after="240"/>
        <w:rPr>
          <w:szCs w:val="24"/>
        </w:rPr>
      </w:pPr>
      <w:r w:rsidRPr="00EE46EF">
        <w:rPr>
          <w:szCs w:val="24"/>
        </w:rPr>
        <w:t>precis fixată, numai spa</w:t>
      </w:r>
      <w:r w:rsidRPr="00EE46EF">
        <w:rPr>
          <w:szCs w:val="24"/>
        </w:rPr>
        <w:t>ț</w:t>
      </w:r>
      <w:r w:rsidRPr="00EE46EF">
        <w:rPr>
          <w:szCs w:val="24"/>
        </w:rPr>
        <w:t xml:space="preserve">iile temporale mai largi ale scrierilor lui a încercat să le </w:t>
      </w:r>
    </w:p>
    <w:p w14:paraId="12DD5327" w14:textId="77777777" w:rsidR="00571BF1" w:rsidRPr="00EE46EF" w:rsidRDefault="00571BF1" w:rsidP="00571BF1">
      <w:pPr>
        <w:spacing w:after="240"/>
        <w:rPr>
          <w:szCs w:val="24"/>
        </w:rPr>
      </w:pPr>
      <w:r w:rsidRPr="00EE46EF">
        <w:rPr>
          <w:szCs w:val="24"/>
        </w:rPr>
        <w:t xml:space="preserve">fixeze conjectural Hans Urs von Balthasar (Die „Gnostischen Centurien" des </w:t>
      </w:r>
    </w:p>
    <w:p w14:paraId="4FCBBF75" w14:textId="77777777" w:rsidR="00571BF1" w:rsidRPr="00EE46EF" w:rsidRDefault="00571BF1" w:rsidP="00571BF1">
      <w:pPr>
        <w:spacing w:after="240"/>
        <w:rPr>
          <w:szCs w:val="24"/>
        </w:rPr>
      </w:pPr>
      <w:r w:rsidRPr="00EE46EF">
        <w:rPr>
          <w:szCs w:val="24"/>
        </w:rPr>
        <w:t xml:space="preserve">Maximus Confessor, Fr. i. Br. 1941, p. 149 </w:t>
      </w:r>
      <w:r w:rsidRPr="00EE46EF">
        <w:rPr>
          <w:szCs w:val="24"/>
        </w:rPr>
        <w:t>ș</w:t>
      </w:r>
      <w:r w:rsidRPr="00EE46EF">
        <w:rPr>
          <w:szCs w:val="24"/>
        </w:rPr>
        <w:t xml:space="preserve">.u.); el pune Mystagogia în strânsă </w:t>
      </w:r>
    </w:p>
    <w:p w14:paraId="567CBF7F" w14:textId="77777777" w:rsidR="00571BF1" w:rsidRPr="00EE46EF" w:rsidRDefault="00571BF1" w:rsidP="00571BF1">
      <w:pPr>
        <w:spacing w:after="240"/>
        <w:rPr>
          <w:szCs w:val="24"/>
        </w:rPr>
      </w:pPr>
      <w:r w:rsidRPr="00EE46EF">
        <w:rPr>
          <w:szCs w:val="24"/>
        </w:rPr>
        <w:t xml:space="preserve">legătură cu scrierea Ambigua, care probabil a fost întocmită pe la anul 630, înainte </w:t>
      </w:r>
    </w:p>
    <w:p w14:paraId="0ACB5CBB" w14:textId="77777777" w:rsidR="00571BF1" w:rsidRPr="00EE46EF" w:rsidRDefault="00571BF1" w:rsidP="00571BF1">
      <w:pPr>
        <w:spacing w:after="240"/>
        <w:rPr>
          <w:szCs w:val="24"/>
        </w:rPr>
      </w:pPr>
      <w:r w:rsidRPr="00EE46EF">
        <w:rPr>
          <w:szCs w:val="24"/>
        </w:rPr>
        <w:t xml:space="preserve">în orice caz de angajarea sa in disputa monotelită, deoarece nu se constată în ea </w:t>
      </w:r>
    </w:p>
    <w:p w14:paraId="36B1337F" w14:textId="77777777" w:rsidR="00571BF1" w:rsidRPr="00EE46EF" w:rsidRDefault="00571BF1" w:rsidP="00571BF1">
      <w:pPr>
        <w:spacing w:after="240"/>
        <w:rPr>
          <w:szCs w:val="24"/>
        </w:rPr>
      </w:pPr>
      <w:r w:rsidRPr="00EE46EF">
        <w:rPr>
          <w:szCs w:val="24"/>
        </w:rPr>
        <w:t xml:space="preserve">asemenea preocupări. </w:t>
      </w:r>
    </w:p>
    <w:p w14:paraId="47116681" w14:textId="77777777" w:rsidR="00571BF1" w:rsidRPr="00EE46EF" w:rsidRDefault="00571BF1" w:rsidP="00571BF1">
      <w:pPr>
        <w:spacing w:after="240"/>
        <w:rPr>
          <w:szCs w:val="24"/>
        </w:rPr>
      </w:pPr>
      <w:r w:rsidRPr="00EE46EF">
        <w:rPr>
          <w:szCs w:val="24"/>
        </w:rPr>
        <w:t>Nu inten</w:t>
      </w:r>
      <w:r w:rsidRPr="00EE46EF">
        <w:rPr>
          <w:szCs w:val="24"/>
        </w:rPr>
        <w:t>ț</w:t>
      </w:r>
      <w:r w:rsidRPr="00EE46EF">
        <w:rPr>
          <w:szCs w:val="24"/>
        </w:rPr>
        <w:t xml:space="preserve">ionăm să expunem aici o analiză </w:t>
      </w:r>
      <w:r w:rsidRPr="00EE46EF">
        <w:rPr>
          <w:szCs w:val="24"/>
        </w:rPr>
        <w:t>ș</w:t>
      </w:r>
      <w:r w:rsidRPr="00EE46EF">
        <w:rPr>
          <w:szCs w:val="24"/>
        </w:rPr>
        <w:t xml:space="preserve">i o interpretare a ideilor </w:t>
      </w:r>
    </w:p>
    <w:p w14:paraId="019634C4" w14:textId="77777777" w:rsidR="00571BF1" w:rsidRPr="00EE46EF" w:rsidRDefault="00571BF1" w:rsidP="00571BF1">
      <w:pPr>
        <w:spacing w:after="240"/>
        <w:rPr>
          <w:szCs w:val="24"/>
        </w:rPr>
      </w:pPr>
      <w:r w:rsidRPr="00EE46EF">
        <w:rPr>
          <w:szCs w:val="24"/>
        </w:rPr>
        <w:t xml:space="preserve">Sfântului Maxim cu privire la Biserică </w:t>
      </w:r>
      <w:r w:rsidRPr="00EE46EF">
        <w:rPr>
          <w:szCs w:val="24"/>
        </w:rPr>
        <w:t>ș</w:t>
      </w:r>
      <w:r w:rsidRPr="00EE46EF">
        <w:rPr>
          <w:szCs w:val="24"/>
        </w:rPr>
        <w:t xml:space="preserve">i la Sfânta Liturghie. Aceasta nu se poate </w:t>
      </w:r>
    </w:p>
    <w:p w14:paraId="7A72E4C5" w14:textId="77777777" w:rsidR="00571BF1" w:rsidRPr="00EE46EF" w:rsidRDefault="00571BF1" w:rsidP="00571BF1">
      <w:pPr>
        <w:spacing w:after="240"/>
        <w:rPr>
          <w:szCs w:val="24"/>
        </w:rPr>
      </w:pPr>
      <w:r w:rsidRPr="00EE46EF">
        <w:rPr>
          <w:szCs w:val="24"/>
        </w:rPr>
        <w:t xml:space="preserve">face decât în legătură cu tot sistemul teologic </w:t>
      </w:r>
      <w:r w:rsidRPr="00EE46EF">
        <w:rPr>
          <w:szCs w:val="24"/>
        </w:rPr>
        <w:t>ș</w:t>
      </w:r>
      <w:r w:rsidRPr="00EE46EF">
        <w:rPr>
          <w:szCs w:val="24"/>
        </w:rPr>
        <w:t xml:space="preserve">i mistic al marelui gânditor </w:t>
      </w:r>
      <w:r w:rsidRPr="00EE46EF">
        <w:rPr>
          <w:szCs w:val="24"/>
        </w:rPr>
        <w:t>ș</w:t>
      </w:r>
      <w:r w:rsidRPr="00EE46EF">
        <w:rPr>
          <w:szCs w:val="24"/>
        </w:rPr>
        <w:t xml:space="preserve">i </w:t>
      </w:r>
    </w:p>
    <w:p w14:paraId="24BF41CB" w14:textId="77777777" w:rsidR="00571BF1" w:rsidRPr="00EE46EF" w:rsidRDefault="00571BF1" w:rsidP="00571BF1">
      <w:pPr>
        <w:spacing w:after="240"/>
        <w:rPr>
          <w:szCs w:val="24"/>
        </w:rPr>
      </w:pPr>
      <w:r w:rsidRPr="00EE46EF">
        <w:rPr>
          <w:szCs w:val="24"/>
        </w:rPr>
        <w:t>mărturisitor, răspândit în întreaga sa operă. Poate că o asemenea expunere î</w:t>
      </w:r>
      <w:r w:rsidRPr="00EE46EF">
        <w:rPr>
          <w:szCs w:val="24"/>
        </w:rPr>
        <w:t>ș</w:t>
      </w:r>
      <w:r w:rsidRPr="00EE46EF">
        <w:rPr>
          <w:szCs w:val="24"/>
        </w:rPr>
        <w:t xml:space="preserve">i va </w:t>
      </w:r>
    </w:p>
    <w:p w14:paraId="584BE13C" w14:textId="77777777" w:rsidR="00571BF1" w:rsidRPr="00EE46EF" w:rsidRDefault="00571BF1" w:rsidP="00571BF1">
      <w:pPr>
        <w:spacing w:after="240"/>
        <w:rPr>
          <w:szCs w:val="24"/>
        </w:rPr>
      </w:pPr>
      <w:r w:rsidRPr="00EE46EF">
        <w:rPr>
          <w:szCs w:val="24"/>
        </w:rPr>
        <w:t xml:space="preserve">găsi locul mai potrivit ca introducere la o viitoare publicare a unora dintre scrierile </w:t>
      </w:r>
    </w:p>
    <w:p w14:paraId="720CA87D" w14:textId="77777777" w:rsidR="00571BF1" w:rsidRPr="00EE46EF" w:rsidRDefault="00571BF1" w:rsidP="00571BF1">
      <w:pPr>
        <w:spacing w:after="240"/>
        <w:rPr>
          <w:szCs w:val="24"/>
        </w:rPr>
      </w:pPr>
      <w:r w:rsidRPr="00EE46EF">
        <w:rPr>
          <w:szCs w:val="24"/>
        </w:rPr>
        <w:t xml:space="preserve">sale principale. </w:t>
      </w:r>
    </w:p>
    <w:p w14:paraId="6AA8C09D" w14:textId="77777777" w:rsidR="00571BF1" w:rsidRPr="00EE46EF" w:rsidRDefault="00571BF1" w:rsidP="00571BF1">
      <w:pPr>
        <w:spacing w:after="240"/>
        <w:rPr>
          <w:szCs w:val="24"/>
        </w:rPr>
      </w:pPr>
    </w:p>
    <w:p w14:paraId="66F234F4" w14:textId="77777777" w:rsidR="00571BF1" w:rsidRPr="00EE46EF" w:rsidRDefault="00571BF1" w:rsidP="00571BF1">
      <w:pPr>
        <w:spacing w:after="240"/>
        <w:rPr>
          <w:szCs w:val="24"/>
        </w:rPr>
      </w:pPr>
      <w:r w:rsidRPr="00EE46EF">
        <w:rPr>
          <w:szCs w:val="24"/>
        </w:rPr>
        <w:t xml:space="preserve">Sf. Maxim Mărturisitorul, Mistagogia </w:t>
      </w:r>
    </w:p>
    <w:p w14:paraId="74E66062" w14:textId="77777777" w:rsidR="00571BF1" w:rsidRPr="00EE46EF" w:rsidRDefault="00571BF1" w:rsidP="00571BF1">
      <w:pPr>
        <w:spacing w:after="240"/>
        <w:rPr>
          <w:szCs w:val="24"/>
        </w:rPr>
      </w:pPr>
      <w:r w:rsidRPr="00EE46EF">
        <w:rPr>
          <w:szCs w:val="24"/>
        </w:rPr>
        <w:lastRenderedPageBreak/>
        <w:t>E destul să atragem deocamdată aten</w:t>
      </w:r>
      <w:r w:rsidRPr="00EE46EF">
        <w:rPr>
          <w:szCs w:val="24"/>
        </w:rPr>
        <w:t>ț</w:t>
      </w:r>
      <w:r w:rsidRPr="00EE46EF">
        <w:rPr>
          <w:szCs w:val="24"/>
        </w:rPr>
        <w:t xml:space="preserve">ia cititorilor asupra caracterului </w:t>
      </w:r>
    </w:p>
    <w:p w14:paraId="450C9772" w14:textId="77777777" w:rsidR="00571BF1" w:rsidRPr="00EE46EF" w:rsidRDefault="00571BF1" w:rsidP="00571BF1">
      <w:pPr>
        <w:spacing w:after="240"/>
        <w:rPr>
          <w:szCs w:val="24"/>
        </w:rPr>
      </w:pPr>
      <w:r w:rsidRPr="00EE46EF">
        <w:rPr>
          <w:szCs w:val="24"/>
        </w:rPr>
        <w:t>bisericesc al cosmosului, în concep</w:t>
      </w:r>
      <w:r w:rsidRPr="00EE46EF">
        <w:rPr>
          <w:szCs w:val="24"/>
        </w:rPr>
        <w:t>ț</w:t>
      </w:r>
      <w:r w:rsidRPr="00EE46EF">
        <w:rPr>
          <w:szCs w:val="24"/>
        </w:rPr>
        <w:t>ia Sfântului Maxim, concep</w:t>
      </w:r>
      <w:r w:rsidRPr="00EE46EF">
        <w:rPr>
          <w:szCs w:val="24"/>
        </w:rPr>
        <w:t>ț</w:t>
      </w:r>
      <w:r w:rsidRPr="00EE46EF">
        <w:rPr>
          <w:szCs w:val="24"/>
        </w:rPr>
        <w:t xml:space="preserve">ie care, </w:t>
      </w:r>
    </w:p>
    <w:p w14:paraId="0F1AD665" w14:textId="77777777" w:rsidR="00571BF1" w:rsidRPr="00EE46EF" w:rsidRDefault="00571BF1" w:rsidP="00571BF1">
      <w:pPr>
        <w:spacing w:after="240"/>
        <w:rPr>
          <w:szCs w:val="24"/>
        </w:rPr>
      </w:pPr>
      <w:r w:rsidRPr="00EE46EF">
        <w:rPr>
          <w:szCs w:val="24"/>
        </w:rPr>
        <w:t xml:space="preserve">pătrunzând în sufletul poporului român, a primit o formă atât de plastica în </w:t>
      </w:r>
    </w:p>
    <w:p w14:paraId="139F9C56" w14:textId="77777777" w:rsidR="00571BF1" w:rsidRPr="00EE46EF" w:rsidRDefault="00571BF1" w:rsidP="00571BF1">
      <w:pPr>
        <w:spacing w:after="240"/>
        <w:rPr>
          <w:szCs w:val="24"/>
        </w:rPr>
      </w:pPr>
      <w:r w:rsidRPr="00EE46EF">
        <w:rPr>
          <w:szCs w:val="24"/>
        </w:rPr>
        <w:t>Miori</w:t>
      </w:r>
      <w:r w:rsidRPr="00EE46EF">
        <w:rPr>
          <w:szCs w:val="24"/>
        </w:rPr>
        <w:t>ț</w:t>
      </w:r>
      <w:r w:rsidRPr="00EE46EF">
        <w:rPr>
          <w:szCs w:val="24"/>
        </w:rPr>
        <w:t>a. Se vorbe</w:t>
      </w:r>
      <w:r w:rsidRPr="00EE46EF">
        <w:rPr>
          <w:szCs w:val="24"/>
        </w:rPr>
        <w:t>ș</w:t>
      </w:r>
      <w:r w:rsidRPr="00EE46EF">
        <w:rPr>
          <w:szCs w:val="24"/>
        </w:rPr>
        <w:t xml:space="preserve">te în Ortodoxie mult despre aceasta viziune, cu baze patristice </w:t>
      </w:r>
    </w:p>
    <w:p w14:paraId="6D3D5932" w14:textId="77777777" w:rsidR="00571BF1" w:rsidRPr="00EE46EF" w:rsidRDefault="00571BF1" w:rsidP="00571BF1">
      <w:pPr>
        <w:spacing w:after="240"/>
        <w:rPr>
          <w:szCs w:val="24"/>
        </w:rPr>
      </w:pPr>
      <w:r w:rsidRPr="00EE46EF">
        <w:rPr>
          <w:szCs w:val="24"/>
        </w:rPr>
        <w:t xml:space="preserve">la Dionisie Areopagitul, cu care Srantul Maxim este înrudit în cugetare, el având </w:t>
      </w:r>
    </w:p>
    <w:p w14:paraId="6593B7B7" w14:textId="77777777" w:rsidR="00571BF1" w:rsidRPr="00EE46EF" w:rsidRDefault="00571BF1" w:rsidP="00571BF1">
      <w:pPr>
        <w:spacing w:after="240"/>
        <w:rPr>
          <w:szCs w:val="24"/>
        </w:rPr>
      </w:pPr>
      <w:r w:rsidRPr="00EE46EF">
        <w:rPr>
          <w:szCs w:val="24"/>
        </w:rPr>
        <w:t xml:space="preserve">însă o originalitate proprie. Justele </w:t>
      </w:r>
      <w:r w:rsidRPr="00EE46EF">
        <w:rPr>
          <w:szCs w:val="24"/>
        </w:rPr>
        <w:t>ș</w:t>
      </w:r>
      <w:r w:rsidRPr="00EE46EF">
        <w:rPr>
          <w:szCs w:val="24"/>
        </w:rPr>
        <w:t>i profrundele idei despre prezen</w:t>
      </w:r>
      <w:r w:rsidRPr="00EE46EF">
        <w:rPr>
          <w:szCs w:val="24"/>
        </w:rPr>
        <w:t>ț</w:t>
      </w:r>
      <w:r w:rsidRPr="00EE46EF">
        <w:rPr>
          <w:szCs w:val="24"/>
        </w:rPr>
        <w:t xml:space="preserve">a totului în </w:t>
      </w:r>
    </w:p>
    <w:p w14:paraId="6EFBDEB0" w14:textId="77777777" w:rsidR="00571BF1" w:rsidRPr="00EE46EF" w:rsidRDefault="00571BF1" w:rsidP="00571BF1">
      <w:pPr>
        <w:spacing w:after="240"/>
        <w:rPr>
          <w:szCs w:val="24"/>
        </w:rPr>
      </w:pPr>
      <w:r w:rsidRPr="00EE46EF">
        <w:rPr>
          <w:szCs w:val="24"/>
        </w:rPr>
        <w:t>păr</w:t>
      </w:r>
      <w:r w:rsidRPr="00EE46EF">
        <w:rPr>
          <w:szCs w:val="24"/>
        </w:rPr>
        <w:t>ț</w:t>
      </w:r>
      <w:r w:rsidRPr="00EE46EF">
        <w:rPr>
          <w:szCs w:val="24"/>
        </w:rPr>
        <w:t>i, despre caracterul nou pe care îl prime</w:t>
      </w:r>
      <w:r w:rsidRPr="00EE46EF">
        <w:rPr>
          <w:szCs w:val="24"/>
        </w:rPr>
        <w:t>ș</w:t>
      </w:r>
      <w:r w:rsidRPr="00EE46EF">
        <w:rPr>
          <w:szCs w:val="24"/>
        </w:rPr>
        <w:t xml:space="preserve">te întregul organic, spre deosebire de </w:t>
      </w:r>
    </w:p>
    <w:p w14:paraId="4F9B05C4" w14:textId="77777777" w:rsidR="00571BF1" w:rsidRPr="00EE46EF" w:rsidRDefault="00571BF1" w:rsidP="00571BF1">
      <w:pPr>
        <w:spacing w:after="240"/>
        <w:rPr>
          <w:szCs w:val="24"/>
        </w:rPr>
      </w:pPr>
      <w:r w:rsidRPr="00EE46EF">
        <w:rPr>
          <w:szCs w:val="24"/>
        </w:rPr>
        <w:t>simpla sumă a păr</w:t>
      </w:r>
      <w:r w:rsidRPr="00EE46EF">
        <w:rPr>
          <w:szCs w:val="24"/>
        </w:rPr>
        <w:t>ț</w:t>
      </w:r>
      <w:r w:rsidRPr="00EE46EF">
        <w:rPr>
          <w:szCs w:val="24"/>
        </w:rPr>
        <w:t xml:space="preserve">ilor, au inspirat fundamental pe Nicolae Cusanul, ale cărui idei </w:t>
      </w:r>
    </w:p>
    <w:p w14:paraId="0939058D" w14:textId="77777777" w:rsidR="00571BF1" w:rsidRPr="00EE46EF" w:rsidRDefault="00571BF1" w:rsidP="00571BF1">
      <w:pPr>
        <w:spacing w:after="240"/>
        <w:rPr>
          <w:szCs w:val="24"/>
        </w:rPr>
      </w:pPr>
      <w:r w:rsidRPr="00EE46EF">
        <w:rPr>
          <w:szCs w:val="24"/>
        </w:rPr>
        <w:t xml:space="preserve">sunt actualizate într-un sistem deosebit de interesant de către filosoful modern al </w:t>
      </w:r>
    </w:p>
    <w:p w14:paraId="6B96A16D" w14:textId="77777777" w:rsidR="00571BF1" w:rsidRPr="00EE46EF" w:rsidRDefault="00571BF1" w:rsidP="00571BF1">
      <w:pPr>
        <w:spacing w:after="240"/>
        <w:rPr>
          <w:szCs w:val="24"/>
        </w:rPr>
      </w:pPr>
      <w:r w:rsidRPr="00EE46EF">
        <w:rPr>
          <w:szCs w:val="24"/>
        </w:rPr>
        <w:t>comunită</w:t>
      </w:r>
      <w:r w:rsidRPr="00EE46EF">
        <w:rPr>
          <w:szCs w:val="24"/>
        </w:rPr>
        <w:t>ț</w:t>
      </w:r>
      <w:r w:rsidRPr="00EE46EF">
        <w:rPr>
          <w:szCs w:val="24"/>
        </w:rPr>
        <w:t xml:space="preserve">ii, Simeon Frank, în La connaissance et Vetre. </w:t>
      </w:r>
    </w:p>
    <w:p w14:paraId="0CBBBD13" w14:textId="77777777" w:rsidR="00571BF1" w:rsidRPr="00EE46EF" w:rsidRDefault="00571BF1" w:rsidP="00571BF1">
      <w:pPr>
        <w:spacing w:after="240"/>
        <w:rPr>
          <w:szCs w:val="24"/>
        </w:rPr>
      </w:pPr>
      <w:r w:rsidRPr="00EE46EF">
        <w:rPr>
          <w:szCs w:val="24"/>
        </w:rPr>
        <w:t xml:space="preserve">La Maxim Mărturisitorul avem în germene indicat duhul comunitar al </w:t>
      </w:r>
    </w:p>
    <w:p w14:paraId="195139BA" w14:textId="77777777" w:rsidR="00571BF1" w:rsidRPr="00EE46EF" w:rsidRDefault="00571BF1" w:rsidP="00571BF1">
      <w:pPr>
        <w:spacing w:after="240"/>
        <w:rPr>
          <w:szCs w:val="24"/>
        </w:rPr>
      </w:pPr>
      <w:r w:rsidRPr="00EE46EF">
        <w:rPr>
          <w:szCs w:val="24"/>
        </w:rPr>
        <w:t xml:space="preserve">Bisericii adevărate, păstrat de Ortodoxie, duh chemat să dea timpurilor care vin </w:t>
      </w:r>
    </w:p>
    <w:p w14:paraId="5C205468" w14:textId="77777777" w:rsidR="00571BF1" w:rsidRPr="00EE46EF" w:rsidRDefault="00571BF1" w:rsidP="00571BF1">
      <w:pPr>
        <w:spacing w:after="240"/>
        <w:rPr>
          <w:szCs w:val="24"/>
        </w:rPr>
      </w:pPr>
      <w:r w:rsidRPr="00EE46EF">
        <w:rPr>
          <w:szCs w:val="24"/>
        </w:rPr>
        <w:t>solu</w:t>
      </w:r>
      <w:r w:rsidRPr="00EE46EF">
        <w:rPr>
          <w:szCs w:val="24"/>
        </w:rPr>
        <w:t>ț</w:t>
      </w:r>
      <w:r w:rsidRPr="00EE46EF">
        <w:rPr>
          <w:szCs w:val="24"/>
        </w:rPr>
        <w:t xml:space="preserve">ia superioară a problemelor sociale. </w:t>
      </w:r>
    </w:p>
    <w:p w14:paraId="5F5310B1" w14:textId="77777777" w:rsidR="00571BF1" w:rsidRPr="00EE46EF" w:rsidRDefault="00571BF1" w:rsidP="00571BF1">
      <w:pPr>
        <w:spacing w:after="240"/>
        <w:rPr>
          <w:szCs w:val="24"/>
        </w:rPr>
      </w:pPr>
      <w:r w:rsidRPr="00EE46EF">
        <w:rPr>
          <w:szCs w:val="24"/>
        </w:rPr>
        <w:t xml:space="preserve">Tot în Mystagogie aflăm o psihologie </w:t>
      </w:r>
      <w:r w:rsidRPr="00EE46EF">
        <w:rPr>
          <w:szCs w:val="24"/>
        </w:rPr>
        <w:t>ș</w:t>
      </w:r>
      <w:r w:rsidRPr="00EE46EF">
        <w:rPr>
          <w:szCs w:val="24"/>
        </w:rPr>
        <w:t xml:space="preserve">i o mistică, despre care vom încerca </w:t>
      </w:r>
    </w:p>
    <w:p w14:paraId="10B43A42" w14:textId="77777777" w:rsidR="00571BF1" w:rsidRPr="00EE46EF" w:rsidRDefault="00571BF1" w:rsidP="00571BF1">
      <w:pPr>
        <w:spacing w:after="240"/>
        <w:rPr>
          <w:szCs w:val="24"/>
        </w:rPr>
      </w:pPr>
      <w:r w:rsidRPr="00EE46EF">
        <w:rPr>
          <w:szCs w:val="24"/>
        </w:rPr>
        <w:t>să arătăm cât de mult corespund, ca genială anticipa</w:t>
      </w:r>
      <w:r w:rsidRPr="00EE46EF">
        <w:rPr>
          <w:szCs w:val="24"/>
        </w:rPr>
        <w:t>ț</w:t>
      </w:r>
      <w:r w:rsidRPr="00EE46EF">
        <w:rPr>
          <w:szCs w:val="24"/>
        </w:rPr>
        <w:t xml:space="preserve">ie, cu vederile mai noi </w:t>
      </w:r>
      <w:r w:rsidRPr="00EE46EF">
        <w:rPr>
          <w:szCs w:val="24"/>
        </w:rPr>
        <w:t>ș</w:t>
      </w:r>
      <w:r w:rsidRPr="00EE46EF">
        <w:rPr>
          <w:szCs w:val="24"/>
        </w:rPr>
        <w:t xml:space="preserve">i mai </w:t>
      </w:r>
    </w:p>
    <w:p w14:paraId="6D2BB54A" w14:textId="77777777" w:rsidR="00571BF1" w:rsidRPr="00EE46EF" w:rsidRDefault="00571BF1" w:rsidP="00571BF1">
      <w:pPr>
        <w:spacing w:after="240"/>
        <w:rPr>
          <w:szCs w:val="24"/>
        </w:rPr>
      </w:pPr>
      <w:r w:rsidRPr="00EE46EF">
        <w:rPr>
          <w:szCs w:val="24"/>
        </w:rPr>
        <w:t xml:space="preserve">juste asupra omului, de pildă cu acel caracter de întreg pe care îl reprezintă orice </w:t>
      </w:r>
    </w:p>
    <w:p w14:paraId="40D6C461" w14:textId="77777777" w:rsidR="00571BF1" w:rsidRPr="00EE46EF" w:rsidRDefault="00571BF1" w:rsidP="00571BF1">
      <w:pPr>
        <w:spacing w:after="240"/>
        <w:rPr>
          <w:szCs w:val="24"/>
        </w:rPr>
      </w:pPr>
      <w:r w:rsidRPr="00EE46EF">
        <w:rPr>
          <w:szCs w:val="24"/>
        </w:rPr>
        <w:t xml:space="preserve">stare sufletească (Ganzheitstruktur), sau cu sensul transcendent </w:t>
      </w:r>
      <w:r w:rsidRPr="00EE46EF">
        <w:rPr>
          <w:szCs w:val="24"/>
        </w:rPr>
        <w:t>ș</w:t>
      </w:r>
      <w:r w:rsidRPr="00EE46EF">
        <w:rPr>
          <w:szCs w:val="24"/>
        </w:rPr>
        <w:t xml:space="preserve">i, de asemenea, </w:t>
      </w:r>
    </w:p>
    <w:p w14:paraId="0A3897AE" w14:textId="77777777" w:rsidR="00571BF1" w:rsidRPr="00EE46EF" w:rsidRDefault="00571BF1" w:rsidP="00571BF1">
      <w:pPr>
        <w:spacing w:after="240"/>
        <w:rPr>
          <w:szCs w:val="24"/>
        </w:rPr>
      </w:pPr>
      <w:r w:rsidRPr="00EE46EF">
        <w:rPr>
          <w:szCs w:val="24"/>
        </w:rPr>
        <w:t>comunitar al vie</w:t>
      </w:r>
      <w:r w:rsidRPr="00EE46EF">
        <w:rPr>
          <w:szCs w:val="24"/>
        </w:rPr>
        <w:t>ț</w:t>
      </w:r>
      <w:r w:rsidRPr="00EE46EF">
        <w:rPr>
          <w:szCs w:val="24"/>
        </w:rPr>
        <w:t xml:space="preserve">ii spirituale. </w:t>
      </w:r>
    </w:p>
    <w:p w14:paraId="381FAAE7" w14:textId="77777777" w:rsidR="00571BF1" w:rsidRPr="00EE46EF" w:rsidRDefault="00571BF1" w:rsidP="00571BF1">
      <w:pPr>
        <w:spacing w:after="240"/>
        <w:rPr>
          <w:szCs w:val="24"/>
        </w:rPr>
      </w:pPr>
    </w:p>
    <w:p w14:paraId="31EC3EB4" w14:textId="77777777" w:rsidR="00571BF1" w:rsidRPr="00EE46EF" w:rsidRDefault="00571BF1" w:rsidP="00571BF1">
      <w:pPr>
        <w:spacing w:after="240"/>
        <w:rPr>
          <w:szCs w:val="24"/>
        </w:rPr>
      </w:pPr>
      <w:r w:rsidRPr="00EE46EF">
        <w:rPr>
          <w:szCs w:val="24"/>
        </w:rPr>
        <w:t xml:space="preserve">Sf. Maxim Mărturisitorul, Mistagogia </w:t>
      </w:r>
    </w:p>
    <w:p w14:paraId="4F2E509D" w14:textId="77777777" w:rsidR="00571BF1" w:rsidRPr="00EE46EF" w:rsidRDefault="00571BF1" w:rsidP="00571BF1">
      <w:pPr>
        <w:spacing w:after="240"/>
        <w:rPr>
          <w:szCs w:val="24"/>
        </w:rPr>
      </w:pPr>
      <w:r w:rsidRPr="00EE46EF">
        <w:rPr>
          <w:szCs w:val="24"/>
        </w:rPr>
        <w:t xml:space="preserve">MISTAGOGIA </w:t>
      </w:r>
    </w:p>
    <w:p w14:paraId="3ED76CFA" w14:textId="77777777" w:rsidR="00571BF1" w:rsidRPr="00EE46EF" w:rsidRDefault="00571BF1" w:rsidP="00571BF1">
      <w:pPr>
        <w:spacing w:after="240"/>
        <w:rPr>
          <w:szCs w:val="24"/>
        </w:rPr>
      </w:pPr>
      <w:r w:rsidRPr="00EE46EF">
        <w:rPr>
          <w:szCs w:val="24"/>
        </w:rPr>
        <w:t>Care explică ce simbolizează cele ce se săvâr</w:t>
      </w:r>
      <w:r w:rsidRPr="00EE46EF">
        <w:rPr>
          <w:szCs w:val="24"/>
        </w:rPr>
        <w:t>ș</w:t>
      </w:r>
      <w:r w:rsidRPr="00EE46EF">
        <w:rPr>
          <w:szCs w:val="24"/>
        </w:rPr>
        <w:t xml:space="preserve">esc în Sfânta Biserică în </w:t>
      </w:r>
    </w:p>
    <w:p w14:paraId="697C99C5" w14:textId="77777777" w:rsidR="00571BF1" w:rsidRPr="00EE46EF" w:rsidRDefault="00571BF1" w:rsidP="00571BF1">
      <w:pPr>
        <w:spacing w:after="240"/>
        <w:rPr>
          <w:szCs w:val="24"/>
        </w:rPr>
      </w:pPr>
      <w:r w:rsidRPr="00EE46EF">
        <w:rPr>
          <w:szCs w:val="24"/>
        </w:rPr>
        <w:t xml:space="preserve">timpul Liturghiei </w:t>
      </w:r>
    </w:p>
    <w:p w14:paraId="6C240A6F" w14:textId="77777777" w:rsidR="00571BF1" w:rsidRPr="00EE46EF" w:rsidRDefault="00571BF1" w:rsidP="00571BF1">
      <w:pPr>
        <w:spacing w:after="240"/>
        <w:rPr>
          <w:szCs w:val="24"/>
        </w:rPr>
      </w:pPr>
    </w:p>
    <w:p w14:paraId="3DB1256F" w14:textId="77777777" w:rsidR="00571BF1" w:rsidRPr="00EE46EF" w:rsidRDefault="00571BF1" w:rsidP="00571BF1">
      <w:pPr>
        <w:spacing w:after="240"/>
        <w:rPr>
          <w:szCs w:val="24"/>
        </w:rPr>
      </w:pPr>
      <w:r w:rsidRPr="00EE46EF">
        <w:rPr>
          <w:szCs w:val="24"/>
        </w:rPr>
        <w:t xml:space="preserve">Cuvânt înainte </w:t>
      </w:r>
    </w:p>
    <w:p w14:paraId="4FF5D662" w14:textId="77777777" w:rsidR="00571BF1" w:rsidRPr="00EE46EF" w:rsidRDefault="00571BF1" w:rsidP="00571BF1">
      <w:pPr>
        <w:spacing w:after="240"/>
        <w:rPr>
          <w:szCs w:val="24"/>
        </w:rPr>
      </w:pPr>
      <w:r w:rsidRPr="00EE46EF">
        <w:rPr>
          <w:szCs w:val="24"/>
        </w:rPr>
        <w:t>Mi-ai arătat limpede Prea Cinstite, prin experien</w:t>
      </w:r>
      <w:r w:rsidRPr="00EE46EF">
        <w:rPr>
          <w:szCs w:val="24"/>
        </w:rPr>
        <w:t>ț</w:t>
      </w:r>
      <w:r w:rsidRPr="00EE46EF">
        <w:rPr>
          <w:szCs w:val="24"/>
        </w:rPr>
        <w:t>a însă</w:t>
      </w:r>
      <w:r w:rsidRPr="00EE46EF">
        <w:rPr>
          <w:szCs w:val="24"/>
        </w:rPr>
        <w:t>ș</w:t>
      </w:r>
      <w:r w:rsidRPr="00EE46EF">
        <w:rPr>
          <w:szCs w:val="24"/>
        </w:rPr>
        <w:t xml:space="preserve">i, cum "se face </w:t>
      </w:r>
    </w:p>
    <w:p w14:paraId="252E5D3F" w14:textId="77777777" w:rsidR="00571BF1" w:rsidRPr="00EE46EF" w:rsidRDefault="00571BF1" w:rsidP="00571BF1">
      <w:pPr>
        <w:spacing w:after="240"/>
        <w:rPr>
          <w:szCs w:val="24"/>
        </w:rPr>
      </w:pPr>
      <w:r w:rsidRPr="00EE46EF">
        <w:rPr>
          <w:szCs w:val="24"/>
        </w:rPr>
        <w:t>în</w:t>
      </w:r>
      <w:r w:rsidRPr="00EE46EF">
        <w:rPr>
          <w:szCs w:val="24"/>
        </w:rPr>
        <w:t>ț</w:t>
      </w:r>
      <w:r w:rsidRPr="00EE46EF">
        <w:rPr>
          <w:szCs w:val="24"/>
        </w:rPr>
        <w:t xml:space="preserve">eleptul </w:t>
      </w:r>
      <w:r w:rsidRPr="00EE46EF">
        <w:rPr>
          <w:szCs w:val="24"/>
        </w:rPr>
        <w:t>ș</w:t>
      </w:r>
      <w:r w:rsidRPr="00EE46EF">
        <w:rPr>
          <w:szCs w:val="24"/>
        </w:rPr>
        <w:t>i mai în</w:t>
      </w:r>
      <w:r w:rsidRPr="00EE46EF">
        <w:rPr>
          <w:szCs w:val="24"/>
        </w:rPr>
        <w:t>ț</w:t>
      </w:r>
      <w:r w:rsidRPr="00EE46EF">
        <w:rPr>
          <w:szCs w:val="24"/>
        </w:rPr>
        <w:t>elept, folosind orice prilej, iar dreptul î</w:t>
      </w:r>
      <w:r w:rsidRPr="00EE46EF">
        <w:rPr>
          <w:szCs w:val="24"/>
        </w:rPr>
        <w:t>ș</w:t>
      </w:r>
      <w:r w:rsidRPr="00EE46EF">
        <w:rPr>
          <w:szCs w:val="24"/>
        </w:rPr>
        <w:t>i spore</w:t>
      </w:r>
      <w:r w:rsidRPr="00EE46EF">
        <w:rPr>
          <w:szCs w:val="24"/>
        </w:rPr>
        <w:t>ș</w:t>
      </w:r>
      <w:r w:rsidRPr="00EE46EF">
        <w:rPr>
          <w:szCs w:val="24"/>
        </w:rPr>
        <w:t xml:space="preserve">te </w:t>
      </w:r>
      <w:r w:rsidRPr="00EE46EF">
        <w:rPr>
          <w:szCs w:val="24"/>
        </w:rPr>
        <w:t>ș</w:t>
      </w:r>
      <w:r w:rsidRPr="00EE46EF">
        <w:rPr>
          <w:szCs w:val="24"/>
        </w:rPr>
        <w:t>tiin</w:t>
      </w:r>
      <w:r w:rsidRPr="00EE46EF">
        <w:rPr>
          <w:szCs w:val="24"/>
        </w:rPr>
        <w:t>ț</w:t>
      </w:r>
      <w:r w:rsidRPr="00EE46EF">
        <w:rPr>
          <w:szCs w:val="24"/>
        </w:rPr>
        <w:t xml:space="preserve">a" </w:t>
      </w:r>
    </w:p>
    <w:p w14:paraId="7EBC0616" w14:textId="77777777" w:rsidR="00571BF1" w:rsidRPr="00EE46EF" w:rsidRDefault="00571BF1" w:rsidP="00571BF1">
      <w:pPr>
        <w:spacing w:after="240"/>
        <w:rPr>
          <w:szCs w:val="24"/>
        </w:rPr>
      </w:pPr>
      <w:r w:rsidRPr="00EE46EF">
        <w:rPr>
          <w:szCs w:val="24"/>
        </w:rPr>
        <w:lastRenderedPageBreak/>
        <w:t>(Prov. 9, 9), după dumnezeescul proverb. M-ai învă</w:t>
      </w:r>
      <w:r w:rsidRPr="00EE46EF">
        <w:rPr>
          <w:szCs w:val="24"/>
        </w:rPr>
        <w:t>ț</w:t>
      </w:r>
      <w:r w:rsidRPr="00EE46EF">
        <w:rPr>
          <w:szCs w:val="24"/>
        </w:rPr>
        <w:t xml:space="preserve">at astfel cu fapta, în chip prea </w:t>
      </w:r>
    </w:p>
    <w:p w14:paraId="0E426FC8" w14:textId="77777777" w:rsidR="00571BF1" w:rsidRPr="00EE46EF" w:rsidRDefault="00571BF1" w:rsidP="00571BF1">
      <w:pPr>
        <w:spacing w:after="240"/>
        <w:rPr>
          <w:szCs w:val="24"/>
        </w:rPr>
      </w:pPr>
      <w:r w:rsidRPr="00EE46EF">
        <w:rPr>
          <w:szCs w:val="24"/>
        </w:rPr>
        <w:t>în</w:t>
      </w:r>
      <w:r w:rsidRPr="00EE46EF">
        <w:rPr>
          <w:szCs w:val="24"/>
        </w:rPr>
        <w:t>ț</w:t>
      </w:r>
      <w:r w:rsidRPr="00EE46EF">
        <w:rPr>
          <w:szCs w:val="24"/>
        </w:rPr>
        <w:t>elept, ceea ce ne dă să în</w:t>
      </w:r>
      <w:r w:rsidRPr="00EE46EF">
        <w:rPr>
          <w:szCs w:val="24"/>
        </w:rPr>
        <w:t>ț</w:t>
      </w:r>
      <w:r w:rsidRPr="00EE46EF">
        <w:rPr>
          <w:szCs w:val="24"/>
        </w:rPr>
        <w:t xml:space="preserve">elegem Scriptura. </w:t>
      </w:r>
    </w:p>
    <w:p w14:paraId="25C713D0" w14:textId="77777777" w:rsidR="00571BF1" w:rsidRPr="00EE46EF" w:rsidRDefault="00571BF1" w:rsidP="00571BF1">
      <w:pPr>
        <w:spacing w:after="240"/>
        <w:rPr>
          <w:szCs w:val="24"/>
        </w:rPr>
      </w:pPr>
      <w:r w:rsidRPr="00EE46EF">
        <w:rPr>
          <w:szCs w:val="24"/>
        </w:rPr>
        <w:t xml:space="preserve">Căci, auzindu-mă odată povestind în treacăt cele ce mi le făcuse cunoscute </w:t>
      </w:r>
    </w:p>
    <w:p w14:paraId="614FE954" w14:textId="77777777" w:rsidR="00571BF1" w:rsidRPr="00EE46EF" w:rsidRDefault="00571BF1" w:rsidP="00571BF1">
      <w:pPr>
        <w:spacing w:after="240"/>
        <w:rPr>
          <w:szCs w:val="24"/>
        </w:rPr>
      </w:pPr>
      <w:r w:rsidRPr="00EE46EF">
        <w:rPr>
          <w:szCs w:val="24"/>
        </w:rPr>
        <w:t xml:space="preserve">un mare </w:t>
      </w:r>
      <w:r w:rsidRPr="00EE46EF">
        <w:rPr>
          <w:szCs w:val="24"/>
        </w:rPr>
        <w:t>ș</w:t>
      </w:r>
      <w:r w:rsidRPr="00EE46EF">
        <w:rPr>
          <w:szCs w:val="24"/>
        </w:rPr>
        <w:t>i în</w:t>
      </w:r>
      <w:r w:rsidRPr="00EE46EF">
        <w:rPr>
          <w:szCs w:val="24"/>
        </w:rPr>
        <w:t>ț</w:t>
      </w:r>
      <w:r w:rsidRPr="00EE46EF">
        <w:rPr>
          <w:szCs w:val="24"/>
        </w:rPr>
        <w:t>elept în cele dumnezee</w:t>
      </w:r>
      <w:r w:rsidRPr="00EE46EF">
        <w:rPr>
          <w:szCs w:val="24"/>
        </w:rPr>
        <w:t>ș</w:t>
      </w:r>
      <w:r w:rsidRPr="00EE46EF">
        <w:rPr>
          <w:szCs w:val="24"/>
        </w:rPr>
        <w:t xml:space="preserve">ti bătrân despre Sfânta Biserică </w:t>
      </w:r>
      <w:r w:rsidRPr="00EE46EF">
        <w:rPr>
          <w:szCs w:val="24"/>
        </w:rPr>
        <w:t>ș</w:t>
      </w:r>
      <w:r w:rsidRPr="00EE46EF">
        <w:rPr>
          <w:szCs w:val="24"/>
        </w:rPr>
        <w:t xml:space="preserve">i despre </w:t>
      </w:r>
    </w:p>
    <w:p w14:paraId="51B72264" w14:textId="77777777" w:rsidR="00571BF1" w:rsidRPr="00EE46EF" w:rsidRDefault="00571BF1" w:rsidP="00571BF1">
      <w:pPr>
        <w:spacing w:after="240"/>
        <w:rPr>
          <w:szCs w:val="24"/>
        </w:rPr>
      </w:pPr>
      <w:r w:rsidRPr="00EE46EF">
        <w:rPr>
          <w:szCs w:val="24"/>
        </w:rPr>
        <w:t>Sfânta Liturghie săvâr</w:t>
      </w:r>
      <w:r w:rsidRPr="00EE46EF">
        <w:rPr>
          <w:szCs w:val="24"/>
        </w:rPr>
        <w:t>ș</w:t>
      </w:r>
      <w:r w:rsidRPr="00EE46EF">
        <w:rPr>
          <w:szCs w:val="24"/>
        </w:rPr>
        <w:t>ită în ea, mi-ai cerut stăruitor îndată să-</w:t>
      </w:r>
      <w:r w:rsidRPr="00EE46EF">
        <w:rPr>
          <w:szCs w:val="24"/>
        </w:rPr>
        <w:t>ț</w:t>
      </w:r>
      <w:r w:rsidRPr="00EE46EF">
        <w:rPr>
          <w:szCs w:val="24"/>
        </w:rPr>
        <w:t xml:space="preserve">i pun în scris </w:t>
      </w:r>
    </w:p>
    <w:p w14:paraId="79AF3F39" w14:textId="77777777" w:rsidR="00571BF1" w:rsidRPr="00EE46EF" w:rsidRDefault="00571BF1" w:rsidP="00571BF1">
      <w:pPr>
        <w:spacing w:after="240"/>
        <w:rPr>
          <w:szCs w:val="24"/>
        </w:rPr>
      </w:pPr>
      <w:r w:rsidRPr="00EE46EF">
        <w:rPr>
          <w:szCs w:val="24"/>
        </w:rPr>
        <w:t xml:space="preserve">povestirea acestora. Voiai să ai cuvântul scris ca un leac împotriva uitării </w:t>
      </w:r>
      <w:r w:rsidRPr="00EE46EF">
        <w:rPr>
          <w:szCs w:val="24"/>
        </w:rPr>
        <w:t>ș</w:t>
      </w:r>
      <w:r w:rsidRPr="00EE46EF">
        <w:rPr>
          <w:szCs w:val="24"/>
        </w:rPr>
        <w:t xml:space="preserve">i ca </w:t>
      </w:r>
    </w:p>
    <w:p w14:paraId="5319794C" w14:textId="77777777" w:rsidR="00571BF1" w:rsidRPr="00EE46EF" w:rsidRDefault="00571BF1" w:rsidP="00571BF1">
      <w:pPr>
        <w:spacing w:after="240"/>
        <w:rPr>
          <w:szCs w:val="24"/>
        </w:rPr>
      </w:pPr>
      <w:r w:rsidRPr="00EE46EF">
        <w:rPr>
          <w:szCs w:val="24"/>
        </w:rPr>
        <w:t xml:space="preserve">ajutor al amintirii, căci ziceai că vremea o subjugă pe aceasta </w:t>
      </w:r>
      <w:r w:rsidRPr="00EE46EF">
        <w:rPr>
          <w:szCs w:val="24"/>
        </w:rPr>
        <w:t>ș</w:t>
      </w:r>
      <w:r w:rsidRPr="00EE46EF">
        <w:rPr>
          <w:szCs w:val="24"/>
        </w:rPr>
        <w:t>i o jefuie</w:t>
      </w:r>
      <w:r w:rsidRPr="00EE46EF">
        <w:rPr>
          <w:szCs w:val="24"/>
        </w:rPr>
        <w:t>ș</w:t>
      </w:r>
      <w:r w:rsidRPr="00EE46EF">
        <w:rPr>
          <w:szCs w:val="24"/>
        </w:rPr>
        <w:t xml:space="preserve">te pe </w:t>
      </w:r>
    </w:p>
    <w:p w14:paraId="134F41BD" w14:textId="77777777" w:rsidR="00571BF1" w:rsidRPr="00EE46EF" w:rsidRDefault="00571BF1" w:rsidP="00571BF1">
      <w:pPr>
        <w:spacing w:after="240"/>
        <w:rPr>
          <w:szCs w:val="24"/>
        </w:rPr>
      </w:pPr>
      <w:r w:rsidRPr="00EE46EF">
        <w:rPr>
          <w:szCs w:val="24"/>
        </w:rPr>
        <w:t>nesim</w:t>
      </w:r>
      <w:r w:rsidRPr="00EE46EF">
        <w:rPr>
          <w:szCs w:val="24"/>
        </w:rPr>
        <w:t>ț</w:t>
      </w:r>
      <w:r w:rsidRPr="00EE46EF">
        <w:rPr>
          <w:szCs w:val="24"/>
        </w:rPr>
        <w:t xml:space="preserve">ite de bunurile ce se află în ea </w:t>
      </w:r>
      <w:r w:rsidRPr="00EE46EF">
        <w:rPr>
          <w:szCs w:val="24"/>
        </w:rPr>
        <w:t>ș</w:t>
      </w:r>
      <w:r w:rsidRPr="00EE46EF">
        <w:rPr>
          <w:szCs w:val="24"/>
        </w:rPr>
        <w:t xml:space="preserve">i </w:t>
      </w:r>
      <w:r w:rsidRPr="00EE46EF">
        <w:rPr>
          <w:szCs w:val="24"/>
        </w:rPr>
        <w:t>ș</w:t>
      </w:r>
      <w:r w:rsidRPr="00EE46EF">
        <w:rPr>
          <w:szCs w:val="24"/>
        </w:rPr>
        <w:t xml:space="preserve">terge cu totul întipăriturile </w:t>
      </w:r>
      <w:r w:rsidRPr="00EE46EF">
        <w:rPr>
          <w:szCs w:val="24"/>
        </w:rPr>
        <w:t>ș</w:t>
      </w:r>
      <w:r w:rsidRPr="00EE46EF">
        <w:rPr>
          <w:szCs w:val="24"/>
        </w:rPr>
        <w:t xml:space="preserve">i icoanele. De </w:t>
      </w:r>
    </w:p>
    <w:p w14:paraId="62999D11" w14:textId="77777777" w:rsidR="00571BF1" w:rsidRPr="00EE46EF" w:rsidRDefault="00571BF1" w:rsidP="00571BF1">
      <w:pPr>
        <w:spacing w:after="240"/>
        <w:rPr>
          <w:szCs w:val="24"/>
        </w:rPr>
      </w:pPr>
      <w:r w:rsidRPr="00EE46EF">
        <w:rPr>
          <w:szCs w:val="24"/>
        </w:rPr>
        <w:t xml:space="preserve">aceea amintirea are lipsă în orice caz de un mijloc de înnoire prin care puterea </w:t>
      </w:r>
    </w:p>
    <w:p w14:paraId="3A2B71DD" w14:textId="77777777" w:rsidR="00571BF1" w:rsidRPr="00EE46EF" w:rsidRDefault="00571BF1" w:rsidP="00571BF1">
      <w:pPr>
        <w:spacing w:after="240"/>
        <w:rPr>
          <w:szCs w:val="24"/>
        </w:rPr>
      </w:pPr>
      <w:r w:rsidRPr="00EE46EF">
        <w:rPr>
          <w:szCs w:val="24"/>
        </w:rPr>
        <w:t xml:space="preserve">cuvântului viu poate păstra neatinsă </w:t>
      </w:r>
      <w:r w:rsidRPr="00EE46EF">
        <w:rPr>
          <w:szCs w:val="24"/>
        </w:rPr>
        <w:t>ș</w:t>
      </w:r>
      <w:r w:rsidRPr="00EE46EF">
        <w:rPr>
          <w:szCs w:val="24"/>
        </w:rPr>
        <w:t>i nemic</w:t>
      </w:r>
      <w:r w:rsidRPr="00EE46EF">
        <w:rPr>
          <w:szCs w:val="24"/>
        </w:rPr>
        <w:t>ș</w:t>
      </w:r>
      <w:r w:rsidRPr="00EE46EF">
        <w:rPr>
          <w:szCs w:val="24"/>
        </w:rPr>
        <w:t xml:space="preserve">orată amintirea bunurilor. E cu mult </w:t>
      </w:r>
    </w:p>
    <w:p w14:paraId="2FBBF936" w14:textId="77777777" w:rsidR="00571BF1" w:rsidRPr="00EE46EF" w:rsidRDefault="00571BF1" w:rsidP="00571BF1">
      <w:pPr>
        <w:spacing w:after="240"/>
        <w:rPr>
          <w:szCs w:val="24"/>
        </w:rPr>
      </w:pPr>
      <w:r w:rsidRPr="00EE46EF">
        <w:rPr>
          <w:szCs w:val="24"/>
        </w:rPr>
        <w:t>mai în</w:t>
      </w:r>
      <w:r w:rsidRPr="00EE46EF">
        <w:rPr>
          <w:szCs w:val="24"/>
        </w:rPr>
        <w:t>ț</w:t>
      </w:r>
      <w:r w:rsidRPr="00EE46EF">
        <w:rPr>
          <w:szCs w:val="24"/>
        </w:rPr>
        <w:t>elept ca în loc de a auzi simplu ceva să cau</w:t>
      </w:r>
      <w:r w:rsidRPr="00EE46EF">
        <w:rPr>
          <w:szCs w:val="24"/>
        </w:rPr>
        <w:t>ț</w:t>
      </w:r>
      <w:r w:rsidRPr="00EE46EF">
        <w:rPr>
          <w:szCs w:val="24"/>
        </w:rPr>
        <w:t xml:space="preserve">i </w:t>
      </w:r>
      <w:r w:rsidRPr="00EE46EF">
        <w:rPr>
          <w:szCs w:val="24"/>
        </w:rPr>
        <w:t>ș</w:t>
      </w:r>
      <w:r w:rsidRPr="00EE46EF">
        <w:rPr>
          <w:szCs w:val="24"/>
        </w:rPr>
        <w:t xml:space="preserve">i să păstrezi statornic cele </w:t>
      </w:r>
    </w:p>
    <w:p w14:paraId="595462DC" w14:textId="77777777" w:rsidR="00571BF1" w:rsidRPr="00EE46EF" w:rsidRDefault="00571BF1" w:rsidP="00571BF1">
      <w:pPr>
        <w:spacing w:after="240"/>
        <w:rPr>
          <w:szCs w:val="24"/>
        </w:rPr>
      </w:pPr>
      <w:r w:rsidRPr="00EE46EF">
        <w:rPr>
          <w:szCs w:val="24"/>
        </w:rPr>
        <w:t xml:space="preserve">numite. Aceasta o </w:t>
      </w:r>
      <w:r w:rsidRPr="00EE46EF">
        <w:rPr>
          <w:szCs w:val="24"/>
        </w:rPr>
        <w:t>ș</w:t>
      </w:r>
      <w:r w:rsidRPr="00EE46EF">
        <w:rPr>
          <w:szCs w:val="24"/>
        </w:rPr>
        <w:t xml:space="preserve">tie, desigur, tot cel ce se ocupă cu îndeletnicirea nobilă a </w:t>
      </w:r>
    </w:p>
    <w:p w14:paraId="15616E63" w14:textId="77777777" w:rsidR="00571BF1" w:rsidRPr="00EE46EF" w:rsidRDefault="00571BF1" w:rsidP="00571BF1">
      <w:pPr>
        <w:spacing w:after="240"/>
        <w:rPr>
          <w:szCs w:val="24"/>
        </w:rPr>
      </w:pPr>
      <w:r w:rsidRPr="00EE46EF">
        <w:rPr>
          <w:szCs w:val="24"/>
        </w:rPr>
        <w:t xml:space="preserve">cugetării </w:t>
      </w:r>
      <w:r w:rsidRPr="00EE46EF">
        <w:rPr>
          <w:szCs w:val="24"/>
        </w:rPr>
        <w:t>ș</w:t>
      </w:r>
      <w:r w:rsidRPr="00EE46EF">
        <w:rPr>
          <w:szCs w:val="24"/>
        </w:rPr>
        <w:t xml:space="preserve">i nu e cu totul străin de prietenia cu ea. </w:t>
      </w:r>
    </w:p>
    <w:p w14:paraId="55D484FC" w14:textId="77777777" w:rsidR="00571BF1" w:rsidRPr="00EE46EF" w:rsidRDefault="00571BF1" w:rsidP="00571BF1">
      <w:pPr>
        <w:spacing w:after="240"/>
        <w:rPr>
          <w:szCs w:val="24"/>
        </w:rPr>
      </w:pPr>
      <w:r w:rsidRPr="00EE46EF">
        <w:rPr>
          <w:szCs w:val="24"/>
        </w:rPr>
        <w:t xml:space="preserve">La început am făcut totul ca să scap de această îndatorire (spun adevărul). </w:t>
      </w:r>
    </w:p>
    <w:p w14:paraId="54FE9A27" w14:textId="77777777" w:rsidR="00571BF1" w:rsidRPr="00EE46EF" w:rsidRDefault="00571BF1" w:rsidP="00571BF1">
      <w:pPr>
        <w:spacing w:after="240"/>
        <w:rPr>
          <w:szCs w:val="24"/>
        </w:rPr>
      </w:pPr>
      <w:r w:rsidRPr="00EE46EF">
        <w:rPr>
          <w:szCs w:val="24"/>
        </w:rPr>
        <w:t>Nu fiindcă nu a</w:t>
      </w:r>
      <w:r w:rsidRPr="00EE46EF">
        <w:rPr>
          <w:szCs w:val="24"/>
        </w:rPr>
        <w:t>ș</w:t>
      </w:r>
      <w:r w:rsidRPr="00EE46EF">
        <w:rPr>
          <w:szCs w:val="24"/>
        </w:rPr>
        <w:t xml:space="preserve"> fi voit să vă împlinesc după putere dorin</w:t>
      </w:r>
      <w:r w:rsidRPr="00EE46EF">
        <w:rPr>
          <w:szCs w:val="24"/>
        </w:rPr>
        <w:t>ț</w:t>
      </w:r>
      <w:r w:rsidRPr="00EE46EF">
        <w:rPr>
          <w:szCs w:val="24"/>
        </w:rPr>
        <w:t xml:space="preserve">a, ci fiindcă nu m-am </w:t>
      </w:r>
    </w:p>
    <w:p w14:paraId="466CA581" w14:textId="77777777" w:rsidR="00571BF1" w:rsidRPr="00EE46EF" w:rsidRDefault="00571BF1" w:rsidP="00571BF1">
      <w:pPr>
        <w:spacing w:after="240"/>
        <w:rPr>
          <w:szCs w:val="24"/>
        </w:rPr>
      </w:pPr>
      <w:r w:rsidRPr="00EE46EF">
        <w:rPr>
          <w:szCs w:val="24"/>
        </w:rPr>
        <w:t>împărtă</w:t>
      </w:r>
      <w:r w:rsidRPr="00EE46EF">
        <w:rPr>
          <w:szCs w:val="24"/>
        </w:rPr>
        <w:t>ș</w:t>
      </w:r>
      <w:r w:rsidRPr="00EE46EF">
        <w:rPr>
          <w:szCs w:val="24"/>
        </w:rPr>
        <w:t xml:space="preserve">it de harul care ridică pe cei vrednici la o astfel de destoinicie </w:t>
      </w:r>
      <w:r w:rsidRPr="00EE46EF">
        <w:rPr>
          <w:szCs w:val="24"/>
        </w:rPr>
        <w:t>ș</w:t>
      </w:r>
      <w:r w:rsidRPr="00EE46EF">
        <w:rPr>
          <w:szCs w:val="24"/>
        </w:rPr>
        <w:t xml:space="preserve">i fiindcă </w:t>
      </w:r>
    </w:p>
    <w:p w14:paraId="51162FD0" w14:textId="77777777" w:rsidR="00571BF1" w:rsidRPr="00EE46EF" w:rsidRDefault="00571BF1" w:rsidP="00571BF1">
      <w:pPr>
        <w:spacing w:after="240"/>
        <w:rPr>
          <w:szCs w:val="24"/>
        </w:rPr>
      </w:pPr>
      <w:r w:rsidRPr="00EE46EF">
        <w:rPr>
          <w:szCs w:val="24"/>
        </w:rPr>
        <w:t xml:space="preserve">nu am nici puterea </w:t>
      </w:r>
      <w:r w:rsidRPr="00EE46EF">
        <w:rPr>
          <w:szCs w:val="24"/>
        </w:rPr>
        <w:t>ș</w:t>
      </w:r>
      <w:r w:rsidRPr="00EE46EF">
        <w:rPr>
          <w:szCs w:val="24"/>
        </w:rPr>
        <w:t>i obi</w:t>
      </w:r>
      <w:r w:rsidRPr="00EE46EF">
        <w:rPr>
          <w:szCs w:val="24"/>
        </w:rPr>
        <w:t>ș</w:t>
      </w:r>
      <w:r w:rsidRPr="00EE46EF">
        <w:rPr>
          <w:szCs w:val="24"/>
        </w:rPr>
        <w:t>nuin</w:t>
      </w:r>
      <w:r w:rsidRPr="00EE46EF">
        <w:rPr>
          <w:szCs w:val="24"/>
        </w:rPr>
        <w:t>ț</w:t>
      </w:r>
      <w:r w:rsidRPr="00EE46EF">
        <w:rPr>
          <w:szCs w:val="24"/>
        </w:rPr>
        <w:t>a de a înfă</w:t>
      </w:r>
      <w:r w:rsidRPr="00EE46EF">
        <w:rPr>
          <w:szCs w:val="24"/>
        </w:rPr>
        <w:t>ț</w:t>
      </w:r>
      <w:r w:rsidRPr="00EE46EF">
        <w:rPr>
          <w:szCs w:val="24"/>
        </w:rPr>
        <w:t>i</w:t>
      </w:r>
      <w:r w:rsidRPr="00EE46EF">
        <w:rPr>
          <w:szCs w:val="24"/>
        </w:rPr>
        <w:t>ș</w:t>
      </w:r>
      <w:r w:rsidRPr="00EE46EF">
        <w:rPr>
          <w:szCs w:val="24"/>
        </w:rPr>
        <w:t xml:space="preserve">a asemenea lucruri. Căci am o </w:t>
      </w:r>
    </w:p>
    <w:p w14:paraId="5B351242" w14:textId="77777777" w:rsidR="00571BF1" w:rsidRPr="00EE46EF" w:rsidRDefault="00571BF1" w:rsidP="00571BF1">
      <w:pPr>
        <w:spacing w:after="240"/>
        <w:rPr>
          <w:szCs w:val="24"/>
        </w:rPr>
      </w:pPr>
      <w:r w:rsidRPr="00EE46EF">
        <w:rPr>
          <w:szCs w:val="24"/>
        </w:rPr>
        <w:t>educa</w:t>
      </w:r>
      <w:r w:rsidRPr="00EE46EF">
        <w:rPr>
          <w:szCs w:val="24"/>
        </w:rPr>
        <w:t>ț</w:t>
      </w:r>
      <w:r w:rsidRPr="00EE46EF">
        <w:rPr>
          <w:szCs w:val="24"/>
        </w:rPr>
        <w:t xml:space="preserve">ie simplă </w:t>
      </w:r>
      <w:r w:rsidRPr="00EE46EF">
        <w:rPr>
          <w:szCs w:val="24"/>
        </w:rPr>
        <w:t>ș</w:t>
      </w:r>
      <w:r w:rsidRPr="00EE46EF">
        <w:rPr>
          <w:szCs w:val="24"/>
        </w:rPr>
        <w:t>i sunt cu totul neini</w:t>
      </w:r>
      <w:r w:rsidRPr="00EE46EF">
        <w:rPr>
          <w:szCs w:val="24"/>
        </w:rPr>
        <w:t>ț</w:t>
      </w:r>
      <w:r w:rsidRPr="00EE46EF">
        <w:rPr>
          <w:szCs w:val="24"/>
        </w:rPr>
        <w:t xml:space="preserve">iat în cuvinte măiestrite, care au farmecul </w:t>
      </w:r>
    </w:p>
    <w:p w14:paraId="1E0A43B2" w14:textId="77777777" w:rsidR="00571BF1" w:rsidRPr="00EE46EF" w:rsidRDefault="00571BF1" w:rsidP="00571BF1">
      <w:pPr>
        <w:spacing w:after="240"/>
        <w:rPr>
          <w:szCs w:val="24"/>
        </w:rPr>
      </w:pPr>
      <w:r w:rsidRPr="00EE46EF">
        <w:rPr>
          <w:szCs w:val="24"/>
        </w:rPr>
        <w:t xml:space="preserve">numai în sunetul lor. </w:t>
      </w:r>
      <w:r w:rsidRPr="00EE46EF">
        <w:rPr>
          <w:szCs w:val="24"/>
        </w:rPr>
        <w:t>Ș</w:t>
      </w:r>
      <w:r w:rsidRPr="00EE46EF">
        <w:rPr>
          <w:szCs w:val="24"/>
        </w:rPr>
        <w:t xml:space="preserve">i </w:t>
      </w:r>
      <w:r w:rsidRPr="00EE46EF">
        <w:rPr>
          <w:szCs w:val="24"/>
        </w:rPr>
        <w:t>ș</w:t>
      </w:r>
      <w:r w:rsidRPr="00EE46EF">
        <w:rPr>
          <w:szCs w:val="24"/>
        </w:rPr>
        <w:t>tiu că mul</w:t>
      </w:r>
      <w:r w:rsidRPr="00EE46EF">
        <w:rPr>
          <w:szCs w:val="24"/>
        </w:rPr>
        <w:t>ț</w:t>
      </w:r>
      <w:r w:rsidRPr="00EE46EF">
        <w:rPr>
          <w:szCs w:val="24"/>
        </w:rPr>
        <w:t>i se bucură mai ales de ele, mărginindu-</w:t>
      </w:r>
      <w:r w:rsidRPr="00EE46EF">
        <w:rPr>
          <w:szCs w:val="24"/>
        </w:rPr>
        <w:t>ș</w:t>
      </w:r>
      <w:r w:rsidRPr="00EE46EF">
        <w:rPr>
          <w:szCs w:val="24"/>
        </w:rPr>
        <w:t xml:space="preserve">i </w:t>
      </w:r>
    </w:p>
    <w:p w14:paraId="0AD3D5B7" w14:textId="77777777" w:rsidR="00571BF1" w:rsidRPr="00EE46EF" w:rsidRDefault="00571BF1" w:rsidP="00571BF1">
      <w:pPr>
        <w:spacing w:after="240"/>
        <w:rPr>
          <w:szCs w:val="24"/>
        </w:rPr>
      </w:pPr>
      <w:r w:rsidRPr="00EE46EF">
        <w:rPr>
          <w:szCs w:val="24"/>
        </w:rPr>
        <w:t xml:space="preserve">plăcerea la auzul lor, chiar dacă nu este în ele adeseori nimic vrednic de cinste în </w:t>
      </w:r>
    </w:p>
    <w:p w14:paraId="7BBA7CFB" w14:textId="77777777" w:rsidR="00571BF1" w:rsidRPr="00EE46EF" w:rsidRDefault="00571BF1" w:rsidP="00571BF1">
      <w:pPr>
        <w:spacing w:after="240"/>
        <w:rPr>
          <w:szCs w:val="24"/>
        </w:rPr>
      </w:pPr>
      <w:r w:rsidRPr="00EE46EF">
        <w:rPr>
          <w:szCs w:val="24"/>
        </w:rPr>
        <w:t>privin</w:t>
      </w:r>
      <w:r w:rsidRPr="00EE46EF">
        <w:rPr>
          <w:szCs w:val="24"/>
        </w:rPr>
        <w:t>ț</w:t>
      </w:r>
      <w:r w:rsidRPr="00EE46EF">
        <w:rPr>
          <w:szCs w:val="24"/>
        </w:rPr>
        <w:t xml:space="preserve">a adâncimii. </w:t>
      </w:r>
      <w:r w:rsidRPr="00EE46EF">
        <w:rPr>
          <w:szCs w:val="24"/>
        </w:rPr>
        <w:t>Ș</w:t>
      </w:r>
      <w:r w:rsidRPr="00EE46EF">
        <w:rPr>
          <w:szCs w:val="24"/>
        </w:rPr>
        <w:t xml:space="preserve">i, ca să spun </w:t>
      </w:r>
      <w:r w:rsidRPr="00EE46EF">
        <w:rPr>
          <w:szCs w:val="24"/>
        </w:rPr>
        <w:t>ș</w:t>
      </w:r>
      <w:r w:rsidRPr="00EE46EF">
        <w:rPr>
          <w:szCs w:val="24"/>
        </w:rPr>
        <w:t xml:space="preserve">i mai adevărat, mă temeam să nu profanez prin </w:t>
      </w:r>
    </w:p>
    <w:p w14:paraId="3C59AF88" w14:textId="77777777" w:rsidR="00571BF1" w:rsidRPr="00EE46EF" w:rsidRDefault="00571BF1" w:rsidP="00571BF1">
      <w:pPr>
        <w:spacing w:after="240"/>
        <w:rPr>
          <w:szCs w:val="24"/>
        </w:rPr>
      </w:pPr>
      <w:r w:rsidRPr="00EE46EF">
        <w:rPr>
          <w:szCs w:val="24"/>
        </w:rPr>
        <w:t xml:space="preserve">sărăcia cuvântului meu înalta descriere </w:t>
      </w:r>
      <w:r w:rsidRPr="00EE46EF">
        <w:rPr>
          <w:szCs w:val="24"/>
        </w:rPr>
        <w:t>ș</w:t>
      </w:r>
      <w:r w:rsidRPr="00EE46EF">
        <w:rPr>
          <w:szCs w:val="24"/>
        </w:rPr>
        <w:t>i în</w:t>
      </w:r>
      <w:r w:rsidRPr="00EE46EF">
        <w:rPr>
          <w:szCs w:val="24"/>
        </w:rPr>
        <w:t>ț</w:t>
      </w:r>
      <w:r w:rsidRPr="00EE46EF">
        <w:rPr>
          <w:szCs w:val="24"/>
        </w:rPr>
        <w:t>elegere a celor dumnezee</w:t>
      </w:r>
      <w:r w:rsidRPr="00EE46EF">
        <w:rPr>
          <w:szCs w:val="24"/>
        </w:rPr>
        <w:t>ș</w:t>
      </w:r>
      <w:r w:rsidRPr="00EE46EF">
        <w:rPr>
          <w:szCs w:val="24"/>
        </w:rPr>
        <w:t xml:space="preserve">ti, pe care </w:t>
      </w:r>
    </w:p>
    <w:p w14:paraId="57AFC21B" w14:textId="77777777" w:rsidR="00571BF1" w:rsidRPr="00EE46EF" w:rsidRDefault="00571BF1" w:rsidP="00571BF1">
      <w:pPr>
        <w:spacing w:after="240"/>
        <w:rPr>
          <w:szCs w:val="24"/>
        </w:rPr>
      </w:pPr>
      <w:r w:rsidRPr="00EE46EF">
        <w:rPr>
          <w:szCs w:val="24"/>
        </w:rPr>
        <w:t xml:space="preserve">mi-a descoperit-o acel fericit bărbat. </w:t>
      </w:r>
    </w:p>
    <w:p w14:paraId="0CB66D83" w14:textId="77777777" w:rsidR="00571BF1" w:rsidRPr="00EE46EF" w:rsidRDefault="00571BF1" w:rsidP="00571BF1">
      <w:pPr>
        <w:spacing w:after="240"/>
        <w:rPr>
          <w:szCs w:val="24"/>
        </w:rPr>
      </w:pPr>
      <w:r w:rsidRPr="00EE46EF">
        <w:rPr>
          <w:szCs w:val="24"/>
        </w:rPr>
        <w:t>Dar la urmă, cedând for</w:t>
      </w:r>
      <w:r w:rsidRPr="00EE46EF">
        <w:rPr>
          <w:szCs w:val="24"/>
        </w:rPr>
        <w:t>ț</w:t>
      </w:r>
      <w:r w:rsidRPr="00EE46EF">
        <w:rPr>
          <w:szCs w:val="24"/>
        </w:rPr>
        <w:t xml:space="preserve">ei iubirii, care este mai tare ca toate, am primit de </w:t>
      </w:r>
    </w:p>
    <w:p w14:paraId="4D93FD0D" w14:textId="77777777" w:rsidR="00571BF1" w:rsidRPr="00EE46EF" w:rsidRDefault="00571BF1" w:rsidP="00571BF1">
      <w:pPr>
        <w:spacing w:after="240"/>
        <w:rPr>
          <w:szCs w:val="24"/>
        </w:rPr>
      </w:pPr>
      <w:r w:rsidRPr="00EE46EF">
        <w:rPr>
          <w:szCs w:val="24"/>
        </w:rPr>
        <w:t xml:space="preserve">bună voie porunca, preferând, de dragul ascultării, să fiu luat în râs pentru </w:t>
      </w:r>
    </w:p>
    <w:p w14:paraId="415FB9FC" w14:textId="77777777" w:rsidR="00571BF1" w:rsidRPr="00EE46EF" w:rsidRDefault="00571BF1" w:rsidP="00571BF1">
      <w:pPr>
        <w:spacing w:after="240"/>
        <w:rPr>
          <w:szCs w:val="24"/>
        </w:rPr>
      </w:pPr>
      <w:r w:rsidRPr="00EE46EF">
        <w:rPr>
          <w:szCs w:val="24"/>
        </w:rPr>
        <w:t xml:space="preserve">îndrăzneală </w:t>
      </w:r>
      <w:r w:rsidRPr="00EE46EF">
        <w:rPr>
          <w:szCs w:val="24"/>
        </w:rPr>
        <w:t>ș</w:t>
      </w:r>
      <w:r w:rsidRPr="00EE46EF">
        <w:rPr>
          <w:szCs w:val="24"/>
        </w:rPr>
        <w:t>i învă</w:t>
      </w:r>
      <w:r w:rsidRPr="00EE46EF">
        <w:rPr>
          <w:szCs w:val="24"/>
        </w:rPr>
        <w:t>ț</w:t>
      </w:r>
      <w:r w:rsidRPr="00EE46EF">
        <w:rPr>
          <w:szCs w:val="24"/>
        </w:rPr>
        <w:t xml:space="preserve">ătură, decât să fiu socotit că nu vreau să vă ajut la tot binele, </w:t>
      </w:r>
    </w:p>
    <w:p w14:paraId="106EBF5B" w14:textId="77777777" w:rsidR="00571BF1" w:rsidRPr="00EE46EF" w:rsidRDefault="00571BF1" w:rsidP="00571BF1">
      <w:pPr>
        <w:spacing w:after="240"/>
        <w:rPr>
          <w:szCs w:val="24"/>
        </w:rPr>
      </w:pPr>
      <w:r w:rsidRPr="00EE46EF">
        <w:rPr>
          <w:szCs w:val="24"/>
        </w:rPr>
        <w:t xml:space="preserve">prin amânarea mea. Am aruncat deci grija pentru felul de a spune lucrurile asupra </w:t>
      </w:r>
    </w:p>
    <w:p w14:paraId="03AFD27D" w14:textId="77777777" w:rsidR="00571BF1" w:rsidRPr="00EE46EF" w:rsidRDefault="00571BF1" w:rsidP="00571BF1">
      <w:pPr>
        <w:spacing w:after="240"/>
        <w:rPr>
          <w:szCs w:val="24"/>
        </w:rPr>
      </w:pPr>
      <w:r w:rsidRPr="00EE46EF">
        <w:rPr>
          <w:szCs w:val="24"/>
        </w:rPr>
        <w:lastRenderedPageBreak/>
        <w:t>lui Dumnezeu, Care singur face minuni. "Căci El dă omului cuno</w:t>
      </w:r>
      <w:r w:rsidRPr="00EE46EF">
        <w:rPr>
          <w:szCs w:val="24"/>
        </w:rPr>
        <w:t>ș</w:t>
      </w:r>
      <w:r w:rsidRPr="00EE46EF">
        <w:rPr>
          <w:szCs w:val="24"/>
        </w:rPr>
        <w:t>tin</w:t>
      </w:r>
      <w:r w:rsidRPr="00EE46EF">
        <w:rPr>
          <w:szCs w:val="24"/>
        </w:rPr>
        <w:t>ț</w:t>
      </w:r>
      <w:r w:rsidRPr="00EE46EF">
        <w:rPr>
          <w:szCs w:val="24"/>
        </w:rPr>
        <w:t xml:space="preserve">ă, iar celor </w:t>
      </w:r>
    </w:p>
    <w:p w14:paraId="0B2AC361" w14:textId="77777777" w:rsidR="00571BF1" w:rsidRPr="00EE46EF" w:rsidRDefault="00571BF1" w:rsidP="00571BF1">
      <w:pPr>
        <w:spacing w:after="240"/>
        <w:rPr>
          <w:szCs w:val="24"/>
        </w:rPr>
      </w:pPr>
      <w:r w:rsidRPr="00EE46EF">
        <w:rPr>
          <w:szCs w:val="24"/>
        </w:rPr>
        <w:t>bâlbâi</w:t>
      </w:r>
      <w:r w:rsidRPr="00EE46EF">
        <w:rPr>
          <w:szCs w:val="24"/>
        </w:rPr>
        <w:t>ț</w:t>
      </w:r>
      <w:r w:rsidRPr="00EE46EF">
        <w:rPr>
          <w:szCs w:val="24"/>
        </w:rPr>
        <w:t>i le dezleagă limba" (?s. 93, 10; In</w:t>
      </w:r>
      <w:r w:rsidRPr="00EE46EF">
        <w:rPr>
          <w:szCs w:val="24"/>
        </w:rPr>
        <w:t>ț</w:t>
      </w:r>
      <w:r w:rsidRPr="00EE46EF">
        <w:rPr>
          <w:szCs w:val="24"/>
        </w:rPr>
        <w:t xml:space="preserve">elep. 10, 11). De asemenea celor ce se </w:t>
      </w:r>
    </w:p>
    <w:p w14:paraId="02961C09" w14:textId="77777777" w:rsidR="00571BF1" w:rsidRPr="00EE46EF" w:rsidRDefault="00571BF1" w:rsidP="00571BF1">
      <w:pPr>
        <w:spacing w:after="240"/>
        <w:rPr>
          <w:szCs w:val="24"/>
        </w:rPr>
      </w:pPr>
      <w:r w:rsidRPr="00EE46EF">
        <w:rPr>
          <w:szCs w:val="24"/>
        </w:rPr>
        <w:t>află la strâmtoare le deschide o ie</w:t>
      </w:r>
      <w:r w:rsidRPr="00EE46EF">
        <w:rPr>
          <w:szCs w:val="24"/>
        </w:rPr>
        <w:t>ș</w:t>
      </w:r>
      <w:r w:rsidRPr="00EE46EF">
        <w:rPr>
          <w:szCs w:val="24"/>
        </w:rPr>
        <w:t xml:space="preserve">ire </w:t>
      </w:r>
      <w:r w:rsidRPr="00EE46EF">
        <w:rPr>
          <w:szCs w:val="24"/>
        </w:rPr>
        <w:t>ș</w:t>
      </w:r>
      <w:r w:rsidRPr="00EE46EF">
        <w:rPr>
          <w:szCs w:val="24"/>
        </w:rPr>
        <w:t xml:space="preserve">i "ridică de la pământ pe cel sărac, iar pe </w:t>
      </w:r>
    </w:p>
    <w:p w14:paraId="53BE36CC" w14:textId="77777777" w:rsidR="00571BF1" w:rsidRPr="00EE46EF" w:rsidRDefault="00571BF1" w:rsidP="00571BF1">
      <w:pPr>
        <w:spacing w:after="240"/>
        <w:rPr>
          <w:szCs w:val="24"/>
        </w:rPr>
      </w:pPr>
    </w:p>
    <w:p w14:paraId="43490C6C" w14:textId="77777777" w:rsidR="00571BF1" w:rsidRPr="00EE46EF" w:rsidRDefault="00571BF1" w:rsidP="00571BF1">
      <w:pPr>
        <w:spacing w:after="240"/>
        <w:rPr>
          <w:szCs w:val="24"/>
        </w:rPr>
      </w:pPr>
      <w:r w:rsidRPr="00EE46EF">
        <w:rPr>
          <w:szCs w:val="24"/>
        </w:rPr>
        <w:t xml:space="preserve">Sf. Maxim Mărturisitorul, Mistagogia </w:t>
      </w:r>
    </w:p>
    <w:p w14:paraId="646E73AF" w14:textId="77777777" w:rsidR="00571BF1" w:rsidRPr="00EE46EF" w:rsidRDefault="00571BF1" w:rsidP="00571BF1">
      <w:pPr>
        <w:spacing w:after="240"/>
        <w:rPr>
          <w:szCs w:val="24"/>
        </w:rPr>
      </w:pPr>
      <w:r w:rsidRPr="00EE46EF">
        <w:rPr>
          <w:szCs w:val="24"/>
        </w:rPr>
        <w:t>cel lipsit îl înal</w:t>
      </w:r>
      <w:r w:rsidRPr="00EE46EF">
        <w:rPr>
          <w:szCs w:val="24"/>
        </w:rPr>
        <w:t>ț</w:t>
      </w:r>
      <w:r w:rsidRPr="00EE46EF">
        <w:rPr>
          <w:szCs w:val="24"/>
        </w:rPr>
        <w:t xml:space="preserve">ă din gunoi" (Ps. 113, 7); adică ridică din cugetul trupesc </w:t>
      </w:r>
      <w:r w:rsidRPr="00EE46EF">
        <w:rPr>
          <w:szCs w:val="24"/>
        </w:rPr>
        <w:t>ș</w:t>
      </w:r>
      <w:r w:rsidRPr="00EE46EF">
        <w:rPr>
          <w:szCs w:val="24"/>
        </w:rPr>
        <w:t xml:space="preserve">i din </w:t>
      </w:r>
    </w:p>
    <w:p w14:paraId="7C58E25A" w14:textId="77777777" w:rsidR="00571BF1" w:rsidRPr="00EE46EF" w:rsidRDefault="00571BF1" w:rsidP="00571BF1">
      <w:pPr>
        <w:spacing w:after="240"/>
        <w:rPr>
          <w:szCs w:val="24"/>
        </w:rPr>
      </w:pPr>
      <w:r w:rsidRPr="00EE46EF">
        <w:rPr>
          <w:szCs w:val="24"/>
        </w:rPr>
        <w:t xml:space="preserve">urdorile rău mirositoare ale patimilor, pe cel sărac cu duhul sau pe cel sărăcit de </w:t>
      </w:r>
    </w:p>
    <w:p w14:paraId="78F09878" w14:textId="77777777" w:rsidR="00571BF1" w:rsidRPr="00EE46EF" w:rsidRDefault="00571BF1" w:rsidP="00571BF1">
      <w:pPr>
        <w:spacing w:after="240"/>
        <w:rPr>
          <w:szCs w:val="24"/>
        </w:rPr>
      </w:pPr>
      <w:r w:rsidRPr="00EE46EF">
        <w:rPr>
          <w:szCs w:val="24"/>
        </w:rPr>
        <w:t xml:space="preserve">păcat </w:t>
      </w:r>
      <w:r w:rsidRPr="00EE46EF">
        <w:rPr>
          <w:szCs w:val="24"/>
        </w:rPr>
        <w:t>ș</w:t>
      </w:r>
      <w:r w:rsidRPr="00EE46EF">
        <w:rPr>
          <w:szCs w:val="24"/>
        </w:rPr>
        <w:t xml:space="preserve">i de deprinderea în el; sau dimpotrivă, pe cel stăpânit încă de legea trupului </w:t>
      </w:r>
    </w:p>
    <w:p w14:paraId="41162483" w14:textId="77777777" w:rsidR="00571BF1" w:rsidRPr="00EE46EF" w:rsidRDefault="00571BF1" w:rsidP="00571BF1">
      <w:pPr>
        <w:spacing w:after="240"/>
        <w:rPr>
          <w:szCs w:val="24"/>
        </w:rPr>
      </w:pPr>
      <w:r w:rsidRPr="00EE46EF">
        <w:rPr>
          <w:szCs w:val="24"/>
        </w:rPr>
        <w:t>ș</w:t>
      </w:r>
      <w:r w:rsidRPr="00EE46EF">
        <w:rPr>
          <w:szCs w:val="24"/>
        </w:rPr>
        <w:t xml:space="preserve">i de patimi, </w:t>
      </w:r>
      <w:r w:rsidRPr="00EE46EF">
        <w:rPr>
          <w:szCs w:val="24"/>
        </w:rPr>
        <w:t>ș</w:t>
      </w:r>
      <w:r w:rsidRPr="00EE46EF">
        <w:rPr>
          <w:szCs w:val="24"/>
        </w:rPr>
        <w:t xml:space="preserve">i de aceea sărac </w:t>
      </w:r>
      <w:r w:rsidRPr="00EE46EF">
        <w:rPr>
          <w:szCs w:val="24"/>
        </w:rPr>
        <w:t>ș</w:t>
      </w:r>
      <w:r w:rsidRPr="00EE46EF">
        <w:rPr>
          <w:szCs w:val="24"/>
        </w:rPr>
        <w:t>i lipsit de harul virtu</w:t>
      </w:r>
      <w:r w:rsidRPr="00EE46EF">
        <w:rPr>
          <w:szCs w:val="24"/>
        </w:rPr>
        <w:t>ț</w:t>
      </w:r>
      <w:r w:rsidRPr="00EE46EF">
        <w:rPr>
          <w:szCs w:val="24"/>
        </w:rPr>
        <w:t xml:space="preserve">ii </w:t>
      </w:r>
      <w:r w:rsidRPr="00EE46EF">
        <w:rPr>
          <w:szCs w:val="24"/>
        </w:rPr>
        <w:t>ș</w:t>
      </w:r>
      <w:r w:rsidRPr="00EE46EF">
        <w:rPr>
          <w:szCs w:val="24"/>
        </w:rPr>
        <w:t>i al cuno</w:t>
      </w:r>
      <w:r w:rsidRPr="00EE46EF">
        <w:rPr>
          <w:szCs w:val="24"/>
        </w:rPr>
        <w:t>ș</w:t>
      </w:r>
      <w:r w:rsidRPr="00EE46EF">
        <w:rPr>
          <w:szCs w:val="24"/>
        </w:rPr>
        <w:t>tin</w:t>
      </w:r>
      <w:r w:rsidRPr="00EE46EF">
        <w:rPr>
          <w:szCs w:val="24"/>
        </w:rPr>
        <w:t>ț</w:t>
      </w:r>
      <w:r w:rsidRPr="00EE46EF">
        <w:rPr>
          <w:szCs w:val="24"/>
        </w:rPr>
        <w:t xml:space="preserve">ei. </w:t>
      </w:r>
    </w:p>
    <w:p w14:paraId="0983853E" w14:textId="77777777" w:rsidR="00571BF1" w:rsidRPr="00EE46EF" w:rsidRDefault="00571BF1" w:rsidP="00571BF1">
      <w:pPr>
        <w:spacing w:after="240"/>
        <w:rPr>
          <w:szCs w:val="24"/>
        </w:rPr>
      </w:pPr>
      <w:r w:rsidRPr="00EE46EF">
        <w:rPr>
          <w:szCs w:val="24"/>
        </w:rPr>
        <w:t>Dar, fiindcă simboalele celor ce se săvâr</w:t>
      </w:r>
      <w:r w:rsidRPr="00EE46EF">
        <w:rPr>
          <w:szCs w:val="24"/>
        </w:rPr>
        <w:t>ș</w:t>
      </w:r>
      <w:r w:rsidRPr="00EE46EF">
        <w:rPr>
          <w:szCs w:val="24"/>
        </w:rPr>
        <w:t xml:space="preserve">esc la Sfânta Liturghie au fost </w:t>
      </w:r>
    </w:p>
    <w:p w14:paraId="159B5239" w14:textId="77777777" w:rsidR="00571BF1" w:rsidRPr="00EE46EF" w:rsidRDefault="00571BF1" w:rsidP="00571BF1">
      <w:pPr>
        <w:spacing w:after="240"/>
        <w:rPr>
          <w:szCs w:val="24"/>
        </w:rPr>
      </w:pPr>
      <w:r w:rsidRPr="00EE46EF">
        <w:rPr>
          <w:szCs w:val="24"/>
        </w:rPr>
        <w:t>lămurite în în</w:t>
      </w:r>
      <w:r w:rsidRPr="00EE46EF">
        <w:rPr>
          <w:szCs w:val="24"/>
        </w:rPr>
        <w:t>ț</w:t>
      </w:r>
      <w:r w:rsidRPr="00EE46EF">
        <w:rPr>
          <w:szCs w:val="24"/>
        </w:rPr>
        <w:t>elesul lor spiritual, potrivit cu înalta lui în</w:t>
      </w:r>
      <w:r w:rsidRPr="00EE46EF">
        <w:rPr>
          <w:szCs w:val="24"/>
        </w:rPr>
        <w:t>ț</w:t>
      </w:r>
      <w:r w:rsidRPr="00EE46EF">
        <w:rPr>
          <w:szCs w:val="24"/>
        </w:rPr>
        <w:t xml:space="preserve">elegere, de către </w:t>
      </w:r>
    </w:p>
    <w:p w14:paraId="02AE1F1D" w14:textId="77777777" w:rsidR="00571BF1" w:rsidRPr="00EE46EF" w:rsidRDefault="00571BF1" w:rsidP="00571BF1">
      <w:pPr>
        <w:spacing w:after="240"/>
        <w:rPr>
          <w:szCs w:val="24"/>
        </w:rPr>
      </w:pPr>
      <w:r w:rsidRPr="00EE46EF">
        <w:rPr>
          <w:szCs w:val="24"/>
        </w:rPr>
        <w:t xml:space="preserve">preasfântul </w:t>
      </w:r>
      <w:r w:rsidRPr="00EE46EF">
        <w:rPr>
          <w:szCs w:val="24"/>
        </w:rPr>
        <w:t>ș</w:t>
      </w:r>
      <w:r w:rsidRPr="00EE46EF">
        <w:rPr>
          <w:szCs w:val="24"/>
        </w:rPr>
        <w:t>i cu adevărat descoperitorul celor dumnezee</w:t>
      </w:r>
      <w:r w:rsidRPr="00EE46EF">
        <w:rPr>
          <w:szCs w:val="24"/>
        </w:rPr>
        <w:t>ș</w:t>
      </w:r>
      <w:r w:rsidRPr="00EE46EF">
        <w:rPr>
          <w:szCs w:val="24"/>
        </w:rPr>
        <w:t xml:space="preserve">ti Dionisie Areopagitul, </w:t>
      </w:r>
    </w:p>
    <w:p w14:paraId="6CEC5D2C" w14:textId="77777777" w:rsidR="00571BF1" w:rsidRPr="00EE46EF" w:rsidRDefault="00571BF1" w:rsidP="00571BF1">
      <w:pPr>
        <w:spacing w:after="240"/>
        <w:rPr>
          <w:szCs w:val="24"/>
        </w:rPr>
      </w:pPr>
      <w:r w:rsidRPr="00EE46EF">
        <w:rPr>
          <w:szCs w:val="24"/>
        </w:rPr>
        <w:t>în lucrarea despre Ierarhia bisericească, cuvîntul meu nu va expune acelea</w:t>
      </w:r>
      <w:r w:rsidRPr="00EE46EF">
        <w:rPr>
          <w:szCs w:val="24"/>
        </w:rPr>
        <w:t>ș</w:t>
      </w:r>
      <w:r w:rsidRPr="00EE46EF">
        <w:rPr>
          <w:szCs w:val="24"/>
        </w:rPr>
        <w:t xml:space="preserve">i </w:t>
      </w:r>
    </w:p>
    <w:p w14:paraId="42BF3F52" w14:textId="77777777" w:rsidR="00571BF1" w:rsidRPr="00EE46EF" w:rsidRDefault="00571BF1" w:rsidP="00571BF1">
      <w:pPr>
        <w:spacing w:after="240"/>
        <w:rPr>
          <w:szCs w:val="24"/>
        </w:rPr>
      </w:pPr>
      <w:r w:rsidRPr="00EE46EF">
        <w:rPr>
          <w:szCs w:val="24"/>
        </w:rPr>
        <w:t xml:space="preserve">lucruri, nici la fel ca el. Căci ar fi o îndrăzneală nemăsurată </w:t>
      </w:r>
      <w:r w:rsidRPr="00EE46EF">
        <w:rPr>
          <w:szCs w:val="24"/>
        </w:rPr>
        <w:t>ș</w:t>
      </w:r>
      <w:r w:rsidRPr="00EE46EF">
        <w:rPr>
          <w:szCs w:val="24"/>
        </w:rPr>
        <w:t xml:space="preserve">i o nebunie să încerce </w:t>
      </w:r>
    </w:p>
    <w:p w14:paraId="3DED1191" w14:textId="77777777" w:rsidR="00571BF1" w:rsidRPr="00EE46EF" w:rsidRDefault="00571BF1" w:rsidP="00571BF1">
      <w:pPr>
        <w:spacing w:after="240"/>
        <w:rPr>
          <w:szCs w:val="24"/>
        </w:rPr>
      </w:pPr>
      <w:r w:rsidRPr="00EE46EF">
        <w:rPr>
          <w:szCs w:val="24"/>
        </w:rPr>
        <w:t>acelea</w:t>
      </w:r>
      <w:r w:rsidRPr="00EE46EF">
        <w:rPr>
          <w:szCs w:val="24"/>
        </w:rPr>
        <w:t>ș</w:t>
      </w:r>
      <w:r w:rsidRPr="00EE46EF">
        <w:rPr>
          <w:szCs w:val="24"/>
        </w:rPr>
        <w:t>i lucruri ca el cel ce nici nu</w:t>
      </w:r>
      <w:r w:rsidRPr="00EE46EF">
        <w:rPr>
          <w:szCs w:val="24"/>
        </w:rPr>
        <w:t>-l</w:t>
      </w:r>
      <w:r w:rsidRPr="00EE46EF">
        <w:rPr>
          <w:szCs w:val="24"/>
        </w:rPr>
        <w:t xml:space="preserve"> poate cuprinde sau în</w:t>
      </w:r>
      <w:r w:rsidRPr="00EE46EF">
        <w:rPr>
          <w:szCs w:val="24"/>
        </w:rPr>
        <w:t>ț</w:t>
      </w:r>
      <w:r w:rsidRPr="00EE46EF">
        <w:rPr>
          <w:szCs w:val="24"/>
        </w:rPr>
        <w:t xml:space="preserve">elege pe acela, sau să </w:t>
      </w:r>
    </w:p>
    <w:p w14:paraId="4AC7CD47" w14:textId="77777777" w:rsidR="00571BF1" w:rsidRPr="00EE46EF" w:rsidRDefault="00571BF1" w:rsidP="00571BF1">
      <w:pPr>
        <w:spacing w:after="240"/>
        <w:rPr>
          <w:szCs w:val="24"/>
        </w:rPr>
      </w:pPr>
      <w:r w:rsidRPr="00EE46EF">
        <w:rPr>
          <w:szCs w:val="24"/>
        </w:rPr>
        <w:t>înfă</w:t>
      </w:r>
      <w:r w:rsidRPr="00EE46EF">
        <w:rPr>
          <w:szCs w:val="24"/>
        </w:rPr>
        <w:t>ț</w:t>
      </w:r>
      <w:r w:rsidRPr="00EE46EF">
        <w:rPr>
          <w:szCs w:val="24"/>
        </w:rPr>
        <w:t>i</w:t>
      </w:r>
      <w:r w:rsidRPr="00EE46EF">
        <w:rPr>
          <w:szCs w:val="24"/>
        </w:rPr>
        <w:t>ș</w:t>
      </w:r>
      <w:r w:rsidRPr="00EE46EF">
        <w:rPr>
          <w:szCs w:val="24"/>
        </w:rPr>
        <w:t>eze ca ale sale tainele arătate numai de acela prin Duhul. Vom înfă</w:t>
      </w:r>
      <w:r w:rsidRPr="00EE46EF">
        <w:rPr>
          <w:szCs w:val="24"/>
        </w:rPr>
        <w:t>ț</w:t>
      </w:r>
      <w:r w:rsidRPr="00EE46EF">
        <w:rPr>
          <w:szCs w:val="24"/>
        </w:rPr>
        <w:t>i</w:t>
      </w:r>
      <w:r w:rsidRPr="00EE46EF">
        <w:rPr>
          <w:szCs w:val="24"/>
        </w:rPr>
        <w:t>ș</w:t>
      </w:r>
      <w:r w:rsidRPr="00EE46EF">
        <w:rPr>
          <w:szCs w:val="24"/>
        </w:rPr>
        <w:t xml:space="preserve">a </w:t>
      </w:r>
    </w:p>
    <w:p w14:paraId="6E1B0251" w14:textId="77777777" w:rsidR="00571BF1" w:rsidRPr="00EE46EF" w:rsidRDefault="00571BF1" w:rsidP="00571BF1">
      <w:pPr>
        <w:spacing w:after="240"/>
        <w:rPr>
          <w:szCs w:val="24"/>
        </w:rPr>
      </w:pPr>
      <w:r w:rsidRPr="00EE46EF">
        <w:rPr>
          <w:szCs w:val="24"/>
        </w:rPr>
        <w:t>numai atâtea câte au fost lăsate de acela, ca u</w:t>
      </w:r>
      <w:r w:rsidRPr="00EE46EF">
        <w:rPr>
          <w:szCs w:val="24"/>
        </w:rPr>
        <w:t>ș</w:t>
      </w:r>
      <w:r w:rsidRPr="00EE46EF">
        <w:rPr>
          <w:szCs w:val="24"/>
        </w:rPr>
        <w:t>or de în</w:t>
      </w:r>
      <w:r w:rsidRPr="00EE46EF">
        <w:rPr>
          <w:szCs w:val="24"/>
        </w:rPr>
        <w:t>ț</w:t>
      </w:r>
      <w:r w:rsidRPr="00EE46EF">
        <w:rPr>
          <w:szCs w:val="24"/>
        </w:rPr>
        <w:t xml:space="preserve">eles </w:t>
      </w:r>
      <w:r w:rsidRPr="00EE46EF">
        <w:rPr>
          <w:szCs w:val="24"/>
        </w:rPr>
        <w:t>ș</w:t>
      </w:r>
      <w:r w:rsidRPr="00EE46EF">
        <w:rPr>
          <w:szCs w:val="24"/>
        </w:rPr>
        <w:t>i de al</w:t>
      </w:r>
      <w:r w:rsidRPr="00EE46EF">
        <w:rPr>
          <w:szCs w:val="24"/>
        </w:rPr>
        <w:t>ț</w:t>
      </w:r>
      <w:r w:rsidRPr="00EE46EF">
        <w:rPr>
          <w:szCs w:val="24"/>
        </w:rPr>
        <w:t xml:space="preserve">ii, spre a fi </w:t>
      </w:r>
    </w:p>
    <w:p w14:paraId="1D34E25A" w14:textId="77777777" w:rsidR="00571BF1" w:rsidRPr="00EE46EF" w:rsidRDefault="00571BF1" w:rsidP="00571BF1">
      <w:pPr>
        <w:spacing w:after="240"/>
        <w:rPr>
          <w:szCs w:val="24"/>
        </w:rPr>
      </w:pPr>
      <w:r w:rsidRPr="00EE46EF">
        <w:rPr>
          <w:szCs w:val="24"/>
        </w:rPr>
        <w:t>expuse spre întărirea dorin</w:t>
      </w:r>
      <w:r w:rsidRPr="00EE46EF">
        <w:rPr>
          <w:szCs w:val="24"/>
        </w:rPr>
        <w:t>ț</w:t>
      </w:r>
      <w:r w:rsidRPr="00EE46EF">
        <w:rPr>
          <w:szCs w:val="24"/>
        </w:rPr>
        <w:t>ei după cele dumnezee</w:t>
      </w:r>
      <w:r w:rsidRPr="00EE46EF">
        <w:rPr>
          <w:szCs w:val="24"/>
        </w:rPr>
        <w:t>ș</w:t>
      </w:r>
      <w:r w:rsidRPr="00EE46EF">
        <w:rPr>
          <w:szCs w:val="24"/>
        </w:rPr>
        <w:t xml:space="preserve">ti. Numai pe acelea prin care se </w:t>
      </w:r>
    </w:p>
    <w:p w14:paraId="10DC532A" w14:textId="77777777" w:rsidR="00571BF1" w:rsidRPr="00EE46EF" w:rsidRDefault="00571BF1" w:rsidP="00571BF1">
      <w:pPr>
        <w:spacing w:after="240"/>
        <w:rPr>
          <w:szCs w:val="24"/>
        </w:rPr>
      </w:pPr>
      <w:r w:rsidRPr="00EE46EF">
        <w:rPr>
          <w:szCs w:val="24"/>
        </w:rPr>
        <w:t xml:space="preserve">face cunoscută </w:t>
      </w:r>
      <w:r w:rsidRPr="00EE46EF">
        <w:rPr>
          <w:szCs w:val="24"/>
        </w:rPr>
        <w:t>ș</w:t>
      </w:r>
      <w:r w:rsidRPr="00EE46EF">
        <w:rPr>
          <w:szCs w:val="24"/>
        </w:rPr>
        <w:t>i în</w:t>
      </w:r>
      <w:r w:rsidRPr="00EE46EF">
        <w:rPr>
          <w:szCs w:val="24"/>
        </w:rPr>
        <w:t>ț</w:t>
      </w:r>
      <w:r w:rsidRPr="00EE46EF">
        <w:rPr>
          <w:szCs w:val="24"/>
        </w:rPr>
        <w:t>eleasă lumina celor săvâr</w:t>
      </w:r>
      <w:r w:rsidRPr="00EE46EF">
        <w:rPr>
          <w:szCs w:val="24"/>
        </w:rPr>
        <w:t>ș</w:t>
      </w:r>
      <w:r w:rsidRPr="00EE46EF">
        <w:rPr>
          <w:szCs w:val="24"/>
        </w:rPr>
        <w:t xml:space="preserve">ite în biserică potrivit cu puterea </w:t>
      </w:r>
    </w:p>
    <w:p w14:paraId="6F6F3C22" w14:textId="77777777" w:rsidR="00571BF1" w:rsidRPr="00EE46EF" w:rsidRDefault="00571BF1" w:rsidP="00571BF1">
      <w:pPr>
        <w:spacing w:after="240"/>
        <w:rPr>
          <w:szCs w:val="24"/>
        </w:rPr>
      </w:pPr>
      <w:r w:rsidRPr="00EE46EF">
        <w:rPr>
          <w:szCs w:val="24"/>
        </w:rPr>
        <w:t>fiecăruia, lumină ce atrage la sine pe cei cuprin</w:t>
      </w:r>
      <w:r w:rsidRPr="00EE46EF">
        <w:rPr>
          <w:szCs w:val="24"/>
        </w:rPr>
        <w:t>ș</w:t>
      </w:r>
      <w:r w:rsidRPr="00EE46EF">
        <w:rPr>
          <w:szCs w:val="24"/>
        </w:rPr>
        <w:t xml:space="preserve">i de dor. Aceasta, ca să nu rămână </w:t>
      </w:r>
    </w:p>
    <w:p w14:paraId="1962E84E" w14:textId="77777777" w:rsidR="00571BF1" w:rsidRPr="00EE46EF" w:rsidRDefault="00571BF1" w:rsidP="00571BF1">
      <w:pPr>
        <w:spacing w:after="240"/>
        <w:rPr>
          <w:szCs w:val="24"/>
        </w:rPr>
      </w:pPr>
      <w:r w:rsidRPr="00EE46EF">
        <w:rPr>
          <w:szCs w:val="24"/>
        </w:rPr>
        <w:t>fără ocupa</w:t>
      </w:r>
      <w:r w:rsidRPr="00EE46EF">
        <w:rPr>
          <w:szCs w:val="24"/>
        </w:rPr>
        <w:t>ț</w:t>
      </w:r>
      <w:r w:rsidRPr="00EE46EF">
        <w:rPr>
          <w:szCs w:val="24"/>
        </w:rPr>
        <w:t>ie cei de după el toată vremea vie</w:t>
      </w:r>
      <w:r w:rsidRPr="00EE46EF">
        <w:rPr>
          <w:szCs w:val="24"/>
        </w:rPr>
        <w:t>ț</w:t>
      </w:r>
      <w:r w:rsidRPr="00EE46EF">
        <w:rPr>
          <w:szCs w:val="24"/>
        </w:rPr>
        <w:t xml:space="preserve">ii de acum. </w:t>
      </w:r>
    </w:p>
    <w:p w14:paraId="0276A6DF" w14:textId="77777777" w:rsidR="00571BF1" w:rsidRPr="00EE46EF" w:rsidRDefault="00571BF1" w:rsidP="00571BF1">
      <w:pPr>
        <w:spacing w:after="240"/>
        <w:rPr>
          <w:szCs w:val="24"/>
        </w:rPr>
      </w:pPr>
      <w:r w:rsidRPr="00EE46EF">
        <w:rPr>
          <w:szCs w:val="24"/>
        </w:rPr>
        <w:t>Căci atunci nu vor dobândi acea în</w:t>
      </w:r>
      <w:r w:rsidRPr="00EE46EF">
        <w:rPr>
          <w:szCs w:val="24"/>
        </w:rPr>
        <w:t>ț</w:t>
      </w:r>
      <w:r w:rsidRPr="00EE46EF">
        <w:rPr>
          <w:szCs w:val="24"/>
        </w:rPr>
        <w:t xml:space="preserve">elegere spirituală ca plată pentru </w:t>
      </w:r>
    </w:p>
    <w:p w14:paraId="1CEC64C6" w14:textId="77777777" w:rsidR="00571BF1" w:rsidRPr="00EE46EF" w:rsidRDefault="00571BF1" w:rsidP="00571BF1">
      <w:pPr>
        <w:spacing w:after="240"/>
        <w:rPr>
          <w:szCs w:val="24"/>
        </w:rPr>
      </w:pPr>
      <w:r w:rsidRPr="00EE46EF">
        <w:rPr>
          <w:szCs w:val="24"/>
        </w:rPr>
        <w:t>lucrare, în via</w:t>
      </w:r>
      <w:r w:rsidRPr="00EE46EF">
        <w:rPr>
          <w:szCs w:val="24"/>
        </w:rPr>
        <w:t>ț</w:t>
      </w:r>
      <w:r w:rsidRPr="00EE46EF">
        <w:rPr>
          <w:szCs w:val="24"/>
        </w:rPr>
        <w:t xml:space="preserve">a cea duhovnicească, care să le întoarcă dinarul duhovnicesc </w:t>
      </w:r>
      <w:r w:rsidRPr="00EE46EF">
        <w:rPr>
          <w:szCs w:val="24"/>
        </w:rPr>
        <w:t>ș</w:t>
      </w:r>
      <w:r w:rsidRPr="00EE46EF">
        <w:rPr>
          <w:szCs w:val="24"/>
        </w:rPr>
        <w:t xml:space="preserve">i </w:t>
      </w:r>
    </w:p>
    <w:p w14:paraId="33E2B668" w14:textId="77777777" w:rsidR="00571BF1" w:rsidRPr="00EE46EF" w:rsidRDefault="00571BF1" w:rsidP="00571BF1">
      <w:pPr>
        <w:spacing w:after="240"/>
        <w:rPr>
          <w:szCs w:val="24"/>
        </w:rPr>
      </w:pPr>
      <w:r w:rsidRPr="00EE46EF">
        <w:rPr>
          <w:szCs w:val="24"/>
        </w:rPr>
        <w:t xml:space="preserve">împărătesc, furat la început de cel viclean prin amăgire, în urma călcării poruncii. </w:t>
      </w:r>
    </w:p>
    <w:p w14:paraId="1B7C8049" w14:textId="77777777" w:rsidR="00571BF1" w:rsidRPr="00EE46EF" w:rsidRDefault="00571BF1" w:rsidP="00571BF1">
      <w:pPr>
        <w:spacing w:after="240"/>
        <w:rPr>
          <w:szCs w:val="24"/>
        </w:rPr>
      </w:pPr>
      <w:r w:rsidRPr="00EE46EF">
        <w:rPr>
          <w:szCs w:val="24"/>
        </w:rPr>
        <w:t xml:space="preserve">Mărturisesc că nu voi spune toate cele descoperite de acel bătrân în chip </w:t>
      </w:r>
    </w:p>
    <w:p w14:paraId="12523575" w14:textId="77777777" w:rsidR="00571BF1" w:rsidRPr="00EE46EF" w:rsidRDefault="00571BF1" w:rsidP="00571BF1">
      <w:pPr>
        <w:spacing w:after="240"/>
        <w:rPr>
          <w:szCs w:val="24"/>
        </w:rPr>
      </w:pPr>
      <w:r w:rsidRPr="00EE46EF">
        <w:rPr>
          <w:szCs w:val="24"/>
        </w:rPr>
        <w:t>tainic; nici cele spuse, cum au fost în</w:t>
      </w:r>
      <w:r w:rsidRPr="00EE46EF">
        <w:rPr>
          <w:szCs w:val="24"/>
        </w:rPr>
        <w:t>ț</w:t>
      </w:r>
      <w:r w:rsidRPr="00EE46EF">
        <w:rPr>
          <w:szCs w:val="24"/>
        </w:rPr>
        <w:t xml:space="preserve">elese </w:t>
      </w:r>
      <w:r w:rsidRPr="00EE46EF">
        <w:rPr>
          <w:szCs w:val="24"/>
        </w:rPr>
        <w:t>ș</w:t>
      </w:r>
      <w:r w:rsidRPr="00EE46EF">
        <w:rPr>
          <w:szCs w:val="24"/>
        </w:rPr>
        <w:t>i înfă</w:t>
      </w:r>
      <w:r w:rsidRPr="00EE46EF">
        <w:rPr>
          <w:szCs w:val="24"/>
        </w:rPr>
        <w:t>ț</w:t>
      </w:r>
      <w:r w:rsidRPr="00EE46EF">
        <w:rPr>
          <w:szCs w:val="24"/>
        </w:rPr>
        <w:t>i</w:t>
      </w:r>
      <w:r w:rsidRPr="00EE46EF">
        <w:rPr>
          <w:szCs w:val="24"/>
        </w:rPr>
        <w:t>ș</w:t>
      </w:r>
      <w:r w:rsidRPr="00EE46EF">
        <w:rPr>
          <w:szCs w:val="24"/>
        </w:rPr>
        <w:t xml:space="preserve">ate de el. Căci acela, pe lângă </w:t>
      </w:r>
    </w:p>
    <w:p w14:paraId="76D9812C" w14:textId="77777777" w:rsidR="00571BF1" w:rsidRPr="00EE46EF" w:rsidRDefault="00571BF1" w:rsidP="00571BF1">
      <w:pPr>
        <w:spacing w:after="240"/>
        <w:rPr>
          <w:szCs w:val="24"/>
        </w:rPr>
      </w:pPr>
      <w:r w:rsidRPr="00EE46EF">
        <w:rPr>
          <w:szCs w:val="24"/>
        </w:rPr>
        <w:t xml:space="preserve">că era filosof </w:t>
      </w:r>
      <w:r w:rsidRPr="00EE46EF">
        <w:rPr>
          <w:szCs w:val="24"/>
        </w:rPr>
        <w:t>ș</w:t>
      </w:r>
      <w:r w:rsidRPr="00EE46EF">
        <w:rPr>
          <w:szCs w:val="24"/>
        </w:rPr>
        <w:t>i dascăl a toată învă</w:t>
      </w:r>
      <w:r w:rsidRPr="00EE46EF">
        <w:rPr>
          <w:szCs w:val="24"/>
        </w:rPr>
        <w:t>ț</w:t>
      </w:r>
      <w:r w:rsidRPr="00EE46EF">
        <w:rPr>
          <w:szCs w:val="24"/>
        </w:rPr>
        <w:t>ătura, prin bogă</w:t>
      </w:r>
      <w:r w:rsidRPr="00EE46EF">
        <w:rPr>
          <w:szCs w:val="24"/>
        </w:rPr>
        <w:t>ț</w:t>
      </w:r>
      <w:r w:rsidRPr="00EE46EF">
        <w:rPr>
          <w:szCs w:val="24"/>
        </w:rPr>
        <w:t>ia virtu</w:t>
      </w:r>
      <w:r w:rsidRPr="00EE46EF">
        <w:rPr>
          <w:szCs w:val="24"/>
        </w:rPr>
        <w:t>ț</w:t>
      </w:r>
      <w:r w:rsidRPr="00EE46EF">
        <w:rPr>
          <w:szCs w:val="24"/>
        </w:rPr>
        <w:t xml:space="preserve">ii </w:t>
      </w:r>
      <w:r w:rsidRPr="00EE46EF">
        <w:rPr>
          <w:szCs w:val="24"/>
        </w:rPr>
        <w:t>ș</w:t>
      </w:r>
      <w:r w:rsidRPr="00EE46EF">
        <w:rPr>
          <w:szCs w:val="24"/>
        </w:rPr>
        <w:t xml:space="preserve">i prin osteneala </w:t>
      </w:r>
    </w:p>
    <w:p w14:paraId="113D739E" w14:textId="77777777" w:rsidR="00571BF1" w:rsidRPr="00EE46EF" w:rsidRDefault="00571BF1" w:rsidP="00571BF1">
      <w:pPr>
        <w:spacing w:after="240"/>
        <w:rPr>
          <w:szCs w:val="24"/>
        </w:rPr>
      </w:pPr>
      <w:r w:rsidRPr="00EE46EF">
        <w:rPr>
          <w:szCs w:val="24"/>
        </w:rPr>
        <w:lastRenderedPageBreak/>
        <w:t xml:space="preserve">îndelungată </w:t>
      </w:r>
      <w:r w:rsidRPr="00EE46EF">
        <w:rPr>
          <w:szCs w:val="24"/>
        </w:rPr>
        <w:t>ș</w:t>
      </w:r>
      <w:r w:rsidRPr="00EE46EF">
        <w:rPr>
          <w:szCs w:val="24"/>
        </w:rPr>
        <w:t>i pricepută cu cele dumnezee</w:t>
      </w:r>
      <w:r w:rsidRPr="00EE46EF">
        <w:rPr>
          <w:szCs w:val="24"/>
        </w:rPr>
        <w:t>ș</w:t>
      </w:r>
      <w:r w:rsidRPr="00EE46EF">
        <w:rPr>
          <w:szCs w:val="24"/>
        </w:rPr>
        <w:t>ti, se făcuse slobod de lan</w:t>
      </w:r>
      <w:r w:rsidRPr="00EE46EF">
        <w:rPr>
          <w:szCs w:val="24"/>
        </w:rPr>
        <w:t>ț</w:t>
      </w:r>
      <w:r w:rsidRPr="00EE46EF">
        <w:rPr>
          <w:szCs w:val="24"/>
        </w:rPr>
        <w:t xml:space="preserve">urile </w:t>
      </w:r>
    </w:p>
    <w:p w14:paraId="7D8926F9" w14:textId="77777777" w:rsidR="00571BF1" w:rsidRPr="00EE46EF" w:rsidRDefault="00571BF1" w:rsidP="00571BF1">
      <w:pPr>
        <w:spacing w:after="240"/>
        <w:rPr>
          <w:szCs w:val="24"/>
        </w:rPr>
      </w:pPr>
      <w:r w:rsidRPr="00EE46EF">
        <w:rPr>
          <w:szCs w:val="24"/>
        </w:rPr>
        <w:t xml:space="preserve">materiei </w:t>
      </w:r>
      <w:r w:rsidRPr="00EE46EF">
        <w:rPr>
          <w:szCs w:val="24"/>
        </w:rPr>
        <w:t>ș</w:t>
      </w:r>
      <w:r w:rsidRPr="00EE46EF">
        <w:rPr>
          <w:szCs w:val="24"/>
        </w:rPr>
        <w:t xml:space="preserve">i de închipuirile ei. Ca urmare avea mintea luminată de razele </w:t>
      </w:r>
    </w:p>
    <w:p w14:paraId="11A90F9A" w14:textId="77777777" w:rsidR="00571BF1" w:rsidRPr="00EE46EF" w:rsidRDefault="00571BF1" w:rsidP="00571BF1">
      <w:pPr>
        <w:spacing w:after="240"/>
        <w:rPr>
          <w:szCs w:val="24"/>
        </w:rPr>
      </w:pPr>
      <w:r w:rsidRPr="00EE46EF">
        <w:rPr>
          <w:szCs w:val="24"/>
        </w:rPr>
        <w:t>dumnezee</w:t>
      </w:r>
      <w:r w:rsidRPr="00EE46EF">
        <w:rPr>
          <w:szCs w:val="24"/>
        </w:rPr>
        <w:t>ș</w:t>
      </w:r>
      <w:r w:rsidRPr="00EE46EF">
        <w:rPr>
          <w:szCs w:val="24"/>
        </w:rPr>
        <w:t xml:space="preserve">ti </w:t>
      </w:r>
      <w:r w:rsidRPr="00EE46EF">
        <w:rPr>
          <w:szCs w:val="24"/>
        </w:rPr>
        <w:t>ș</w:t>
      </w:r>
      <w:r w:rsidRPr="00EE46EF">
        <w:rPr>
          <w:szCs w:val="24"/>
        </w:rPr>
        <w:t>i de aceea în stare să vadă îndată cele ce nu se văd de cei mul</w:t>
      </w:r>
      <w:r w:rsidRPr="00EE46EF">
        <w:rPr>
          <w:szCs w:val="24"/>
        </w:rPr>
        <w:t>ț</w:t>
      </w:r>
      <w:r w:rsidRPr="00EE46EF">
        <w:rPr>
          <w:szCs w:val="24"/>
        </w:rPr>
        <w:t xml:space="preserve">i. De </w:t>
      </w:r>
    </w:p>
    <w:p w14:paraId="1DC84537" w14:textId="77777777" w:rsidR="00571BF1" w:rsidRPr="00EE46EF" w:rsidRDefault="00571BF1" w:rsidP="00571BF1">
      <w:pPr>
        <w:spacing w:after="240"/>
        <w:rPr>
          <w:szCs w:val="24"/>
        </w:rPr>
      </w:pPr>
      <w:r w:rsidRPr="00EE46EF">
        <w:rPr>
          <w:szCs w:val="24"/>
        </w:rPr>
        <w:t>asemenea avea ra</w:t>
      </w:r>
      <w:r w:rsidRPr="00EE46EF">
        <w:rPr>
          <w:szCs w:val="24"/>
        </w:rPr>
        <w:t>ț</w:t>
      </w:r>
      <w:r w:rsidRPr="00EE46EF">
        <w:rPr>
          <w:szCs w:val="24"/>
        </w:rPr>
        <w:t xml:space="preserve">iunea tălmăcitoare întocmai a celor văzute de minte, nefiind </w:t>
      </w:r>
    </w:p>
    <w:p w14:paraId="27140049" w14:textId="77777777" w:rsidR="00571BF1" w:rsidRPr="00EE46EF" w:rsidRDefault="00571BF1" w:rsidP="00571BF1">
      <w:pPr>
        <w:spacing w:after="240"/>
        <w:rPr>
          <w:szCs w:val="24"/>
        </w:rPr>
      </w:pPr>
      <w:r w:rsidRPr="00EE46EF">
        <w:rPr>
          <w:szCs w:val="24"/>
        </w:rPr>
        <w:t xml:space="preserve">împiedicată de nici o pată a patimilor, asemenea unei oglinde, </w:t>
      </w:r>
      <w:r w:rsidRPr="00EE46EF">
        <w:rPr>
          <w:szCs w:val="24"/>
        </w:rPr>
        <w:t>ș</w:t>
      </w:r>
      <w:r w:rsidRPr="00EE46EF">
        <w:rPr>
          <w:szCs w:val="24"/>
        </w:rPr>
        <w:t xml:space="preserve">i de aceea putând </w:t>
      </w:r>
    </w:p>
    <w:p w14:paraId="455BB7ED" w14:textId="77777777" w:rsidR="00571BF1" w:rsidRPr="00EE46EF" w:rsidRDefault="00571BF1" w:rsidP="00571BF1">
      <w:pPr>
        <w:spacing w:after="240"/>
        <w:rPr>
          <w:szCs w:val="24"/>
        </w:rPr>
      </w:pPr>
      <w:r w:rsidRPr="00EE46EF">
        <w:rPr>
          <w:szCs w:val="24"/>
        </w:rPr>
        <w:t xml:space="preserve">să poarte </w:t>
      </w:r>
      <w:r w:rsidRPr="00EE46EF">
        <w:rPr>
          <w:szCs w:val="24"/>
        </w:rPr>
        <w:t>ș</w:t>
      </w:r>
      <w:r w:rsidRPr="00EE46EF">
        <w:rPr>
          <w:szCs w:val="24"/>
        </w:rPr>
        <w:t xml:space="preserve">i să grăiască fără </w:t>
      </w:r>
      <w:r w:rsidRPr="00EE46EF">
        <w:rPr>
          <w:szCs w:val="24"/>
        </w:rPr>
        <w:t>ș</w:t>
      </w:r>
      <w:r w:rsidRPr="00EE46EF">
        <w:rPr>
          <w:szCs w:val="24"/>
        </w:rPr>
        <w:t>tirbire cele ce nu pot fi în</w:t>
      </w:r>
      <w:r w:rsidRPr="00EE46EF">
        <w:rPr>
          <w:szCs w:val="24"/>
        </w:rPr>
        <w:t>ț</w:t>
      </w:r>
      <w:r w:rsidRPr="00EE46EF">
        <w:rPr>
          <w:szCs w:val="24"/>
        </w:rPr>
        <w:t>elese de al</w:t>
      </w:r>
      <w:r w:rsidRPr="00EE46EF">
        <w:rPr>
          <w:szCs w:val="24"/>
        </w:rPr>
        <w:t>ț</w:t>
      </w:r>
      <w:r w:rsidRPr="00EE46EF">
        <w:rPr>
          <w:szCs w:val="24"/>
        </w:rPr>
        <w:t xml:space="preserve">ii. De aceea </w:t>
      </w:r>
    </w:p>
    <w:p w14:paraId="6AABDCE8" w14:textId="77777777" w:rsidR="00571BF1" w:rsidRPr="00EE46EF" w:rsidRDefault="00571BF1" w:rsidP="00571BF1">
      <w:pPr>
        <w:spacing w:after="240"/>
        <w:rPr>
          <w:szCs w:val="24"/>
        </w:rPr>
      </w:pPr>
      <w:r w:rsidRPr="00EE46EF">
        <w:rPr>
          <w:szCs w:val="24"/>
        </w:rPr>
        <w:t>auzitorii lui puteau să vadă tot în</w:t>
      </w:r>
      <w:r w:rsidRPr="00EE46EF">
        <w:rPr>
          <w:szCs w:val="24"/>
        </w:rPr>
        <w:t>ț</w:t>
      </w:r>
      <w:r w:rsidRPr="00EE46EF">
        <w:rPr>
          <w:szCs w:val="24"/>
        </w:rPr>
        <w:t xml:space="preserve">elesul purtat în cuvânt, </w:t>
      </w:r>
      <w:r w:rsidRPr="00EE46EF">
        <w:rPr>
          <w:szCs w:val="24"/>
        </w:rPr>
        <w:t>ș</w:t>
      </w:r>
      <w:r w:rsidRPr="00EE46EF">
        <w:rPr>
          <w:szCs w:val="24"/>
        </w:rPr>
        <w:t xml:space="preserve">i toate cele spirituale li </w:t>
      </w:r>
    </w:p>
    <w:p w14:paraId="5E469A01" w14:textId="77777777" w:rsidR="00571BF1" w:rsidRPr="00EE46EF" w:rsidRDefault="00571BF1" w:rsidP="00571BF1">
      <w:pPr>
        <w:spacing w:after="240"/>
        <w:rPr>
          <w:szCs w:val="24"/>
        </w:rPr>
      </w:pPr>
      <w:r w:rsidRPr="00EE46EF">
        <w:rPr>
          <w:szCs w:val="24"/>
        </w:rPr>
        <w:t>se arătau curat în tot în</w:t>
      </w:r>
      <w:r w:rsidRPr="00EE46EF">
        <w:rPr>
          <w:szCs w:val="24"/>
        </w:rPr>
        <w:t>ț</w:t>
      </w:r>
      <w:r w:rsidRPr="00EE46EF">
        <w:rPr>
          <w:szCs w:val="24"/>
        </w:rPr>
        <w:t xml:space="preserve">elesul </w:t>
      </w:r>
      <w:r w:rsidRPr="00EE46EF">
        <w:rPr>
          <w:szCs w:val="24"/>
        </w:rPr>
        <w:t>ș</w:t>
      </w:r>
      <w:r w:rsidRPr="00EE46EF">
        <w:rPr>
          <w:szCs w:val="24"/>
        </w:rPr>
        <w:t xml:space="preserve">i le puteau primi, fiindu-le procurate prin </w:t>
      </w:r>
    </w:p>
    <w:p w14:paraId="558EFD84" w14:textId="77777777" w:rsidR="00571BF1" w:rsidRPr="00EE46EF" w:rsidRDefault="00571BF1" w:rsidP="00571BF1">
      <w:pPr>
        <w:spacing w:after="240"/>
        <w:rPr>
          <w:szCs w:val="24"/>
        </w:rPr>
      </w:pPr>
      <w:r w:rsidRPr="00EE46EF">
        <w:rPr>
          <w:szCs w:val="24"/>
        </w:rPr>
        <w:t>mijlocirea cuvântului. Eu voi înfă</w:t>
      </w:r>
      <w:r w:rsidRPr="00EE46EF">
        <w:rPr>
          <w:szCs w:val="24"/>
        </w:rPr>
        <w:t>ț</w:t>
      </w:r>
      <w:r w:rsidRPr="00EE46EF">
        <w:rPr>
          <w:szCs w:val="24"/>
        </w:rPr>
        <w:t>i</w:t>
      </w:r>
      <w:r w:rsidRPr="00EE46EF">
        <w:rPr>
          <w:szCs w:val="24"/>
        </w:rPr>
        <w:t>ș</w:t>
      </w:r>
      <w:r w:rsidRPr="00EE46EF">
        <w:rPr>
          <w:szCs w:val="24"/>
        </w:rPr>
        <w:t xml:space="preserve">a numai câte păstrez în amintire </w:t>
      </w:r>
      <w:r w:rsidRPr="00EE46EF">
        <w:rPr>
          <w:szCs w:val="24"/>
        </w:rPr>
        <w:t>ș</w:t>
      </w:r>
      <w:r w:rsidRPr="00EE46EF">
        <w:rPr>
          <w:szCs w:val="24"/>
        </w:rPr>
        <w:t xml:space="preserve">i câte pot să </w:t>
      </w:r>
    </w:p>
    <w:p w14:paraId="69A09308" w14:textId="77777777" w:rsidR="00571BF1" w:rsidRPr="00EE46EF" w:rsidRDefault="00571BF1" w:rsidP="00571BF1">
      <w:pPr>
        <w:spacing w:after="240"/>
        <w:rPr>
          <w:szCs w:val="24"/>
        </w:rPr>
      </w:pPr>
      <w:r w:rsidRPr="00EE46EF">
        <w:rPr>
          <w:szCs w:val="24"/>
        </w:rPr>
        <w:t>le în</w:t>
      </w:r>
      <w:r w:rsidRPr="00EE46EF">
        <w:rPr>
          <w:szCs w:val="24"/>
        </w:rPr>
        <w:t>ț</w:t>
      </w:r>
      <w:r w:rsidRPr="00EE46EF">
        <w:rPr>
          <w:szCs w:val="24"/>
        </w:rPr>
        <w:t xml:space="preserve">eleg în chip mai întunecos </w:t>
      </w:r>
      <w:r w:rsidRPr="00EE46EF">
        <w:rPr>
          <w:szCs w:val="24"/>
        </w:rPr>
        <w:t>ș</w:t>
      </w:r>
      <w:r w:rsidRPr="00EE46EF">
        <w:rPr>
          <w:szCs w:val="24"/>
        </w:rPr>
        <w:t xml:space="preserve">i să le spun </w:t>
      </w:r>
      <w:r w:rsidRPr="00EE46EF">
        <w:rPr>
          <w:szCs w:val="24"/>
        </w:rPr>
        <w:t>ș</w:t>
      </w:r>
      <w:r w:rsidRPr="00EE46EF">
        <w:rPr>
          <w:szCs w:val="24"/>
        </w:rPr>
        <w:t xml:space="preserve">i mai întunecos, dar cu evlavie, prin </w:t>
      </w:r>
    </w:p>
    <w:p w14:paraId="50359131" w14:textId="77777777" w:rsidR="00571BF1" w:rsidRPr="00EE46EF" w:rsidRDefault="00571BF1" w:rsidP="00571BF1">
      <w:pPr>
        <w:spacing w:after="240"/>
        <w:rPr>
          <w:szCs w:val="24"/>
        </w:rPr>
      </w:pPr>
      <w:r w:rsidRPr="00EE46EF">
        <w:rPr>
          <w:szCs w:val="24"/>
        </w:rPr>
        <w:t>harul lui Dumnezeu, care luminează cele întunecoase. De altfel, nu cred că ve</w:t>
      </w:r>
      <w:r w:rsidRPr="00EE46EF">
        <w:rPr>
          <w:szCs w:val="24"/>
        </w:rPr>
        <w:t>ț</w:t>
      </w:r>
      <w:r w:rsidRPr="00EE46EF">
        <w:rPr>
          <w:szCs w:val="24"/>
        </w:rPr>
        <w:t xml:space="preserve">i </w:t>
      </w:r>
    </w:p>
    <w:p w14:paraId="320FE53C" w14:textId="77777777" w:rsidR="00571BF1" w:rsidRPr="00EE46EF" w:rsidRDefault="00571BF1" w:rsidP="00571BF1">
      <w:pPr>
        <w:spacing w:after="240"/>
        <w:rPr>
          <w:szCs w:val="24"/>
        </w:rPr>
      </w:pPr>
      <w:r w:rsidRPr="00EE46EF">
        <w:rPr>
          <w:szCs w:val="24"/>
        </w:rPr>
        <w:t xml:space="preserve">socoti, voi care </w:t>
      </w:r>
      <w:r w:rsidRPr="00EE46EF">
        <w:rPr>
          <w:szCs w:val="24"/>
        </w:rPr>
        <w:t>ș</w:t>
      </w:r>
      <w:r w:rsidRPr="00EE46EF">
        <w:rPr>
          <w:szCs w:val="24"/>
        </w:rPr>
        <w:t>ti</w:t>
      </w:r>
      <w:r w:rsidRPr="00EE46EF">
        <w:rPr>
          <w:szCs w:val="24"/>
        </w:rPr>
        <w:t>ț</w:t>
      </w:r>
      <w:r w:rsidRPr="00EE46EF">
        <w:rPr>
          <w:szCs w:val="24"/>
        </w:rPr>
        <w:t>i să judeca</w:t>
      </w:r>
      <w:r w:rsidRPr="00EE46EF">
        <w:rPr>
          <w:szCs w:val="24"/>
        </w:rPr>
        <w:t>ț</w:t>
      </w:r>
      <w:r w:rsidRPr="00EE46EF">
        <w:rPr>
          <w:szCs w:val="24"/>
        </w:rPr>
        <w:t>i drept, că pot să în</w:t>
      </w:r>
      <w:r w:rsidRPr="00EE46EF">
        <w:rPr>
          <w:szCs w:val="24"/>
        </w:rPr>
        <w:t>ț</w:t>
      </w:r>
      <w:r w:rsidRPr="00EE46EF">
        <w:rPr>
          <w:szCs w:val="24"/>
        </w:rPr>
        <w:t xml:space="preserve">eleg </w:t>
      </w:r>
      <w:r w:rsidRPr="00EE46EF">
        <w:rPr>
          <w:szCs w:val="24"/>
        </w:rPr>
        <w:t>ș</w:t>
      </w:r>
      <w:r w:rsidRPr="00EE46EF">
        <w:rPr>
          <w:szCs w:val="24"/>
        </w:rPr>
        <w:t xml:space="preserve">i să grăiesc altfel decât pot </w:t>
      </w:r>
    </w:p>
    <w:p w14:paraId="26D9FFDF" w14:textId="77777777" w:rsidR="00571BF1" w:rsidRPr="00EE46EF" w:rsidRDefault="00571BF1" w:rsidP="00571BF1">
      <w:pPr>
        <w:spacing w:after="240"/>
        <w:rPr>
          <w:szCs w:val="24"/>
        </w:rPr>
      </w:pPr>
      <w:r w:rsidRPr="00EE46EF">
        <w:rPr>
          <w:szCs w:val="24"/>
        </w:rPr>
        <w:t>de fapt în</w:t>
      </w:r>
      <w:r w:rsidRPr="00EE46EF">
        <w:rPr>
          <w:szCs w:val="24"/>
        </w:rPr>
        <w:t>ț</w:t>
      </w:r>
      <w:r w:rsidRPr="00EE46EF">
        <w:rPr>
          <w:szCs w:val="24"/>
        </w:rPr>
        <w:t xml:space="preserve">elege </w:t>
      </w:r>
      <w:r w:rsidRPr="00EE46EF">
        <w:rPr>
          <w:szCs w:val="24"/>
        </w:rPr>
        <w:t>ș</w:t>
      </w:r>
      <w:r w:rsidRPr="00EE46EF">
        <w:rPr>
          <w:szCs w:val="24"/>
        </w:rPr>
        <w:t xml:space="preserve">i grăi </w:t>
      </w:r>
      <w:r w:rsidRPr="00EE46EF">
        <w:rPr>
          <w:szCs w:val="24"/>
        </w:rPr>
        <w:t>ș</w:t>
      </w:r>
      <w:r w:rsidRPr="00EE46EF">
        <w:rPr>
          <w:szCs w:val="24"/>
        </w:rPr>
        <w:t xml:space="preserve">i decât harul de sus descoperă fiecăruia, potrivit cu </w:t>
      </w:r>
    </w:p>
    <w:p w14:paraId="1439D605" w14:textId="77777777" w:rsidR="00571BF1" w:rsidRPr="00EE46EF" w:rsidRDefault="00571BF1" w:rsidP="00571BF1">
      <w:pPr>
        <w:spacing w:after="240"/>
        <w:rPr>
          <w:szCs w:val="24"/>
        </w:rPr>
      </w:pPr>
      <w:r w:rsidRPr="00EE46EF">
        <w:rPr>
          <w:szCs w:val="24"/>
        </w:rPr>
        <w:t>puterea de primire a celui providen</w:t>
      </w:r>
      <w:r w:rsidRPr="00EE46EF">
        <w:rPr>
          <w:szCs w:val="24"/>
        </w:rPr>
        <w:t>ț</w:t>
      </w:r>
      <w:r w:rsidRPr="00EE46EF">
        <w:rPr>
          <w:szCs w:val="24"/>
        </w:rPr>
        <w:t xml:space="preserve">iat, chiar dacă Cel ce dă harul </w:t>
      </w:r>
      <w:r w:rsidRPr="00EE46EF">
        <w:rPr>
          <w:szCs w:val="24"/>
        </w:rPr>
        <w:t>ș</w:t>
      </w:r>
      <w:r w:rsidRPr="00EE46EF">
        <w:rPr>
          <w:szCs w:val="24"/>
        </w:rPr>
        <w:t>i înva</w:t>
      </w:r>
      <w:r w:rsidRPr="00EE46EF">
        <w:rPr>
          <w:szCs w:val="24"/>
        </w:rPr>
        <w:t>ț</w:t>
      </w:r>
      <w:r w:rsidRPr="00EE46EF">
        <w:rPr>
          <w:szCs w:val="24"/>
        </w:rPr>
        <w:t xml:space="preserve">ă este </w:t>
      </w:r>
    </w:p>
    <w:p w14:paraId="09D446A6" w14:textId="77777777" w:rsidR="00571BF1" w:rsidRPr="00EE46EF" w:rsidRDefault="00571BF1" w:rsidP="00571BF1">
      <w:pPr>
        <w:spacing w:after="240"/>
        <w:rPr>
          <w:szCs w:val="24"/>
        </w:rPr>
      </w:pPr>
      <w:r w:rsidRPr="00EE46EF">
        <w:rPr>
          <w:szCs w:val="24"/>
        </w:rPr>
        <w:t xml:space="preserve">atotînalt. Căci a cere lucruri egale de la cei neegali în virtute </w:t>
      </w:r>
      <w:r w:rsidRPr="00EE46EF">
        <w:rPr>
          <w:szCs w:val="24"/>
        </w:rPr>
        <w:t>ș</w:t>
      </w:r>
      <w:r w:rsidRPr="00EE46EF">
        <w:rPr>
          <w:szCs w:val="24"/>
        </w:rPr>
        <w:t>i cuno</w:t>
      </w:r>
      <w:r w:rsidRPr="00EE46EF">
        <w:rPr>
          <w:szCs w:val="24"/>
        </w:rPr>
        <w:t>ș</w:t>
      </w:r>
      <w:r w:rsidRPr="00EE46EF">
        <w:rPr>
          <w:szCs w:val="24"/>
        </w:rPr>
        <w:t>tin</w:t>
      </w:r>
      <w:r w:rsidRPr="00EE46EF">
        <w:rPr>
          <w:szCs w:val="24"/>
        </w:rPr>
        <w:t>ț</w:t>
      </w:r>
      <w:r w:rsidRPr="00EE46EF">
        <w:rPr>
          <w:szCs w:val="24"/>
        </w:rPr>
        <w:t xml:space="preserve">ă îmi pare </w:t>
      </w:r>
    </w:p>
    <w:p w14:paraId="2FA71710" w14:textId="77777777" w:rsidR="00571BF1" w:rsidRPr="00EE46EF" w:rsidRDefault="00571BF1" w:rsidP="00571BF1">
      <w:pPr>
        <w:spacing w:after="240"/>
        <w:rPr>
          <w:szCs w:val="24"/>
        </w:rPr>
      </w:pPr>
      <w:r w:rsidRPr="00EE46EF">
        <w:rPr>
          <w:szCs w:val="24"/>
        </w:rPr>
        <w:t xml:space="preserve">că nu este departe de ceea ce fac cei ce încearcă să arate că luna luminează egal cu </w:t>
      </w:r>
    </w:p>
    <w:p w14:paraId="382C829A" w14:textId="77777777" w:rsidR="00571BF1" w:rsidRPr="00EE46EF" w:rsidRDefault="00571BF1" w:rsidP="00571BF1">
      <w:pPr>
        <w:spacing w:after="240"/>
        <w:rPr>
          <w:szCs w:val="24"/>
        </w:rPr>
      </w:pPr>
      <w:r w:rsidRPr="00EE46EF">
        <w:rPr>
          <w:szCs w:val="24"/>
        </w:rPr>
        <w:t xml:space="preserve">soarele </w:t>
      </w:r>
      <w:r w:rsidRPr="00EE46EF">
        <w:rPr>
          <w:szCs w:val="24"/>
        </w:rPr>
        <w:t>ș</w:t>
      </w:r>
      <w:r w:rsidRPr="00EE46EF">
        <w:rPr>
          <w:szCs w:val="24"/>
        </w:rPr>
        <w:t xml:space="preserve">i se silesc să le facă pe acestea, care sunt cu totul deosebite, la fel în </w:t>
      </w:r>
    </w:p>
    <w:p w14:paraId="1E9B13DB" w14:textId="77777777" w:rsidR="00571BF1" w:rsidRPr="00EE46EF" w:rsidRDefault="00571BF1" w:rsidP="00571BF1">
      <w:pPr>
        <w:spacing w:after="240"/>
        <w:rPr>
          <w:szCs w:val="24"/>
        </w:rPr>
      </w:pPr>
      <w:r w:rsidRPr="00EE46EF">
        <w:rPr>
          <w:szCs w:val="24"/>
        </w:rPr>
        <w:t>toate. Ceea ce este cu neputin</w:t>
      </w:r>
      <w:r w:rsidRPr="00EE46EF">
        <w:rPr>
          <w:szCs w:val="24"/>
        </w:rPr>
        <w:t>ț</w:t>
      </w:r>
      <w:r w:rsidRPr="00EE46EF">
        <w:rPr>
          <w:szCs w:val="24"/>
        </w:rPr>
        <w:t xml:space="preserve">ă. </w:t>
      </w:r>
    </w:p>
    <w:p w14:paraId="3E557E18" w14:textId="77777777" w:rsidR="00571BF1" w:rsidRPr="00EE46EF" w:rsidRDefault="00571BF1" w:rsidP="00571BF1">
      <w:pPr>
        <w:spacing w:after="240"/>
        <w:rPr>
          <w:szCs w:val="24"/>
        </w:rPr>
      </w:pPr>
      <w:r w:rsidRPr="00EE46EF">
        <w:rPr>
          <w:szCs w:val="24"/>
        </w:rPr>
        <w:t xml:space="preserve">Ne va călăuzi deci Dumnezeu în cele ce vom spune </w:t>
      </w:r>
      <w:r w:rsidRPr="00EE46EF">
        <w:rPr>
          <w:szCs w:val="24"/>
        </w:rPr>
        <w:t>ș</w:t>
      </w:r>
      <w:r w:rsidRPr="00EE46EF">
        <w:rPr>
          <w:szCs w:val="24"/>
        </w:rPr>
        <w:t xml:space="preserve">i vom cugeta, singura </w:t>
      </w:r>
    </w:p>
    <w:p w14:paraId="70D327C5" w14:textId="77777777" w:rsidR="00571BF1" w:rsidRPr="00EE46EF" w:rsidRDefault="00571BF1" w:rsidP="00571BF1">
      <w:pPr>
        <w:spacing w:after="240"/>
        <w:rPr>
          <w:szCs w:val="24"/>
        </w:rPr>
      </w:pPr>
      <w:r w:rsidRPr="00EE46EF">
        <w:rPr>
          <w:szCs w:val="24"/>
        </w:rPr>
        <w:t>Ra</w:t>
      </w:r>
      <w:r w:rsidRPr="00EE46EF">
        <w:rPr>
          <w:szCs w:val="24"/>
        </w:rPr>
        <w:t>ț</w:t>
      </w:r>
      <w:r w:rsidRPr="00EE46EF">
        <w:rPr>
          <w:szCs w:val="24"/>
        </w:rPr>
        <w:t xml:space="preserve">iune a celor ce cugetă </w:t>
      </w:r>
      <w:r w:rsidRPr="00EE46EF">
        <w:rPr>
          <w:szCs w:val="24"/>
        </w:rPr>
        <w:t>ș</w:t>
      </w:r>
      <w:r w:rsidRPr="00EE46EF">
        <w:rPr>
          <w:szCs w:val="24"/>
        </w:rPr>
        <w:t xml:space="preserve">i sunt cugetate </w:t>
      </w:r>
      <w:r w:rsidRPr="00EE46EF">
        <w:rPr>
          <w:szCs w:val="24"/>
        </w:rPr>
        <w:t>ș</w:t>
      </w:r>
      <w:r w:rsidRPr="00EE46EF">
        <w:rPr>
          <w:szCs w:val="24"/>
        </w:rPr>
        <w:t xml:space="preserve">i singurul Cuvânt al celor ce grăiesc </w:t>
      </w:r>
      <w:r w:rsidRPr="00EE46EF">
        <w:rPr>
          <w:szCs w:val="24"/>
        </w:rPr>
        <w:t>ș</w:t>
      </w:r>
      <w:r w:rsidRPr="00EE46EF">
        <w:rPr>
          <w:szCs w:val="24"/>
        </w:rPr>
        <w:t xml:space="preserve">i </w:t>
      </w:r>
    </w:p>
    <w:p w14:paraId="6FA9B496" w14:textId="77777777" w:rsidR="00571BF1" w:rsidRPr="00EE46EF" w:rsidRDefault="00571BF1" w:rsidP="00571BF1">
      <w:pPr>
        <w:spacing w:after="240"/>
        <w:rPr>
          <w:szCs w:val="24"/>
        </w:rPr>
      </w:pPr>
    </w:p>
    <w:p w14:paraId="5C81E0CB" w14:textId="77777777" w:rsidR="00571BF1" w:rsidRPr="00EE46EF" w:rsidRDefault="00571BF1" w:rsidP="00571BF1">
      <w:pPr>
        <w:spacing w:after="240"/>
        <w:rPr>
          <w:szCs w:val="24"/>
        </w:rPr>
      </w:pPr>
      <w:r w:rsidRPr="00EE46EF">
        <w:rPr>
          <w:szCs w:val="24"/>
        </w:rPr>
        <w:t xml:space="preserve">Sf. Maxim Mărturisitorul, Mistagogia </w:t>
      </w:r>
    </w:p>
    <w:p w14:paraId="7D99A0C9" w14:textId="77777777" w:rsidR="00571BF1" w:rsidRPr="00EE46EF" w:rsidRDefault="00571BF1" w:rsidP="00571BF1">
      <w:pPr>
        <w:spacing w:after="240"/>
        <w:rPr>
          <w:szCs w:val="24"/>
        </w:rPr>
      </w:pPr>
      <w:r w:rsidRPr="00EE46EF">
        <w:rPr>
          <w:szCs w:val="24"/>
        </w:rPr>
        <w:t xml:space="preserve">sunt grăite, </w:t>
      </w:r>
      <w:r w:rsidRPr="00EE46EF">
        <w:rPr>
          <w:szCs w:val="24"/>
        </w:rPr>
        <w:t>ș</w:t>
      </w:r>
      <w:r w:rsidRPr="00EE46EF">
        <w:rPr>
          <w:szCs w:val="24"/>
        </w:rPr>
        <w:t>i singura Via</w:t>
      </w:r>
      <w:r w:rsidRPr="00EE46EF">
        <w:rPr>
          <w:szCs w:val="24"/>
        </w:rPr>
        <w:t>ț</w:t>
      </w:r>
      <w:r w:rsidRPr="00EE46EF">
        <w:rPr>
          <w:szCs w:val="24"/>
        </w:rPr>
        <w:t xml:space="preserve">ă a celor ce trăiesc </w:t>
      </w:r>
      <w:r w:rsidRPr="00EE46EF">
        <w:rPr>
          <w:szCs w:val="24"/>
        </w:rPr>
        <w:t>ș</w:t>
      </w:r>
      <w:r w:rsidRPr="00EE46EF">
        <w:rPr>
          <w:szCs w:val="24"/>
        </w:rPr>
        <w:t>i primesc via</w:t>
      </w:r>
      <w:r w:rsidRPr="00EE46EF">
        <w:rPr>
          <w:szCs w:val="24"/>
        </w:rPr>
        <w:t>ț</w:t>
      </w:r>
      <w:r w:rsidRPr="00EE46EF">
        <w:rPr>
          <w:szCs w:val="24"/>
        </w:rPr>
        <w:t xml:space="preserve">ă; El Care este </w:t>
      </w:r>
      <w:r w:rsidRPr="00EE46EF">
        <w:rPr>
          <w:szCs w:val="24"/>
        </w:rPr>
        <w:t>ș</w:t>
      </w:r>
      <w:r w:rsidRPr="00EE46EF">
        <w:rPr>
          <w:szCs w:val="24"/>
        </w:rPr>
        <w:t xml:space="preserve">i se </w:t>
      </w:r>
    </w:p>
    <w:p w14:paraId="09BA4572" w14:textId="77777777" w:rsidR="00571BF1" w:rsidRPr="00EE46EF" w:rsidRDefault="00571BF1" w:rsidP="00571BF1">
      <w:pPr>
        <w:spacing w:after="240"/>
        <w:rPr>
          <w:szCs w:val="24"/>
        </w:rPr>
      </w:pPr>
      <w:r w:rsidRPr="00EE46EF">
        <w:rPr>
          <w:szCs w:val="24"/>
        </w:rPr>
        <w:t xml:space="preserve">face tuturor toate pentru cele ce sunt </w:t>
      </w:r>
      <w:r w:rsidRPr="00EE46EF">
        <w:rPr>
          <w:szCs w:val="24"/>
        </w:rPr>
        <w:t>ș</w:t>
      </w:r>
      <w:r w:rsidRPr="00EE46EF">
        <w:rPr>
          <w:szCs w:val="24"/>
        </w:rPr>
        <w:t xml:space="preserve">i se fac, dar nu este </w:t>
      </w:r>
      <w:r w:rsidRPr="00EE46EF">
        <w:rPr>
          <w:szCs w:val="24"/>
        </w:rPr>
        <w:t>ș</w:t>
      </w:r>
      <w:r w:rsidRPr="00EE46EF">
        <w:rPr>
          <w:szCs w:val="24"/>
        </w:rPr>
        <w:t xml:space="preserve">i nu se face pentru Sine </w:t>
      </w:r>
    </w:p>
    <w:p w14:paraId="4A06D4CB" w14:textId="77777777" w:rsidR="00571BF1" w:rsidRPr="00EE46EF" w:rsidRDefault="00571BF1" w:rsidP="00571BF1">
      <w:pPr>
        <w:spacing w:after="240"/>
        <w:rPr>
          <w:szCs w:val="24"/>
        </w:rPr>
      </w:pPr>
      <w:r w:rsidRPr="00EE46EF">
        <w:rPr>
          <w:szCs w:val="24"/>
        </w:rPr>
        <w:t>însu</w:t>
      </w:r>
      <w:r w:rsidRPr="00EE46EF">
        <w:rPr>
          <w:szCs w:val="24"/>
        </w:rPr>
        <w:t>ș</w:t>
      </w:r>
      <w:r w:rsidRPr="00EE46EF">
        <w:rPr>
          <w:szCs w:val="24"/>
        </w:rPr>
        <w:t xml:space="preserve">i nimic, în nici un chip, din cele ce sunt </w:t>
      </w:r>
      <w:r w:rsidRPr="00EE46EF">
        <w:rPr>
          <w:szCs w:val="24"/>
        </w:rPr>
        <w:t>ș</w:t>
      </w:r>
      <w:r w:rsidRPr="00EE46EF">
        <w:rPr>
          <w:szCs w:val="24"/>
        </w:rPr>
        <w:t xml:space="preserve">i se fac, ca unul ce prin fire nu este </w:t>
      </w:r>
    </w:p>
    <w:p w14:paraId="031E5A4C" w14:textId="77777777" w:rsidR="00571BF1" w:rsidRPr="00EE46EF" w:rsidRDefault="00571BF1" w:rsidP="00571BF1">
      <w:pPr>
        <w:spacing w:after="240"/>
        <w:rPr>
          <w:szCs w:val="24"/>
        </w:rPr>
      </w:pPr>
      <w:r w:rsidRPr="00EE46EF">
        <w:rPr>
          <w:szCs w:val="24"/>
        </w:rPr>
        <w:t xml:space="preserve">compus </w:t>
      </w:r>
      <w:r w:rsidRPr="00EE46EF">
        <w:rPr>
          <w:szCs w:val="24"/>
        </w:rPr>
        <w:t>ș</w:t>
      </w:r>
      <w:r w:rsidRPr="00EE46EF">
        <w:rPr>
          <w:szCs w:val="24"/>
        </w:rPr>
        <w:t xml:space="preserve">i nu este împreunat cu nimic din cele ce sunt </w:t>
      </w:r>
      <w:r w:rsidRPr="00EE46EF">
        <w:rPr>
          <w:szCs w:val="24"/>
        </w:rPr>
        <w:t>ș</w:t>
      </w:r>
      <w:r w:rsidRPr="00EE46EF">
        <w:rPr>
          <w:szCs w:val="24"/>
        </w:rPr>
        <w:t xml:space="preserve">i de aceea mai degrabă </w:t>
      </w:r>
    </w:p>
    <w:p w14:paraId="3E7AD453" w14:textId="77777777" w:rsidR="00571BF1" w:rsidRPr="00EE46EF" w:rsidRDefault="00571BF1" w:rsidP="00571BF1">
      <w:pPr>
        <w:spacing w:after="240"/>
        <w:rPr>
          <w:szCs w:val="24"/>
        </w:rPr>
      </w:pPr>
      <w:r w:rsidRPr="00EE46EF">
        <w:rPr>
          <w:szCs w:val="24"/>
        </w:rPr>
        <w:t>prime</w:t>
      </w:r>
      <w:r w:rsidRPr="00EE46EF">
        <w:rPr>
          <w:szCs w:val="24"/>
        </w:rPr>
        <w:t>ș</w:t>
      </w:r>
      <w:r w:rsidRPr="00EE46EF">
        <w:rPr>
          <w:szCs w:val="24"/>
        </w:rPr>
        <w:t>te să I se spună că nu este, fiind mai presus de existen</w:t>
      </w:r>
      <w:r w:rsidRPr="00EE46EF">
        <w:rPr>
          <w:szCs w:val="24"/>
        </w:rPr>
        <w:t>ț</w:t>
      </w:r>
      <w:r w:rsidRPr="00EE46EF">
        <w:rPr>
          <w:szCs w:val="24"/>
        </w:rPr>
        <w:t xml:space="preserve">ă. Căci, dacă ne este </w:t>
      </w:r>
    </w:p>
    <w:p w14:paraId="09304F45" w14:textId="77777777" w:rsidR="00571BF1" w:rsidRPr="00EE46EF" w:rsidRDefault="00571BF1" w:rsidP="00571BF1">
      <w:pPr>
        <w:spacing w:after="240"/>
        <w:rPr>
          <w:szCs w:val="24"/>
        </w:rPr>
      </w:pPr>
      <w:r w:rsidRPr="00EE46EF">
        <w:rPr>
          <w:szCs w:val="24"/>
        </w:rPr>
        <w:lastRenderedPageBreak/>
        <w:t xml:space="preserve">cu adevărat necesar să </w:t>
      </w:r>
      <w:r w:rsidRPr="00EE46EF">
        <w:rPr>
          <w:szCs w:val="24"/>
        </w:rPr>
        <w:t>ș</w:t>
      </w:r>
      <w:r w:rsidRPr="00EE46EF">
        <w:rPr>
          <w:szCs w:val="24"/>
        </w:rPr>
        <w:t xml:space="preserve">tim că este o deosebire între Dumnezeu </w:t>
      </w:r>
      <w:r w:rsidRPr="00EE46EF">
        <w:rPr>
          <w:szCs w:val="24"/>
        </w:rPr>
        <w:t>ș</w:t>
      </w:r>
      <w:r w:rsidRPr="00EE46EF">
        <w:rPr>
          <w:szCs w:val="24"/>
        </w:rPr>
        <w:t xml:space="preserve">i făpturi, trebuie </w:t>
      </w:r>
    </w:p>
    <w:p w14:paraId="1D5DCFC1" w14:textId="77777777" w:rsidR="00571BF1" w:rsidRPr="00EE46EF" w:rsidRDefault="00571BF1" w:rsidP="00571BF1">
      <w:pPr>
        <w:spacing w:after="240"/>
        <w:rPr>
          <w:szCs w:val="24"/>
        </w:rPr>
      </w:pPr>
      <w:r w:rsidRPr="00EE46EF">
        <w:rPr>
          <w:szCs w:val="24"/>
        </w:rPr>
        <w:t>să ne dăm seama că afirmarea Celui mai presus de existen</w:t>
      </w:r>
      <w:r w:rsidRPr="00EE46EF">
        <w:rPr>
          <w:szCs w:val="24"/>
        </w:rPr>
        <w:t>ț</w:t>
      </w:r>
      <w:r w:rsidRPr="00EE46EF">
        <w:rPr>
          <w:szCs w:val="24"/>
        </w:rPr>
        <w:t xml:space="preserve">ă stă în negarea celor </w:t>
      </w:r>
    </w:p>
    <w:p w14:paraId="32F7CFBE" w14:textId="77777777" w:rsidR="00571BF1" w:rsidRPr="00EE46EF" w:rsidRDefault="00571BF1" w:rsidP="00571BF1">
      <w:pPr>
        <w:spacing w:after="240"/>
        <w:rPr>
          <w:szCs w:val="24"/>
        </w:rPr>
      </w:pPr>
      <w:r w:rsidRPr="00EE46EF">
        <w:rPr>
          <w:szCs w:val="24"/>
        </w:rPr>
        <w:t xml:space="preserve">ce există, </w:t>
      </w:r>
      <w:r w:rsidRPr="00EE46EF">
        <w:rPr>
          <w:szCs w:val="24"/>
        </w:rPr>
        <w:t>ș</w:t>
      </w:r>
      <w:r w:rsidRPr="00EE46EF">
        <w:rPr>
          <w:szCs w:val="24"/>
        </w:rPr>
        <w:t xml:space="preserve">i afirmarea celor ce există este una cu negarea Celui ce este mai presus </w:t>
      </w:r>
    </w:p>
    <w:p w14:paraId="67E98171" w14:textId="77777777" w:rsidR="00571BF1" w:rsidRPr="00EE46EF" w:rsidRDefault="00571BF1" w:rsidP="00571BF1">
      <w:pPr>
        <w:spacing w:after="240"/>
        <w:rPr>
          <w:szCs w:val="24"/>
        </w:rPr>
      </w:pPr>
      <w:r w:rsidRPr="00EE46EF">
        <w:rPr>
          <w:szCs w:val="24"/>
        </w:rPr>
        <w:t xml:space="preserve">de existentă. Mai trebuie să ne dăm seama că amândouă atributele, adică atât </w:t>
      </w:r>
    </w:p>
    <w:p w14:paraId="0417A897" w14:textId="77777777" w:rsidR="00571BF1" w:rsidRPr="00EE46EF" w:rsidRDefault="00571BF1" w:rsidP="00571BF1">
      <w:pPr>
        <w:spacing w:after="240"/>
        <w:rPr>
          <w:szCs w:val="24"/>
        </w:rPr>
      </w:pPr>
      <w:r w:rsidRPr="00EE46EF">
        <w:rPr>
          <w:szCs w:val="24"/>
        </w:rPr>
        <w:t>existen</w:t>
      </w:r>
      <w:r w:rsidRPr="00EE46EF">
        <w:rPr>
          <w:szCs w:val="24"/>
        </w:rPr>
        <w:t>ț</w:t>
      </w:r>
      <w:r w:rsidRPr="00EE46EF">
        <w:rPr>
          <w:szCs w:val="24"/>
        </w:rPr>
        <w:t xml:space="preserve">a cât </w:t>
      </w:r>
      <w:r w:rsidRPr="00EE46EF">
        <w:rPr>
          <w:szCs w:val="24"/>
        </w:rPr>
        <w:t>ș</w:t>
      </w:r>
      <w:r w:rsidRPr="00EE46EF">
        <w:rPr>
          <w:szCs w:val="24"/>
        </w:rPr>
        <w:t>i neexisten</w:t>
      </w:r>
      <w:r w:rsidRPr="00EE46EF">
        <w:rPr>
          <w:szCs w:val="24"/>
        </w:rPr>
        <w:t>ț</w:t>
      </w:r>
      <w:r w:rsidRPr="00EE46EF">
        <w:rPr>
          <w:szCs w:val="24"/>
        </w:rPr>
        <w:t xml:space="preserve">a I se potrivesc Lui în chip propriu, </w:t>
      </w:r>
      <w:r w:rsidRPr="00EE46EF">
        <w:rPr>
          <w:szCs w:val="24"/>
        </w:rPr>
        <w:t>ș</w:t>
      </w:r>
      <w:r w:rsidRPr="00EE46EF">
        <w:rPr>
          <w:szCs w:val="24"/>
        </w:rPr>
        <w:t>i totu</w:t>
      </w:r>
      <w:r w:rsidRPr="00EE46EF">
        <w:rPr>
          <w:szCs w:val="24"/>
        </w:rPr>
        <w:t>ș</w:t>
      </w:r>
      <w:r w:rsidRPr="00EE46EF">
        <w:rPr>
          <w:szCs w:val="24"/>
        </w:rPr>
        <w:t xml:space="preserve">i, nici unul </w:t>
      </w:r>
    </w:p>
    <w:p w14:paraId="1AAB68D9" w14:textId="77777777" w:rsidR="00571BF1" w:rsidRPr="00EE46EF" w:rsidRDefault="00571BF1" w:rsidP="00571BF1">
      <w:pPr>
        <w:spacing w:after="240"/>
        <w:rPr>
          <w:szCs w:val="24"/>
        </w:rPr>
      </w:pPr>
      <w:r w:rsidRPr="00EE46EF">
        <w:rPr>
          <w:szCs w:val="24"/>
        </w:rPr>
        <w:t xml:space="preserve">nu I se poate da în chip propriu. Amândouă I se potrivesc Lui în chip propriu, cel </w:t>
      </w:r>
    </w:p>
    <w:p w14:paraId="3CE204F4" w14:textId="77777777" w:rsidR="00571BF1" w:rsidRPr="00EE46EF" w:rsidRDefault="00571BF1" w:rsidP="00571BF1">
      <w:pPr>
        <w:spacing w:after="240"/>
        <w:rPr>
          <w:szCs w:val="24"/>
        </w:rPr>
      </w:pPr>
      <w:r w:rsidRPr="00EE46EF">
        <w:rPr>
          <w:szCs w:val="24"/>
        </w:rPr>
        <w:t xml:space="preserve">dintâi afirmând existenta lui Dumnezeu ca unul ce este cauza celor ce sunt, iar cel </w:t>
      </w:r>
    </w:p>
    <w:p w14:paraId="45E4E05A" w14:textId="77777777" w:rsidR="00571BF1" w:rsidRPr="00EE46EF" w:rsidRDefault="00571BF1" w:rsidP="00571BF1">
      <w:pPr>
        <w:spacing w:after="240"/>
        <w:rPr>
          <w:szCs w:val="24"/>
        </w:rPr>
      </w:pPr>
      <w:r w:rsidRPr="00EE46EF">
        <w:rPr>
          <w:szCs w:val="24"/>
        </w:rPr>
        <w:t>de-al doilea negând, prin depă</w:t>
      </w:r>
      <w:r w:rsidRPr="00EE46EF">
        <w:rPr>
          <w:szCs w:val="24"/>
        </w:rPr>
        <w:t>ș</w:t>
      </w:r>
      <w:r w:rsidRPr="00EE46EF">
        <w:rPr>
          <w:szCs w:val="24"/>
        </w:rPr>
        <w:t xml:space="preserve">ire supremă, că este cauză celor ce sunt. Dar </w:t>
      </w:r>
    </w:p>
    <w:p w14:paraId="787FC31F" w14:textId="77777777" w:rsidR="00571BF1" w:rsidRPr="00EE46EF" w:rsidRDefault="00571BF1" w:rsidP="00571BF1">
      <w:pPr>
        <w:spacing w:after="240"/>
        <w:rPr>
          <w:szCs w:val="24"/>
        </w:rPr>
      </w:pPr>
      <w:r w:rsidRPr="00EE46EF">
        <w:rPr>
          <w:szCs w:val="24"/>
        </w:rPr>
        <w:t>totodată nici unul nu I se potrive</w:t>
      </w:r>
      <w:r w:rsidRPr="00EE46EF">
        <w:rPr>
          <w:szCs w:val="24"/>
        </w:rPr>
        <w:t>ș</w:t>
      </w:r>
      <w:r w:rsidRPr="00EE46EF">
        <w:rPr>
          <w:szCs w:val="24"/>
        </w:rPr>
        <w:t xml:space="preserve">te în chip propriu, deoarece nici unul nu </w:t>
      </w:r>
    </w:p>
    <w:p w14:paraId="586D61B7" w14:textId="77777777" w:rsidR="00571BF1" w:rsidRPr="00EE46EF" w:rsidRDefault="00571BF1" w:rsidP="00571BF1">
      <w:pPr>
        <w:spacing w:after="240"/>
        <w:rPr>
          <w:szCs w:val="24"/>
        </w:rPr>
      </w:pPr>
      <w:r w:rsidRPr="00EE46EF">
        <w:rPr>
          <w:szCs w:val="24"/>
        </w:rPr>
        <w:t>înfă</w:t>
      </w:r>
      <w:r w:rsidRPr="00EE46EF">
        <w:rPr>
          <w:szCs w:val="24"/>
        </w:rPr>
        <w:t>ț</w:t>
      </w:r>
      <w:r w:rsidRPr="00EE46EF">
        <w:rPr>
          <w:szCs w:val="24"/>
        </w:rPr>
        <w:t>i</w:t>
      </w:r>
      <w:r w:rsidRPr="00EE46EF">
        <w:rPr>
          <w:szCs w:val="24"/>
        </w:rPr>
        <w:t>ș</w:t>
      </w:r>
      <w:r w:rsidRPr="00EE46EF">
        <w:rPr>
          <w:szCs w:val="24"/>
        </w:rPr>
        <w:t>ează o afirmare despre ceea ce este după fiin</w:t>
      </w:r>
      <w:r w:rsidRPr="00EE46EF">
        <w:rPr>
          <w:szCs w:val="24"/>
        </w:rPr>
        <w:t>ț</w:t>
      </w:r>
      <w:r w:rsidRPr="00EE46EF">
        <w:rPr>
          <w:szCs w:val="24"/>
        </w:rPr>
        <w:t xml:space="preserve">ă </w:t>
      </w:r>
      <w:r w:rsidRPr="00EE46EF">
        <w:rPr>
          <w:szCs w:val="24"/>
        </w:rPr>
        <w:t>ș</w:t>
      </w:r>
      <w:r w:rsidRPr="00EE46EF">
        <w:rPr>
          <w:szCs w:val="24"/>
        </w:rPr>
        <w:t xml:space="preserve">i fire Cel căutat. Căci Cel ce </w:t>
      </w:r>
    </w:p>
    <w:p w14:paraId="774A8138" w14:textId="77777777" w:rsidR="00571BF1" w:rsidRPr="00EE46EF" w:rsidRDefault="00571BF1" w:rsidP="00571BF1">
      <w:pPr>
        <w:spacing w:after="240"/>
        <w:rPr>
          <w:szCs w:val="24"/>
        </w:rPr>
      </w:pPr>
      <w:r w:rsidRPr="00EE46EF">
        <w:rPr>
          <w:szCs w:val="24"/>
        </w:rPr>
        <w:t>nu este legat cu nimic prin fire pe temeiul cauzei, nici cu existen</w:t>
      </w:r>
      <w:r w:rsidRPr="00EE46EF">
        <w:rPr>
          <w:szCs w:val="24"/>
        </w:rPr>
        <w:t>ț</w:t>
      </w:r>
      <w:r w:rsidRPr="00EE46EF">
        <w:rPr>
          <w:szCs w:val="24"/>
        </w:rPr>
        <w:t xml:space="preserve">a, nici cu </w:t>
      </w:r>
    </w:p>
    <w:p w14:paraId="004C3616" w14:textId="77777777" w:rsidR="00571BF1" w:rsidRPr="00EE46EF" w:rsidRDefault="00571BF1" w:rsidP="00571BF1">
      <w:pPr>
        <w:spacing w:after="240"/>
        <w:rPr>
          <w:szCs w:val="24"/>
        </w:rPr>
      </w:pPr>
      <w:r w:rsidRPr="00EE46EF">
        <w:rPr>
          <w:szCs w:val="24"/>
        </w:rPr>
        <w:t>neexisten</w:t>
      </w:r>
      <w:r w:rsidRPr="00EE46EF">
        <w:rPr>
          <w:szCs w:val="24"/>
        </w:rPr>
        <w:t>ț</w:t>
      </w:r>
      <w:r w:rsidRPr="00EE46EF">
        <w:rPr>
          <w:szCs w:val="24"/>
        </w:rPr>
        <w:t xml:space="preserve">a, Acela nu are nimic apropiat nici dintre cele ce sunt </w:t>
      </w:r>
      <w:r w:rsidRPr="00EE46EF">
        <w:rPr>
          <w:szCs w:val="24"/>
        </w:rPr>
        <w:t>ș</w:t>
      </w:r>
      <w:r w:rsidRPr="00EE46EF">
        <w:rPr>
          <w:szCs w:val="24"/>
        </w:rPr>
        <w:t xml:space="preserve">i se spun, nici </w:t>
      </w:r>
    </w:p>
    <w:p w14:paraId="06C39D79" w14:textId="77777777" w:rsidR="00571BF1" w:rsidRPr="00EE46EF" w:rsidRDefault="00571BF1" w:rsidP="00571BF1">
      <w:pPr>
        <w:spacing w:after="240"/>
        <w:rPr>
          <w:szCs w:val="24"/>
        </w:rPr>
      </w:pPr>
      <w:r w:rsidRPr="00EE46EF">
        <w:rPr>
          <w:szCs w:val="24"/>
        </w:rPr>
        <w:t xml:space="preserve">dintre cele ce nu sunt </w:t>
      </w:r>
      <w:r w:rsidRPr="00EE46EF">
        <w:rPr>
          <w:szCs w:val="24"/>
        </w:rPr>
        <w:t>ș</w:t>
      </w:r>
      <w:r w:rsidRPr="00EE46EF">
        <w:rPr>
          <w:szCs w:val="24"/>
        </w:rPr>
        <w:t>i nu se spun. Acela are existen</w:t>
      </w:r>
      <w:r w:rsidRPr="00EE46EF">
        <w:rPr>
          <w:szCs w:val="24"/>
        </w:rPr>
        <w:t>ț</w:t>
      </w:r>
      <w:r w:rsidRPr="00EE46EF">
        <w:rPr>
          <w:szCs w:val="24"/>
        </w:rPr>
        <w:t>a simplă, necuno</w:t>
      </w:r>
      <w:r w:rsidRPr="00EE46EF">
        <w:rPr>
          <w:szCs w:val="24"/>
        </w:rPr>
        <w:t>ș</w:t>
      </w:r>
      <w:r w:rsidRPr="00EE46EF">
        <w:rPr>
          <w:szCs w:val="24"/>
        </w:rPr>
        <w:t xml:space="preserve">tibilă, </w:t>
      </w:r>
    </w:p>
    <w:p w14:paraId="197CD645" w14:textId="77777777" w:rsidR="00571BF1" w:rsidRPr="00EE46EF" w:rsidRDefault="00571BF1" w:rsidP="00571BF1">
      <w:pPr>
        <w:spacing w:after="240"/>
        <w:rPr>
          <w:szCs w:val="24"/>
        </w:rPr>
      </w:pPr>
      <w:r w:rsidRPr="00EE46EF">
        <w:rPr>
          <w:szCs w:val="24"/>
        </w:rPr>
        <w:t xml:space="preserve">tuturor neapropiată, cu totul de netălmăcit </w:t>
      </w:r>
      <w:r w:rsidRPr="00EE46EF">
        <w:rPr>
          <w:szCs w:val="24"/>
        </w:rPr>
        <w:t>ș</w:t>
      </w:r>
      <w:r w:rsidRPr="00EE46EF">
        <w:rPr>
          <w:szCs w:val="24"/>
        </w:rPr>
        <w:t xml:space="preserve">i dincolo de orice afirmare </w:t>
      </w:r>
      <w:r w:rsidRPr="00EE46EF">
        <w:rPr>
          <w:szCs w:val="24"/>
        </w:rPr>
        <w:t>ș</w:t>
      </w:r>
      <w:r w:rsidRPr="00EE46EF">
        <w:rPr>
          <w:szCs w:val="24"/>
        </w:rPr>
        <w:t xml:space="preserve">i negare. </w:t>
      </w:r>
    </w:p>
    <w:p w14:paraId="6534D678" w14:textId="77777777" w:rsidR="00571BF1" w:rsidRPr="00EE46EF" w:rsidRDefault="00571BF1" w:rsidP="00571BF1">
      <w:pPr>
        <w:spacing w:after="240"/>
        <w:rPr>
          <w:szCs w:val="24"/>
        </w:rPr>
      </w:pPr>
      <w:r w:rsidRPr="00EE46EF">
        <w:rPr>
          <w:szCs w:val="24"/>
        </w:rPr>
        <w:t xml:space="preserve">Atâta despre aceasta. Acum să trecem la tema cuvântului nostru. </w:t>
      </w:r>
    </w:p>
    <w:p w14:paraId="37149A24" w14:textId="77777777" w:rsidR="00571BF1" w:rsidRPr="00EE46EF" w:rsidRDefault="00571BF1" w:rsidP="00571BF1">
      <w:pPr>
        <w:spacing w:after="240"/>
        <w:rPr>
          <w:szCs w:val="24"/>
        </w:rPr>
      </w:pPr>
    </w:p>
    <w:p w14:paraId="2C6A1F76" w14:textId="77777777" w:rsidR="00571BF1" w:rsidRPr="00EE46EF" w:rsidRDefault="00571BF1" w:rsidP="00571BF1">
      <w:pPr>
        <w:spacing w:after="240"/>
        <w:rPr>
          <w:szCs w:val="24"/>
        </w:rPr>
      </w:pPr>
      <w:r w:rsidRPr="00EE46EF">
        <w:rPr>
          <w:szCs w:val="24"/>
        </w:rPr>
        <w:t xml:space="preserve">Capitolul I </w:t>
      </w:r>
    </w:p>
    <w:p w14:paraId="7E45B72C" w14:textId="77777777" w:rsidR="00571BF1" w:rsidRPr="00EE46EF" w:rsidRDefault="00571BF1" w:rsidP="00571BF1">
      <w:pPr>
        <w:spacing w:after="240"/>
        <w:rPr>
          <w:szCs w:val="24"/>
        </w:rPr>
      </w:pPr>
      <w:r w:rsidRPr="00EE46EF">
        <w:rPr>
          <w:szCs w:val="24"/>
        </w:rPr>
        <w:t xml:space="preserve">CUM </w:t>
      </w:r>
      <w:r w:rsidRPr="00EE46EF">
        <w:rPr>
          <w:szCs w:val="24"/>
        </w:rPr>
        <w:t>Ș</w:t>
      </w:r>
      <w:r w:rsidRPr="00EE46EF">
        <w:rPr>
          <w:szCs w:val="24"/>
        </w:rPr>
        <w:t xml:space="preserve">I ÎN CE CHIP SFÂNTA BISERICĂ ESTE ICOANA </w:t>
      </w:r>
      <w:r w:rsidRPr="00EE46EF">
        <w:rPr>
          <w:szCs w:val="24"/>
        </w:rPr>
        <w:t>Ș</w:t>
      </w:r>
      <w:r w:rsidRPr="00EE46EF">
        <w:rPr>
          <w:szCs w:val="24"/>
        </w:rPr>
        <w:t xml:space="preserve">I CHIPUL LUI </w:t>
      </w:r>
    </w:p>
    <w:p w14:paraId="539113DC" w14:textId="77777777" w:rsidR="00571BF1" w:rsidRPr="00EE46EF" w:rsidRDefault="00571BF1" w:rsidP="00571BF1">
      <w:pPr>
        <w:spacing w:after="240"/>
        <w:rPr>
          <w:szCs w:val="24"/>
        </w:rPr>
      </w:pPr>
      <w:r w:rsidRPr="00EE46EF">
        <w:rPr>
          <w:szCs w:val="24"/>
        </w:rPr>
        <w:t xml:space="preserve">DUMNEZEU ? </w:t>
      </w:r>
    </w:p>
    <w:p w14:paraId="7FB3C8F1" w14:textId="77777777" w:rsidR="00571BF1" w:rsidRPr="00EE46EF" w:rsidRDefault="00571BF1" w:rsidP="00571BF1">
      <w:pPr>
        <w:spacing w:after="240"/>
        <w:rPr>
          <w:szCs w:val="24"/>
        </w:rPr>
      </w:pPr>
      <w:r w:rsidRPr="00EE46EF">
        <w:rPr>
          <w:szCs w:val="24"/>
        </w:rPr>
        <w:t>Sfânta Biserică este a</w:t>
      </w:r>
      <w:r w:rsidRPr="00EE46EF">
        <w:rPr>
          <w:szCs w:val="24"/>
        </w:rPr>
        <w:t>ș</w:t>
      </w:r>
      <w:r w:rsidRPr="00EE46EF">
        <w:rPr>
          <w:szCs w:val="24"/>
        </w:rPr>
        <w:t xml:space="preserve">adar, cum zicea acel fericit bătrân, după un prim </w:t>
      </w:r>
    </w:p>
    <w:p w14:paraId="2F30C694" w14:textId="77777777" w:rsidR="00571BF1" w:rsidRPr="00EE46EF" w:rsidRDefault="00571BF1" w:rsidP="00571BF1">
      <w:pPr>
        <w:spacing w:after="240"/>
        <w:rPr>
          <w:szCs w:val="24"/>
        </w:rPr>
      </w:pPr>
      <w:r w:rsidRPr="00EE46EF">
        <w:rPr>
          <w:szCs w:val="24"/>
        </w:rPr>
        <w:t>în</w:t>
      </w:r>
      <w:r w:rsidRPr="00EE46EF">
        <w:rPr>
          <w:szCs w:val="24"/>
        </w:rPr>
        <w:t>ț</w:t>
      </w:r>
      <w:r w:rsidRPr="00EE46EF">
        <w:rPr>
          <w:szCs w:val="24"/>
        </w:rPr>
        <w:t xml:space="preserve">eles spiritual, chip </w:t>
      </w:r>
      <w:r w:rsidRPr="00EE46EF">
        <w:rPr>
          <w:szCs w:val="24"/>
        </w:rPr>
        <w:t>ș</w:t>
      </w:r>
      <w:r w:rsidRPr="00EE46EF">
        <w:rPr>
          <w:szCs w:val="24"/>
        </w:rPr>
        <w:t>i icoană a lui Dumnezeu, ca una ce are aceea</w:t>
      </w:r>
      <w:r w:rsidRPr="00EE46EF">
        <w:rPr>
          <w:szCs w:val="24"/>
        </w:rPr>
        <w:t>ș</w:t>
      </w:r>
      <w:r w:rsidRPr="00EE46EF">
        <w:rPr>
          <w:szCs w:val="24"/>
        </w:rPr>
        <w:t xml:space="preserve">i lucrare ca </w:t>
      </w:r>
    </w:p>
    <w:p w14:paraId="7D3EED82" w14:textId="77777777" w:rsidR="00571BF1" w:rsidRPr="00EE46EF" w:rsidRDefault="00571BF1" w:rsidP="00571BF1">
      <w:pPr>
        <w:spacing w:after="240"/>
        <w:rPr>
          <w:szCs w:val="24"/>
        </w:rPr>
      </w:pPr>
      <w:r w:rsidRPr="00EE46EF">
        <w:rPr>
          <w:szCs w:val="24"/>
        </w:rPr>
        <w:t xml:space="preserve">El, prin imitare </w:t>
      </w:r>
      <w:r w:rsidRPr="00EE46EF">
        <w:rPr>
          <w:szCs w:val="24"/>
        </w:rPr>
        <w:t>ș</w:t>
      </w:r>
      <w:r w:rsidRPr="00EE46EF">
        <w:rPr>
          <w:szCs w:val="24"/>
        </w:rPr>
        <w:t xml:space="preserve">i închipuire. </w:t>
      </w:r>
    </w:p>
    <w:p w14:paraId="722A9AF2" w14:textId="77777777" w:rsidR="00571BF1" w:rsidRPr="00EE46EF" w:rsidRDefault="00571BF1" w:rsidP="00571BF1">
      <w:pPr>
        <w:spacing w:after="240"/>
        <w:rPr>
          <w:szCs w:val="24"/>
        </w:rPr>
      </w:pPr>
      <w:r w:rsidRPr="00EE46EF">
        <w:rPr>
          <w:szCs w:val="24"/>
        </w:rPr>
        <w:t xml:space="preserve">Dumnezeu, după ce a făcut </w:t>
      </w:r>
      <w:r w:rsidRPr="00EE46EF">
        <w:rPr>
          <w:szCs w:val="24"/>
        </w:rPr>
        <w:t>ș</w:t>
      </w:r>
      <w:r w:rsidRPr="00EE46EF">
        <w:rPr>
          <w:szCs w:val="24"/>
        </w:rPr>
        <w:t>i a adus toate la existen</w:t>
      </w:r>
      <w:r w:rsidRPr="00EE46EF">
        <w:rPr>
          <w:szCs w:val="24"/>
        </w:rPr>
        <w:t>ț</w:t>
      </w:r>
      <w:r w:rsidRPr="00EE46EF">
        <w:rPr>
          <w:szCs w:val="24"/>
        </w:rPr>
        <w:t>ă cu putere nesfâr</w:t>
      </w:r>
      <w:r w:rsidRPr="00EE46EF">
        <w:rPr>
          <w:szCs w:val="24"/>
        </w:rPr>
        <w:t>ș</w:t>
      </w:r>
      <w:r w:rsidRPr="00EE46EF">
        <w:rPr>
          <w:szCs w:val="24"/>
        </w:rPr>
        <w:t xml:space="preserve">ită, </w:t>
      </w:r>
    </w:p>
    <w:p w14:paraId="67872687" w14:textId="77777777" w:rsidR="00571BF1" w:rsidRPr="00EE46EF" w:rsidRDefault="00571BF1" w:rsidP="00571BF1">
      <w:pPr>
        <w:spacing w:after="240"/>
        <w:rPr>
          <w:szCs w:val="24"/>
        </w:rPr>
      </w:pPr>
      <w:r w:rsidRPr="00EE46EF">
        <w:rPr>
          <w:szCs w:val="24"/>
        </w:rPr>
        <w:t>le sus</w:t>
      </w:r>
      <w:r w:rsidRPr="00EE46EF">
        <w:rPr>
          <w:szCs w:val="24"/>
        </w:rPr>
        <w:t>ț</w:t>
      </w:r>
      <w:r w:rsidRPr="00EE46EF">
        <w:rPr>
          <w:szCs w:val="24"/>
        </w:rPr>
        <w:t xml:space="preserve">ine, le adună, le cuprinde </w:t>
      </w:r>
      <w:r w:rsidRPr="00EE46EF">
        <w:rPr>
          <w:szCs w:val="24"/>
        </w:rPr>
        <w:t>ș</w:t>
      </w:r>
      <w:r w:rsidRPr="00EE46EF">
        <w:rPr>
          <w:szCs w:val="24"/>
        </w:rPr>
        <w:t xml:space="preserve">i le strânge întreolaltă si la Sine prin purtarea de </w:t>
      </w:r>
    </w:p>
    <w:p w14:paraId="46DE098B" w14:textId="77777777" w:rsidR="00571BF1" w:rsidRPr="00EE46EF" w:rsidRDefault="00571BF1" w:rsidP="00571BF1">
      <w:pPr>
        <w:spacing w:after="240"/>
        <w:rPr>
          <w:szCs w:val="24"/>
        </w:rPr>
      </w:pPr>
      <w:r w:rsidRPr="00EE46EF">
        <w:rPr>
          <w:szCs w:val="24"/>
        </w:rPr>
        <w:t xml:space="preserve">grijă, atât pe cele cugetabile cât </w:t>
      </w:r>
      <w:r w:rsidRPr="00EE46EF">
        <w:rPr>
          <w:szCs w:val="24"/>
        </w:rPr>
        <w:t>ș</w:t>
      </w:r>
      <w:r w:rsidRPr="00EE46EF">
        <w:rPr>
          <w:szCs w:val="24"/>
        </w:rPr>
        <w:t>i pe cele supuse sim</w:t>
      </w:r>
      <w:r w:rsidRPr="00EE46EF">
        <w:rPr>
          <w:szCs w:val="24"/>
        </w:rPr>
        <w:t>ț</w:t>
      </w:r>
      <w:r w:rsidRPr="00EE46EF">
        <w:rPr>
          <w:szCs w:val="24"/>
        </w:rPr>
        <w:t xml:space="preserve">urilor. </w:t>
      </w:r>
      <w:r w:rsidRPr="00EE46EF">
        <w:rPr>
          <w:szCs w:val="24"/>
        </w:rPr>
        <w:t>Ț</w:t>
      </w:r>
      <w:r w:rsidRPr="00EE46EF">
        <w:rPr>
          <w:szCs w:val="24"/>
        </w:rPr>
        <w:t xml:space="preserve">inându-le în jurul </w:t>
      </w:r>
    </w:p>
    <w:p w14:paraId="4F21070A" w14:textId="77777777" w:rsidR="00571BF1" w:rsidRPr="00EE46EF" w:rsidRDefault="00571BF1" w:rsidP="00571BF1">
      <w:pPr>
        <w:spacing w:after="240"/>
        <w:rPr>
          <w:szCs w:val="24"/>
        </w:rPr>
      </w:pPr>
      <w:r w:rsidRPr="00EE46EF">
        <w:rPr>
          <w:szCs w:val="24"/>
        </w:rPr>
        <w:t xml:space="preserve">Său, ca pricină, început </w:t>
      </w:r>
      <w:r w:rsidRPr="00EE46EF">
        <w:rPr>
          <w:szCs w:val="24"/>
        </w:rPr>
        <w:t>ș</w:t>
      </w:r>
      <w:r w:rsidRPr="00EE46EF">
        <w:rPr>
          <w:szCs w:val="24"/>
        </w:rPr>
        <w:t>i scop, pe toate cele care sunt distan</w:t>
      </w:r>
      <w:r w:rsidRPr="00EE46EF">
        <w:rPr>
          <w:szCs w:val="24"/>
        </w:rPr>
        <w:t>ț</w:t>
      </w:r>
      <w:r w:rsidRPr="00EE46EF">
        <w:rPr>
          <w:szCs w:val="24"/>
        </w:rPr>
        <w:t xml:space="preserve">ate întreolaltă după </w:t>
      </w:r>
    </w:p>
    <w:p w14:paraId="4117F9E7" w14:textId="77777777" w:rsidR="00571BF1" w:rsidRPr="00EE46EF" w:rsidRDefault="00571BF1" w:rsidP="00571BF1">
      <w:pPr>
        <w:spacing w:after="240"/>
        <w:rPr>
          <w:szCs w:val="24"/>
        </w:rPr>
      </w:pPr>
      <w:r w:rsidRPr="00EE46EF">
        <w:rPr>
          <w:szCs w:val="24"/>
        </w:rPr>
        <w:t>fire, le face să concorde întreolaltă prin unica putere a rela</w:t>
      </w:r>
      <w:r w:rsidRPr="00EE46EF">
        <w:rPr>
          <w:szCs w:val="24"/>
        </w:rPr>
        <w:t>ț</w:t>
      </w:r>
      <w:r w:rsidRPr="00EE46EF">
        <w:rPr>
          <w:szCs w:val="24"/>
        </w:rPr>
        <w:t>iei fa</w:t>
      </w:r>
      <w:r w:rsidRPr="00EE46EF">
        <w:rPr>
          <w:szCs w:val="24"/>
        </w:rPr>
        <w:t>ț</w:t>
      </w:r>
      <w:r w:rsidRPr="00EE46EF">
        <w:rPr>
          <w:szCs w:val="24"/>
        </w:rPr>
        <w:t xml:space="preserve">ă de El, ca </w:t>
      </w:r>
    </w:p>
    <w:p w14:paraId="4FDAE2A4" w14:textId="77777777" w:rsidR="00571BF1" w:rsidRPr="00EE46EF" w:rsidRDefault="00571BF1" w:rsidP="00571BF1">
      <w:pPr>
        <w:spacing w:after="240"/>
        <w:rPr>
          <w:szCs w:val="24"/>
        </w:rPr>
      </w:pPr>
      <w:r w:rsidRPr="00EE46EF">
        <w:rPr>
          <w:szCs w:val="24"/>
        </w:rPr>
        <w:lastRenderedPageBreak/>
        <w:t xml:space="preserve">început. Prin aceasta toate sunt aduse la identitatea nestricată </w:t>
      </w:r>
      <w:r w:rsidRPr="00EE46EF">
        <w:rPr>
          <w:szCs w:val="24"/>
        </w:rPr>
        <w:t>ș</w:t>
      </w:r>
      <w:r w:rsidRPr="00EE46EF">
        <w:rPr>
          <w:szCs w:val="24"/>
        </w:rPr>
        <w:t xml:space="preserve">i netulburată a </w:t>
      </w:r>
    </w:p>
    <w:p w14:paraId="1B35919C" w14:textId="77777777" w:rsidR="00571BF1" w:rsidRPr="00EE46EF" w:rsidRDefault="00571BF1" w:rsidP="00571BF1">
      <w:pPr>
        <w:spacing w:after="240"/>
        <w:rPr>
          <w:szCs w:val="24"/>
        </w:rPr>
      </w:pPr>
      <w:r w:rsidRPr="00EE46EF">
        <w:rPr>
          <w:szCs w:val="24"/>
        </w:rPr>
        <w:t>mi</w:t>
      </w:r>
      <w:r w:rsidRPr="00EE46EF">
        <w:rPr>
          <w:szCs w:val="24"/>
        </w:rPr>
        <w:t>ș</w:t>
      </w:r>
      <w:r w:rsidRPr="00EE46EF">
        <w:rPr>
          <w:szCs w:val="24"/>
        </w:rPr>
        <w:t xml:space="preserve">cării </w:t>
      </w:r>
      <w:r w:rsidRPr="00EE46EF">
        <w:rPr>
          <w:szCs w:val="24"/>
        </w:rPr>
        <w:t>ș</w:t>
      </w:r>
      <w:r w:rsidRPr="00EE46EF">
        <w:rPr>
          <w:szCs w:val="24"/>
        </w:rPr>
        <w:t>i a fiin</w:t>
      </w:r>
      <w:r w:rsidRPr="00EE46EF">
        <w:rPr>
          <w:szCs w:val="24"/>
        </w:rPr>
        <w:t>ț</w:t>
      </w:r>
      <w:r w:rsidRPr="00EE46EF">
        <w:rPr>
          <w:szCs w:val="24"/>
        </w:rPr>
        <w:t xml:space="preserve">ării, nici un lucru nerăzvrătindu-se </w:t>
      </w:r>
      <w:r w:rsidRPr="00EE46EF">
        <w:rPr>
          <w:szCs w:val="24"/>
        </w:rPr>
        <w:t>ș</w:t>
      </w:r>
      <w:r w:rsidRPr="00EE46EF">
        <w:rPr>
          <w:szCs w:val="24"/>
        </w:rPr>
        <w:t xml:space="preserve">i nedezbinându-se la început </w:t>
      </w:r>
    </w:p>
    <w:p w14:paraId="711FD3F4" w14:textId="77777777" w:rsidR="00571BF1" w:rsidRPr="00EE46EF" w:rsidRDefault="00571BF1" w:rsidP="00571BF1">
      <w:pPr>
        <w:spacing w:after="240"/>
        <w:rPr>
          <w:szCs w:val="24"/>
        </w:rPr>
      </w:pPr>
      <w:r w:rsidRPr="00EE46EF">
        <w:rPr>
          <w:szCs w:val="24"/>
        </w:rPr>
        <w:t>fa</w:t>
      </w:r>
      <w:r w:rsidRPr="00EE46EF">
        <w:rPr>
          <w:szCs w:val="24"/>
        </w:rPr>
        <w:t>ț</w:t>
      </w:r>
      <w:r w:rsidRPr="00EE46EF">
        <w:rPr>
          <w:szCs w:val="24"/>
        </w:rPr>
        <w:t>ă de altul în temeiul deosebnirii după fire sau mi</w:t>
      </w:r>
      <w:r w:rsidRPr="00EE46EF">
        <w:rPr>
          <w:szCs w:val="24"/>
        </w:rPr>
        <w:t>ș</w:t>
      </w:r>
      <w:r w:rsidRPr="00EE46EF">
        <w:rPr>
          <w:szCs w:val="24"/>
        </w:rPr>
        <w:t xml:space="preserve">care. Toate există în </w:t>
      </w:r>
    </w:p>
    <w:p w14:paraId="6D132003" w14:textId="77777777" w:rsidR="00571BF1" w:rsidRPr="00EE46EF" w:rsidRDefault="00571BF1" w:rsidP="00571BF1">
      <w:pPr>
        <w:spacing w:after="240"/>
        <w:rPr>
          <w:szCs w:val="24"/>
        </w:rPr>
      </w:pPr>
      <w:r w:rsidRPr="00EE46EF">
        <w:rPr>
          <w:szCs w:val="24"/>
        </w:rPr>
        <w:t xml:space="preserve">împreunare cu toate fără confuzie, în temeiul legăturii unice </w:t>
      </w:r>
      <w:r w:rsidRPr="00EE46EF">
        <w:rPr>
          <w:szCs w:val="24"/>
        </w:rPr>
        <w:t>ș</w:t>
      </w:r>
      <w:r w:rsidRPr="00EE46EF">
        <w:rPr>
          <w:szCs w:val="24"/>
        </w:rPr>
        <w:t xml:space="preserve">i indisolubile în care </w:t>
      </w:r>
    </w:p>
    <w:p w14:paraId="11C01458" w14:textId="77777777" w:rsidR="00571BF1" w:rsidRPr="00EE46EF" w:rsidRDefault="00571BF1" w:rsidP="00571BF1">
      <w:pPr>
        <w:spacing w:after="240"/>
        <w:rPr>
          <w:szCs w:val="24"/>
        </w:rPr>
      </w:pPr>
      <w:r w:rsidRPr="00EE46EF">
        <w:rPr>
          <w:szCs w:val="24"/>
        </w:rPr>
        <w:t xml:space="preserve">le </w:t>
      </w:r>
      <w:r w:rsidRPr="00EE46EF">
        <w:rPr>
          <w:szCs w:val="24"/>
        </w:rPr>
        <w:t>ț</w:t>
      </w:r>
      <w:r w:rsidRPr="00EE46EF">
        <w:rPr>
          <w:szCs w:val="24"/>
        </w:rPr>
        <w:t xml:space="preserve">ine începutul </w:t>
      </w:r>
      <w:r w:rsidRPr="00EE46EF">
        <w:rPr>
          <w:szCs w:val="24"/>
        </w:rPr>
        <w:t>ș</w:t>
      </w:r>
      <w:r w:rsidRPr="00EE46EF">
        <w:rPr>
          <w:szCs w:val="24"/>
        </w:rPr>
        <w:t xml:space="preserve">i cauza unică, </w:t>
      </w:r>
      <w:r w:rsidRPr="00EE46EF">
        <w:rPr>
          <w:szCs w:val="24"/>
        </w:rPr>
        <w:t>ș</w:t>
      </w:r>
      <w:r w:rsidRPr="00EE46EF">
        <w:rPr>
          <w:szCs w:val="24"/>
        </w:rPr>
        <w:t>i al pazei, căci legătura aceasta domole</w:t>
      </w:r>
      <w:r w:rsidRPr="00EE46EF">
        <w:rPr>
          <w:szCs w:val="24"/>
        </w:rPr>
        <w:t>ș</w:t>
      </w:r>
      <w:r w:rsidRPr="00EE46EF">
        <w:rPr>
          <w:szCs w:val="24"/>
        </w:rPr>
        <w:t xml:space="preserve">te </w:t>
      </w:r>
      <w:r w:rsidRPr="00EE46EF">
        <w:rPr>
          <w:szCs w:val="24"/>
        </w:rPr>
        <w:t>ș</w:t>
      </w:r>
      <w:r w:rsidRPr="00EE46EF">
        <w:rPr>
          <w:szCs w:val="24"/>
        </w:rPr>
        <w:t xml:space="preserve">i </w:t>
      </w:r>
    </w:p>
    <w:p w14:paraId="10D9342F" w14:textId="77777777" w:rsidR="00571BF1" w:rsidRPr="00EE46EF" w:rsidRDefault="00571BF1" w:rsidP="00571BF1">
      <w:pPr>
        <w:spacing w:after="240"/>
        <w:rPr>
          <w:szCs w:val="24"/>
        </w:rPr>
      </w:pPr>
      <w:r w:rsidRPr="00EE46EF">
        <w:rPr>
          <w:szCs w:val="24"/>
        </w:rPr>
        <w:t>acoperă toate rela</w:t>
      </w:r>
      <w:r w:rsidRPr="00EE46EF">
        <w:rPr>
          <w:szCs w:val="24"/>
        </w:rPr>
        <w:t>ț</w:t>
      </w:r>
      <w:r w:rsidRPr="00EE46EF">
        <w:rPr>
          <w:szCs w:val="24"/>
        </w:rPr>
        <w:t xml:space="preserve">iile particulare văzute în toate după firea fiecărui lucru, nu </w:t>
      </w:r>
    </w:p>
    <w:p w14:paraId="77B3BC19" w14:textId="77777777" w:rsidR="00571BF1" w:rsidRPr="00EE46EF" w:rsidRDefault="00571BF1" w:rsidP="00571BF1">
      <w:pPr>
        <w:spacing w:after="240"/>
        <w:rPr>
          <w:szCs w:val="24"/>
        </w:rPr>
      </w:pPr>
    </w:p>
    <w:p w14:paraId="454400CB" w14:textId="77777777" w:rsidR="00571BF1" w:rsidRPr="00EE46EF" w:rsidRDefault="00571BF1" w:rsidP="00571BF1">
      <w:pPr>
        <w:spacing w:after="240"/>
        <w:rPr>
          <w:szCs w:val="24"/>
        </w:rPr>
      </w:pPr>
      <w:r w:rsidRPr="00EE46EF">
        <w:rPr>
          <w:szCs w:val="24"/>
        </w:rPr>
        <w:t xml:space="preserve">Sf. Maxim Mărturisitorul, Mistagogia </w:t>
      </w:r>
    </w:p>
    <w:p w14:paraId="5CDF535F" w14:textId="77777777" w:rsidR="00571BF1" w:rsidRPr="00EE46EF" w:rsidRDefault="00571BF1" w:rsidP="00571BF1">
      <w:pPr>
        <w:spacing w:after="240"/>
        <w:rPr>
          <w:szCs w:val="24"/>
        </w:rPr>
      </w:pPr>
      <w:r w:rsidRPr="00EE46EF">
        <w:rPr>
          <w:szCs w:val="24"/>
        </w:rPr>
        <w:t xml:space="preserve">alterându-le </w:t>
      </w:r>
      <w:r w:rsidRPr="00EE46EF">
        <w:rPr>
          <w:szCs w:val="24"/>
        </w:rPr>
        <w:t>ș</w:t>
      </w:r>
      <w:r w:rsidRPr="00EE46EF">
        <w:rPr>
          <w:szCs w:val="24"/>
        </w:rPr>
        <w:t>i desfiin</w:t>
      </w:r>
      <w:r w:rsidRPr="00EE46EF">
        <w:rPr>
          <w:szCs w:val="24"/>
        </w:rPr>
        <w:t>ț</w:t>
      </w:r>
      <w:r w:rsidRPr="00EE46EF">
        <w:rPr>
          <w:szCs w:val="24"/>
        </w:rPr>
        <w:t xml:space="preserve">ându-le </w:t>
      </w:r>
      <w:r w:rsidRPr="00EE46EF">
        <w:rPr>
          <w:szCs w:val="24"/>
        </w:rPr>
        <w:t>ș</w:t>
      </w:r>
      <w:r w:rsidRPr="00EE46EF">
        <w:rPr>
          <w:szCs w:val="24"/>
        </w:rPr>
        <w:t>i fâcându-le să nu mai fie, ci covâr</w:t>
      </w:r>
      <w:r w:rsidRPr="00EE46EF">
        <w:rPr>
          <w:szCs w:val="24"/>
        </w:rPr>
        <w:t>ș</w:t>
      </w:r>
      <w:r w:rsidRPr="00EE46EF">
        <w:rPr>
          <w:szCs w:val="24"/>
        </w:rPr>
        <w:t xml:space="preserve">indu-le </w:t>
      </w:r>
      <w:r w:rsidRPr="00EE46EF">
        <w:rPr>
          <w:szCs w:val="24"/>
        </w:rPr>
        <w:t>ș</w:t>
      </w:r>
      <w:r w:rsidRPr="00EE46EF">
        <w:rPr>
          <w:szCs w:val="24"/>
        </w:rPr>
        <w:t xml:space="preserve">i </w:t>
      </w:r>
    </w:p>
    <w:p w14:paraId="7E8E455D" w14:textId="77777777" w:rsidR="00571BF1" w:rsidRPr="00EE46EF" w:rsidRDefault="00571BF1" w:rsidP="00571BF1">
      <w:pPr>
        <w:spacing w:after="240"/>
        <w:rPr>
          <w:szCs w:val="24"/>
        </w:rPr>
      </w:pPr>
      <w:r w:rsidRPr="00EE46EF">
        <w:rPr>
          <w:szCs w:val="24"/>
        </w:rPr>
        <w:t>arâtându-se mai presus de toate cum apare întregul fa</w:t>
      </w:r>
      <w:r w:rsidRPr="00EE46EF">
        <w:rPr>
          <w:szCs w:val="24"/>
        </w:rPr>
        <w:t>ț</w:t>
      </w:r>
      <w:r w:rsidRPr="00EE46EF">
        <w:rPr>
          <w:szCs w:val="24"/>
        </w:rPr>
        <w:t>ă de păr</w:t>
      </w:r>
      <w:r w:rsidRPr="00EE46EF">
        <w:rPr>
          <w:szCs w:val="24"/>
        </w:rPr>
        <w:t>ț</w:t>
      </w:r>
      <w:r w:rsidRPr="00EE46EF">
        <w:rPr>
          <w:szCs w:val="24"/>
        </w:rPr>
        <w:t xml:space="preserve">i, sau mai bine zis </w:t>
      </w:r>
    </w:p>
    <w:p w14:paraId="33080988" w14:textId="77777777" w:rsidR="00571BF1" w:rsidRPr="00EE46EF" w:rsidRDefault="00571BF1" w:rsidP="00571BF1">
      <w:pPr>
        <w:spacing w:after="240"/>
        <w:rPr>
          <w:szCs w:val="24"/>
        </w:rPr>
      </w:pPr>
      <w:r w:rsidRPr="00EE46EF">
        <w:rPr>
          <w:szCs w:val="24"/>
        </w:rPr>
        <w:t xml:space="preserve">cauza întregului, în temeiul căreia se arată </w:t>
      </w:r>
      <w:r w:rsidRPr="00EE46EF">
        <w:rPr>
          <w:szCs w:val="24"/>
        </w:rPr>
        <w:t>ș</w:t>
      </w:r>
      <w:r w:rsidRPr="00EE46EF">
        <w:rPr>
          <w:szCs w:val="24"/>
        </w:rPr>
        <w:t xml:space="preserve">i există atât întregul cât </w:t>
      </w:r>
      <w:r w:rsidRPr="00EE46EF">
        <w:rPr>
          <w:szCs w:val="24"/>
        </w:rPr>
        <w:t>ș</w:t>
      </w:r>
      <w:r w:rsidRPr="00EE46EF">
        <w:rPr>
          <w:szCs w:val="24"/>
        </w:rPr>
        <w:t>i păr</w:t>
      </w:r>
      <w:r w:rsidRPr="00EE46EF">
        <w:rPr>
          <w:szCs w:val="24"/>
        </w:rPr>
        <w:t>ț</w:t>
      </w:r>
      <w:r w:rsidRPr="00EE46EF">
        <w:rPr>
          <w:szCs w:val="24"/>
        </w:rPr>
        <w:t xml:space="preserve">ile </w:t>
      </w:r>
    </w:p>
    <w:p w14:paraId="56626CEA" w14:textId="77777777" w:rsidR="00571BF1" w:rsidRPr="00EE46EF" w:rsidRDefault="00571BF1" w:rsidP="00571BF1">
      <w:pPr>
        <w:spacing w:after="240"/>
        <w:rPr>
          <w:szCs w:val="24"/>
        </w:rPr>
      </w:pPr>
      <w:r w:rsidRPr="00EE46EF">
        <w:rPr>
          <w:szCs w:val="24"/>
        </w:rPr>
        <w:t xml:space="preserve">întregului. Acestea arată întreaga cauză strălucind mai presus de ele </w:t>
      </w:r>
      <w:r w:rsidRPr="00EE46EF">
        <w:rPr>
          <w:szCs w:val="24"/>
        </w:rPr>
        <w:t>ș</w:t>
      </w:r>
      <w:r w:rsidRPr="00EE46EF">
        <w:rPr>
          <w:szCs w:val="24"/>
        </w:rPr>
        <w:t xml:space="preserve">i precum </w:t>
      </w:r>
    </w:p>
    <w:p w14:paraId="18F923ED" w14:textId="77777777" w:rsidR="00571BF1" w:rsidRPr="00EE46EF" w:rsidRDefault="00571BF1" w:rsidP="00571BF1">
      <w:pPr>
        <w:spacing w:after="240"/>
        <w:rPr>
          <w:szCs w:val="24"/>
        </w:rPr>
      </w:pPr>
      <w:r w:rsidRPr="00EE46EF">
        <w:rPr>
          <w:szCs w:val="24"/>
        </w:rPr>
        <w:t xml:space="preserve">soarele supraluminos acoperă firea </w:t>
      </w:r>
      <w:r w:rsidRPr="00EE46EF">
        <w:rPr>
          <w:szCs w:val="24"/>
        </w:rPr>
        <w:t>ș</w:t>
      </w:r>
      <w:r w:rsidRPr="00EE46EF">
        <w:rPr>
          <w:szCs w:val="24"/>
        </w:rPr>
        <w:t>i lumina stelelor, a</w:t>
      </w:r>
      <w:r w:rsidRPr="00EE46EF">
        <w:rPr>
          <w:szCs w:val="24"/>
        </w:rPr>
        <w:t>ș</w:t>
      </w:r>
      <w:r w:rsidRPr="00EE46EF">
        <w:rPr>
          <w:szCs w:val="24"/>
        </w:rPr>
        <w:t xml:space="preserve">a cauza acelora le acoperă </w:t>
      </w:r>
    </w:p>
    <w:p w14:paraId="28E4098D" w14:textId="77777777" w:rsidR="00571BF1" w:rsidRPr="00EE46EF" w:rsidRDefault="00571BF1" w:rsidP="00571BF1">
      <w:pPr>
        <w:spacing w:after="240"/>
        <w:rPr>
          <w:szCs w:val="24"/>
        </w:rPr>
      </w:pPr>
      <w:r w:rsidRPr="00EE46EF">
        <w:rPr>
          <w:szCs w:val="24"/>
        </w:rPr>
        <w:t>existen</w:t>
      </w:r>
      <w:r w:rsidRPr="00EE46EF">
        <w:rPr>
          <w:szCs w:val="24"/>
        </w:rPr>
        <w:t>ț</w:t>
      </w:r>
      <w:r w:rsidRPr="00EE46EF">
        <w:rPr>
          <w:szCs w:val="24"/>
        </w:rPr>
        <w:t>a lor, ca a unor lucruri cauzate. Căci precum păr</w:t>
      </w:r>
      <w:r w:rsidRPr="00EE46EF">
        <w:rPr>
          <w:szCs w:val="24"/>
        </w:rPr>
        <w:t>ț</w:t>
      </w:r>
      <w:r w:rsidRPr="00EE46EF">
        <w:rPr>
          <w:szCs w:val="24"/>
        </w:rPr>
        <w:t xml:space="preserve">ile există propriu-zis </w:t>
      </w:r>
      <w:r w:rsidRPr="00EE46EF">
        <w:rPr>
          <w:szCs w:val="24"/>
        </w:rPr>
        <w:t>ș</w:t>
      </w:r>
      <w:r w:rsidRPr="00EE46EF">
        <w:rPr>
          <w:szCs w:val="24"/>
        </w:rPr>
        <w:t xml:space="preserve">i se </w:t>
      </w:r>
    </w:p>
    <w:p w14:paraId="4F4F2084" w14:textId="77777777" w:rsidR="00571BF1" w:rsidRPr="00EE46EF" w:rsidRDefault="00571BF1" w:rsidP="00571BF1">
      <w:pPr>
        <w:spacing w:after="240"/>
        <w:rPr>
          <w:szCs w:val="24"/>
        </w:rPr>
      </w:pPr>
      <w:r w:rsidRPr="00EE46EF">
        <w:rPr>
          <w:szCs w:val="24"/>
        </w:rPr>
        <w:t xml:space="preserve">cunosc din întreg, asa există </w:t>
      </w:r>
      <w:r w:rsidRPr="00EE46EF">
        <w:rPr>
          <w:szCs w:val="24"/>
        </w:rPr>
        <w:t>ș</w:t>
      </w:r>
      <w:r w:rsidRPr="00EE46EF">
        <w:rPr>
          <w:szCs w:val="24"/>
        </w:rPr>
        <w:t xml:space="preserve">i se cunosc din cauză cele cauzate, </w:t>
      </w:r>
      <w:r w:rsidRPr="00EE46EF">
        <w:rPr>
          <w:szCs w:val="24"/>
        </w:rPr>
        <w:t>ș</w:t>
      </w:r>
      <w:r w:rsidRPr="00EE46EF">
        <w:rPr>
          <w:szCs w:val="24"/>
        </w:rPr>
        <w:t xml:space="preserve">i particularitatea </w:t>
      </w:r>
    </w:p>
    <w:p w14:paraId="299F4DEF" w14:textId="77777777" w:rsidR="00571BF1" w:rsidRPr="00EE46EF" w:rsidRDefault="00571BF1" w:rsidP="00571BF1">
      <w:pPr>
        <w:spacing w:after="240"/>
        <w:rPr>
          <w:szCs w:val="24"/>
        </w:rPr>
      </w:pPr>
      <w:r w:rsidRPr="00EE46EF">
        <w:rPr>
          <w:szCs w:val="24"/>
        </w:rPr>
        <w:t>lor ia odihnă când, fiind îmbră</w:t>
      </w:r>
      <w:r w:rsidRPr="00EE46EF">
        <w:rPr>
          <w:szCs w:val="24"/>
        </w:rPr>
        <w:t>ț</w:t>
      </w:r>
      <w:r w:rsidRPr="00EE46EF">
        <w:rPr>
          <w:szCs w:val="24"/>
        </w:rPr>
        <w:t>i</w:t>
      </w:r>
      <w:r w:rsidRPr="00EE46EF">
        <w:rPr>
          <w:szCs w:val="24"/>
        </w:rPr>
        <w:t>ș</w:t>
      </w:r>
      <w:r w:rsidRPr="00EE46EF">
        <w:rPr>
          <w:szCs w:val="24"/>
        </w:rPr>
        <w:t>ate de referin</w:t>
      </w:r>
      <w:r w:rsidRPr="00EE46EF">
        <w:rPr>
          <w:szCs w:val="24"/>
        </w:rPr>
        <w:t>ț</w:t>
      </w:r>
      <w:r w:rsidRPr="00EE46EF">
        <w:rPr>
          <w:szCs w:val="24"/>
        </w:rPr>
        <w:t>a fa</w:t>
      </w:r>
      <w:r w:rsidRPr="00EE46EF">
        <w:rPr>
          <w:szCs w:val="24"/>
        </w:rPr>
        <w:t>ț</w:t>
      </w:r>
      <w:r w:rsidRPr="00EE46EF">
        <w:rPr>
          <w:szCs w:val="24"/>
        </w:rPr>
        <w:t xml:space="preserve">ă de cauză, sunt străbătute de </w:t>
      </w:r>
    </w:p>
    <w:p w14:paraId="5F7D8577" w14:textId="77777777" w:rsidR="00571BF1" w:rsidRPr="00EE46EF" w:rsidRDefault="00571BF1" w:rsidP="00571BF1">
      <w:pPr>
        <w:spacing w:after="240"/>
        <w:rPr>
          <w:szCs w:val="24"/>
        </w:rPr>
      </w:pPr>
      <w:r w:rsidRPr="00EE46EF">
        <w:rPr>
          <w:szCs w:val="24"/>
        </w:rPr>
        <w:t xml:space="preserve">ea </w:t>
      </w:r>
      <w:r w:rsidRPr="00EE46EF">
        <w:rPr>
          <w:szCs w:val="24"/>
        </w:rPr>
        <w:t>ș</w:t>
      </w:r>
      <w:r w:rsidRPr="00EE46EF">
        <w:rPr>
          <w:szCs w:val="24"/>
        </w:rPr>
        <w:t>i primesc cu totul calificarea ei, prin puterea cea unică a rela</w:t>
      </w:r>
      <w:r w:rsidRPr="00EE46EF">
        <w:rPr>
          <w:szCs w:val="24"/>
        </w:rPr>
        <w:t>ț</w:t>
      </w:r>
      <w:r w:rsidRPr="00EE46EF">
        <w:rPr>
          <w:szCs w:val="24"/>
        </w:rPr>
        <w:t>iei fa</w:t>
      </w:r>
      <w:r w:rsidRPr="00EE46EF">
        <w:rPr>
          <w:szCs w:val="24"/>
        </w:rPr>
        <w:t>ț</w:t>
      </w:r>
      <w:r w:rsidRPr="00EE46EF">
        <w:rPr>
          <w:szCs w:val="24"/>
        </w:rPr>
        <w:t xml:space="preserve">ă de ea, </w:t>
      </w:r>
    </w:p>
    <w:p w14:paraId="6D76168C" w14:textId="77777777" w:rsidR="00571BF1" w:rsidRPr="00EE46EF" w:rsidRDefault="00571BF1" w:rsidP="00571BF1">
      <w:pPr>
        <w:spacing w:after="240"/>
        <w:rPr>
          <w:szCs w:val="24"/>
        </w:rPr>
      </w:pPr>
      <w:r w:rsidRPr="00EE46EF">
        <w:rPr>
          <w:szCs w:val="24"/>
        </w:rPr>
        <w:t xml:space="preserve">precum s-a spus. Astfel Dumnezeu, Care este în măsură infinită mai presus de </w:t>
      </w:r>
    </w:p>
    <w:p w14:paraId="664BDD69" w14:textId="77777777" w:rsidR="00571BF1" w:rsidRPr="00EE46EF" w:rsidRDefault="00571BF1" w:rsidP="00571BF1">
      <w:pPr>
        <w:spacing w:after="240"/>
        <w:rPr>
          <w:szCs w:val="24"/>
        </w:rPr>
      </w:pPr>
      <w:r w:rsidRPr="00EE46EF">
        <w:rPr>
          <w:szCs w:val="24"/>
        </w:rPr>
        <w:t>toate, fiind toate în toate, va fi numai El singur văzut de cei cura</w:t>
      </w:r>
      <w:r w:rsidRPr="00EE46EF">
        <w:rPr>
          <w:szCs w:val="24"/>
        </w:rPr>
        <w:t>ț</w:t>
      </w:r>
      <w:r w:rsidRPr="00EE46EF">
        <w:rPr>
          <w:szCs w:val="24"/>
        </w:rPr>
        <w:t>i la în</w:t>
      </w:r>
      <w:r w:rsidRPr="00EE46EF">
        <w:rPr>
          <w:szCs w:val="24"/>
        </w:rPr>
        <w:t>ț</w:t>
      </w:r>
      <w:r w:rsidRPr="00EE46EF">
        <w:rPr>
          <w:szCs w:val="24"/>
        </w:rPr>
        <w:t xml:space="preserve">elegere, </w:t>
      </w:r>
    </w:p>
    <w:p w14:paraId="0779FC5C" w14:textId="77777777" w:rsidR="00571BF1" w:rsidRPr="00EE46EF" w:rsidRDefault="00571BF1" w:rsidP="00571BF1">
      <w:pPr>
        <w:spacing w:after="240"/>
        <w:rPr>
          <w:szCs w:val="24"/>
        </w:rPr>
      </w:pPr>
      <w:r w:rsidRPr="00EE46EF">
        <w:rPr>
          <w:szCs w:val="24"/>
        </w:rPr>
        <w:t>când mintea, cugetând contemplativ sensurile lucrurilor, va sfâr</w:t>
      </w:r>
      <w:r w:rsidRPr="00EE46EF">
        <w:rPr>
          <w:szCs w:val="24"/>
        </w:rPr>
        <w:t>ș</w:t>
      </w:r>
      <w:r w:rsidRPr="00EE46EF">
        <w:rPr>
          <w:szCs w:val="24"/>
        </w:rPr>
        <w:t xml:space="preserve">i la Dumnezeu </w:t>
      </w:r>
    </w:p>
    <w:p w14:paraId="6DD30885" w14:textId="77777777" w:rsidR="00571BF1" w:rsidRPr="00EE46EF" w:rsidRDefault="00571BF1" w:rsidP="00571BF1">
      <w:pPr>
        <w:spacing w:after="240"/>
        <w:rPr>
          <w:szCs w:val="24"/>
        </w:rPr>
      </w:pPr>
      <w:r w:rsidRPr="00EE46EF">
        <w:rPr>
          <w:szCs w:val="24"/>
        </w:rPr>
        <w:t>însu</w:t>
      </w:r>
      <w:r w:rsidRPr="00EE46EF">
        <w:rPr>
          <w:szCs w:val="24"/>
        </w:rPr>
        <w:t>ș</w:t>
      </w:r>
      <w:r w:rsidRPr="00EE46EF">
        <w:rPr>
          <w:szCs w:val="24"/>
        </w:rPr>
        <w:t xml:space="preserve">i, ca la cauza, începutul </w:t>
      </w:r>
      <w:r w:rsidRPr="00EE46EF">
        <w:rPr>
          <w:szCs w:val="24"/>
        </w:rPr>
        <w:t>ș</w:t>
      </w:r>
      <w:r w:rsidRPr="00EE46EF">
        <w:rPr>
          <w:szCs w:val="24"/>
        </w:rPr>
        <w:t>i scopul ultim al na</w:t>
      </w:r>
      <w:r w:rsidRPr="00EE46EF">
        <w:rPr>
          <w:szCs w:val="24"/>
        </w:rPr>
        <w:t>ș</w:t>
      </w:r>
      <w:r w:rsidRPr="00EE46EF">
        <w:rPr>
          <w:szCs w:val="24"/>
        </w:rPr>
        <w:t xml:space="preserve">terii </w:t>
      </w:r>
      <w:r w:rsidRPr="00EE46EF">
        <w:rPr>
          <w:szCs w:val="24"/>
        </w:rPr>
        <w:t>ș</w:t>
      </w:r>
      <w:r w:rsidRPr="00EE46EF">
        <w:rPr>
          <w:szCs w:val="24"/>
        </w:rPr>
        <w:t xml:space="preserve">i devenirii tuturor, </w:t>
      </w:r>
      <w:r w:rsidRPr="00EE46EF">
        <w:rPr>
          <w:szCs w:val="24"/>
        </w:rPr>
        <w:t>ș</w:t>
      </w:r>
      <w:r w:rsidRPr="00EE46EF">
        <w:rPr>
          <w:szCs w:val="24"/>
        </w:rPr>
        <w:t xml:space="preserve">i ca la </w:t>
      </w:r>
    </w:p>
    <w:p w14:paraId="53FAD1DF" w14:textId="77777777" w:rsidR="00571BF1" w:rsidRPr="00EE46EF" w:rsidRDefault="00571BF1" w:rsidP="00571BF1">
      <w:pPr>
        <w:spacing w:after="240"/>
        <w:rPr>
          <w:szCs w:val="24"/>
        </w:rPr>
      </w:pPr>
      <w:r w:rsidRPr="00EE46EF">
        <w:rPr>
          <w:szCs w:val="24"/>
        </w:rPr>
        <w:t xml:space="preserve">sânul adânc </w:t>
      </w:r>
      <w:r w:rsidRPr="00EE46EF">
        <w:rPr>
          <w:szCs w:val="24"/>
        </w:rPr>
        <w:t>ș</w:t>
      </w:r>
      <w:r w:rsidRPr="00EE46EF">
        <w:rPr>
          <w:szCs w:val="24"/>
        </w:rPr>
        <w:t xml:space="preserve">i nedepărtat al întregului cuprins. </w:t>
      </w:r>
    </w:p>
    <w:p w14:paraId="58524615" w14:textId="77777777" w:rsidR="00571BF1" w:rsidRPr="00EE46EF" w:rsidRDefault="00571BF1" w:rsidP="00571BF1">
      <w:pPr>
        <w:spacing w:after="240"/>
        <w:rPr>
          <w:szCs w:val="24"/>
        </w:rPr>
      </w:pPr>
      <w:r w:rsidRPr="00EE46EF">
        <w:rPr>
          <w:szCs w:val="24"/>
        </w:rPr>
        <w:t>In acela</w:t>
      </w:r>
      <w:r w:rsidRPr="00EE46EF">
        <w:rPr>
          <w:szCs w:val="24"/>
        </w:rPr>
        <w:t>ș</w:t>
      </w:r>
      <w:r w:rsidRPr="00EE46EF">
        <w:rPr>
          <w:szCs w:val="24"/>
        </w:rPr>
        <w:t xml:space="preserve">i chip </w:t>
      </w:r>
      <w:r w:rsidRPr="00EE46EF">
        <w:rPr>
          <w:szCs w:val="24"/>
        </w:rPr>
        <w:t>ș</w:t>
      </w:r>
      <w:r w:rsidRPr="00EE46EF">
        <w:rPr>
          <w:szCs w:val="24"/>
        </w:rPr>
        <w:t>i Sfânta Biserică a lui Dumnezeu ni se arată făcând acelea</w:t>
      </w:r>
      <w:r w:rsidRPr="00EE46EF">
        <w:rPr>
          <w:szCs w:val="24"/>
        </w:rPr>
        <w:t>ș</w:t>
      </w:r>
      <w:r w:rsidRPr="00EE46EF">
        <w:rPr>
          <w:szCs w:val="24"/>
        </w:rPr>
        <w:t xml:space="preserve">i </w:t>
      </w:r>
    </w:p>
    <w:p w14:paraId="675766F2" w14:textId="77777777" w:rsidR="00571BF1" w:rsidRPr="00EE46EF" w:rsidRDefault="00571BF1" w:rsidP="00571BF1">
      <w:pPr>
        <w:spacing w:after="240"/>
        <w:rPr>
          <w:szCs w:val="24"/>
        </w:rPr>
      </w:pPr>
      <w:r w:rsidRPr="00EE46EF">
        <w:rPr>
          <w:szCs w:val="24"/>
        </w:rPr>
        <w:t xml:space="preserve">lucruri cu noi ca </w:t>
      </w:r>
      <w:r w:rsidRPr="00EE46EF">
        <w:rPr>
          <w:szCs w:val="24"/>
        </w:rPr>
        <w:t>ș</w:t>
      </w:r>
      <w:r w:rsidRPr="00EE46EF">
        <w:rPr>
          <w:szCs w:val="24"/>
        </w:rPr>
        <w:t xml:space="preserve">i Dumnezeu, imitându-L cum imita o icoană modelul său. Căci </w:t>
      </w:r>
    </w:p>
    <w:p w14:paraId="1F155185" w14:textId="77777777" w:rsidR="00571BF1" w:rsidRPr="00EE46EF" w:rsidRDefault="00571BF1" w:rsidP="00571BF1">
      <w:pPr>
        <w:spacing w:after="240"/>
        <w:rPr>
          <w:szCs w:val="24"/>
        </w:rPr>
      </w:pPr>
      <w:r w:rsidRPr="00EE46EF">
        <w:rPr>
          <w:szCs w:val="24"/>
        </w:rPr>
        <w:t>sunt mul</w:t>
      </w:r>
      <w:r w:rsidRPr="00EE46EF">
        <w:rPr>
          <w:szCs w:val="24"/>
        </w:rPr>
        <w:t>ț</w:t>
      </w:r>
      <w:r w:rsidRPr="00EE46EF">
        <w:rPr>
          <w:szCs w:val="24"/>
        </w:rPr>
        <w:t xml:space="preserve">i </w:t>
      </w:r>
      <w:r w:rsidRPr="00EE46EF">
        <w:rPr>
          <w:szCs w:val="24"/>
        </w:rPr>
        <w:t>ș</w:t>
      </w:r>
      <w:r w:rsidRPr="00EE46EF">
        <w:rPr>
          <w:szCs w:val="24"/>
        </w:rPr>
        <w:t>i nesfâr</w:t>
      </w:r>
      <w:r w:rsidRPr="00EE46EF">
        <w:rPr>
          <w:szCs w:val="24"/>
        </w:rPr>
        <w:t>ș</w:t>
      </w:r>
      <w:r w:rsidRPr="00EE46EF">
        <w:rPr>
          <w:szCs w:val="24"/>
        </w:rPr>
        <w:t>i</w:t>
      </w:r>
      <w:r w:rsidRPr="00EE46EF">
        <w:rPr>
          <w:szCs w:val="24"/>
        </w:rPr>
        <w:t>ț</w:t>
      </w:r>
      <w:r w:rsidRPr="00EE46EF">
        <w:rPr>
          <w:szCs w:val="24"/>
        </w:rPr>
        <w:t xml:space="preserve">i la număr cei ce fac parte din ea </w:t>
      </w:r>
      <w:r w:rsidRPr="00EE46EF">
        <w:rPr>
          <w:szCs w:val="24"/>
        </w:rPr>
        <w:t>ș</w:t>
      </w:r>
      <w:r w:rsidRPr="00EE46EF">
        <w:rPr>
          <w:szCs w:val="24"/>
        </w:rPr>
        <w:t>i sunt renăscu</w:t>
      </w:r>
      <w:r w:rsidRPr="00EE46EF">
        <w:rPr>
          <w:szCs w:val="24"/>
        </w:rPr>
        <w:t>ț</w:t>
      </w:r>
      <w:r w:rsidRPr="00EE46EF">
        <w:rPr>
          <w:szCs w:val="24"/>
        </w:rPr>
        <w:t xml:space="preserve">i </w:t>
      </w:r>
      <w:r w:rsidRPr="00EE46EF">
        <w:rPr>
          <w:szCs w:val="24"/>
        </w:rPr>
        <w:t>ș</w:t>
      </w:r>
      <w:r w:rsidRPr="00EE46EF">
        <w:rPr>
          <w:szCs w:val="24"/>
        </w:rPr>
        <w:t>i recrea</w:t>
      </w:r>
      <w:r w:rsidRPr="00EE46EF">
        <w:rPr>
          <w:szCs w:val="24"/>
        </w:rPr>
        <w:t>ț</w:t>
      </w:r>
      <w:r w:rsidRPr="00EE46EF">
        <w:rPr>
          <w:szCs w:val="24"/>
        </w:rPr>
        <w:t xml:space="preserve">i </w:t>
      </w:r>
    </w:p>
    <w:p w14:paraId="0FE51B9C" w14:textId="77777777" w:rsidR="00571BF1" w:rsidRPr="00EE46EF" w:rsidRDefault="00571BF1" w:rsidP="00571BF1">
      <w:pPr>
        <w:spacing w:after="240"/>
        <w:rPr>
          <w:szCs w:val="24"/>
        </w:rPr>
      </w:pPr>
      <w:r w:rsidRPr="00EE46EF">
        <w:rPr>
          <w:szCs w:val="24"/>
        </w:rPr>
        <w:t>în duh: bărba</w:t>
      </w:r>
      <w:r w:rsidRPr="00EE46EF">
        <w:rPr>
          <w:szCs w:val="24"/>
        </w:rPr>
        <w:t>ț</w:t>
      </w:r>
      <w:r w:rsidRPr="00EE46EF">
        <w:rPr>
          <w:szCs w:val="24"/>
        </w:rPr>
        <w:t xml:space="preserve">i, femei </w:t>
      </w:r>
      <w:r w:rsidRPr="00EE46EF">
        <w:rPr>
          <w:szCs w:val="24"/>
        </w:rPr>
        <w:t>ș</w:t>
      </w:r>
      <w:r w:rsidRPr="00EE46EF">
        <w:rPr>
          <w:szCs w:val="24"/>
        </w:rPr>
        <w:t>i copii, despăr</w:t>
      </w:r>
      <w:r w:rsidRPr="00EE46EF">
        <w:rPr>
          <w:szCs w:val="24"/>
        </w:rPr>
        <w:t>ț</w:t>
      </w:r>
      <w:r w:rsidRPr="00EE46EF">
        <w:rPr>
          <w:szCs w:val="24"/>
        </w:rPr>
        <w:t>i</w:t>
      </w:r>
      <w:r w:rsidRPr="00EE46EF">
        <w:rPr>
          <w:szCs w:val="24"/>
        </w:rPr>
        <w:t>ț</w:t>
      </w:r>
      <w:r w:rsidRPr="00EE46EF">
        <w:rPr>
          <w:szCs w:val="24"/>
        </w:rPr>
        <w:t xml:space="preserve">i </w:t>
      </w:r>
      <w:r w:rsidRPr="00EE46EF">
        <w:rPr>
          <w:szCs w:val="24"/>
        </w:rPr>
        <w:t>ș</w:t>
      </w:r>
      <w:r w:rsidRPr="00EE46EF">
        <w:rPr>
          <w:szCs w:val="24"/>
        </w:rPr>
        <w:t>i foarte deosebi</w:t>
      </w:r>
      <w:r w:rsidRPr="00EE46EF">
        <w:rPr>
          <w:szCs w:val="24"/>
        </w:rPr>
        <w:t>ț</w:t>
      </w:r>
      <w:r w:rsidRPr="00EE46EF">
        <w:rPr>
          <w:szCs w:val="24"/>
        </w:rPr>
        <w:t xml:space="preserve">i după gen </w:t>
      </w:r>
      <w:r w:rsidRPr="00EE46EF">
        <w:rPr>
          <w:szCs w:val="24"/>
        </w:rPr>
        <w:t>ș</w:t>
      </w:r>
      <w:r w:rsidRPr="00EE46EF">
        <w:rPr>
          <w:szCs w:val="24"/>
        </w:rPr>
        <w:t>i înfă</w:t>
      </w:r>
      <w:r w:rsidRPr="00EE46EF">
        <w:rPr>
          <w:szCs w:val="24"/>
        </w:rPr>
        <w:t>ț</w:t>
      </w:r>
      <w:r w:rsidRPr="00EE46EF">
        <w:rPr>
          <w:szCs w:val="24"/>
        </w:rPr>
        <w:t>i</w:t>
      </w:r>
      <w:r w:rsidRPr="00EE46EF">
        <w:rPr>
          <w:szCs w:val="24"/>
        </w:rPr>
        <w:t>ș</w:t>
      </w:r>
      <w:r w:rsidRPr="00EE46EF">
        <w:rPr>
          <w:szCs w:val="24"/>
        </w:rPr>
        <w:t xml:space="preserve">are, </w:t>
      </w:r>
    </w:p>
    <w:p w14:paraId="6360DD4D" w14:textId="77777777" w:rsidR="00571BF1" w:rsidRPr="00EE46EF" w:rsidRDefault="00571BF1" w:rsidP="00571BF1">
      <w:pPr>
        <w:spacing w:after="240"/>
        <w:rPr>
          <w:szCs w:val="24"/>
        </w:rPr>
      </w:pPr>
      <w:r w:rsidRPr="00EE46EF">
        <w:rPr>
          <w:szCs w:val="24"/>
        </w:rPr>
        <w:t xml:space="preserve">după neamuri </w:t>
      </w:r>
      <w:r w:rsidRPr="00EE46EF">
        <w:rPr>
          <w:szCs w:val="24"/>
        </w:rPr>
        <w:t>ș</w:t>
      </w:r>
      <w:r w:rsidRPr="00EE46EF">
        <w:rPr>
          <w:szCs w:val="24"/>
        </w:rPr>
        <w:t>i graiuri, după via</w:t>
      </w:r>
      <w:r w:rsidRPr="00EE46EF">
        <w:rPr>
          <w:szCs w:val="24"/>
        </w:rPr>
        <w:t>ț</w:t>
      </w:r>
      <w:r w:rsidRPr="00EE46EF">
        <w:rPr>
          <w:szCs w:val="24"/>
        </w:rPr>
        <w:t>ă, vârstă, păreri,me</w:t>
      </w:r>
      <w:r w:rsidRPr="00EE46EF">
        <w:rPr>
          <w:szCs w:val="24"/>
        </w:rPr>
        <w:t>ș</w:t>
      </w:r>
      <w:r w:rsidRPr="00EE46EF">
        <w:rPr>
          <w:szCs w:val="24"/>
        </w:rPr>
        <w:t>te</w:t>
      </w:r>
      <w:r w:rsidRPr="00EE46EF">
        <w:rPr>
          <w:szCs w:val="24"/>
        </w:rPr>
        <w:t>ș</w:t>
      </w:r>
      <w:r w:rsidRPr="00EE46EF">
        <w:rPr>
          <w:szCs w:val="24"/>
        </w:rPr>
        <w:t xml:space="preserve">uguri, chipuri, moravuri </w:t>
      </w:r>
    </w:p>
    <w:p w14:paraId="1616C491" w14:textId="77777777" w:rsidR="00571BF1" w:rsidRPr="00EE46EF" w:rsidRDefault="00571BF1" w:rsidP="00571BF1">
      <w:pPr>
        <w:spacing w:after="240"/>
        <w:rPr>
          <w:szCs w:val="24"/>
        </w:rPr>
      </w:pPr>
      <w:r w:rsidRPr="00EE46EF">
        <w:rPr>
          <w:szCs w:val="24"/>
        </w:rPr>
        <w:lastRenderedPageBreak/>
        <w:t>ș</w:t>
      </w:r>
      <w:r w:rsidRPr="00EE46EF">
        <w:rPr>
          <w:szCs w:val="24"/>
        </w:rPr>
        <w:t xml:space="preserve">i aptitudini, după </w:t>
      </w:r>
      <w:r w:rsidRPr="00EE46EF">
        <w:rPr>
          <w:szCs w:val="24"/>
        </w:rPr>
        <w:t>ș</w:t>
      </w:r>
      <w:r w:rsidRPr="00EE46EF">
        <w:rPr>
          <w:szCs w:val="24"/>
        </w:rPr>
        <w:t>tiin</w:t>
      </w:r>
      <w:r w:rsidRPr="00EE46EF">
        <w:rPr>
          <w:szCs w:val="24"/>
        </w:rPr>
        <w:t>ț</w:t>
      </w:r>
      <w:r w:rsidRPr="00EE46EF">
        <w:rPr>
          <w:szCs w:val="24"/>
        </w:rPr>
        <w:t xml:space="preserve">ă </w:t>
      </w:r>
      <w:r w:rsidRPr="00EE46EF">
        <w:rPr>
          <w:szCs w:val="24"/>
        </w:rPr>
        <w:t>ș</w:t>
      </w:r>
      <w:r w:rsidRPr="00EE46EF">
        <w:rPr>
          <w:szCs w:val="24"/>
        </w:rPr>
        <w:t xml:space="preserve">i slujbe, după soartă, caracter </w:t>
      </w:r>
      <w:r w:rsidRPr="00EE46EF">
        <w:rPr>
          <w:szCs w:val="24"/>
        </w:rPr>
        <w:t>ș</w:t>
      </w:r>
      <w:r w:rsidRPr="00EE46EF">
        <w:rPr>
          <w:szCs w:val="24"/>
        </w:rPr>
        <w:t xml:space="preserve">i deprinderi. Dar tuturor </w:t>
      </w:r>
    </w:p>
    <w:p w14:paraId="027FB03E" w14:textId="77777777" w:rsidR="00571BF1" w:rsidRPr="00EE46EF" w:rsidRDefault="00571BF1" w:rsidP="00571BF1">
      <w:pPr>
        <w:spacing w:after="240"/>
        <w:rPr>
          <w:szCs w:val="24"/>
        </w:rPr>
      </w:pPr>
      <w:r w:rsidRPr="00EE46EF">
        <w:rPr>
          <w:szCs w:val="24"/>
        </w:rPr>
        <w:t xml:space="preserve">Biserica le dă deopotrivă o singură formă </w:t>
      </w:r>
      <w:r w:rsidRPr="00EE46EF">
        <w:rPr>
          <w:szCs w:val="24"/>
        </w:rPr>
        <w:t>ș</w:t>
      </w:r>
      <w:r w:rsidRPr="00EE46EF">
        <w:rPr>
          <w:szCs w:val="24"/>
        </w:rPr>
        <w:t xml:space="preserve">i numire dumnezeească, adică </w:t>
      </w:r>
    </w:p>
    <w:p w14:paraId="7798EB86" w14:textId="77777777" w:rsidR="00571BF1" w:rsidRPr="00EE46EF" w:rsidRDefault="00571BF1" w:rsidP="00571BF1">
      <w:pPr>
        <w:spacing w:after="240"/>
        <w:rPr>
          <w:szCs w:val="24"/>
        </w:rPr>
      </w:pPr>
      <w:r w:rsidRPr="00EE46EF">
        <w:rPr>
          <w:szCs w:val="24"/>
        </w:rPr>
        <w:t>existen</w:t>
      </w:r>
      <w:r w:rsidRPr="00EE46EF">
        <w:rPr>
          <w:szCs w:val="24"/>
        </w:rPr>
        <w:t>ț</w:t>
      </w:r>
      <w:r w:rsidRPr="00EE46EF">
        <w:rPr>
          <w:szCs w:val="24"/>
        </w:rPr>
        <w:t xml:space="preserve">a </w:t>
      </w:r>
      <w:r w:rsidRPr="00EE46EF">
        <w:rPr>
          <w:szCs w:val="24"/>
        </w:rPr>
        <w:t>ș</w:t>
      </w:r>
      <w:r w:rsidRPr="00EE46EF">
        <w:rPr>
          <w:szCs w:val="24"/>
        </w:rPr>
        <w:t xml:space="preserve">i numele de la Hristos; </w:t>
      </w:r>
      <w:r w:rsidRPr="00EE46EF">
        <w:rPr>
          <w:szCs w:val="24"/>
        </w:rPr>
        <w:t>ș</w:t>
      </w:r>
      <w:r w:rsidRPr="00EE46EF">
        <w:rPr>
          <w:szCs w:val="24"/>
        </w:rPr>
        <w:t xml:space="preserve">i o sigură </w:t>
      </w:r>
      <w:r w:rsidRPr="00EE46EF">
        <w:rPr>
          <w:szCs w:val="24"/>
        </w:rPr>
        <w:t>ș</w:t>
      </w:r>
      <w:r w:rsidRPr="00EE46EF">
        <w:rPr>
          <w:szCs w:val="24"/>
        </w:rPr>
        <w:t>i neîmpăr</w:t>
      </w:r>
      <w:r w:rsidRPr="00EE46EF">
        <w:rPr>
          <w:szCs w:val="24"/>
        </w:rPr>
        <w:t>ț</w:t>
      </w:r>
      <w:r w:rsidRPr="00EE46EF">
        <w:rPr>
          <w:szCs w:val="24"/>
        </w:rPr>
        <w:t>ită rela</w:t>
      </w:r>
      <w:r w:rsidRPr="00EE46EF">
        <w:rPr>
          <w:szCs w:val="24"/>
        </w:rPr>
        <w:t>ț</w:t>
      </w:r>
      <w:r w:rsidRPr="00EE46EF">
        <w:rPr>
          <w:szCs w:val="24"/>
        </w:rPr>
        <w:t>ie prin credin</w:t>
      </w:r>
      <w:r w:rsidRPr="00EE46EF">
        <w:rPr>
          <w:szCs w:val="24"/>
        </w:rPr>
        <w:t>ț</w:t>
      </w:r>
      <w:r w:rsidRPr="00EE46EF">
        <w:rPr>
          <w:szCs w:val="24"/>
        </w:rPr>
        <w:t xml:space="preserve">ă, </w:t>
      </w:r>
    </w:p>
    <w:p w14:paraId="40906BF1" w14:textId="77777777" w:rsidR="00571BF1" w:rsidRPr="00EE46EF" w:rsidRDefault="00571BF1" w:rsidP="00571BF1">
      <w:pPr>
        <w:spacing w:after="240"/>
        <w:rPr>
          <w:szCs w:val="24"/>
        </w:rPr>
      </w:pPr>
      <w:r w:rsidRPr="00EE46EF">
        <w:rPr>
          <w:szCs w:val="24"/>
        </w:rPr>
        <w:t xml:space="preserve">simplă </w:t>
      </w:r>
      <w:r w:rsidRPr="00EE46EF">
        <w:rPr>
          <w:szCs w:val="24"/>
        </w:rPr>
        <w:t>ș</w:t>
      </w:r>
      <w:r w:rsidRPr="00EE46EF">
        <w:rPr>
          <w:szCs w:val="24"/>
        </w:rPr>
        <w:t>i fără păr</w:t>
      </w:r>
      <w:r w:rsidRPr="00EE46EF">
        <w:rPr>
          <w:szCs w:val="24"/>
        </w:rPr>
        <w:t>ț</w:t>
      </w:r>
      <w:r w:rsidRPr="00EE46EF">
        <w:rPr>
          <w:szCs w:val="24"/>
        </w:rPr>
        <w:t>i, care nu lasă să fie cunoscute rela</w:t>
      </w:r>
      <w:r w:rsidRPr="00EE46EF">
        <w:rPr>
          <w:szCs w:val="24"/>
        </w:rPr>
        <w:t>ț</w:t>
      </w:r>
      <w:r w:rsidRPr="00EE46EF">
        <w:rPr>
          <w:szCs w:val="24"/>
        </w:rPr>
        <w:t xml:space="preserve">iile cele multe ale fiecăruia, </w:t>
      </w:r>
    </w:p>
    <w:p w14:paraId="7F89DB7B" w14:textId="77777777" w:rsidR="00571BF1" w:rsidRPr="00EE46EF" w:rsidRDefault="00571BF1" w:rsidP="00571BF1">
      <w:pPr>
        <w:spacing w:after="240"/>
        <w:rPr>
          <w:szCs w:val="24"/>
        </w:rPr>
      </w:pPr>
      <w:r w:rsidRPr="00EE46EF">
        <w:rPr>
          <w:szCs w:val="24"/>
        </w:rPr>
        <w:t xml:space="preserve">nici măcar că sunt, din pricina raportării </w:t>
      </w:r>
      <w:r w:rsidRPr="00EE46EF">
        <w:rPr>
          <w:szCs w:val="24"/>
        </w:rPr>
        <w:t>ș</w:t>
      </w:r>
      <w:r w:rsidRPr="00EE46EF">
        <w:rPr>
          <w:szCs w:val="24"/>
        </w:rPr>
        <w:t xml:space="preserve">i concentrării universale a tuturor spre </w:t>
      </w:r>
    </w:p>
    <w:p w14:paraId="66B60334" w14:textId="77777777" w:rsidR="00571BF1" w:rsidRPr="00EE46EF" w:rsidRDefault="00571BF1" w:rsidP="00571BF1">
      <w:pPr>
        <w:spacing w:after="240"/>
        <w:rPr>
          <w:szCs w:val="24"/>
        </w:rPr>
      </w:pPr>
      <w:r w:rsidRPr="00EE46EF">
        <w:rPr>
          <w:szCs w:val="24"/>
        </w:rPr>
        <w:t>ea. In temeiul acestuia nici unul nu este câtu</w:t>
      </w:r>
      <w:r w:rsidRPr="00EE46EF">
        <w:rPr>
          <w:szCs w:val="24"/>
        </w:rPr>
        <w:t>ș</w:t>
      </w:r>
      <w:r w:rsidRPr="00EE46EF">
        <w:rPr>
          <w:szCs w:val="24"/>
        </w:rPr>
        <w:t>i de pu</w:t>
      </w:r>
      <w:r w:rsidRPr="00EE46EF">
        <w:rPr>
          <w:szCs w:val="24"/>
        </w:rPr>
        <w:t>ț</w:t>
      </w:r>
      <w:r w:rsidRPr="00EE46EF">
        <w:rPr>
          <w:szCs w:val="24"/>
        </w:rPr>
        <w:t>in despăr</w:t>
      </w:r>
      <w:r w:rsidRPr="00EE46EF">
        <w:rPr>
          <w:szCs w:val="24"/>
        </w:rPr>
        <w:t>ț</w:t>
      </w:r>
      <w:r w:rsidRPr="00EE46EF">
        <w:rPr>
          <w:szCs w:val="24"/>
        </w:rPr>
        <w:t xml:space="preserve">it prin nimic de </w:t>
      </w:r>
    </w:p>
    <w:p w14:paraId="6FA5D61A" w14:textId="77777777" w:rsidR="00571BF1" w:rsidRPr="00EE46EF" w:rsidRDefault="00571BF1" w:rsidP="00571BF1">
      <w:pPr>
        <w:spacing w:after="240"/>
        <w:rPr>
          <w:szCs w:val="24"/>
        </w:rPr>
      </w:pPr>
      <w:r w:rsidRPr="00EE46EF">
        <w:rPr>
          <w:szCs w:val="24"/>
        </w:rPr>
        <w:t>ceea ce-i comun, ca să fie de sine. To</w:t>
      </w:r>
      <w:r w:rsidRPr="00EE46EF">
        <w:rPr>
          <w:szCs w:val="24"/>
        </w:rPr>
        <w:t>ț</w:t>
      </w:r>
      <w:r w:rsidRPr="00EE46EF">
        <w:rPr>
          <w:szCs w:val="24"/>
        </w:rPr>
        <w:t>i există împreună unii cu al</w:t>
      </w:r>
      <w:r w:rsidRPr="00EE46EF">
        <w:rPr>
          <w:szCs w:val="24"/>
        </w:rPr>
        <w:t>ț</w:t>
      </w:r>
      <w:r w:rsidRPr="00EE46EF">
        <w:rPr>
          <w:szCs w:val="24"/>
        </w:rPr>
        <w:t xml:space="preserve">ii </w:t>
      </w:r>
      <w:r w:rsidRPr="00EE46EF">
        <w:rPr>
          <w:szCs w:val="24"/>
        </w:rPr>
        <w:t>ș</w:t>
      </w:r>
      <w:r w:rsidRPr="00EE46EF">
        <w:rPr>
          <w:szCs w:val="24"/>
        </w:rPr>
        <w:t>i sunt uni</w:t>
      </w:r>
      <w:r w:rsidRPr="00EE46EF">
        <w:rPr>
          <w:szCs w:val="24"/>
        </w:rPr>
        <w:t>ț</w:t>
      </w:r>
      <w:r w:rsidRPr="00EE46EF">
        <w:rPr>
          <w:szCs w:val="24"/>
        </w:rPr>
        <w:t xml:space="preserve">i </w:t>
      </w:r>
    </w:p>
    <w:p w14:paraId="48139915" w14:textId="77777777" w:rsidR="00571BF1" w:rsidRPr="00EE46EF" w:rsidRDefault="00571BF1" w:rsidP="00571BF1">
      <w:pPr>
        <w:spacing w:after="240"/>
        <w:rPr>
          <w:szCs w:val="24"/>
        </w:rPr>
      </w:pPr>
      <w:r w:rsidRPr="00EE46EF">
        <w:rPr>
          <w:szCs w:val="24"/>
        </w:rPr>
        <w:t xml:space="preserve">prin unicul har </w:t>
      </w:r>
      <w:r w:rsidRPr="00EE46EF">
        <w:rPr>
          <w:szCs w:val="24"/>
        </w:rPr>
        <w:t>ș</w:t>
      </w:r>
      <w:r w:rsidRPr="00EE46EF">
        <w:rPr>
          <w:szCs w:val="24"/>
        </w:rPr>
        <w:t xml:space="preserve">i unica putere simplă </w:t>
      </w:r>
      <w:r w:rsidRPr="00EE46EF">
        <w:rPr>
          <w:szCs w:val="24"/>
        </w:rPr>
        <w:t>ș</w:t>
      </w:r>
      <w:r w:rsidRPr="00EE46EF">
        <w:rPr>
          <w:szCs w:val="24"/>
        </w:rPr>
        <w:t>i neîmpăr</w:t>
      </w:r>
      <w:r w:rsidRPr="00EE46EF">
        <w:rPr>
          <w:szCs w:val="24"/>
        </w:rPr>
        <w:t>ț</w:t>
      </w:r>
      <w:r w:rsidRPr="00EE46EF">
        <w:rPr>
          <w:szCs w:val="24"/>
        </w:rPr>
        <w:t>ită a credin</w:t>
      </w:r>
      <w:r w:rsidRPr="00EE46EF">
        <w:rPr>
          <w:szCs w:val="24"/>
        </w:rPr>
        <w:t>ț</w:t>
      </w:r>
      <w:r w:rsidRPr="00EE46EF">
        <w:rPr>
          <w:szCs w:val="24"/>
        </w:rPr>
        <w:t>ei. "Căci era în to</w:t>
      </w:r>
      <w:r w:rsidRPr="00EE46EF">
        <w:rPr>
          <w:szCs w:val="24"/>
        </w:rPr>
        <w:t>ț</w:t>
      </w:r>
      <w:r w:rsidRPr="00EE46EF">
        <w:rPr>
          <w:szCs w:val="24"/>
        </w:rPr>
        <w:t xml:space="preserve">i, </w:t>
      </w:r>
    </w:p>
    <w:p w14:paraId="32E49B5D" w14:textId="77777777" w:rsidR="00571BF1" w:rsidRPr="00EE46EF" w:rsidRDefault="00571BF1" w:rsidP="00571BF1">
      <w:pPr>
        <w:spacing w:after="240"/>
        <w:rPr>
          <w:szCs w:val="24"/>
        </w:rPr>
      </w:pPr>
      <w:r w:rsidRPr="00EE46EF">
        <w:rPr>
          <w:szCs w:val="24"/>
        </w:rPr>
        <w:t xml:space="preserve">zice, o inimă </w:t>
      </w:r>
      <w:r w:rsidRPr="00EE46EF">
        <w:rPr>
          <w:szCs w:val="24"/>
        </w:rPr>
        <w:t>ș</w:t>
      </w:r>
      <w:r w:rsidRPr="00EE46EF">
        <w:rPr>
          <w:szCs w:val="24"/>
        </w:rPr>
        <w:t xml:space="preserve">i un suflet" (Fapte 4, 32), precum din felurite mădulare este </w:t>
      </w:r>
      <w:r w:rsidRPr="00EE46EF">
        <w:rPr>
          <w:szCs w:val="24"/>
        </w:rPr>
        <w:t>ș</w:t>
      </w:r>
      <w:r w:rsidRPr="00EE46EF">
        <w:rPr>
          <w:szCs w:val="24"/>
        </w:rPr>
        <w:t xml:space="preserve">i se </w:t>
      </w:r>
    </w:p>
    <w:p w14:paraId="0729055F" w14:textId="77777777" w:rsidR="00571BF1" w:rsidRPr="00EE46EF" w:rsidRDefault="00571BF1" w:rsidP="00571BF1">
      <w:pPr>
        <w:spacing w:after="240"/>
        <w:rPr>
          <w:szCs w:val="24"/>
        </w:rPr>
      </w:pPr>
      <w:r w:rsidRPr="00EE46EF">
        <w:rPr>
          <w:szCs w:val="24"/>
        </w:rPr>
        <w:t>cunoa</w:t>
      </w:r>
      <w:r w:rsidRPr="00EE46EF">
        <w:rPr>
          <w:szCs w:val="24"/>
        </w:rPr>
        <w:t>ș</w:t>
      </w:r>
      <w:r w:rsidRPr="00EE46EF">
        <w:rPr>
          <w:szCs w:val="24"/>
        </w:rPr>
        <w:t>te un singur trup, vrednic de Hristos însu</w:t>
      </w:r>
      <w:r w:rsidRPr="00EE46EF">
        <w:rPr>
          <w:szCs w:val="24"/>
        </w:rPr>
        <w:t>ș</w:t>
      </w:r>
      <w:r w:rsidRPr="00EE46EF">
        <w:rPr>
          <w:szCs w:val="24"/>
        </w:rPr>
        <w:t xml:space="preserve">i, Care este cu adevărat Capul </w:t>
      </w:r>
    </w:p>
    <w:p w14:paraId="4BBFC508" w14:textId="77777777" w:rsidR="00571BF1" w:rsidRPr="00EE46EF" w:rsidRDefault="00571BF1" w:rsidP="00571BF1">
      <w:pPr>
        <w:spacing w:after="240"/>
        <w:rPr>
          <w:szCs w:val="24"/>
        </w:rPr>
      </w:pPr>
      <w:r w:rsidRPr="00EE46EF">
        <w:rPr>
          <w:szCs w:val="24"/>
        </w:rPr>
        <w:t xml:space="preserve">nostru; "în Care, zice dumnezeescul apostol, nu este bărbat, nici femeie, nici </w:t>
      </w:r>
    </w:p>
    <w:p w14:paraId="16F6B49A" w14:textId="77777777" w:rsidR="00571BF1" w:rsidRPr="00EE46EF" w:rsidRDefault="00571BF1" w:rsidP="00571BF1">
      <w:pPr>
        <w:spacing w:after="240"/>
        <w:rPr>
          <w:szCs w:val="24"/>
        </w:rPr>
      </w:pPr>
      <w:r w:rsidRPr="00EE46EF">
        <w:rPr>
          <w:szCs w:val="24"/>
        </w:rPr>
        <w:t xml:space="preserve">iudeu, nici elin, nici tăiere împrejur, nici netăiere împrejur, nici barbar, nici scit, </w:t>
      </w:r>
    </w:p>
    <w:p w14:paraId="117B329E" w14:textId="77777777" w:rsidR="00571BF1" w:rsidRPr="00EE46EF" w:rsidRDefault="00571BF1" w:rsidP="00571BF1">
      <w:pPr>
        <w:spacing w:after="240"/>
        <w:rPr>
          <w:szCs w:val="24"/>
        </w:rPr>
      </w:pPr>
      <w:r w:rsidRPr="00EE46EF">
        <w:rPr>
          <w:szCs w:val="24"/>
        </w:rPr>
        <w:t xml:space="preserve">nici rob, nici slobod, ci toate </w:t>
      </w:r>
      <w:r w:rsidRPr="00EE46EF">
        <w:rPr>
          <w:szCs w:val="24"/>
        </w:rPr>
        <w:t>ș</w:t>
      </w:r>
      <w:r w:rsidRPr="00EE46EF">
        <w:rPr>
          <w:szCs w:val="24"/>
        </w:rPr>
        <w:t xml:space="preserve">i în toate El" (Gal. 3, 28) Acesta le închide toate în </w:t>
      </w:r>
    </w:p>
    <w:p w14:paraId="3E51937E" w14:textId="77777777" w:rsidR="00571BF1" w:rsidRPr="00EE46EF" w:rsidRDefault="00571BF1" w:rsidP="00571BF1">
      <w:pPr>
        <w:spacing w:after="240"/>
        <w:rPr>
          <w:szCs w:val="24"/>
        </w:rPr>
      </w:pPr>
      <w:r w:rsidRPr="00EE46EF">
        <w:rPr>
          <w:szCs w:val="24"/>
        </w:rPr>
        <w:t xml:space="preserve">Sine prin unica putere simplă </w:t>
      </w:r>
      <w:r w:rsidRPr="00EE46EF">
        <w:rPr>
          <w:szCs w:val="24"/>
        </w:rPr>
        <w:t>ș</w:t>
      </w:r>
      <w:r w:rsidRPr="00EE46EF">
        <w:rPr>
          <w:szCs w:val="24"/>
        </w:rPr>
        <w:t>i nesfâr</w:t>
      </w:r>
      <w:r w:rsidRPr="00EE46EF">
        <w:rPr>
          <w:szCs w:val="24"/>
        </w:rPr>
        <w:t>ș</w:t>
      </w:r>
      <w:r w:rsidRPr="00EE46EF">
        <w:rPr>
          <w:szCs w:val="24"/>
        </w:rPr>
        <w:t>it de în</w:t>
      </w:r>
      <w:r w:rsidRPr="00EE46EF">
        <w:rPr>
          <w:szCs w:val="24"/>
        </w:rPr>
        <w:t>ț</w:t>
      </w:r>
      <w:r w:rsidRPr="00EE46EF">
        <w:rPr>
          <w:szCs w:val="24"/>
        </w:rPr>
        <w:t>eleaptă a bunătă</w:t>
      </w:r>
      <w:r w:rsidRPr="00EE46EF">
        <w:rPr>
          <w:szCs w:val="24"/>
        </w:rPr>
        <w:t>ț</w:t>
      </w:r>
      <w:r w:rsidRPr="00EE46EF">
        <w:rPr>
          <w:szCs w:val="24"/>
        </w:rPr>
        <w:t xml:space="preserve">ii, ca un centru al </w:t>
      </w:r>
    </w:p>
    <w:p w14:paraId="5A94162C" w14:textId="77777777" w:rsidR="00571BF1" w:rsidRPr="00EE46EF" w:rsidRDefault="00571BF1" w:rsidP="00571BF1">
      <w:pPr>
        <w:spacing w:after="240"/>
        <w:rPr>
          <w:szCs w:val="24"/>
        </w:rPr>
      </w:pPr>
      <w:r w:rsidRPr="00EE46EF">
        <w:rPr>
          <w:szCs w:val="24"/>
        </w:rPr>
        <w:t xml:space="preserve">unor linii drepte pornite din El, în calitatea de cauză </w:t>
      </w:r>
      <w:r w:rsidRPr="00EE46EF">
        <w:rPr>
          <w:szCs w:val="24"/>
        </w:rPr>
        <w:t>ș</w:t>
      </w:r>
      <w:r w:rsidRPr="00EE46EF">
        <w:rPr>
          <w:szCs w:val="24"/>
        </w:rPr>
        <w:t xml:space="preserve">i putere unică </w:t>
      </w:r>
      <w:r w:rsidRPr="00EE46EF">
        <w:rPr>
          <w:szCs w:val="24"/>
        </w:rPr>
        <w:t>ș</w:t>
      </w:r>
      <w:r w:rsidRPr="00EE46EF">
        <w:rPr>
          <w:szCs w:val="24"/>
        </w:rPr>
        <w:t xml:space="preserve">i simplă, </w:t>
      </w:r>
    </w:p>
    <w:p w14:paraId="7E23882C" w14:textId="77777777" w:rsidR="00571BF1" w:rsidRPr="00EE46EF" w:rsidRDefault="00571BF1" w:rsidP="00571BF1">
      <w:pPr>
        <w:spacing w:after="240"/>
        <w:rPr>
          <w:szCs w:val="24"/>
        </w:rPr>
      </w:pPr>
      <w:r w:rsidRPr="00EE46EF">
        <w:rPr>
          <w:szCs w:val="24"/>
        </w:rPr>
        <w:t xml:space="preserve">nelăsând să se despartă începuturile lucrurilor odată cu capetele lor finale </w:t>
      </w:r>
      <w:r w:rsidRPr="00EE46EF">
        <w:rPr>
          <w:szCs w:val="24"/>
        </w:rPr>
        <w:t>ș</w:t>
      </w:r>
      <w:r w:rsidRPr="00EE46EF">
        <w:rPr>
          <w:szCs w:val="24"/>
        </w:rPr>
        <w:t xml:space="preserve">i </w:t>
      </w:r>
    </w:p>
    <w:p w14:paraId="342BF94B" w14:textId="77777777" w:rsidR="00571BF1" w:rsidRPr="00EE46EF" w:rsidRDefault="00571BF1" w:rsidP="00571BF1">
      <w:pPr>
        <w:spacing w:after="240"/>
        <w:rPr>
          <w:szCs w:val="24"/>
        </w:rPr>
      </w:pPr>
      <w:r w:rsidRPr="00EE46EF">
        <w:rPr>
          <w:szCs w:val="24"/>
        </w:rPr>
        <w:t xml:space="preserve">circumscriind în cerc extinderile lor </w:t>
      </w:r>
      <w:r w:rsidRPr="00EE46EF">
        <w:rPr>
          <w:szCs w:val="24"/>
        </w:rPr>
        <w:t>ș</w:t>
      </w:r>
      <w:r w:rsidRPr="00EE46EF">
        <w:rPr>
          <w:szCs w:val="24"/>
        </w:rPr>
        <w:t>i adunând la Sine însu</w:t>
      </w:r>
      <w:r w:rsidRPr="00EE46EF">
        <w:rPr>
          <w:szCs w:val="24"/>
        </w:rPr>
        <w:t>ș</w:t>
      </w:r>
      <w:r w:rsidRPr="00EE46EF">
        <w:rPr>
          <w:szCs w:val="24"/>
        </w:rPr>
        <w:t>i distinc</w:t>
      </w:r>
      <w:r w:rsidRPr="00EE46EF">
        <w:rPr>
          <w:szCs w:val="24"/>
        </w:rPr>
        <w:t>ț</w:t>
      </w:r>
      <w:r w:rsidRPr="00EE46EF">
        <w:rPr>
          <w:szCs w:val="24"/>
        </w:rPr>
        <w:t xml:space="preserve">iile </w:t>
      </w:r>
    </w:p>
    <w:p w14:paraId="16078F16" w14:textId="77777777" w:rsidR="00571BF1" w:rsidRPr="00EE46EF" w:rsidRDefault="00571BF1" w:rsidP="00571BF1">
      <w:pPr>
        <w:spacing w:after="240"/>
        <w:rPr>
          <w:szCs w:val="24"/>
        </w:rPr>
      </w:pPr>
      <w:r w:rsidRPr="00EE46EF">
        <w:rPr>
          <w:szCs w:val="24"/>
        </w:rPr>
        <w:t xml:space="preserve">lucrurilor făcute de El. </w:t>
      </w:r>
      <w:r w:rsidRPr="00EE46EF">
        <w:rPr>
          <w:szCs w:val="24"/>
        </w:rPr>
        <w:t>Ș</w:t>
      </w:r>
      <w:r w:rsidRPr="00EE46EF">
        <w:rPr>
          <w:szCs w:val="24"/>
        </w:rPr>
        <w:t xml:space="preserve">i aceasta o face ca să nu se înstrăineze cu totul între ele </w:t>
      </w:r>
      <w:r w:rsidRPr="00EE46EF">
        <w:rPr>
          <w:szCs w:val="24"/>
        </w:rPr>
        <w:t>ș</w:t>
      </w:r>
      <w:r w:rsidRPr="00EE46EF">
        <w:rPr>
          <w:szCs w:val="24"/>
        </w:rPr>
        <w:t xml:space="preserve">i </w:t>
      </w:r>
    </w:p>
    <w:p w14:paraId="3B08F47E" w14:textId="77777777" w:rsidR="00571BF1" w:rsidRPr="00EE46EF" w:rsidRDefault="00571BF1" w:rsidP="00571BF1">
      <w:pPr>
        <w:spacing w:after="240"/>
        <w:rPr>
          <w:szCs w:val="24"/>
        </w:rPr>
      </w:pPr>
      <w:r w:rsidRPr="00EE46EF">
        <w:rPr>
          <w:szCs w:val="24"/>
        </w:rPr>
        <w:t xml:space="preserve">să se învrăjbească creaturile </w:t>
      </w:r>
      <w:r w:rsidRPr="00EE46EF">
        <w:rPr>
          <w:szCs w:val="24"/>
        </w:rPr>
        <w:t>ș</w:t>
      </w:r>
      <w:r w:rsidRPr="00EE46EF">
        <w:rPr>
          <w:szCs w:val="24"/>
        </w:rPr>
        <w:t>i făpturile aceluia</w:t>
      </w:r>
      <w:r w:rsidRPr="00EE46EF">
        <w:rPr>
          <w:szCs w:val="24"/>
        </w:rPr>
        <w:t>ș</w:t>
      </w:r>
      <w:r w:rsidRPr="00EE46EF">
        <w:rPr>
          <w:szCs w:val="24"/>
        </w:rPr>
        <w:t xml:space="preserve">i Dumnezeu, nemaiavând în jurul </w:t>
      </w:r>
    </w:p>
    <w:p w14:paraId="619853C6" w14:textId="77777777" w:rsidR="00571BF1" w:rsidRPr="00EE46EF" w:rsidRDefault="00571BF1" w:rsidP="00571BF1">
      <w:pPr>
        <w:spacing w:after="240"/>
        <w:rPr>
          <w:szCs w:val="24"/>
        </w:rPr>
      </w:pPr>
      <w:r w:rsidRPr="00EE46EF">
        <w:rPr>
          <w:szCs w:val="24"/>
        </w:rPr>
        <w:t xml:space="preserve">a ce </w:t>
      </w:r>
      <w:r w:rsidRPr="00EE46EF">
        <w:rPr>
          <w:szCs w:val="24"/>
        </w:rPr>
        <w:t>ș</w:t>
      </w:r>
      <w:r w:rsidRPr="00EE46EF">
        <w:rPr>
          <w:szCs w:val="24"/>
        </w:rPr>
        <w:t>i unde să-</w:t>
      </w:r>
      <w:r w:rsidRPr="00EE46EF">
        <w:rPr>
          <w:szCs w:val="24"/>
        </w:rPr>
        <w:t>ș</w:t>
      </w:r>
      <w:r w:rsidRPr="00EE46EF">
        <w:rPr>
          <w:szCs w:val="24"/>
        </w:rPr>
        <w:t xml:space="preserve">i arate iubirea </w:t>
      </w:r>
      <w:r w:rsidRPr="00EE46EF">
        <w:rPr>
          <w:szCs w:val="24"/>
        </w:rPr>
        <w:t>ș</w:t>
      </w:r>
      <w:r w:rsidRPr="00EE46EF">
        <w:rPr>
          <w:szCs w:val="24"/>
        </w:rPr>
        <w:t xml:space="preserve">i pacea </w:t>
      </w:r>
      <w:r w:rsidRPr="00EE46EF">
        <w:rPr>
          <w:szCs w:val="24"/>
        </w:rPr>
        <w:t>ș</w:t>
      </w:r>
      <w:r w:rsidRPr="00EE46EF">
        <w:rPr>
          <w:szCs w:val="24"/>
        </w:rPr>
        <w:t xml:space="preserve">i identitatea întreolaltă, </w:t>
      </w:r>
      <w:r w:rsidRPr="00EE46EF">
        <w:rPr>
          <w:szCs w:val="24"/>
        </w:rPr>
        <w:t>ș</w:t>
      </w:r>
      <w:r w:rsidRPr="00EE46EF">
        <w:rPr>
          <w:szCs w:val="24"/>
        </w:rPr>
        <w:t xml:space="preserve">i să fie primejdie </w:t>
      </w:r>
    </w:p>
    <w:p w14:paraId="2BD2B024" w14:textId="77777777" w:rsidR="00571BF1" w:rsidRPr="00EE46EF" w:rsidRDefault="00571BF1" w:rsidP="00571BF1">
      <w:pPr>
        <w:spacing w:after="240"/>
        <w:rPr>
          <w:szCs w:val="24"/>
        </w:rPr>
      </w:pPr>
      <w:r w:rsidRPr="00EE46EF">
        <w:rPr>
          <w:szCs w:val="24"/>
        </w:rPr>
        <w:t>ca însă</w:t>
      </w:r>
      <w:r w:rsidRPr="00EE46EF">
        <w:rPr>
          <w:szCs w:val="24"/>
        </w:rPr>
        <w:t>ș</w:t>
      </w:r>
      <w:r w:rsidRPr="00EE46EF">
        <w:rPr>
          <w:szCs w:val="24"/>
        </w:rPr>
        <w:t>i existen</w:t>
      </w:r>
      <w:r w:rsidRPr="00EE46EF">
        <w:rPr>
          <w:szCs w:val="24"/>
        </w:rPr>
        <w:t>ț</w:t>
      </w:r>
      <w:r w:rsidRPr="00EE46EF">
        <w:rPr>
          <w:szCs w:val="24"/>
        </w:rPr>
        <w:t>a lor să cadă în nefiin</w:t>
      </w:r>
      <w:r w:rsidRPr="00EE46EF">
        <w:rPr>
          <w:szCs w:val="24"/>
        </w:rPr>
        <w:t>ț</w:t>
      </w:r>
      <w:r w:rsidRPr="00EE46EF">
        <w:rPr>
          <w:szCs w:val="24"/>
        </w:rPr>
        <w:t>ă, prin despăr</w:t>
      </w:r>
      <w:r w:rsidRPr="00EE46EF">
        <w:rPr>
          <w:szCs w:val="24"/>
        </w:rPr>
        <w:t>ț</w:t>
      </w:r>
      <w:r w:rsidRPr="00EE46EF">
        <w:rPr>
          <w:szCs w:val="24"/>
        </w:rPr>
        <w:t xml:space="preserve">irea de Dumnezeu. </w:t>
      </w:r>
    </w:p>
    <w:p w14:paraId="4CBC2D6B" w14:textId="77777777" w:rsidR="00571BF1" w:rsidRPr="00EE46EF" w:rsidRDefault="00571BF1" w:rsidP="00571BF1">
      <w:pPr>
        <w:spacing w:after="240"/>
        <w:rPr>
          <w:szCs w:val="24"/>
        </w:rPr>
      </w:pPr>
      <w:r w:rsidRPr="00EE46EF">
        <w:rPr>
          <w:szCs w:val="24"/>
        </w:rPr>
        <w:t xml:space="preserve">Prin urmare, Sfânta Biserică este icoană a lui Dumnezeu, precum s-a spus, </w:t>
      </w:r>
    </w:p>
    <w:p w14:paraId="6A2741A1" w14:textId="77777777" w:rsidR="00571BF1" w:rsidRPr="00EE46EF" w:rsidRDefault="00571BF1" w:rsidP="00571BF1">
      <w:pPr>
        <w:spacing w:after="240"/>
        <w:rPr>
          <w:szCs w:val="24"/>
        </w:rPr>
      </w:pPr>
      <w:r w:rsidRPr="00EE46EF">
        <w:rPr>
          <w:szCs w:val="24"/>
        </w:rPr>
        <w:t>ca una ce înfăptuie</w:t>
      </w:r>
      <w:r w:rsidRPr="00EE46EF">
        <w:rPr>
          <w:szCs w:val="24"/>
        </w:rPr>
        <w:t>ș</w:t>
      </w:r>
      <w:r w:rsidRPr="00EE46EF">
        <w:rPr>
          <w:szCs w:val="24"/>
        </w:rPr>
        <w:t>te aceea</w:t>
      </w:r>
      <w:r w:rsidRPr="00EE46EF">
        <w:rPr>
          <w:szCs w:val="24"/>
        </w:rPr>
        <w:t>ș</w:t>
      </w:r>
      <w:r w:rsidRPr="00EE46EF">
        <w:rPr>
          <w:szCs w:val="24"/>
        </w:rPr>
        <w:t>i unire ca Dumnezeu între cei credincio</w:t>
      </w:r>
      <w:r w:rsidRPr="00EE46EF">
        <w:rPr>
          <w:szCs w:val="24"/>
        </w:rPr>
        <w:t>ș</w:t>
      </w:r>
      <w:r w:rsidRPr="00EE46EF">
        <w:rPr>
          <w:szCs w:val="24"/>
        </w:rPr>
        <w:t xml:space="preserve">i, chiar dacă </w:t>
      </w:r>
    </w:p>
    <w:p w14:paraId="7F0D9C92" w14:textId="77777777" w:rsidR="00571BF1" w:rsidRPr="00EE46EF" w:rsidRDefault="00571BF1" w:rsidP="00571BF1">
      <w:pPr>
        <w:spacing w:after="240"/>
        <w:rPr>
          <w:szCs w:val="24"/>
        </w:rPr>
      </w:pPr>
    </w:p>
    <w:p w14:paraId="483C7A22" w14:textId="77777777" w:rsidR="00571BF1" w:rsidRPr="00EE46EF" w:rsidRDefault="00571BF1" w:rsidP="00571BF1">
      <w:pPr>
        <w:spacing w:after="240"/>
        <w:rPr>
          <w:szCs w:val="24"/>
        </w:rPr>
      </w:pPr>
      <w:r w:rsidRPr="00EE46EF">
        <w:rPr>
          <w:szCs w:val="24"/>
        </w:rPr>
        <w:t xml:space="preserve">Sf. Maxim Mărturisitorul, Mistagogia </w:t>
      </w:r>
    </w:p>
    <w:p w14:paraId="5326562C" w14:textId="77777777" w:rsidR="00571BF1" w:rsidRPr="00EE46EF" w:rsidRDefault="00571BF1" w:rsidP="00571BF1">
      <w:pPr>
        <w:spacing w:after="240"/>
        <w:rPr>
          <w:szCs w:val="24"/>
        </w:rPr>
      </w:pPr>
      <w:r w:rsidRPr="00EE46EF">
        <w:rPr>
          <w:szCs w:val="24"/>
        </w:rPr>
        <w:t>cei unifica</w:t>
      </w:r>
      <w:r w:rsidRPr="00EE46EF">
        <w:rPr>
          <w:szCs w:val="24"/>
        </w:rPr>
        <w:t>ț</w:t>
      </w:r>
      <w:r w:rsidRPr="00EE46EF">
        <w:rPr>
          <w:szCs w:val="24"/>
        </w:rPr>
        <w:t>i în ea prin credin</w:t>
      </w:r>
      <w:r w:rsidRPr="00EE46EF">
        <w:rPr>
          <w:szCs w:val="24"/>
        </w:rPr>
        <w:t>ț</w:t>
      </w:r>
      <w:r w:rsidRPr="00EE46EF">
        <w:rPr>
          <w:szCs w:val="24"/>
        </w:rPr>
        <w:t>ă sunt deosebi</w:t>
      </w:r>
      <w:r w:rsidRPr="00EE46EF">
        <w:rPr>
          <w:szCs w:val="24"/>
        </w:rPr>
        <w:t>ț</w:t>
      </w:r>
      <w:r w:rsidRPr="00EE46EF">
        <w:rPr>
          <w:szCs w:val="24"/>
        </w:rPr>
        <w:t>i după însu</w:t>
      </w:r>
      <w:r w:rsidRPr="00EE46EF">
        <w:rPr>
          <w:szCs w:val="24"/>
        </w:rPr>
        <w:t>ș</w:t>
      </w:r>
      <w:r w:rsidRPr="00EE46EF">
        <w:rPr>
          <w:szCs w:val="24"/>
        </w:rPr>
        <w:t xml:space="preserve">irile lor </w:t>
      </w:r>
      <w:r w:rsidRPr="00EE46EF">
        <w:rPr>
          <w:szCs w:val="24"/>
        </w:rPr>
        <w:t>ș</w:t>
      </w:r>
      <w:r w:rsidRPr="00EE46EF">
        <w:rPr>
          <w:szCs w:val="24"/>
        </w:rPr>
        <w:t xml:space="preserve">i sunt din </w:t>
      </w:r>
    </w:p>
    <w:p w14:paraId="00C4BE70" w14:textId="77777777" w:rsidR="00571BF1" w:rsidRPr="00EE46EF" w:rsidRDefault="00571BF1" w:rsidP="00571BF1">
      <w:pPr>
        <w:spacing w:after="240"/>
        <w:rPr>
          <w:szCs w:val="24"/>
        </w:rPr>
      </w:pPr>
      <w:r w:rsidRPr="00EE46EF">
        <w:rPr>
          <w:szCs w:val="24"/>
        </w:rPr>
        <w:t xml:space="preserve">diferite locuri </w:t>
      </w:r>
      <w:r w:rsidRPr="00EE46EF">
        <w:rPr>
          <w:szCs w:val="24"/>
        </w:rPr>
        <w:t>ș</w:t>
      </w:r>
      <w:r w:rsidRPr="00EE46EF">
        <w:rPr>
          <w:szCs w:val="24"/>
        </w:rPr>
        <w:t>i feluri. Este aceea</w:t>
      </w:r>
      <w:r w:rsidRPr="00EE46EF">
        <w:rPr>
          <w:szCs w:val="24"/>
        </w:rPr>
        <w:t>ș</w:t>
      </w:r>
      <w:r w:rsidRPr="00EE46EF">
        <w:rPr>
          <w:szCs w:val="24"/>
        </w:rPr>
        <w:t>i unire pe care o înfăptuie</w:t>
      </w:r>
      <w:r w:rsidRPr="00EE46EF">
        <w:rPr>
          <w:szCs w:val="24"/>
        </w:rPr>
        <w:t>ș</w:t>
      </w:r>
      <w:r w:rsidRPr="00EE46EF">
        <w:rPr>
          <w:szCs w:val="24"/>
        </w:rPr>
        <w:t xml:space="preserve">te </w:t>
      </w:r>
      <w:r w:rsidRPr="00EE46EF">
        <w:rPr>
          <w:szCs w:val="24"/>
        </w:rPr>
        <w:t>ș</w:t>
      </w:r>
      <w:r w:rsidRPr="00EE46EF">
        <w:rPr>
          <w:szCs w:val="24"/>
        </w:rPr>
        <w:t xml:space="preserve">i Dumnezeu </w:t>
      </w:r>
    </w:p>
    <w:p w14:paraId="16CA8A1C" w14:textId="77777777" w:rsidR="00571BF1" w:rsidRPr="00EE46EF" w:rsidRDefault="00571BF1" w:rsidP="00571BF1">
      <w:pPr>
        <w:spacing w:after="240"/>
        <w:rPr>
          <w:szCs w:val="24"/>
        </w:rPr>
      </w:pPr>
      <w:r w:rsidRPr="00EE46EF">
        <w:rPr>
          <w:szCs w:val="24"/>
        </w:rPr>
        <w:lastRenderedPageBreak/>
        <w:t>însu</w:t>
      </w:r>
      <w:r w:rsidRPr="00EE46EF">
        <w:rPr>
          <w:szCs w:val="24"/>
        </w:rPr>
        <w:t>ș</w:t>
      </w:r>
      <w:r w:rsidRPr="00EE46EF">
        <w:rPr>
          <w:szCs w:val="24"/>
        </w:rPr>
        <w:t>i în chip neamestecat între fiin</w:t>
      </w:r>
      <w:r w:rsidRPr="00EE46EF">
        <w:rPr>
          <w:szCs w:val="24"/>
        </w:rPr>
        <w:t>ț</w:t>
      </w:r>
      <w:r w:rsidRPr="00EE46EF">
        <w:rPr>
          <w:szCs w:val="24"/>
        </w:rPr>
        <w:t xml:space="preserve">ele lucrurilor, îndulcind </w:t>
      </w:r>
      <w:r w:rsidRPr="00EE46EF">
        <w:rPr>
          <w:szCs w:val="24"/>
        </w:rPr>
        <w:t>ș</w:t>
      </w:r>
      <w:r w:rsidRPr="00EE46EF">
        <w:rPr>
          <w:szCs w:val="24"/>
        </w:rPr>
        <w:t xml:space="preserve">i aducând la </w:t>
      </w:r>
    </w:p>
    <w:p w14:paraId="73210938" w14:textId="77777777" w:rsidR="00571BF1" w:rsidRPr="00EE46EF" w:rsidRDefault="00571BF1" w:rsidP="00571BF1">
      <w:pPr>
        <w:spacing w:after="240"/>
        <w:rPr>
          <w:szCs w:val="24"/>
        </w:rPr>
      </w:pPr>
      <w:r w:rsidRPr="00EE46EF">
        <w:rPr>
          <w:szCs w:val="24"/>
        </w:rPr>
        <w:t xml:space="preserve">identitate deosebirea dintre ele, precum s-a arătat, prin raportarea lor la El </w:t>
      </w:r>
      <w:r w:rsidRPr="00EE46EF">
        <w:rPr>
          <w:szCs w:val="24"/>
        </w:rPr>
        <w:t>ș</w:t>
      </w:r>
      <w:r w:rsidRPr="00EE46EF">
        <w:rPr>
          <w:szCs w:val="24"/>
        </w:rPr>
        <w:t xml:space="preserve">i prin </w:t>
      </w:r>
    </w:p>
    <w:p w14:paraId="556BA5C3" w14:textId="77777777" w:rsidR="00571BF1" w:rsidRPr="00EE46EF" w:rsidRDefault="00571BF1" w:rsidP="00571BF1">
      <w:pPr>
        <w:spacing w:after="240"/>
        <w:rPr>
          <w:szCs w:val="24"/>
        </w:rPr>
      </w:pPr>
      <w:r w:rsidRPr="00EE46EF">
        <w:rPr>
          <w:szCs w:val="24"/>
        </w:rPr>
        <w:t xml:space="preserve">unirea cu El, ca pricină, început </w:t>
      </w:r>
      <w:r w:rsidRPr="00EE46EF">
        <w:rPr>
          <w:szCs w:val="24"/>
        </w:rPr>
        <w:t>ș</w:t>
      </w:r>
      <w:r w:rsidRPr="00EE46EF">
        <w:rPr>
          <w:szCs w:val="24"/>
        </w:rPr>
        <w:t xml:space="preserve">i scop. </w:t>
      </w:r>
    </w:p>
    <w:p w14:paraId="1DC3082D" w14:textId="77777777" w:rsidR="00571BF1" w:rsidRPr="00EE46EF" w:rsidRDefault="00571BF1" w:rsidP="00571BF1">
      <w:pPr>
        <w:spacing w:after="240"/>
        <w:rPr>
          <w:szCs w:val="24"/>
        </w:rPr>
      </w:pPr>
    </w:p>
    <w:p w14:paraId="5E1D741F" w14:textId="77777777" w:rsidR="00571BF1" w:rsidRPr="00EE46EF" w:rsidRDefault="00571BF1" w:rsidP="00571BF1">
      <w:pPr>
        <w:spacing w:after="240"/>
        <w:rPr>
          <w:szCs w:val="24"/>
        </w:rPr>
      </w:pPr>
      <w:r w:rsidRPr="00EE46EF">
        <w:rPr>
          <w:szCs w:val="24"/>
        </w:rPr>
        <w:t xml:space="preserve">Capitolul al II-lea </w:t>
      </w:r>
    </w:p>
    <w:p w14:paraId="2AFCB7EF" w14:textId="77777777" w:rsidR="00571BF1" w:rsidRPr="00EE46EF" w:rsidRDefault="00571BF1" w:rsidP="00571BF1">
      <w:pPr>
        <w:spacing w:after="240"/>
        <w:rPr>
          <w:szCs w:val="24"/>
        </w:rPr>
      </w:pPr>
      <w:r w:rsidRPr="00EE46EF">
        <w:rPr>
          <w:szCs w:val="24"/>
        </w:rPr>
        <w:t xml:space="preserve">CUM </w:t>
      </w:r>
      <w:r w:rsidRPr="00EE46EF">
        <w:rPr>
          <w:szCs w:val="24"/>
        </w:rPr>
        <w:t>Ș</w:t>
      </w:r>
      <w:r w:rsidRPr="00EE46EF">
        <w:rPr>
          <w:szCs w:val="24"/>
        </w:rPr>
        <w:t xml:space="preserve">I ÎN CE FEL SFÂNTA BISERICĂ ESTE ICOANĂ A COSMOSULUI, </w:t>
      </w:r>
    </w:p>
    <w:p w14:paraId="3C290A2A" w14:textId="77777777" w:rsidR="00571BF1" w:rsidRPr="00EE46EF" w:rsidRDefault="00571BF1" w:rsidP="00571BF1">
      <w:pPr>
        <w:spacing w:after="240"/>
        <w:rPr>
          <w:szCs w:val="24"/>
        </w:rPr>
      </w:pPr>
      <w:r w:rsidRPr="00EE46EF">
        <w:rPr>
          <w:szCs w:val="24"/>
        </w:rPr>
        <w:t>CONSTÂND DIN FIIN</w:t>
      </w:r>
      <w:r w:rsidRPr="00EE46EF">
        <w:rPr>
          <w:szCs w:val="24"/>
        </w:rPr>
        <w:t>Ț</w:t>
      </w:r>
      <w:r w:rsidRPr="00EE46EF">
        <w:rPr>
          <w:szCs w:val="24"/>
        </w:rPr>
        <w:t xml:space="preserve">E VĂZUTE </w:t>
      </w:r>
      <w:r w:rsidRPr="00EE46EF">
        <w:rPr>
          <w:szCs w:val="24"/>
        </w:rPr>
        <w:t>Ș</w:t>
      </w:r>
      <w:r w:rsidRPr="00EE46EF">
        <w:rPr>
          <w:szCs w:val="24"/>
        </w:rPr>
        <w:t xml:space="preserve">I NEVĂZUTE ? </w:t>
      </w:r>
    </w:p>
    <w:p w14:paraId="0D77CBE5" w14:textId="77777777" w:rsidR="00571BF1" w:rsidRPr="00EE46EF" w:rsidRDefault="00571BF1" w:rsidP="00571BF1">
      <w:pPr>
        <w:spacing w:after="240"/>
        <w:rPr>
          <w:szCs w:val="24"/>
        </w:rPr>
      </w:pPr>
      <w:r w:rsidRPr="00EE46EF">
        <w:rPr>
          <w:szCs w:val="24"/>
        </w:rPr>
        <w:t>După un al doilea în</w:t>
      </w:r>
      <w:r w:rsidRPr="00EE46EF">
        <w:rPr>
          <w:szCs w:val="24"/>
        </w:rPr>
        <w:t>ț</w:t>
      </w:r>
      <w:r w:rsidRPr="00EE46EF">
        <w:rPr>
          <w:szCs w:val="24"/>
        </w:rPr>
        <w:t xml:space="preserve">eles spiritual, spunea, Sfânta Biserică a lui Dumnezeu </w:t>
      </w:r>
    </w:p>
    <w:p w14:paraId="47D5D37A" w14:textId="77777777" w:rsidR="00571BF1" w:rsidRPr="00EE46EF" w:rsidRDefault="00571BF1" w:rsidP="00571BF1">
      <w:pPr>
        <w:spacing w:after="240"/>
        <w:rPr>
          <w:szCs w:val="24"/>
        </w:rPr>
      </w:pPr>
      <w:r w:rsidRPr="00EE46EF">
        <w:rPr>
          <w:szCs w:val="24"/>
        </w:rPr>
        <w:t xml:space="preserve">este chip </w:t>
      </w:r>
      <w:r w:rsidRPr="00EE46EF">
        <w:rPr>
          <w:szCs w:val="24"/>
        </w:rPr>
        <w:t>ș</w:t>
      </w:r>
      <w:r w:rsidRPr="00EE46EF">
        <w:rPr>
          <w:szCs w:val="24"/>
        </w:rPr>
        <w:t>i icoană a întregului cosmos, constând din fiin</w:t>
      </w:r>
      <w:r w:rsidRPr="00EE46EF">
        <w:rPr>
          <w:szCs w:val="24"/>
        </w:rPr>
        <w:t>ț</w:t>
      </w:r>
      <w:r w:rsidRPr="00EE46EF">
        <w:rPr>
          <w:szCs w:val="24"/>
        </w:rPr>
        <w:t xml:space="preserve">e văzute </w:t>
      </w:r>
      <w:r w:rsidRPr="00EE46EF">
        <w:rPr>
          <w:szCs w:val="24"/>
        </w:rPr>
        <w:t>ș</w:t>
      </w:r>
      <w:r w:rsidRPr="00EE46EF">
        <w:rPr>
          <w:szCs w:val="24"/>
        </w:rPr>
        <w:t xml:space="preserve">i nevăzute, </w:t>
      </w:r>
    </w:p>
    <w:p w14:paraId="711ECD81" w14:textId="77777777" w:rsidR="00571BF1" w:rsidRPr="00EE46EF" w:rsidRDefault="00571BF1" w:rsidP="00571BF1">
      <w:pPr>
        <w:spacing w:after="240"/>
        <w:rPr>
          <w:szCs w:val="24"/>
        </w:rPr>
      </w:pPr>
      <w:r w:rsidRPr="00EE46EF">
        <w:rPr>
          <w:szCs w:val="24"/>
        </w:rPr>
        <w:t>având aceea</w:t>
      </w:r>
      <w:r w:rsidRPr="00EE46EF">
        <w:rPr>
          <w:szCs w:val="24"/>
        </w:rPr>
        <w:t>ș</w:t>
      </w:r>
      <w:r w:rsidRPr="00EE46EF">
        <w:rPr>
          <w:szCs w:val="24"/>
        </w:rPr>
        <w:t xml:space="preserve">i unitate </w:t>
      </w:r>
      <w:r w:rsidRPr="00EE46EF">
        <w:rPr>
          <w:szCs w:val="24"/>
        </w:rPr>
        <w:t>ș</w:t>
      </w:r>
      <w:r w:rsidRPr="00EE46EF">
        <w:rPr>
          <w:szCs w:val="24"/>
        </w:rPr>
        <w:t>i distinc</w:t>
      </w:r>
      <w:r w:rsidRPr="00EE46EF">
        <w:rPr>
          <w:szCs w:val="24"/>
        </w:rPr>
        <w:t>ț</w:t>
      </w:r>
      <w:r w:rsidRPr="00EE46EF">
        <w:rPr>
          <w:szCs w:val="24"/>
        </w:rPr>
        <w:t xml:space="preserve">ie ca </w:t>
      </w:r>
      <w:r w:rsidRPr="00EE46EF">
        <w:rPr>
          <w:szCs w:val="24"/>
        </w:rPr>
        <w:t>ș</w:t>
      </w:r>
      <w:r w:rsidRPr="00EE46EF">
        <w:rPr>
          <w:szCs w:val="24"/>
        </w:rPr>
        <w:t xml:space="preserve">i el. Ca edificiu, biserica - fiind un singur </w:t>
      </w:r>
    </w:p>
    <w:p w14:paraId="45BEB411" w14:textId="77777777" w:rsidR="00571BF1" w:rsidRPr="00EE46EF" w:rsidRDefault="00571BF1" w:rsidP="00571BF1">
      <w:pPr>
        <w:spacing w:after="240"/>
        <w:rPr>
          <w:szCs w:val="24"/>
        </w:rPr>
      </w:pPr>
      <w:r w:rsidRPr="00EE46EF">
        <w:rPr>
          <w:szCs w:val="24"/>
        </w:rPr>
        <w:t>loca</w:t>
      </w:r>
      <w:r w:rsidRPr="00EE46EF">
        <w:rPr>
          <w:szCs w:val="24"/>
        </w:rPr>
        <w:t>ș</w:t>
      </w:r>
      <w:r w:rsidRPr="00EE46EF">
        <w:rPr>
          <w:szCs w:val="24"/>
        </w:rPr>
        <w:t xml:space="preserve"> - se deosebe</w:t>
      </w:r>
      <w:r w:rsidRPr="00EE46EF">
        <w:rPr>
          <w:szCs w:val="24"/>
        </w:rPr>
        <w:t>ș</w:t>
      </w:r>
      <w:r w:rsidRPr="00EE46EF">
        <w:rPr>
          <w:szCs w:val="24"/>
        </w:rPr>
        <w:t>te totu</w:t>
      </w:r>
      <w:r w:rsidRPr="00EE46EF">
        <w:rPr>
          <w:szCs w:val="24"/>
        </w:rPr>
        <w:t>ș</w:t>
      </w:r>
      <w:r w:rsidRPr="00EE46EF">
        <w:rPr>
          <w:szCs w:val="24"/>
        </w:rPr>
        <w:t>i după forma ei spa</w:t>
      </w:r>
      <w:r w:rsidRPr="00EE46EF">
        <w:rPr>
          <w:szCs w:val="24"/>
        </w:rPr>
        <w:t>ț</w:t>
      </w:r>
      <w:r w:rsidRPr="00EE46EF">
        <w:rPr>
          <w:szCs w:val="24"/>
        </w:rPr>
        <w:t>ială, împăr</w:t>
      </w:r>
      <w:r w:rsidRPr="00EE46EF">
        <w:rPr>
          <w:szCs w:val="24"/>
        </w:rPr>
        <w:t>ț</w:t>
      </w:r>
      <w:r w:rsidRPr="00EE46EF">
        <w:rPr>
          <w:szCs w:val="24"/>
        </w:rPr>
        <w:t xml:space="preserve">indu-se în locul destinat </w:t>
      </w:r>
    </w:p>
    <w:p w14:paraId="400EC0B9" w14:textId="77777777" w:rsidR="00571BF1" w:rsidRPr="00EE46EF" w:rsidRDefault="00571BF1" w:rsidP="00571BF1">
      <w:pPr>
        <w:spacing w:after="240"/>
        <w:rPr>
          <w:szCs w:val="24"/>
        </w:rPr>
      </w:pPr>
      <w:r w:rsidRPr="00EE46EF">
        <w:rPr>
          <w:szCs w:val="24"/>
        </w:rPr>
        <w:t>numai preo</w:t>
      </w:r>
      <w:r w:rsidRPr="00EE46EF">
        <w:rPr>
          <w:szCs w:val="24"/>
        </w:rPr>
        <w:t>ț</w:t>
      </w:r>
      <w:r w:rsidRPr="00EE46EF">
        <w:rPr>
          <w:szCs w:val="24"/>
        </w:rPr>
        <w:t xml:space="preserve">ilor </w:t>
      </w:r>
      <w:r w:rsidRPr="00EE46EF">
        <w:rPr>
          <w:szCs w:val="24"/>
        </w:rPr>
        <w:t>ș</w:t>
      </w:r>
      <w:r w:rsidRPr="00EE46EF">
        <w:rPr>
          <w:szCs w:val="24"/>
        </w:rPr>
        <w:t xml:space="preserve">i liturghisitorilor, pe care îl numim "ieration" 3 </w:t>
      </w:r>
      <w:r w:rsidRPr="00EE46EF">
        <w:rPr>
          <w:szCs w:val="24"/>
        </w:rPr>
        <w:t>ș</w:t>
      </w:r>
      <w:r w:rsidRPr="00EE46EF">
        <w:rPr>
          <w:szCs w:val="24"/>
        </w:rPr>
        <w:t xml:space="preserve">i în cel lăsat pe </w:t>
      </w:r>
    </w:p>
    <w:p w14:paraId="11045D2A" w14:textId="77777777" w:rsidR="00571BF1" w:rsidRPr="00EE46EF" w:rsidRDefault="00571BF1" w:rsidP="00571BF1">
      <w:pPr>
        <w:spacing w:after="240"/>
        <w:rPr>
          <w:szCs w:val="24"/>
        </w:rPr>
      </w:pPr>
      <w:r w:rsidRPr="00EE46EF">
        <w:rPr>
          <w:szCs w:val="24"/>
        </w:rPr>
        <w:t xml:space="preserve">seama întregului popor credincios, pe care îl numim "naos". Dar este una după </w:t>
      </w:r>
    </w:p>
    <w:p w14:paraId="6F76D392" w14:textId="77777777" w:rsidR="00571BF1" w:rsidRPr="00EE46EF" w:rsidRDefault="00571BF1" w:rsidP="00571BF1">
      <w:pPr>
        <w:spacing w:after="240"/>
        <w:rPr>
          <w:szCs w:val="24"/>
        </w:rPr>
      </w:pPr>
      <w:r w:rsidRPr="00EE46EF">
        <w:rPr>
          <w:szCs w:val="24"/>
        </w:rPr>
        <w:t>ipostas, neîmpăr</w:t>
      </w:r>
      <w:r w:rsidRPr="00EE46EF">
        <w:rPr>
          <w:szCs w:val="24"/>
        </w:rPr>
        <w:t>ț</w:t>
      </w:r>
      <w:r w:rsidRPr="00EE46EF">
        <w:rPr>
          <w:szCs w:val="24"/>
        </w:rPr>
        <w:t xml:space="preserve">indu-se </w:t>
      </w:r>
      <w:r w:rsidRPr="00EE46EF">
        <w:rPr>
          <w:szCs w:val="24"/>
        </w:rPr>
        <w:t>ș</w:t>
      </w:r>
      <w:r w:rsidRPr="00EE46EF">
        <w:rPr>
          <w:szCs w:val="24"/>
        </w:rPr>
        <w:t>i ea însă</w:t>
      </w:r>
      <w:r w:rsidRPr="00EE46EF">
        <w:rPr>
          <w:szCs w:val="24"/>
        </w:rPr>
        <w:t>ș</w:t>
      </w:r>
      <w:r w:rsidRPr="00EE46EF">
        <w:rPr>
          <w:szCs w:val="24"/>
        </w:rPr>
        <w:t>i deodată cu păr</w:t>
      </w:r>
      <w:r w:rsidRPr="00EE46EF">
        <w:rPr>
          <w:szCs w:val="24"/>
        </w:rPr>
        <w:t>ț</w:t>
      </w:r>
      <w:r w:rsidRPr="00EE46EF">
        <w:rPr>
          <w:szCs w:val="24"/>
        </w:rPr>
        <w:t xml:space="preserve">ile ei, din pricina deosebirii </w:t>
      </w:r>
    </w:p>
    <w:p w14:paraId="3C9F7489" w14:textId="77777777" w:rsidR="00571BF1" w:rsidRPr="00EE46EF" w:rsidRDefault="00571BF1" w:rsidP="00571BF1">
      <w:pPr>
        <w:spacing w:after="240"/>
        <w:rPr>
          <w:szCs w:val="24"/>
        </w:rPr>
      </w:pPr>
      <w:r w:rsidRPr="00EE46EF">
        <w:rPr>
          <w:szCs w:val="24"/>
        </w:rPr>
        <w:t xml:space="preserve">acestora întreolaltă. Dimpotrivă, dezleagă </w:t>
      </w:r>
      <w:r w:rsidRPr="00EE46EF">
        <w:rPr>
          <w:szCs w:val="24"/>
        </w:rPr>
        <w:t>ș</w:t>
      </w:r>
      <w:r w:rsidRPr="00EE46EF">
        <w:rPr>
          <w:szCs w:val="24"/>
        </w:rPr>
        <w:t>i păr</w:t>
      </w:r>
      <w:r w:rsidRPr="00EE46EF">
        <w:rPr>
          <w:szCs w:val="24"/>
        </w:rPr>
        <w:t>ț</w:t>
      </w:r>
      <w:r w:rsidRPr="00EE46EF">
        <w:rPr>
          <w:szCs w:val="24"/>
        </w:rPr>
        <w:t xml:space="preserve">ile însele de deosebirea arătată </w:t>
      </w:r>
    </w:p>
    <w:p w14:paraId="4C468635" w14:textId="77777777" w:rsidR="00571BF1" w:rsidRPr="00EE46EF" w:rsidRDefault="00571BF1" w:rsidP="00571BF1">
      <w:pPr>
        <w:spacing w:after="240"/>
        <w:rPr>
          <w:szCs w:val="24"/>
        </w:rPr>
      </w:pPr>
      <w:r w:rsidRPr="00EE46EF">
        <w:rPr>
          <w:szCs w:val="24"/>
        </w:rPr>
        <w:t xml:space="preserve">prin numirile lor, fâcându-le să se raporteze la ceea ce este una în ea </w:t>
      </w:r>
      <w:r w:rsidRPr="00EE46EF">
        <w:rPr>
          <w:szCs w:val="24"/>
        </w:rPr>
        <w:t>ș</w:t>
      </w:r>
      <w:r w:rsidRPr="00EE46EF">
        <w:rPr>
          <w:szCs w:val="24"/>
        </w:rPr>
        <w:t xml:space="preserve">i </w:t>
      </w:r>
    </w:p>
    <w:p w14:paraId="4897824F" w14:textId="77777777" w:rsidR="00571BF1" w:rsidRPr="00EE46EF" w:rsidRDefault="00571BF1" w:rsidP="00571BF1">
      <w:pPr>
        <w:spacing w:after="240"/>
        <w:rPr>
          <w:szCs w:val="24"/>
        </w:rPr>
      </w:pPr>
      <w:r w:rsidRPr="00EE46EF">
        <w:rPr>
          <w:szCs w:val="24"/>
        </w:rPr>
        <w:t>înfâ</w:t>
      </w:r>
      <w:r w:rsidRPr="00EE46EF">
        <w:rPr>
          <w:szCs w:val="24"/>
        </w:rPr>
        <w:t>ț</w:t>
      </w:r>
      <w:r w:rsidRPr="00EE46EF">
        <w:rPr>
          <w:szCs w:val="24"/>
        </w:rPr>
        <w:t>i</w:t>
      </w:r>
      <w:r w:rsidRPr="00EE46EF">
        <w:rPr>
          <w:szCs w:val="24"/>
        </w:rPr>
        <w:t>ș</w:t>
      </w:r>
      <w:r w:rsidRPr="00EE46EF">
        <w:rPr>
          <w:szCs w:val="24"/>
        </w:rPr>
        <w:t xml:space="preserve">ându-le pe amândouă identice întreolaltă. Căci fiecare din aceste două este </w:t>
      </w:r>
    </w:p>
    <w:p w14:paraId="776EEF7B" w14:textId="77777777" w:rsidR="00571BF1" w:rsidRPr="00EE46EF" w:rsidRDefault="00571BF1" w:rsidP="00571BF1">
      <w:pPr>
        <w:spacing w:after="240"/>
        <w:rPr>
          <w:szCs w:val="24"/>
        </w:rPr>
      </w:pPr>
      <w:r w:rsidRPr="00EE46EF">
        <w:rPr>
          <w:szCs w:val="24"/>
        </w:rPr>
        <w:t>reciproc celeilalte ceea ce este aceea pentru sine însă</w:t>
      </w:r>
      <w:r w:rsidRPr="00EE46EF">
        <w:rPr>
          <w:szCs w:val="24"/>
        </w:rPr>
        <w:t>ș</w:t>
      </w:r>
      <w:r w:rsidRPr="00EE46EF">
        <w:rPr>
          <w:szCs w:val="24"/>
        </w:rPr>
        <w:t xml:space="preserve">i. Naosul este ieration în </w:t>
      </w:r>
    </w:p>
    <w:p w14:paraId="75E63944" w14:textId="77777777" w:rsidR="00571BF1" w:rsidRPr="00EE46EF" w:rsidRDefault="00571BF1" w:rsidP="00571BF1">
      <w:pPr>
        <w:spacing w:after="240"/>
        <w:rPr>
          <w:szCs w:val="24"/>
        </w:rPr>
      </w:pPr>
      <w:r w:rsidRPr="00EE46EF">
        <w:rPr>
          <w:szCs w:val="24"/>
        </w:rPr>
        <w:t>potentă, ini</w:t>
      </w:r>
      <w:r w:rsidRPr="00EE46EF">
        <w:rPr>
          <w:szCs w:val="24"/>
        </w:rPr>
        <w:t>ț</w:t>
      </w:r>
      <w:r w:rsidRPr="00EE46EF">
        <w:rPr>
          <w:szCs w:val="24"/>
        </w:rPr>
        <w:t xml:space="preserve">iat </w:t>
      </w:r>
      <w:r w:rsidRPr="00EE46EF">
        <w:rPr>
          <w:szCs w:val="24"/>
        </w:rPr>
        <w:t>ș</w:t>
      </w:r>
      <w:r w:rsidRPr="00EE46EF">
        <w:rPr>
          <w:szCs w:val="24"/>
        </w:rPr>
        <w:t>i sfiin</w:t>
      </w:r>
      <w:r w:rsidRPr="00EE46EF">
        <w:rPr>
          <w:szCs w:val="24"/>
        </w:rPr>
        <w:t>ț</w:t>
      </w:r>
      <w:r w:rsidRPr="00EE46EF">
        <w:rPr>
          <w:szCs w:val="24"/>
        </w:rPr>
        <w:t>it prin ducerea sa până la sfâr</w:t>
      </w:r>
      <w:r w:rsidRPr="00EE46EF">
        <w:rPr>
          <w:szCs w:val="24"/>
        </w:rPr>
        <w:t>ș</w:t>
      </w:r>
      <w:r w:rsidRPr="00EE46EF">
        <w:rPr>
          <w:szCs w:val="24"/>
        </w:rPr>
        <w:t>itul ac</w:t>
      </w:r>
      <w:r w:rsidRPr="00EE46EF">
        <w:rPr>
          <w:szCs w:val="24"/>
        </w:rPr>
        <w:t>ț</w:t>
      </w:r>
      <w:r w:rsidRPr="00EE46EF">
        <w:rPr>
          <w:szCs w:val="24"/>
        </w:rPr>
        <w:t>iunii de ini</w:t>
      </w:r>
      <w:r w:rsidRPr="00EE46EF">
        <w:rPr>
          <w:szCs w:val="24"/>
        </w:rPr>
        <w:t>ț</w:t>
      </w:r>
      <w:r w:rsidRPr="00EE46EF">
        <w:rPr>
          <w:szCs w:val="24"/>
        </w:rPr>
        <w:t xml:space="preserve">iere </w:t>
      </w:r>
      <w:r w:rsidRPr="00EE46EF">
        <w:rPr>
          <w:szCs w:val="24"/>
        </w:rPr>
        <w:t>ș</w:t>
      </w:r>
      <w:r w:rsidRPr="00EE46EF">
        <w:rPr>
          <w:szCs w:val="24"/>
        </w:rPr>
        <w:t xml:space="preserve">i </w:t>
      </w:r>
    </w:p>
    <w:p w14:paraId="1C2FE203" w14:textId="77777777" w:rsidR="00571BF1" w:rsidRPr="00EE46EF" w:rsidRDefault="00571BF1" w:rsidP="00571BF1">
      <w:pPr>
        <w:spacing w:after="240"/>
        <w:rPr>
          <w:szCs w:val="24"/>
        </w:rPr>
      </w:pPr>
      <w:r w:rsidRPr="00EE46EF">
        <w:rPr>
          <w:szCs w:val="24"/>
        </w:rPr>
        <w:t>sfin</w:t>
      </w:r>
      <w:r w:rsidRPr="00EE46EF">
        <w:rPr>
          <w:szCs w:val="24"/>
        </w:rPr>
        <w:t>ț</w:t>
      </w:r>
      <w:r w:rsidRPr="00EE46EF">
        <w:rPr>
          <w:szCs w:val="24"/>
        </w:rPr>
        <w:t>ire. Iar ierationul este un naos actualizat, avându</w:t>
      </w:r>
      <w:r w:rsidRPr="00EE46EF">
        <w:rPr>
          <w:szCs w:val="24"/>
        </w:rPr>
        <w:t>-l</w:t>
      </w:r>
      <w:r w:rsidRPr="00EE46EF">
        <w:rPr>
          <w:szCs w:val="24"/>
        </w:rPr>
        <w:t xml:space="preserve"> pe acela ca început al </w:t>
      </w:r>
    </w:p>
    <w:p w14:paraId="73FE4DC0" w14:textId="77777777" w:rsidR="00571BF1" w:rsidRPr="00EE46EF" w:rsidRDefault="00571BF1" w:rsidP="00571BF1">
      <w:pPr>
        <w:spacing w:after="240"/>
        <w:rPr>
          <w:szCs w:val="24"/>
        </w:rPr>
      </w:pPr>
      <w:r w:rsidRPr="00EE46EF">
        <w:rPr>
          <w:szCs w:val="24"/>
        </w:rPr>
        <w:t>ac</w:t>
      </w:r>
      <w:r w:rsidRPr="00EE46EF">
        <w:rPr>
          <w:szCs w:val="24"/>
        </w:rPr>
        <w:t>ț</w:t>
      </w:r>
      <w:r w:rsidRPr="00EE46EF">
        <w:rPr>
          <w:szCs w:val="24"/>
        </w:rPr>
        <w:t>iunii de ini</w:t>
      </w:r>
      <w:r w:rsidRPr="00EE46EF">
        <w:rPr>
          <w:szCs w:val="24"/>
        </w:rPr>
        <w:t>ț</w:t>
      </w:r>
      <w:r w:rsidRPr="00EE46EF">
        <w:rPr>
          <w:szCs w:val="24"/>
        </w:rPr>
        <w:t xml:space="preserve">iere </w:t>
      </w:r>
      <w:r w:rsidRPr="00EE46EF">
        <w:rPr>
          <w:szCs w:val="24"/>
        </w:rPr>
        <w:t>ș</w:t>
      </w:r>
      <w:r w:rsidRPr="00EE46EF">
        <w:rPr>
          <w:szCs w:val="24"/>
        </w:rPr>
        <w:t>i de sfin</w:t>
      </w:r>
      <w:r w:rsidRPr="00EE46EF">
        <w:rPr>
          <w:szCs w:val="24"/>
        </w:rPr>
        <w:t>ț</w:t>
      </w:r>
      <w:r w:rsidRPr="00EE46EF">
        <w:rPr>
          <w:szCs w:val="24"/>
        </w:rPr>
        <w:t xml:space="preserve">ire, care stăruie ca una </w:t>
      </w:r>
      <w:r w:rsidRPr="00EE46EF">
        <w:rPr>
          <w:szCs w:val="24"/>
        </w:rPr>
        <w:t>ș</w:t>
      </w:r>
      <w:r w:rsidRPr="00EE46EF">
        <w:rPr>
          <w:szCs w:val="24"/>
        </w:rPr>
        <w:t>i aceea</w:t>
      </w:r>
      <w:r w:rsidRPr="00EE46EF">
        <w:rPr>
          <w:szCs w:val="24"/>
        </w:rPr>
        <w:t>ș</w:t>
      </w:r>
      <w:r w:rsidRPr="00EE46EF">
        <w:rPr>
          <w:szCs w:val="24"/>
        </w:rPr>
        <w:t xml:space="preserve">i prin amândouă. </w:t>
      </w:r>
    </w:p>
    <w:p w14:paraId="7DF9B595" w14:textId="77777777" w:rsidR="00571BF1" w:rsidRPr="00EE46EF" w:rsidRDefault="00571BF1" w:rsidP="00571BF1">
      <w:pPr>
        <w:spacing w:after="240"/>
        <w:rPr>
          <w:szCs w:val="24"/>
        </w:rPr>
      </w:pPr>
      <w:r w:rsidRPr="00EE46EF">
        <w:rPr>
          <w:szCs w:val="24"/>
        </w:rPr>
        <w:t>Tot a</w:t>
      </w:r>
      <w:r w:rsidRPr="00EE46EF">
        <w:rPr>
          <w:szCs w:val="24"/>
        </w:rPr>
        <w:t>ș</w:t>
      </w:r>
      <w:r w:rsidRPr="00EE46EF">
        <w:rPr>
          <w:szCs w:val="24"/>
        </w:rPr>
        <w:t xml:space="preserve">a </w:t>
      </w:r>
      <w:r w:rsidRPr="00EE46EF">
        <w:rPr>
          <w:szCs w:val="24"/>
        </w:rPr>
        <w:t>ș</w:t>
      </w:r>
      <w:r w:rsidRPr="00EE46EF">
        <w:rPr>
          <w:szCs w:val="24"/>
        </w:rPr>
        <w:t>i totalitatea lucrurilor aduse de Dumnezeu la existen</w:t>
      </w:r>
      <w:r w:rsidRPr="00EE46EF">
        <w:rPr>
          <w:szCs w:val="24"/>
        </w:rPr>
        <w:t>ț</w:t>
      </w:r>
      <w:r w:rsidRPr="00EE46EF">
        <w:rPr>
          <w:szCs w:val="24"/>
        </w:rPr>
        <w:t>ă prin crea</w:t>
      </w:r>
      <w:r w:rsidRPr="00EE46EF">
        <w:rPr>
          <w:szCs w:val="24"/>
        </w:rPr>
        <w:t>ț</w:t>
      </w:r>
      <w:r w:rsidRPr="00EE46EF">
        <w:rPr>
          <w:szCs w:val="24"/>
        </w:rPr>
        <w:t xml:space="preserve">ie, </w:t>
      </w:r>
    </w:p>
    <w:p w14:paraId="6FB818A0" w14:textId="77777777" w:rsidR="00571BF1" w:rsidRPr="00EE46EF" w:rsidRDefault="00571BF1" w:rsidP="00571BF1">
      <w:pPr>
        <w:spacing w:after="240"/>
        <w:rPr>
          <w:szCs w:val="24"/>
        </w:rPr>
      </w:pPr>
      <w:r w:rsidRPr="00EE46EF">
        <w:rPr>
          <w:szCs w:val="24"/>
        </w:rPr>
        <w:t>se împarte în cosmos inteligibil, constând din fiin</w:t>
      </w:r>
      <w:r w:rsidRPr="00EE46EF">
        <w:rPr>
          <w:szCs w:val="24"/>
        </w:rPr>
        <w:t>ț</w:t>
      </w:r>
      <w:r w:rsidRPr="00EE46EF">
        <w:rPr>
          <w:szCs w:val="24"/>
        </w:rPr>
        <w:t xml:space="preserve">e spirituale </w:t>
      </w:r>
      <w:r w:rsidRPr="00EE46EF">
        <w:rPr>
          <w:szCs w:val="24"/>
        </w:rPr>
        <w:t>ș</w:t>
      </w:r>
      <w:r w:rsidRPr="00EE46EF">
        <w:rPr>
          <w:szCs w:val="24"/>
        </w:rPr>
        <w:t>i netrupe</w:t>
      </w:r>
      <w:r w:rsidRPr="00EE46EF">
        <w:rPr>
          <w:szCs w:val="24"/>
        </w:rPr>
        <w:t>ș</w:t>
      </w:r>
      <w:r w:rsidRPr="00EE46EF">
        <w:rPr>
          <w:szCs w:val="24"/>
        </w:rPr>
        <w:t xml:space="preserve">ti </w:t>
      </w:r>
      <w:r w:rsidRPr="00EE46EF">
        <w:rPr>
          <w:szCs w:val="24"/>
        </w:rPr>
        <w:t>ș</w:t>
      </w:r>
      <w:r w:rsidRPr="00EE46EF">
        <w:rPr>
          <w:szCs w:val="24"/>
        </w:rPr>
        <w:t xml:space="preserve">i în </w:t>
      </w:r>
    </w:p>
    <w:p w14:paraId="0495A9F0" w14:textId="77777777" w:rsidR="00571BF1" w:rsidRPr="00EE46EF" w:rsidRDefault="00571BF1" w:rsidP="00571BF1">
      <w:pPr>
        <w:spacing w:after="240"/>
        <w:rPr>
          <w:szCs w:val="24"/>
        </w:rPr>
      </w:pPr>
      <w:r w:rsidRPr="00EE46EF">
        <w:rPr>
          <w:szCs w:val="24"/>
        </w:rPr>
        <w:t xml:space="preserve">cosmosul acesta sensibil </w:t>
      </w:r>
      <w:r w:rsidRPr="00EE46EF">
        <w:rPr>
          <w:szCs w:val="24"/>
        </w:rPr>
        <w:t>ș</w:t>
      </w:r>
      <w:r w:rsidRPr="00EE46EF">
        <w:rPr>
          <w:szCs w:val="24"/>
        </w:rPr>
        <w:t xml:space="preserve">i corporal, </w:t>
      </w:r>
      <w:r w:rsidRPr="00EE46EF">
        <w:rPr>
          <w:szCs w:val="24"/>
        </w:rPr>
        <w:t>ț</w:t>
      </w:r>
      <w:r w:rsidRPr="00EE46EF">
        <w:rPr>
          <w:szCs w:val="24"/>
        </w:rPr>
        <w:t xml:space="preserve">esut grandios, din multe forme </w:t>
      </w:r>
      <w:r w:rsidRPr="00EE46EF">
        <w:rPr>
          <w:szCs w:val="24"/>
        </w:rPr>
        <w:t>ș</w:t>
      </w:r>
      <w:r w:rsidRPr="00EE46EF">
        <w:rPr>
          <w:szCs w:val="24"/>
        </w:rPr>
        <w:t xml:space="preserve">i naturi. </w:t>
      </w:r>
    </w:p>
    <w:p w14:paraId="7CA520BE" w14:textId="77777777" w:rsidR="00571BF1" w:rsidRPr="00EE46EF" w:rsidRDefault="00571BF1" w:rsidP="00571BF1">
      <w:pPr>
        <w:spacing w:after="240"/>
        <w:rPr>
          <w:szCs w:val="24"/>
        </w:rPr>
      </w:pPr>
      <w:r w:rsidRPr="00EE46EF">
        <w:rPr>
          <w:szCs w:val="24"/>
        </w:rPr>
        <w:t xml:space="preserve">Prin aceasta e ca un fel de altă bisercă a lui Dumnezeu, nefâcută de mâini, </w:t>
      </w:r>
    </w:p>
    <w:p w14:paraId="65E620F1" w14:textId="77777777" w:rsidR="00571BF1" w:rsidRPr="00EE46EF" w:rsidRDefault="00571BF1" w:rsidP="00571BF1">
      <w:pPr>
        <w:spacing w:after="240"/>
        <w:rPr>
          <w:szCs w:val="24"/>
        </w:rPr>
      </w:pPr>
      <w:r w:rsidRPr="00EE46EF">
        <w:rPr>
          <w:szCs w:val="24"/>
        </w:rPr>
        <w:t>indicată cu în</w:t>
      </w:r>
      <w:r w:rsidRPr="00EE46EF">
        <w:rPr>
          <w:szCs w:val="24"/>
        </w:rPr>
        <w:t>ț</w:t>
      </w:r>
      <w:r w:rsidRPr="00EE46EF">
        <w:rPr>
          <w:szCs w:val="24"/>
        </w:rPr>
        <w:t xml:space="preserve">elepciune de aceasta, care e făcută de mâini. Această totalitate are </w:t>
      </w:r>
    </w:p>
    <w:p w14:paraId="488AAA92" w14:textId="77777777" w:rsidR="00571BF1" w:rsidRPr="00EE46EF" w:rsidRDefault="00571BF1" w:rsidP="00571BF1">
      <w:pPr>
        <w:spacing w:after="240"/>
        <w:rPr>
          <w:szCs w:val="24"/>
        </w:rPr>
      </w:pPr>
      <w:r w:rsidRPr="00EE46EF">
        <w:rPr>
          <w:szCs w:val="24"/>
        </w:rPr>
        <w:t xml:space="preserve">ca ieration cosmosul de sus, destinat puterilor de sus, iar ca naos pe cel de jos, la </w:t>
      </w:r>
    </w:p>
    <w:p w14:paraId="0ABE87E5" w14:textId="77777777" w:rsidR="00571BF1" w:rsidRPr="00EE46EF" w:rsidRDefault="00571BF1" w:rsidP="00571BF1">
      <w:pPr>
        <w:spacing w:after="240"/>
        <w:rPr>
          <w:szCs w:val="24"/>
        </w:rPr>
      </w:pPr>
      <w:r w:rsidRPr="00EE46EF">
        <w:rPr>
          <w:szCs w:val="24"/>
        </w:rPr>
        <w:lastRenderedPageBreak/>
        <w:t>îndemâna celor sorti</w:t>
      </w:r>
      <w:r w:rsidRPr="00EE46EF">
        <w:rPr>
          <w:szCs w:val="24"/>
        </w:rPr>
        <w:t>ț</w:t>
      </w:r>
      <w:r w:rsidRPr="00EE46EF">
        <w:rPr>
          <w:szCs w:val="24"/>
        </w:rPr>
        <w:t>i să trăiască o viată legată de sim</w:t>
      </w:r>
      <w:r w:rsidRPr="00EE46EF">
        <w:rPr>
          <w:szCs w:val="24"/>
        </w:rPr>
        <w:t>ț</w:t>
      </w:r>
      <w:r w:rsidRPr="00EE46EF">
        <w:rPr>
          <w:szCs w:val="24"/>
        </w:rPr>
        <w:t xml:space="preserve">uri. </w:t>
      </w:r>
    </w:p>
    <w:p w14:paraId="4A702266" w14:textId="77777777" w:rsidR="00571BF1" w:rsidRPr="00EE46EF" w:rsidRDefault="00571BF1" w:rsidP="00571BF1">
      <w:pPr>
        <w:spacing w:after="240"/>
        <w:rPr>
          <w:szCs w:val="24"/>
        </w:rPr>
      </w:pPr>
      <w:r w:rsidRPr="00EE46EF">
        <w:rPr>
          <w:szCs w:val="24"/>
        </w:rPr>
        <w:t>Dar iară</w:t>
      </w:r>
      <w:r w:rsidRPr="00EE46EF">
        <w:rPr>
          <w:szCs w:val="24"/>
        </w:rPr>
        <w:t>ș</w:t>
      </w:r>
      <w:r w:rsidRPr="00EE46EF">
        <w:rPr>
          <w:szCs w:val="24"/>
        </w:rPr>
        <w:t xml:space="preserve">i cosmosul e unul </w:t>
      </w:r>
      <w:r w:rsidRPr="00EE46EF">
        <w:rPr>
          <w:szCs w:val="24"/>
        </w:rPr>
        <w:t>ș</w:t>
      </w:r>
      <w:r w:rsidRPr="00EE46EF">
        <w:rPr>
          <w:szCs w:val="24"/>
        </w:rPr>
        <w:t>i neîmpăr</w:t>
      </w:r>
      <w:r w:rsidRPr="00EE46EF">
        <w:rPr>
          <w:szCs w:val="24"/>
        </w:rPr>
        <w:t>ț</w:t>
      </w:r>
      <w:r w:rsidRPr="00EE46EF">
        <w:rPr>
          <w:szCs w:val="24"/>
        </w:rPr>
        <w:t>it cu toată deosebirea păr</w:t>
      </w:r>
      <w:r w:rsidRPr="00EE46EF">
        <w:rPr>
          <w:szCs w:val="24"/>
        </w:rPr>
        <w:t>ț</w:t>
      </w:r>
      <w:r w:rsidRPr="00EE46EF">
        <w:rPr>
          <w:szCs w:val="24"/>
        </w:rPr>
        <w:t xml:space="preserve">ilor sale. </w:t>
      </w:r>
    </w:p>
    <w:p w14:paraId="4AE48476" w14:textId="77777777" w:rsidR="00571BF1" w:rsidRPr="00EE46EF" w:rsidRDefault="00571BF1" w:rsidP="00571BF1">
      <w:pPr>
        <w:spacing w:after="240"/>
        <w:rPr>
          <w:szCs w:val="24"/>
        </w:rPr>
      </w:pPr>
      <w:r w:rsidRPr="00EE46EF">
        <w:rPr>
          <w:szCs w:val="24"/>
        </w:rPr>
        <w:t>Dimpotrivă, el înfă</w:t>
      </w:r>
      <w:r w:rsidRPr="00EE46EF">
        <w:rPr>
          <w:szCs w:val="24"/>
        </w:rPr>
        <w:t>ț</w:t>
      </w:r>
      <w:r w:rsidRPr="00EE46EF">
        <w:rPr>
          <w:szCs w:val="24"/>
        </w:rPr>
        <w:t>i</w:t>
      </w:r>
      <w:r w:rsidRPr="00EE46EF">
        <w:rPr>
          <w:szCs w:val="24"/>
        </w:rPr>
        <w:t>ș</w:t>
      </w:r>
      <w:r w:rsidRPr="00EE46EF">
        <w:rPr>
          <w:szCs w:val="24"/>
        </w:rPr>
        <w:t xml:space="preserve">ează </w:t>
      </w:r>
      <w:r w:rsidRPr="00EE46EF">
        <w:rPr>
          <w:szCs w:val="24"/>
        </w:rPr>
        <w:t>ș</w:t>
      </w:r>
      <w:r w:rsidRPr="00EE46EF">
        <w:rPr>
          <w:szCs w:val="24"/>
        </w:rPr>
        <w:t>i deosebirea păr</w:t>
      </w:r>
      <w:r w:rsidRPr="00EE46EF">
        <w:rPr>
          <w:szCs w:val="24"/>
        </w:rPr>
        <w:t>ț</w:t>
      </w:r>
      <w:r w:rsidRPr="00EE46EF">
        <w:rPr>
          <w:szCs w:val="24"/>
        </w:rPr>
        <w:t>ilor, provite din însu</w:t>
      </w:r>
      <w:r w:rsidRPr="00EE46EF">
        <w:rPr>
          <w:szCs w:val="24"/>
        </w:rPr>
        <w:t>ș</w:t>
      </w:r>
      <w:r w:rsidRPr="00EE46EF">
        <w:rPr>
          <w:szCs w:val="24"/>
        </w:rPr>
        <w:t xml:space="preserve">irile </w:t>
      </w:r>
    </w:p>
    <w:p w14:paraId="3BBA81CD" w14:textId="77777777" w:rsidR="00571BF1" w:rsidRPr="00EE46EF" w:rsidRDefault="00571BF1" w:rsidP="00571BF1">
      <w:pPr>
        <w:spacing w:after="240"/>
        <w:rPr>
          <w:szCs w:val="24"/>
        </w:rPr>
      </w:pPr>
      <w:r w:rsidRPr="00EE46EF">
        <w:rPr>
          <w:szCs w:val="24"/>
        </w:rPr>
        <w:t>caracteristice fire</w:t>
      </w:r>
      <w:r w:rsidRPr="00EE46EF">
        <w:rPr>
          <w:szCs w:val="24"/>
        </w:rPr>
        <w:t>ș</w:t>
      </w:r>
      <w:r w:rsidRPr="00EE46EF">
        <w:rPr>
          <w:szCs w:val="24"/>
        </w:rPr>
        <w:t>te fire</w:t>
      </w:r>
      <w:r w:rsidRPr="00EE46EF">
        <w:rPr>
          <w:szCs w:val="24"/>
        </w:rPr>
        <w:t>ș</w:t>
      </w:r>
      <w:r w:rsidRPr="00EE46EF">
        <w:rPr>
          <w:szCs w:val="24"/>
        </w:rPr>
        <w:t xml:space="preserve">ti, făcându-le să se raporteze la unitatea </w:t>
      </w:r>
      <w:r w:rsidRPr="00EE46EF">
        <w:rPr>
          <w:szCs w:val="24"/>
        </w:rPr>
        <w:t>ș</w:t>
      </w:r>
      <w:r w:rsidRPr="00EE46EF">
        <w:rPr>
          <w:szCs w:val="24"/>
        </w:rPr>
        <w:t>i neîmpăr</w:t>
      </w:r>
      <w:r w:rsidRPr="00EE46EF">
        <w:rPr>
          <w:szCs w:val="24"/>
        </w:rPr>
        <w:t>ț</w:t>
      </w:r>
      <w:r w:rsidRPr="00EE46EF">
        <w:rPr>
          <w:szCs w:val="24"/>
        </w:rPr>
        <w:t xml:space="preserve">irea </w:t>
      </w:r>
    </w:p>
    <w:p w14:paraId="7D1274A1" w14:textId="77777777" w:rsidR="00571BF1" w:rsidRPr="00EE46EF" w:rsidRDefault="00571BF1" w:rsidP="00571BF1">
      <w:pPr>
        <w:spacing w:after="240"/>
        <w:rPr>
          <w:szCs w:val="24"/>
        </w:rPr>
      </w:pPr>
    </w:p>
    <w:p w14:paraId="4811388D" w14:textId="77777777" w:rsidR="00571BF1" w:rsidRPr="00EE46EF" w:rsidRDefault="00571BF1" w:rsidP="00571BF1">
      <w:pPr>
        <w:spacing w:after="240"/>
        <w:rPr>
          <w:szCs w:val="24"/>
        </w:rPr>
      </w:pPr>
      <w:r w:rsidRPr="00EE46EF">
        <w:rPr>
          <w:szCs w:val="24"/>
        </w:rPr>
        <w:t>3 Acesta este, după toată probabilitatea, spa</w:t>
      </w:r>
      <w:r w:rsidRPr="00EE46EF">
        <w:rPr>
          <w:szCs w:val="24"/>
        </w:rPr>
        <w:t>ț</w:t>
      </w:r>
      <w:r w:rsidRPr="00EE46EF">
        <w:rPr>
          <w:szCs w:val="24"/>
        </w:rPr>
        <w:t>iul în care este a</w:t>
      </w:r>
      <w:r w:rsidRPr="00EE46EF">
        <w:rPr>
          <w:szCs w:val="24"/>
        </w:rPr>
        <w:t>ș</w:t>
      </w:r>
      <w:r w:rsidRPr="00EE46EF">
        <w:rPr>
          <w:szCs w:val="24"/>
        </w:rPr>
        <w:t xml:space="preserve">ezată masa altarului, căreia sfântul Maxim pare a-i </w:t>
      </w:r>
    </w:p>
    <w:p w14:paraId="57B360FF" w14:textId="77777777" w:rsidR="00571BF1" w:rsidRPr="00EE46EF" w:rsidRDefault="00571BF1" w:rsidP="00571BF1">
      <w:pPr>
        <w:spacing w:after="240"/>
        <w:rPr>
          <w:szCs w:val="24"/>
        </w:rPr>
      </w:pPr>
      <w:r w:rsidRPr="00EE46EF">
        <w:rPr>
          <w:szCs w:val="24"/>
        </w:rPr>
        <w:t xml:space="preserve">spune simplu altar. Din această scriere, care e pentru multe elemente </w:t>
      </w:r>
      <w:r w:rsidRPr="00EE46EF">
        <w:rPr>
          <w:szCs w:val="24"/>
        </w:rPr>
        <w:t>ș</w:t>
      </w:r>
      <w:r w:rsidRPr="00EE46EF">
        <w:rPr>
          <w:szCs w:val="24"/>
        </w:rPr>
        <w:t xml:space="preserve">i momente ale Liturghiei </w:t>
      </w:r>
      <w:r w:rsidRPr="00EE46EF">
        <w:rPr>
          <w:szCs w:val="24"/>
        </w:rPr>
        <w:t>ș</w:t>
      </w:r>
      <w:r w:rsidRPr="00EE46EF">
        <w:rPr>
          <w:szCs w:val="24"/>
        </w:rPr>
        <w:t>i ale loca</w:t>
      </w:r>
      <w:r w:rsidRPr="00EE46EF">
        <w:rPr>
          <w:szCs w:val="24"/>
        </w:rPr>
        <w:t>ș</w:t>
      </w:r>
      <w:r w:rsidRPr="00EE46EF">
        <w:rPr>
          <w:szCs w:val="24"/>
        </w:rPr>
        <w:t xml:space="preserve">ului </w:t>
      </w:r>
    </w:p>
    <w:p w14:paraId="179D066F" w14:textId="77777777" w:rsidR="00571BF1" w:rsidRPr="00EE46EF" w:rsidRDefault="00571BF1" w:rsidP="00571BF1">
      <w:pPr>
        <w:spacing w:after="240"/>
        <w:rPr>
          <w:szCs w:val="24"/>
        </w:rPr>
      </w:pPr>
      <w:r w:rsidRPr="00EE46EF">
        <w:rPr>
          <w:szCs w:val="24"/>
        </w:rPr>
        <w:t xml:space="preserve">bisericesc cel mai vechi document informativ (de pildă pentru Intrarea mică </w:t>
      </w:r>
      <w:r w:rsidRPr="00EE46EF">
        <w:rPr>
          <w:szCs w:val="24"/>
        </w:rPr>
        <w:t>ș</w:t>
      </w:r>
      <w:r w:rsidRPr="00EE46EF">
        <w:rPr>
          <w:szCs w:val="24"/>
        </w:rPr>
        <w:t>i mare) s-ar părea că spa</w:t>
      </w:r>
      <w:r w:rsidRPr="00EE46EF">
        <w:rPr>
          <w:szCs w:val="24"/>
        </w:rPr>
        <w:t>ț</w:t>
      </w:r>
      <w:r w:rsidRPr="00EE46EF">
        <w:rPr>
          <w:szCs w:val="24"/>
        </w:rPr>
        <w:t xml:space="preserve">iul altarului </w:t>
      </w:r>
    </w:p>
    <w:p w14:paraId="7E0C8419" w14:textId="77777777" w:rsidR="00571BF1" w:rsidRPr="00EE46EF" w:rsidRDefault="00571BF1" w:rsidP="00571BF1">
      <w:pPr>
        <w:spacing w:after="240"/>
        <w:rPr>
          <w:szCs w:val="24"/>
        </w:rPr>
      </w:pPr>
      <w:r w:rsidRPr="00EE46EF">
        <w:rPr>
          <w:szCs w:val="24"/>
        </w:rPr>
        <w:t xml:space="preserve">nu era încă atât de total izolat de naos, ca mai târziu. De aceea stăteau acolo nu numai liturghisitorii, ci </w:t>
      </w:r>
      <w:r w:rsidRPr="00EE46EF">
        <w:rPr>
          <w:szCs w:val="24"/>
        </w:rPr>
        <w:t>ș</w:t>
      </w:r>
      <w:r w:rsidRPr="00EE46EF">
        <w:rPr>
          <w:szCs w:val="24"/>
        </w:rPr>
        <w:t>i ceielal</w:t>
      </w:r>
      <w:r w:rsidRPr="00EE46EF">
        <w:rPr>
          <w:szCs w:val="24"/>
        </w:rPr>
        <w:t>ț</w:t>
      </w:r>
      <w:r w:rsidRPr="00EE46EF">
        <w:rPr>
          <w:szCs w:val="24"/>
        </w:rPr>
        <w:t xml:space="preserve">i </w:t>
      </w:r>
    </w:p>
    <w:p w14:paraId="4134A0A1" w14:textId="77777777" w:rsidR="00571BF1" w:rsidRPr="00EE46EF" w:rsidRDefault="00571BF1" w:rsidP="00571BF1">
      <w:pPr>
        <w:spacing w:after="240"/>
        <w:rPr>
          <w:szCs w:val="24"/>
        </w:rPr>
      </w:pPr>
      <w:r w:rsidRPr="00EE46EF">
        <w:rPr>
          <w:szCs w:val="24"/>
        </w:rPr>
        <w:t>preo</w:t>
      </w:r>
      <w:r w:rsidRPr="00EE46EF">
        <w:rPr>
          <w:szCs w:val="24"/>
        </w:rPr>
        <w:t>ț</w:t>
      </w:r>
      <w:r w:rsidRPr="00EE46EF">
        <w:rPr>
          <w:szCs w:val="24"/>
        </w:rPr>
        <w:t>i. A se vedea cu privire la timpul introducerii zidului despăr</w:t>
      </w:r>
      <w:r w:rsidRPr="00EE46EF">
        <w:rPr>
          <w:szCs w:val="24"/>
        </w:rPr>
        <w:t>ț</w:t>
      </w:r>
      <w:r w:rsidRPr="00EE46EF">
        <w:rPr>
          <w:szCs w:val="24"/>
        </w:rPr>
        <w:t>itor între spa</w:t>
      </w:r>
      <w:r w:rsidRPr="00EE46EF">
        <w:rPr>
          <w:szCs w:val="24"/>
        </w:rPr>
        <w:t>ț</w:t>
      </w:r>
      <w:r w:rsidRPr="00EE46EF">
        <w:rPr>
          <w:szCs w:val="24"/>
        </w:rPr>
        <w:t xml:space="preserve">iul altarului </w:t>
      </w:r>
      <w:r w:rsidRPr="00EE46EF">
        <w:rPr>
          <w:szCs w:val="24"/>
        </w:rPr>
        <w:t>ș</w:t>
      </w:r>
      <w:r w:rsidRPr="00EE46EF">
        <w:rPr>
          <w:szCs w:val="24"/>
        </w:rPr>
        <w:t xml:space="preserve">i naos detalii la Karl </w:t>
      </w:r>
    </w:p>
    <w:p w14:paraId="1B03098C" w14:textId="77777777" w:rsidR="00571BF1" w:rsidRPr="00EE46EF" w:rsidRDefault="00571BF1" w:rsidP="00571BF1">
      <w:pPr>
        <w:spacing w:after="240"/>
        <w:rPr>
          <w:szCs w:val="24"/>
        </w:rPr>
      </w:pPr>
      <w:r w:rsidRPr="00EE46EF">
        <w:rPr>
          <w:szCs w:val="24"/>
        </w:rPr>
        <w:t xml:space="preserve">Holl, "Die Enstehung der Bilderwand in der griechischen Kirche", în "Gessammelte Aufsatze zur </w:t>
      </w:r>
    </w:p>
    <w:p w14:paraId="5E91F728" w14:textId="77777777" w:rsidR="00571BF1" w:rsidRPr="00EE46EF" w:rsidRDefault="00571BF1" w:rsidP="00571BF1">
      <w:pPr>
        <w:spacing w:after="240"/>
        <w:rPr>
          <w:szCs w:val="24"/>
        </w:rPr>
      </w:pPr>
      <w:r w:rsidRPr="00EE46EF">
        <w:rPr>
          <w:szCs w:val="24"/>
        </w:rPr>
        <w:t xml:space="preserve">Kirchengeschichte", II Der Osten, 2, Halbband, Tubingen, Mohr, 1929, p.22 </w:t>
      </w:r>
      <w:r w:rsidRPr="00EE46EF">
        <w:rPr>
          <w:szCs w:val="24"/>
        </w:rPr>
        <w:t>ș</w:t>
      </w:r>
      <w:r w:rsidRPr="00EE46EF">
        <w:rPr>
          <w:szCs w:val="24"/>
        </w:rPr>
        <w:t xml:space="preserve">i urm. </w:t>
      </w:r>
    </w:p>
    <w:p w14:paraId="20C39552" w14:textId="77777777" w:rsidR="00571BF1" w:rsidRPr="00EE46EF" w:rsidRDefault="00571BF1" w:rsidP="00571BF1">
      <w:pPr>
        <w:spacing w:after="240"/>
        <w:rPr>
          <w:szCs w:val="24"/>
        </w:rPr>
      </w:pPr>
    </w:p>
    <w:p w14:paraId="0A4431D3" w14:textId="77777777" w:rsidR="00571BF1" w:rsidRPr="00EE46EF" w:rsidRDefault="00571BF1" w:rsidP="00571BF1">
      <w:pPr>
        <w:spacing w:after="240"/>
        <w:rPr>
          <w:szCs w:val="24"/>
        </w:rPr>
      </w:pPr>
      <w:r w:rsidRPr="00EE46EF">
        <w:rPr>
          <w:szCs w:val="24"/>
        </w:rPr>
        <w:t xml:space="preserve">Sf. Maxim Mărturisitorul, Mistagogia </w:t>
      </w:r>
    </w:p>
    <w:p w14:paraId="7538269E" w14:textId="77777777" w:rsidR="00571BF1" w:rsidRPr="00EE46EF" w:rsidRDefault="00571BF1" w:rsidP="00571BF1">
      <w:pPr>
        <w:spacing w:after="240"/>
        <w:rPr>
          <w:szCs w:val="24"/>
        </w:rPr>
      </w:pPr>
      <w:r w:rsidRPr="00EE46EF">
        <w:rPr>
          <w:szCs w:val="24"/>
        </w:rPr>
        <w:t>sa. Astfel le văde</w:t>
      </w:r>
      <w:r w:rsidRPr="00EE46EF">
        <w:rPr>
          <w:szCs w:val="24"/>
        </w:rPr>
        <w:t>ș</w:t>
      </w:r>
      <w:r w:rsidRPr="00EE46EF">
        <w:rPr>
          <w:szCs w:val="24"/>
        </w:rPr>
        <w:t xml:space="preserve">te ca fiind una cu el </w:t>
      </w:r>
      <w:r w:rsidRPr="00EE46EF">
        <w:rPr>
          <w:szCs w:val="24"/>
        </w:rPr>
        <w:t>ș</w:t>
      </w:r>
      <w:r w:rsidRPr="00EE46EF">
        <w:rPr>
          <w:szCs w:val="24"/>
        </w:rPr>
        <w:t xml:space="preserve">i întreolaltă în chip neamestecat, fiecare </w:t>
      </w:r>
    </w:p>
    <w:p w14:paraId="062E79BB" w14:textId="77777777" w:rsidR="00571BF1" w:rsidRPr="00EE46EF" w:rsidRDefault="00571BF1" w:rsidP="00571BF1">
      <w:pPr>
        <w:spacing w:after="240"/>
        <w:rPr>
          <w:szCs w:val="24"/>
        </w:rPr>
      </w:pPr>
      <w:r w:rsidRPr="00EE46EF">
        <w:rPr>
          <w:szCs w:val="24"/>
        </w:rPr>
        <w:t xml:space="preserve">din ele străbătând întreagă în cealaltă </w:t>
      </w:r>
      <w:r w:rsidRPr="00EE46EF">
        <w:rPr>
          <w:szCs w:val="24"/>
        </w:rPr>
        <w:t>ș</w:t>
      </w:r>
      <w:r w:rsidRPr="00EE46EF">
        <w:rPr>
          <w:szCs w:val="24"/>
        </w:rPr>
        <w:t>i amândouă împlinindu</w:t>
      </w:r>
      <w:r w:rsidRPr="00EE46EF">
        <w:rPr>
          <w:szCs w:val="24"/>
        </w:rPr>
        <w:t>-l</w:t>
      </w:r>
      <w:r w:rsidRPr="00EE46EF">
        <w:rPr>
          <w:szCs w:val="24"/>
        </w:rPr>
        <w:t xml:space="preserve"> pe el cum </w:t>
      </w:r>
    </w:p>
    <w:p w14:paraId="4000B800" w14:textId="77777777" w:rsidR="00571BF1" w:rsidRPr="00EE46EF" w:rsidRDefault="00571BF1" w:rsidP="00571BF1">
      <w:pPr>
        <w:spacing w:after="240"/>
        <w:rPr>
          <w:szCs w:val="24"/>
        </w:rPr>
      </w:pPr>
      <w:r w:rsidRPr="00EE46EF">
        <w:rPr>
          <w:szCs w:val="24"/>
        </w:rPr>
        <w:t>împlinesc păr</w:t>
      </w:r>
      <w:r w:rsidRPr="00EE46EF">
        <w:rPr>
          <w:szCs w:val="24"/>
        </w:rPr>
        <w:t>ț</w:t>
      </w:r>
      <w:r w:rsidRPr="00EE46EF">
        <w:rPr>
          <w:szCs w:val="24"/>
        </w:rPr>
        <w:t xml:space="preserve">ile un întreg </w:t>
      </w:r>
      <w:r w:rsidRPr="00EE46EF">
        <w:rPr>
          <w:szCs w:val="24"/>
        </w:rPr>
        <w:t>ș</w:t>
      </w:r>
      <w:r w:rsidRPr="00EE46EF">
        <w:rPr>
          <w:szCs w:val="24"/>
        </w:rPr>
        <w:t xml:space="preserve">i el împlinindu-se prin ele ca întreg, în chip unitar </w:t>
      </w:r>
      <w:r w:rsidRPr="00EE46EF">
        <w:rPr>
          <w:szCs w:val="24"/>
        </w:rPr>
        <w:t>ș</w:t>
      </w:r>
      <w:r w:rsidRPr="00EE46EF">
        <w:rPr>
          <w:szCs w:val="24"/>
        </w:rPr>
        <w:t xml:space="preserve">i </w:t>
      </w:r>
    </w:p>
    <w:p w14:paraId="769FB342" w14:textId="77777777" w:rsidR="00571BF1" w:rsidRPr="00EE46EF" w:rsidRDefault="00571BF1" w:rsidP="00571BF1">
      <w:pPr>
        <w:spacing w:after="240"/>
        <w:rPr>
          <w:szCs w:val="24"/>
        </w:rPr>
      </w:pPr>
      <w:r w:rsidRPr="00EE46EF">
        <w:rPr>
          <w:szCs w:val="24"/>
        </w:rPr>
        <w:t xml:space="preserve">integral. Căci întreg cosmosul inteligibil se arată în întreg cosmosul sensibil, în </w:t>
      </w:r>
    </w:p>
    <w:p w14:paraId="67ACF451" w14:textId="77777777" w:rsidR="00571BF1" w:rsidRPr="00EE46EF" w:rsidRDefault="00571BF1" w:rsidP="00571BF1">
      <w:pPr>
        <w:spacing w:after="240"/>
        <w:rPr>
          <w:szCs w:val="24"/>
        </w:rPr>
      </w:pPr>
      <w:r w:rsidRPr="00EE46EF">
        <w:rPr>
          <w:szCs w:val="24"/>
        </w:rPr>
        <w:t xml:space="preserve">chip tainic prin formele simbolice, celor ce pot să vadă; </w:t>
      </w:r>
      <w:r w:rsidRPr="00EE46EF">
        <w:rPr>
          <w:szCs w:val="24"/>
        </w:rPr>
        <w:t>ș</w:t>
      </w:r>
      <w:r w:rsidRPr="00EE46EF">
        <w:rPr>
          <w:szCs w:val="24"/>
        </w:rPr>
        <w:t xml:space="preserve">i întreg cel sensibil </w:t>
      </w:r>
    </w:p>
    <w:p w14:paraId="7125C5AD" w14:textId="77777777" w:rsidR="00571BF1" w:rsidRPr="00EE46EF" w:rsidRDefault="00571BF1" w:rsidP="00571BF1">
      <w:pPr>
        <w:spacing w:after="240"/>
        <w:rPr>
          <w:szCs w:val="24"/>
        </w:rPr>
      </w:pPr>
      <w:r w:rsidRPr="00EE46EF">
        <w:rPr>
          <w:szCs w:val="24"/>
        </w:rPr>
        <w:t>există în cel inteligibil, simplificat în sensurile min</w:t>
      </w:r>
      <w:r w:rsidRPr="00EE46EF">
        <w:rPr>
          <w:szCs w:val="24"/>
        </w:rPr>
        <w:t>ț</w:t>
      </w:r>
      <w:r w:rsidRPr="00EE46EF">
        <w:rPr>
          <w:szCs w:val="24"/>
        </w:rPr>
        <w:t xml:space="preserve">ii. In acela se află acesta, prin </w:t>
      </w:r>
    </w:p>
    <w:p w14:paraId="511D8086" w14:textId="77777777" w:rsidR="00571BF1" w:rsidRPr="00EE46EF" w:rsidRDefault="00571BF1" w:rsidP="00571BF1">
      <w:pPr>
        <w:spacing w:after="240"/>
        <w:rPr>
          <w:szCs w:val="24"/>
        </w:rPr>
      </w:pPr>
      <w:r w:rsidRPr="00EE46EF">
        <w:rPr>
          <w:szCs w:val="24"/>
        </w:rPr>
        <w:t xml:space="preserve">sensuri; iar în acesta acela, prin figuri. Iar lucrarea lor este una, cum ar fi "o roată </w:t>
      </w:r>
    </w:p>
    <w:p w14:paraId="73D86620" w14:textId="77777777" w:rsidR="00571BF1" w:rsidRPr="00EE46EF" w:rsidRDefault="00571BF1" w:rsidP="00571BF1">
      <w:pPr>
        <w:spacing w:after="240"/>
        <w:rPr>
          <w:szCs w:val="24"/>
        </w:rPr>
      </w:pPr>
      <w:r w:rsidRPr="00EE46EF">
        <w:rPr>
          <w:szCs w:val="24"/>
        </w:rPr>
        <w:t xml:space="preserve">în roată", după cum zice minunatul văzător al lucrurilor mari Iezechiel, vorbind, </w:t>
      </w:r>
    </w:p>
    <w:p w14:paraId="4FD2C479" w14:textId="77777777" w:rsidR="00571BF1" w:rsidRPr="00EE46EF" w:rsidRDefault="00571BF1" w:rsidP="00571BF1">
      <w:pPr>
        <w:spacing w:after="240"/>
        <w:rPr>
          <w:szCs w:val="24"/>
        </w:rPr>
      </w:pPr>
      <w:r w:rsidRPr="00EE46EF">
        <w:rPr>
          <w:szCs w:val="24"/>
        </w:rPr>
        <w:t xml:space="preserve">cred, despre cele două lumi ( 1, 16 ). Dumnezeescul apostol zice la rândul său: </w:t>
      </w:r>
    </w:p>
    <w:p w14:paraId="63C830B1" w14:textId="77777777" w:rsidR="00571BF1" w:rsidRPr="00EE46EF" w:rsidRDefault="00571BF1" w:rsidP="00571BF1">
      <w:pPr>
        <w:spacing w:after="240"/>
        <w:rPr>
          <w:szCs w:val="24"/>
        </w:rPr>
      </w:pPr>
      <w:r w:rsidRPr="00EE46EF">
        <w:rPr>
          <w:szCs w:val="24"/>
        </w:rPr>
        <w:t>"Cele nevăzute ale lui Dumnezeu de la întemeierea lumii din făpturi fiind în</w:t>
      </w:r>
      <w:r w:rsidRPr="00EE46EF">
        <w:rPr>
          <w:szCs w:val="24"/>
        </w:rPr>
        <w:t>ț</w:t>
      </w:r>
      <w:r w:rsidRPr="00EE46EF">
        <w:rPr>
          <w:szCs w:val="24"/>
        </w:rPr>
        <w:t xml:space="preserve">elese </w:t>
      </w:r>
    </w:p>
    <w:p w14:paraId="1200F53C" w14:textId="77777777" w:rsidR="00571BF1" w:rsidRPr="00EE46EF" w:rsidRDefault="00571BF1" w:rsidP="00571BF1">
      <w:pPr>
        <w:spacing w:after="240"/>
        <w:rPr>
          <w:szCs w:val="24"/>
        </w:rPr>
      </w:pPr>
      <w:r w:rsidRPr="00EE46EF">
        <w:rPr>
          <w:szCs w:val="24"/>
        </w:rPr>
        <w:lastRenderedPageBreak/>
        <w:t xml:space="preserve">se văd "(Rom. 1, 20). </w:t>
      </w:r>
    </w:p>
    <w:p w14:paraId="49CCA6BC" w14:textId="77777777" w:rsidR="00571BF1" w:rsidRPr="00EE46EF" w:rsidRDefault="00571BF1" w:rsidP="00571BF1">
      <w:pPr>
        <w:spacing w:after="240"/>
        <w:rPr>
          <w:szCs w:val="24"/>
        </w:rPr>
      </w:pPr>
      <w:r w:rsidRPr="00EE46EF">
        <w:rPr>
          <w:szCs w:val="24"/>
        </w:rPr>
        <w:t xml:space="preserve">Iar dacă prin cele ce se văd se privesc cele ce nu se văd, cum s-a scris, cu </w:t>
      </w:r>
    </w:p>
    <w:p w14:paraId="4B254D04" w14:textId="77777777" w:rsidR="00571BF1" w:rsidRPr="00EE46EF" w:rsidRDefault="00571BF1" w:rsidP="00571BF1">
      <w:pPr>
        <w:spacing w:after="240"/>
        <w:rPr>
          <w:szCs w:val="24"/>
        </w:rPr>
      </w:pPr>
      <w:r w:rsidRPr="00EE46EF">
        <w:rPr>
          <w:szCs w:val="24"/>
        </w:rPr>
        <w:t>mult mai vârtos vor fi în</w:t>
      </w:r>
      <w:r w:rsidRPr="00EE46EF">
        <w:rPr>
          <w:szCs w:val="24"/>
        </w:rPr>
        <w:t>ț</w:t>
      </w:r>
      <w:r w:rsidRPr="00EE46EF">
        <w:rPr>
          <w:szCs w:val="24"/>
        </w:rPr>
        <w:t xml:space="preserve">elese prin cele ce nu se văd cele ce se văd, de către cei </w:t>
      </w:r>
    </w:p>
    <w:p w14:paraId="710880AC" w14:textId="77777777" w:rsidR="00571BF1" w:rsidRPr="00EE46EF" w:rsidRDefault="00571BF1" w:rsidP="00571BF1">
      <w:pPr>
        <w:spacing w:after="240"/>
        <w:rPr>
          <w:szCs w:val="24"/>
        </w:rPr>
      </w:pPr>
      <w:r w:rsidRPr="00EE46EF">
        <w:rPr>
          <w:szCs w:val="24"/>
        </w:rPr>
        <w:t>deda</w:t>
      </w:r>
      <w:r w:rsidRPr="00EE46EF">
        <w:rPr>
          <w:szCs w:val="24"/>
        </w:rPr>
        <w:t>ț</w:t>
      </w:r>
      <w:r w:rsidRPr="00EE46EF">
        <w:rPr>
          <w:szCs w:val="24"/>
        </w:rPr>
        <w:t>i contempla</w:t>
      </w:r>
      <w:r w:rsidRPr="00EE46EF">
        <w:rPr>
          <w:szCs w:val="24"/>
        </w:rPr>
        <w:t>ț</w:t>
      </w:r>
      <w:r w:rsidRPr="00EE46EF">
        <w:rPr>
          <w:szCs w:val="24"/>
        </w:rPr>
        <w:t>iei duhovnice</w:t>
      </w:r>
      <w:r w:rsidRPr="00EE46EF">
        <w:rPr>
          <w:szCs w:val="24"/>
        </w:rPr>
        <w:t>ș</w:t>
      </w:r>
      <w:r w:rsidRPr="00EE46EF">
        <w:rPr>
          <w:szCs w:val="24"/>
        </w:rPr>
        <w:t>ti. De fapt contempla</w:t>
      </w:r>
      <w:r w:rsidRPr="00EE46EF">
        <w:rPr>
          <w:szCs w:val="24"/>
        </w:rPr>
        <w:t>ț</w:t>
      </w:r>
      <w:r w:rsidRPr="00EE46EF">
        <w:rPr>
          <w:szCs w:val="24"/>
        </w:rPr>
        <w:t xml:space="preserve">ia simbolică a celor </w:t>
      </w:r>
    </w:p>
    <w:p w14:paraId="6E3D27BD" w14:textId="77777777" w:rsidR="00571BF1" w:rsidRPr="00EE46EF" w:rsidRDefault="00571BF1" w:rsidP="00571BF1">
      <w:pPr>
        <w:spacing w:after="240"/>
        <w:rPr>
          <w:szCs w:val="24"/>
        </w:rPr>
      </w:pPr>
      <w:r w:rsidRPr="00EE46EF">
        <w:rPr>
          <w:szCs w:val="24"/>
        </w:rPr>
        <w:t xml:space="preserve">inteligibile prin cele văzute este </w:t>
      </w:r>
      <w:r w:rsidRPr="00EE46EF">
        <w:rPr>
          <w:szCs w:val="24"/>
        </w:rPr>
        <w:t>ș</w:t>
      </w:r>
      <w:r w:rsidRPr="00EE46EF">
        <w:rPr>
          <w:szCs w:val="24"/>
        </w:rPr>
        <w:t>tiin</w:t>
      </w:r>
      <w:r w:rsidRPr="00EE46EF">
        <w:rPr>
          <w:szCs w:val="24"/>
        </w:rPr>
        <w:t>ț</w:t>
      </w:r>
      <w:r w:rsidRPr="00EE46EF">
        <w:rPr>
          <w:szCs w:val="24"/>
        </w:rPr>
        <w:t xml:space="preserve">ă </w:t>
      </w:r>
      <w:r w:rsidRPr="00EE46EF">
        <w:rPr>
          <w:szCs w:val="24"/>
        </w:rPr>
        <w:t>ș</w:t>
      </w:r>
      <w:r w:rsidRPr="00EE46EF">
        <w:rPr>
          <w:szCs w:val="24"/>
        </w:rPr>
        <w:t>i în</w:t>
      </w:r>
      <w:r w:rsidRPr="00EE46EF">
        <w:rPr>
          <w:szCs w:val="24"/>
        </w:rPr>
        <w:t>ț</w:t>
      </w:r>
      <w:r w:rsidRPr="00EE46EF">
        <w:rPr>
          <w:szCs w:val="24"/>
        </w:rPr>
        <w:t xml:space="preserve">elegere duhovnicească a celor văzute </w:t>
      </w:r>
    </w:p>
    <w:p w14:paraId="3B2A752C" w14:textId="77777777" w:rsidR="00571BF1" w:rsidRPr="00EE46EF" w:rsidRDefault="00571BF1" w:rsidP="00571BF1">
      <w:pPr>
        <w:spacing w:after="240"/>
        <w:rPr>
          <w:szCs w:val="24"/>
        </w:rPr>
      </w:pPr>
      <w:r w:rsidRPr="00EE46EF">
        <w:rPr>
          <w:szCs w:val="24"/>
        </w:rPr>
        <w:t>prin cele nevăzute. Căci cele ce-</w:t>
      </w:r>
      <w:r w:rsidRPr="00EE46EF">
        <w:rPr>
          <w:szCs w:val="24"/>
        </w:rPr>
        <w:t>ș</w:t>
      </w:r>
      <w:r w:rsidRPr="00EE46EF">
        <w:rPr>
          <w:szCs w:val="24"/>
        </w:rPr>
        <w:t xml:space="preserve">i sunt unele altora indicatoare trebuie să </w:t>
      </w:r>
    </w:p>
    <w:p w14:paraId="66DDE808" w14:textId="77777777" w:rsidR="00571BF1" w:rsidRPr="00EE46EF" w:rsidRDefault="00571BF1" w:rsidP="00571BF1">
      <w:pPr>
        <w:spacing w:after="240"/>
        <w:rPr>
          <w:szCs w:val="24"/>
        </w:rPr>
      </w:pPr>
      <w:r w:rsidRPr="00EE46EF">
        <w:rPr>
          <w:szCs w:val="24"/>
        </w:rPr>
        <w:t>vădească reciproc prezen</w:t>
      </w:r>
      <w:r w:rsidRPr="00EE46EF">
        <w:rPr>
          <w:szCs w:val="24"/>
        </w:rPr>
        <w:t>ț</w:t>
      </w:r>
      <w:r w:rsidRPr="00EE46EF">
        <w:rPr>
          <w:szCs w:val="24"/>
        </w:rPr>
        <w:t xml:space="preserve">a adevărată </w:t>
      </w:r>
      <w:r w:rsidRPr="00EE46EF">
        <w:rPr>
          <w:szCs w:val="24"/>
        </w:rPr>
        <w:t>ș</w:t>
      </w:r>
      <w:r w:rsidRPr="00EE46EF">
        <w:rPr>
          <w:szCs w:val="24"/>
        </w:rPr>
        <w:t xml:space="preserve">i clară a celorlalte </w:t>
      </w:r>
      <w:r w:rsidRPr="00EE46EF">
        <w:rPr>
          <w:szCs w:val="24"/>
        </w:rPr>
        <w:t>ș</w:t>
      </w:r>
      <w:r w:rsidRPr="00EE46EF">
        <w:rPr>
          <w:szCs w:val="24"/>
        </w:rPr>
        <w:t>i rela</w:t>
      </w:r>
      <w:r w:rsidRPr="00EE46EF">
        <w:rPr>
          <w:szCs w:val="24"/>
        </w:rPr>
        <w:t>ț</w:t>
      </w:r>
      <w:r w:rsidRPr="00EE46EF">
        <w:rPr>
          <w:szCs w:val="24"/>
        </w:rPr>
        <w:t>ia ne</w:t>
      </w:r>
      <w:r w:rsidRPr="00EE46EF">
        <w:rPr>
          <w:szCs w:val="24"/>
        </w:rPr>
        <w:t>ș</w:t>
      </w:r>
      <w:r w:rsidRPr="00EE46EF">
        <w:rPr>
          <w:szCs w:val="24"/>
        </w:rPr>
        <w:t xml:space="preserve">tirbită cu </w:t>
      </w:r>
    </w:p>
    <w:p w14:paraId="6A1B6CF2" w14:textId="77777777" w:rsidR="00571BF1" w:rsidRPr="00EE46EF" w:rsidRDefault="00571BF1" w:rsidP="00571BF1">
      <w:pPr>
        <w:spacing w:after="240"/>
        <w:rPr>
          <w:szCs w:val="24"/>
        </w:rPr>
      </w:pPr>
      <w:r w:rsidRPr="00EE46EF">
        <w:rPr>
          <w:szCs w:val="24"/>
        </w:rPr>
        <w:t xml:space="preserve">acelea. </w:t>
      </w:r>
    </w:p>
    <w:p w14:paraId="392F6B49" w14:textId="77777777" w:rsidR="00571BF1" w:rsidRPr="00EE46EF" w:rsidRDefault="00571BF1" w:rsidP="00571BF1">
      <w:pPr>
        <w:spacing w:after="240"/>
        <w:rPr>
          <w:szCs w:val="24"/>
        </w:rPr>
      </w:pPr>
    </w:p>
    <w:p w14:paraId="6B33B485" w14:textId="77777777" w:rsidR="00571BF1" w:rsidRPr="00EE46EF" w:rsidRDefault="00571BF1" w:rsidP="00571BF1">
      <w:pPr>
        <w:spacing w:after="240"/>
        <w:rPr>
          <w:szCs w:val="24"/>
        </w:rPr>
      </w:pPr>
      <w:r w:rsidRPr="00EE46EF">
        <w:rPr>
          <w:szCs w:val="24"/>
        </w:rPr>
        <w:t xml:space="preserve">Capitolul al III-lea </w:t>
      </w:r>
    </w:p>
    <w:p w14:paraId="39A14CD3" w14:textId="77777777" w:rsidR="00571BF1" w:rsidRPr="00EE46EF" w:rsidRDefault="00571BF1" w:rsidP="00571BF1">
      <w:pPr>
        <w:spacing w:after="240"/>
        <w:rPr>
          <w:szCs w:val="24"/>
        </w:rPr>
      </w:pPr>
      <w:r w:rsidRPr="00EE46EF">
        <w:rPr>
          <w:szCs w:val="24"/>
        </w:rPr>
        <w:t xml:space="preserve">SFÂNTA BISERICĂ ESTE ICOANĂ </w:t>
      </w:r>
      <w:r w:rsidRPr="00EE46EF">
        <w:rPr>
          <w:szCs w:val="24"/>
        </w:rPr>
        <w:t>Ș</w:t>
      </w:r>
      <w:r w:rsidRPr="00EE46EF">
        <w:rPr>
          <w:szCs w:val="24"/>
        </w:rPr>
        <w:t xml:space="preserve">I NUMAI A LUMII SENSIBILE </w:t>
      </w:r>
    </w:p>
    <w:p w14:paraId="7C0D13E3" w14:textId="77777777" w:rsidR="00571BF1" w:rsidRPr="00EE46EF" w:rsidRDefault="00571BF1" w:rsidP="00571BF1">
      <w:pPr>
        <w:spacing w:after="240"/>
        <w:rPr>
          <w:szCs w:val="24"/>
        </w:rPr>
      </w:pPr>
      <w:r w:rsidRPr="00EE46EF">
        <w:rPr>
          <w:szCs w:val="24"/>
        </w:rPr>
        <w:t xml:space="preserve">Dar Sfânta Biserică a lui Dumnezeu este, zicea, icoană </w:t>
      </w:r>
      <w:r w:rsidRPr="00EE46EF">
        <w:rPr>
          <w:szCs w:val="24"/>
        </w:rPr>
        <w:t>ș</w:t>
      </w:r>
      <w:r w:rsidRPr="00EE46EF">
        <w:rPr>
          <w:szCs w:val="24"/>
        </w:rPr>
        <w:t xml:space="preserve">i numai a lumii </w:t>
      </w:r>
    </w:p>
    <w:p w14:paraId="1CC0F87B" w14:textId="77777777" w:rsidR="00571BF1" w:rsidRPr="00EE46EF" w:rsidRDefault="00571BF1" w:rsidP="00571BF1">
      <w:pPr>
        <w:spacing w:after="240"/>
        <w:rPr>
          <w:szCs w:val="24"/>
        </w:rPr>
      </w:pPr>
      <w:r w:rsidRPr="00EE46EF">
        <w:rPr>
          <w:szCs w:val="24"/>
        </w:rPr>
        <w:t>sensibile în sine. Ea are drept cer dumnezeescul ieration, iar ca pământ frumuse</w:t>
      </w:r>
      <w:r w:rsidRPr="00EE46EF">
        <w:rPr>
          <w:szCs w:val="24"/>
        </w:rPr>
        <w:t>ț</w:t>
      </w:r>
      <w:r w:rsidRPr="00EE46EF">
        <w:rPr>
          <w:szCs w:val="24"/>
        </w:rPr>
        <w:t xml:space="preserve">ea </w:t>
      </w:r>
    </w:p>
    <w:p w14:paraId="32095AD4" w14:textId="77777777" w:rsidR="00571BF1" w:rsidRPr="00EE46EF" w:rsidRDefault="00571BF1" w:rsidP="00571BF1">
      <w:pPr>
        <w:spacing w:after="240"/>
        <w:rPr>
          <w:szCs w:val="24"/>
        </w:rPr>
      </w:pPr>
      <w:r w:rsidRPr="00EE46EF">
        <w:rPr>
          <w:szCs w:val="24"/>
        </w:rPr>
        <w:t xml:space="preserve">naosului. De asemenea </w:t>
      </w:r>
      <w:r w:rsidRPr="00EE46EF">
        <w:rPr>
          <w:szCs w:val="24"/>
        </w:rPr>
        <w:t>ș</w:t>
      </w:r>
      <w:r w:rsidRPr="00EE46EF">
        <w:rPr>
          <w:szCs w:val="24"/>
        </w:rPr>
        <w:t xml:space="preserve">i lumea este biserică, având cerul ca ieration, iar podoaba </w:t>
      </w:r>
    </w:p>
    <w:p w14:paraId="2BEE502F" w14:textId="77777777" w:rsidR="00571BF1" w:rsidRPr="00EE46EF" w:rsidRDefault="00571BF1" w:rsidP="00571BF1">
      <w:pPr>
        <w:spacing w:after="240"/>
        <w:rPr>
          <w:szCs w:val="24"/>
        </w:rPr>
      </w:pPr>
      <w:r w:rsidRPr="00EE46EF">
        <w:rPr>
          <w:szCs w:val="24"/>
        </w:rPr>
        <w:t xml:space="preserve">pământului ca naos. </w:t>
      </w:r>
    </w:p>
    <w:p w14:paraId="7086D464" w14:textId="77777777" w:rsidR="00571BF1" w:rsidRPr="00EE46EF" w:rsidRDefault="00571BF1" w:rsidP="00571BF1">
      <w:pPr>
        <w:spacing w:after="240"/>
        <w:rPr>
          <w:szCs w:val="24"/>
        </w:rPr>
      </w:pPr>
      <w:r w:rsidRPr="00EE46EF">
        <w:rPr>
          <w:szCs w:val="24"/>
        </w:rPr>
        <w:t xml:space="preserve">Capitolul al IV-lea </w:t>
      </w:r>
    </w:p>
    <w:p w14:paraId="7F8EFECE" w14:textId="77777777" w:rsidR="00571BF1" w:rsidRPr="00EE46EF" w:rsidRDefault="00571BF1" w:rsidP="00571BF1">
      <w:pPr>
        <w:spacing w:after="240"/>
        <w:rPr>
          <w:szCs w:val="24"/>
        </w:rPr>
      </w:pPr>
      <w:r w:rsidRPr="00EE46EF">
        <w:rPr>
          <w:szCs w:val="24"/>
        </w:rPr>
        <w:t xml:space="preserve">CUM </w:t>
      </w:r>
      <w:r w:rsidRPr="00EE46EF">
        <w:rPr>
          <w:szCs w:val="24"/>
        </w:rPr>
        <w:t>Ș</w:t>
      </w:r>
      <w:r w:rsidRPr="00EE46EF">
        <w:rPr>
          <w:szCs w:val="24"/>
        </w:rPr>
        <w:t xml:space="preserve">I ÎN CE CHIP SFÂNTA BISERICĂ A LUI DUMNEZEU </w:t>
      </w:r>
    </w:p>
    <w:p w14:paraId="2BD2160E" w14:textId="77777777" w:rsidR="00571BF1" w:rsidRPr="00EE46EF" w:rsidRDefault="00571BF1" w:rsidP="00571BF1">
      <w:pPr>
        <w:spacing w:after="240"/>
        <w:rPr>
          <w:szCs w:val="24"/>
        </w:rPr>
      </w:pPr>
      <w:r w:rsidRPr="00EE46EF">
        <w:rPr>
          <w:szCs w:val="24"/>
        </w:rPr>
        <w:t xml:space="preserve">ÎNCHIPUIE SIMBOLIC PE OM, </w:t>
      </w:r>
    </w:p>
    <w:p w14:paraId="35A4DC3F" w14:textId="77777777" w:rsidR="00571BF1" w:rsidRPr="00EE46EF" w:rsidRDefault="00571BF1" w:rsidP="00571BF1">
      <w:pPr>
        <w:spacing w:after="240"/>
        <w:rPr>
          <w:szCs w:val="24"/>
        </w:rPr>
      </w:pPr>
      <w:r w:rsidRPr="00EE46EF">
        <w:rPr>
          <w:szCs w:val="24"/>
        </w:rPr>
        <w:t xml:space="preserve">IAR EA ESTE ÎNCHIPUITĂ DE EL CA OM ? </w:t>
      </w:r>
    </w:p>
    <w:p w14:paraId="10A22977" w14:textId="77777777" w:rsidR="00571BF1" w:rsidRPr="00EE46EF" w:rsidRDefault="00571BF1" w:rsidP="00571BF1">
      <w:pPr>
        <w:spacing w:after="240"/>
        <w:rPr>
          <w:szCs w:val="24"/>
        </w:rPr>
      </w:pPr>
      <w:r w:rsidRPr="00EE46EF">
        <w:rPr>
          <w:szCs w:val="24"/>
        </w:rPr>
        <w:t>Ș</w:t>
      </w:r>
      <w:r w:rsidRPr="00EE46EF">
        <w:rPr>
          <w:szCs w:val="24"/>
        </w:rPr>
        <w:t>i iară</w:t>
      </w:r>
      <w:r w:rsidRPr="00EE46EF">
        <w:rPr>
          <w:szCs w:val="24"/>
        </w:rPr>
        <w:t>ș</w:t>
      </w:r>
      <w:r w:rsidRPr="00EE46EF">
        <w:rPr>
          <w:szCs w:val="24"/>
        </w:rPr>
        <w:t>i, după un alt în</w:t>
      </w:r>
      <w:r w:rsidRPr="00EE46EF">
        <w:rPr>
          <w:szCs w:val="24"/>
        </w:rPr>
        <w:t>ț</w:t>
      </w:r>
      <w:r w:rsidRPr="00EE46EF">
        <w:rPr>
          <w:szCs w:val="24"/>
        </w:rPr>
        <w:t xml:space="preserve">eles spiritual, zicea că Sfânta Biserică a lui </w:t>
      </w:r>
    </w:p>
    <w:p w14:paraId="381D8622" w14:textId="77777777" w:rsidR="00571BF1" w:rsidRPr="00EE46EF" w:rsidRDefault="00571BF1" w:rsidP="00571BF1">
      <w:pPr>
        <w:spacing w:after="240"/>
        <w:rPr>
          <w:szCs w:val="24"/>
        </w:rPr>
      </w:pPr>
      <w:r w:rsidRPr="00EE46EF">
        <w:rPr>
          <w:szCs w:val="24"/>
        </w:rPr>
        <w:t xml:space="preserve">Dumnezeu este om, având ca suflet ierationul, ca minte, dumnezeescul altar </w:t>
      </w:r>
      <w:r w:rsidRPr="00EE46EF">
        <w:rPr>
          <w:szCs w:val="24"/>
        </w:rPr>
        <w:t>ș</w:t>
      </w:r>
      <w:r w:rsidRPr="00EE46EF">
        <w:rPr>
          <w:szCs w:val="24"/>
        </w:rPr>
        <w:t xml:space="preserve">i ca </w:t>
      </w:r>
    </w:p>
    <w:p w14:paraId="5FAFA044" w14:textId="77777777" w:rsidR="00571BF1" w:rsidRPr="00EE46EF" w:rsidRDefault="00571BF1" w:rsidP="00571BF1">
      <w:pPr>
        <w:spacing w:after="240"/>
        <w:rPr>
          <w:szCs w:val="24"/>
        </w:rPr>
      </w:pPr>
      <w:r w:rsidRPr="00EE46EF">
        <w:rPr>
          <w:szCs w:val="24"/>
        </w:rPr>
        <w:t xml:space="preserve">trup, naosul. </w:t>
      </w:r>
    </w:p>
    <w:p w14:paraId="6FA42957" w14:textId="77777777" w:rsidR="00571BF1" w:rsidRPr="00EE46EF" w:rsidRDefault="00571BF1" w:rsidP="00571BF1">
      <w:pPr>
        <w:spacing w:after="240"/>
        <w:rPr>
          <w:szCs w:val="24"/>
        </w:rPr>
      </w:pPr>
      <w:r w:rsidRPr="00EE46EF">
        <w:rPr>
          <w:szCs w:val="24"/>
        </w:rPr>
        <w:t xml:space="preserve">Astfel ea este chip </w:t>
      </w:r>
      <w:r w:rsidRPr="00EE46EF">
        <w:rPr>
          <w:szCs w:val="24"/>
        </w:rPr>
        <w:t>ș</w:t>
      </w:r>
      <w:r w:rsidRPr="00EE46EF">
        <w:rPr>
          <w:szCs w:val="24"/>
        </w:rPr>
        <w:t xml:space="preserve">i asemănare a omului făcut după chipul </w:t>
      </w:r>
      <w:r w:rsidRPr="00EE46EF">
        <w:rPr>
          <w:szCs w:val="24"/>
        </w:rPr>
        <w:t>ș</w:t>
      </w:r>
      <w:r w:rsidRPr="00EE46EF">
        <w:rPr>
          <w:szCs w:val="24"/>
        </w:rPr>
        <w:t xml:space="preserve">i asemănarea </w:t>
      </w:r>
    </w:p>
    <w:p w14:paraId="07D2EA3E" w14:textId="77777777" w:rsidR="00571BF1" w:rsidRPr="00EE46EF" w:rsidRDefault="00571BF1" w:rsidP="00571BF1">
      <w:pPr>
        <w:spacing w:after="240"/>
        <w:rPr>
          <w:szCs w:val="24"/>
        </w:rPr>
      </w:pPr>
      <w:r w:rsidRPr="00EE46EF">
        <w:rPr>
          <w:szCs w:val="24"/>
        </w:rPr>
        <w:t>lui Dumnezeu. Prin naos scoate la înfă</w:t>
      </w:r>
      <w:r w:rsidRPr="00EE46EF">
        <w:rPr>
          <w:szCs w:val="24"/>
        </w:rPr>
        <w:t>ț</w:t>
      </w:r>
      <w:r w:rsidRPr="00EE46EF">
        <w:rPr>
          <w:szCs w:val="24"/>
        </w:rPr>
        <w:t>i</w:t>
      </w:r>
      <w:r w:rsidRPr="00EE46EF">
        <w:rPr>
          <w:szCs w:val="24"/>
        </w:rPr>
        <w:t>ș</w:t>
      </w:r>
      <w:r w:rsidRPr="00EE46EF">
        <w:rPr>
          <w:szCs w:val="24"/>
        </w:rPr>
        <w:t>are, ca prin trup, în</w:t>
      </w:r>
      <w:r w:rsidRPr="00EE46EF">
        <w:rPr>
          <w:szCs w:val="24"/>
        </w:rPr>
        <w:t>ț</w:t>
      </w:r>
      <w:r w:rsidRPr="00EE46EF">
        <w:rPr>
          <w:szCs w:val="24"/>
        </w:rPr>
        <w:t xml:space="preserve">elepciunea practică; </w:t>
      </w:r>
    </w:p>
    <w:p w14:paraId="4170F4E9" w14:textId="77777777" w:rsidR="00571BF1" w:rsidRPr="00EE46EF" w:rsidRDefault="00571BF1" w:rsidP="00571BF1">
      <w:pPr>
        <w:spacing w:after="240"/>
        <w:rPr>
          <w:szCs w:val="24"/>
        </w:rPr>
      </w:pPr>
      <w:r w:rsidRPr="00EE46EF">
        <w:rPr>
          <w:szCs w:val="24"/>
        </w:rPr>
        <w:t>prin ieration, ca prin suflet, tălmăce</w:t>
      </w:r>
      <w:r w:rsidRPr="00EE46EF">
        <w:rPr>
          <w:szCs w:val="24"/>
        </w:rPr>
        <w:t>ș</w:t>
      </w:r>
      <w:r w:rsidRPr="00EE46EF">
        <w:rPr>
          <w:szCs w:val="24"/>
        </w:rPr>
        <w:t>te cunoa</w:t>
      </w:r>
      <w:r w:rsidRPr="00EE46EF">
        <w:rPr>
          <w:szCs w:val="24"/>
        </w:rPr>
        <w:t>ș</w:t>
      </w:r>
      <w:r w:rsidRPr="00EE46EF">
        <w:rPr>
          <w:szCs w:val="24"/>
        </w:rPr>
        <w:t xml:space="preserve">terea naturală; iar prin altar, ca prin </w:t>
      </w:r>
    </w:p>
    <w:p w14:paraId="257064D0" w14:textId="77777777" w:rsidR="00571BF1" w:rsidRPr="00EE46EF" w:rsidRDefault="00571BF1" w:rsidP="00571BF1">
      <w:pPr>
        <w:spacing w:after="240"/>
        <w:rPr>
          <w:szCs w:val="24"/>
        </w:rPr>
      </w:pPr>
    </w:p>
    <w:p w14:paraId="63D8550E" w14:textId="77777777" w:rsidR="00571BF1" w:rsidRPr="00EE46EF" w:rsidRDefault="00571BF1" w:rsidP="00571BF1">
      <w:pPr>
        <w:spacing w:after="240"/>
        <w:rPr>
          <w:szCs w:val="24"/>
        </w:rPr>
      </w:pPr>
      <w:r w:rsidRPr="00EE46EF">
        <w:rPr>
          <w:szCs w:val="24"/>
        </w:rPr>
        <w:t xml:space="preserve">Sf. Maxim Mărturisitorul, Mistagogia </w:t>
      </w:r>
    </w:p>
    <w:p w14:paraId="7D43DD96" w14:textId="77777777" w:rsidR="00571BF1" w:rsidRPr="00EE46EF" w:rsidRDefault="00571BF1" w:rsidP="00571BF1">
      <w:pPr>
        <w:spacing w:after="240"/>
        <w:rPr>
          <w:szCs w:val="24"/>
        </w:rPr>
      </w:pPr>
      <w:r w:rsidRPr="00EE46EF">
        <w:rPr>
          <w:szCs w:val="24"/>
        </w:rPr>
        <w:lastRenderedPageBreak/>
        <w:t>minte,străbate la cunoa</w:t>
      </w:r>
      <w:r w:rsidRPr="00EE46EF">
        <w:rPr>
          <w:szCs w:val="24"/>
        </w:rPr>
        <w:t>ș</w:t>
      </w:r>
      <w:r w:rsidRPr="00EE46EF">
        <w:rPr>
          <w:szCs w:val="24"/>
        </w:rPr>
        <w:t xml:space="preserve">terea tainică de Dumnezeu, la teologia mistică. Dar </w:t>
      </w:r>
      <w:r w:rsidRPr="00EE46EF">
        <w:rPr>
          <w:szCs w:val="24"/>
        </w:rPr>
        <w:t>ș</w:t>
      </w:r>
      <w:r w:rsidRPr="00EE46EF">
        <w:rPr>
          <w:szCs w:val="24"/>
        </w:rPr>
        <w:t xml:space="preserve">i </w:t>
      </w:r>
    </w:p>
    <w:p w14:paraId="2F98CC16" w14:textId="77777777" w:rsidR="00571BF1" w:rsidRPr="00EE46EF" w:rsidRDefault="00571BF1" w:rsidP="00571BF1">
      <w:pPr>
        <w:spacing w:after="240"/>
        <w:rPr>
          <w:szCs w:val="24"/>
        </w:rPr>
      </w:pPr>
      <w:r w:rsidRPr="00EE46EF">
        <w:rPr>
          <w:szCs w:val="24"/>
        </w:rPr>
        <w:t xml:space="preserve">invers, omul este o biserică tainică. Prin trup iradiază, ca printr-un naos, partea </w:t>
      </w:r>
    </w:p>
    <w:p w14:paraId="13DA46EE" w14:textId="77777777" w:rsidR="00571BF1" w:rsidRPr="00EE46EF" w:rsidRDefault="00571BF1" w:rsidP="00571BF1">
      <w:pPr>
        <w:spacing w:after="240"/>
        <w:rPr>
          <w:szCs w:val="24"/>
        </w:rPr>
      </w:pPr>
      <w:r w:rsidRPr="00EE46EF">
        <w:rPr>
          <w:szCs w:val="24"/>
        </w:rPr>
        <w:t>făptuitoare a sufletului în împlinirile poruncilor prin în</w:t>
      </w:r>
      <w:r w:rsidRPr="00EE46EF">
        <w:rPr>
          <w:szCs w:val="24"/>
        </w:rPr>
        <w:t>ț</w:t>
      </w:r>
      <w:r w:rsidRPr="00EE46EF">
        <w:rPr>
          <w:szCs w:val="24"/>
        </w:rPr>
        <w:t xml:space="preserve">elepciunea practică; prin </w:t>
      </w:r>
    </w:p>
    <w:p w14:paraId="37DFD142" w14:textId="77777777" w:rsidR="00571BF1" w:rsidRPr="00EE46EF" w:rsidRDefault="00571BF1" w:rsidP="00571BF1">
      <w:pPr>
        <w:spacing w:after="240"/>
        <w:rPr>
          <w:szCs w:val="24"/>
        </w:rPr>
      </w:pPr>
      <w:r w:rsidRPr="00EE46EF">
        <w:rPr>
          <w:szCs w:val="24"/>
        </w:rPr>
        <w:t>suflet, aduce, ca printr-un ieration, lui Dumnezeu, folosindu-se de ra</w:t>
      </w:r>
      <w:r w:rsidRPr="00EE46EF">
        <w:rPr>
          <w:szCs w:val="24"/>
        </w:rPr>
        <w:t>ț</w:t>
      </w:r>
      <w:r w:rsidRPr="00EE46EF">
        <w:rPr>
          <w:szCs w:val="24"/>
        </w:rPr>
        <w:t xml:space="preserve">iune în </w:t>
      </w:r>
    </w:p>
    <w:p w14:paraId="206B9EAE" w14:textId="77777777" w:rsidR="00571BF1" w:rsidRPr="00EE46EF" w:rsidRDefault="00571BF1" w:rsidP="00571BF1">
      <w:pPr>
        <w:spacing w:after="240"/>
        <w:rPr>
          <w:szCs w:val="24"/>
        </w:rPr>
      </w:pPr>
      <w:r w:rsidRPr="00EE46EF">
        <w:rPr>
          <w:szCs w:val="24"/>
        </w:rPr>
        <w:t>cunoa</w:t>
      </w:r>
      <w:r w:rsidRPr="00EE46EF">
        <w:rPr>
          <w:szCs w:val="24"/>
        </w:rPr>
        <w:t>ș</w:t>
      </w:r>
      <w:r w:rsidRPr="00EE46EF">
        <w:rPr>
          <w:szCs w:val="24"/>
        </w:rPr>
        <w:t>terea naturală, sensurile desprinse din sim</w:t>
      </w:r>
      <w:r w:rsidRPr="00EE46EF">
        <w:rPr>
          <w:szCs w:val="24"/>
        </w:rPr>
        <w:t>ț</w:t>
      </w:r>
      <w:r w:rsidRPr="00EE46EF">
        <w:rPr>
          <w:szCs w:val="24"/>
        </w:rPr>
        <w:t xml:space="preserve">uri, după ce a depărtat de la ele </w:t>
      </w:r>
    </w:p>
    <w:p w14:paraId="5BB33A8C" w14:textId="77777777" w:rsidR="00571BF1" w:rsidRPr="00EE46EF" w:rsidRDefault="00571BF1" w:rsidP="00571BF1">
      <w:pPr>
        <w:spacing w:after="240"/>
        <w:rPr>
          <w:szCs w:val="24"/>
        </w:rPr>
      </w:pPr>
      <w:r w:rsidRPr="00EE46EF">
        <w:rPr>
          <w:szCs w:val="24"/>
        </w:rPr>
        <w:t xml:space="preserve">tot ce-i material </w:t>
      </w:r>
      <w:r w:rsidRPr="00EE46EF">
        <w:rPr>
          <w:szCs w:val="24"/>
        </w:rPr>
        <w:t>ș</w:t>
      </w:r>
      <w:r w:rsidRPr="00EE46EF">
        <w:rPr>
          <w:szCs w:val="24"/>
        </w:rPr>
        <w:t xml:space="preserve">i necurat; iar prin minte, ca printr-un altar, cheamă tăcerea prea- </w:t>
      </w:r>
    </w:p>
    <w:p w14:paraId="05D9F5B0" w14:textId="77777777" w:rsidR="00571BF1" w:rsidRPr="00EE46EF" w:rsidRDefault="00571BF1" w:rsidP="00571BF1">
      <w:pPr>
        <w:spacing w:after="240"/>
        <w:rPr>
          <w:szCs w:val="24"/>
        </w:rPr>
      </w:pPr>
      <w:r w:rsidRPr="00EE46EF">
        <w:rPr>
          <w:szCs w:val="24"/>
        </w:rPr>
        <w:t xml:space="preserve">lăudată a ascunsei </w:t>
      </w:r>
      <w:r w:rsidRPr="00EE46EF">
        <w:rPr>
          <w:szCs w:val="24"/>
        </w:rPr>
        <w:t>ș</w:t>
      </w:r>
      <w:r w:rsidRPr="00EE46EF">
        <w:rPr>
          <w:szCs w:val="24"/>
        </w:rPr>
        <w:t xml:space="preserve">i necunoscutei mari grăiri a dumnezeirii, cea din adâncurile </w:t>
      </w:r>
    </w:p>
    <w:p w14:paraId="15B318D6" w14:textId="77777777" w:rsidR="00571BF1" w:rsidRPr="00EE46EF" w:rsidRDefault="00571BF1" w:rsidP="00571BF1">
      <w:pPr>
        <w:spacing w:after="240"/>
        <w:rPr>
          <w:szCs w:val="24"/>
        </w:rPr>
      </w:pPr>
      <w:r w:rsidRPr="00EE46EF">
        <w:rPr>
          <w:szCs w:val="24"/>
        </w:rPr>
        <w:t xml:space="preserve">nepătrunse, prin altă tăcere grăitoare </w:t>
      </w:r>
      <w:r w:rsidRPr="00EE46EF">
        <w:rPr>
          <w:szCs w:val="24"/>
        </w:rPr>
        <w:t>ș</w:t>
      </w:r>
      <w:r w:rsidRPr="00EE46EF">
        <w:rPr>
          <w:szCs w:val="24"/>
        </w:rPr>
        <w:t xml:space="preserve">i prea-răsunătoare. In felul acesta se </w:t>
      </w:r>
    </w:p>
    <w:p w14:paraId="12CC908D" w14:textId="77777777" w:rsidR="00571BF1" w:rsidRPr="00EE46EF" w:rsidRDefault="00571BF1" w:rsidP="00571BF1">
      <w:pPr>
        <w:spacing w:after="240"/>
        <w:rPr>
          <w:szCs w:val="24"/>
        </w:rPr>
      </w:pPr>
      <w:r w:rsidRPr="00EE46EF">
        <w:rPr>
          <w:szCs w:val="24"/>
        </w:rPr>
        <w:t>împreună cu ea prin cunoa</w:t>
      </w:r>
      <w:r w:rsidRPr="00EE46EF">
        <w:rPr>
          <w:szCs w:val="24"/>
        </w:rPr>
        <w:t>ș</w:t>
      </w:r>
      <w:r w:rsidRPr="00EE46EF">
        <w:rPr>
          <w:szCs w:val="24"/>
        </w:rPr>
        <w:t xml:space="preserve">terea tainică de Dumnezeu, cât e îngăduit omului, </w:t>
      </w:r>
    </w:p>
    <w:p w14:paraId="4CD23DA6" w14:textId="77777777" w:rsidR="00571BF1" w:rsidRPr="00EE46EF" w:rsidRDefault="00571BF1" w:rsidP="00571BF1">
      <w:pPr>
        <w:spacing w:after="240"/>
        <w:rPr>
          <w:szCs w:val="24"/>
        </w:rPr>
      </w:pPr>
      <w:r w:rsidRPr="00EE46EF">
        <w:rPr>
          <w:szCs w:val="24"/>
        </w:rPr>
        <w:t>devenind astfel, ceea ce se cuvine să devină cel ce s-a învrednicit de sălă</w:t>
      </w:r>
      <w:r w:rsidRPr="00EE46EF">
        <w:rPr>
          <w:szCs w:val="24"/>
        </w:rPr>
        <w:t>ș</w:t>
      </w:r>
      <w:r w:rsidRPr="00EE46EF">
        <w:rPr>
          <w:szCs w:val="24"/>
        </w:rPr>
        <w:t xml:space="preserve">luirea </w:t>
      </w:r>
    </w:p>
    <w:p w14:paraId="3893EDA2" w14:textId="77777777" w:rsidR="00571BF1" w:rsidRPr="00EE46EF" w:rsidRDefault="00571BF1" w:rsidP="00571BF1">
      <w:pPr>
        <w:spacing w:after="240"/>
        <w:rPr>
          <w:szCs w:val="24"/>
        </w:rPr>
      </w:pPr>
      <w:r w:rsidRPr="00EE46EF">
        <w:rPr>
          <w:szCs w:val="24"/>
        </w:rPr>
        <w:t xml:space="preserve">lui Dumnezeu </w:t>
      </w:r>
      <w:r w:rsidRPr="00EE46EF">
        <w:rPr>
          <w:szCs w:val="24"/>
        </w:rPr>
        <w:t>ș</w:t>
      </w:r>
      <w:r w:rsidRPr="00EE46EF">
        <w:rPr>
          <w:szCs w:val="24"/>
        </w:rPr>
        <w:t xml:space="preserve">i a fost însemnat de razele atotluminoase. </w:t>
      </w:r>
    </w:p>
    <w:p w14:paraId="1E104203" w14:textId="77777777" w:rsidR="00571BF1" w:rsidRPr="00EE46EF" w:rsidRDefault="00571BF1" w:rsidP="00571BF1">
      <w:pPr>
        <w:spacing w:after="240"/>
        <w:rPr>
          <w:szCs w:val="24"/>
        </w:rPr>
      </w:pPr>
    </w:p>
    <w:p w14:paraId="70C11E9D" w14:textId="77777777" w:rsidR="00571BF1" w:rsidRPr="00EE46EF" w:rsidRDefault="00571BF1" w:rsidP="00571BF1">
      <w:pPr>
        <w:spacing w:after="240"/>
        <w:rPr>
          <w:szCs w:val="24"/>
        </w:rPr>
      </w:pPr>
      <w:r w:rsidRPr="00EE46EF">
        <w:rPr>
          <w:szCs w:val="24"/>
        </w:rPr>
        <w:t xml:space="preserve">Capitolul al V-lea </w:t>
      </w:r>
    </w:p>
    <w:p w14:paraId="3BC06FB6" w14:textId="77777777" w:rsidR="00571BF1" w:rsidRPr="00EE46EF" w:rsidRDefault="00571BF1" w:rsidP="00571BF1">
      <w:pPr>
        <w:spacing w:after="240"/>
        <w:rPr>
          <w:szCs w:val="24"/>
        </w:rPr>
      </w:pPr>
      <w:r w:rsidRPr="00EE46EF">
        <w:rPr>
          <w:szCs w:val="24"/>
        </w:rPr>
        <w:t xml:space="preserve">CUM </w:t>
      </w:r>
      <w:r w:rsidRPr="00EE46EF">
        <w:rPr>
          <w:szCs w:val="24"/>
        </w:rPr>
        <w:t>Ș</w:t>
      </w:r>
      <w:r w:rsidRPr="00EE46EF">
        <w:rPr>
          <w:szCs w:val="24"/>
        </w:rPr>
        <w:t>I ÎN CE FEL ESTE IARĂ</w:t>
      </w:r>
      <w:r w:rsidRPr="00EE46EF">
        <w:rPr>
          <w:szCs w:val="24"/>
        </w:rPr>
        <w:t>Ș</w:t>
      </w:r>
      <w:r w:rsidRPr="00EE46EF">
        <w:rPr>
          <w:szCs w:val="24"/>
        </w:rPr>
        <w:t xml:space="preserve">I BISERICA ICOANA </w:t>
      </w:r>
    </w:p>
    <w:p w14:paraId="608A6A90" w14:textId="77777777" w:rsidR="00571BF1" w:rsidRPr="00EE46EF" w:rsidRDefault="00571BF1" w:rsidP="00571BF1">
      <w:pPr>
        <w:spacing w:after="240"/>
        <w:rPr>
          <w:szCs w:val="24"/>
        </w:rPr>
      </w:pPr>
      <w:r w:rsidRPr="00EE46EF">
        <w:rPr>
          <w:szCs w:val="24"/>
        </w:rPr>
        <w:t>Ș</w:t>
      </w:r>
      <w:r w:rsidRPr="00EE46EF">
        <w:rPr>
          <w:szCs w:val="24"/>
        </w:rPr>
        <w:t xml:space="preserve">I CHIP AL SUFLETULUI LUAT ÎN SINE ? </w:t>
      </w:r>
    </w:p>
    <w:p w14:paraId="39270129" w14:textId="77777777" w:rsidR="00571BF1" w:rsidRPr="00EE46EF" w:rsidRDefault="00571BF1" w:rsidP="00571BF1">
      <w:pPr>
        <w:spacing w:after="240"/>
        <w:rPr>
          <w:szCs w:val="24"/>
        </w:rPr>
      </w:pPr>
      <w:r w:rsidRPr="00EE46EF">
        <w:rPr>
          <w:szCs w:val="24"/>
        </w:rPr>
        <w:t>Dar tot el învă</w:t>
      </w:r>
      <w:r w:rsidRPr="00EE46EF">
        <w:rPr>
          <w:szCs w:val="24"/>
        </w:rPr>
        <w:t>ț</w:t>
      </w:r>
      <w:r w:rsidRPr="00EE46EF">
        <w:rPr>
          <w:szCs w:val="24"/>
        </w:rPr>
        <w:t xml:space="preserve">a că Sfânta Biserică a lui Dumnezeu nu este numai icoana </w:t>
      </w:r>
    </w:p>
    <w:p w14:paraId="28645C7C" w14:textId="77777777" w:rsidR="00571BF1" w:rsidRPr="00EE46EF" w:rsidRDefault="00571BF1" w:rsidP="00571BF1">
      <w:pPr>
        <w:spacing w:after="240"/>
        <w:rPr>
          <w:szCs w:val="24"/>
        </w:rPr>
      </w:pPr>
      <w:r w:rsidRPr="00EE46EF">
        <w:rPr>
          <w:szCs w:val="24"/>
        </w:rPr>
        <w:t xml:space="preserve">întregului om, adică a celui ce constă din suflet </w:t>
      </w:r>
      <w:r w:rsidRPr="00EE46EF">
        <w:rPr>
          <w:szCs w:val="24"/>
        </w:rPr>
        <w:t>ș</w:t>
      </w:r>
      <w:r w:rsidRPr="00EE46EF">
        <w:rPr>
          <w:szCs w:val="24"/>
        </w:rPr>
        <w:t>i trup prin compozi</w:t>
      </w:r>
      <w:r w:rsidRPr="00EE46EF">
        <w:rPr>
          <w:szCs w:val="24"/>
        </w:rPr>
        <w:t>ț</w:t>
      </w:r>
      <w:r w:rsidRPr="00EE46EF">
        <w:rPr>
          <w:szCs w:val="24"/>
        </w:rPr>
        <w:t xml:space="preserve">ie, ci </w:t>
      </w:r>
      <w:r w:rsidRPr="00EE46EF">
        <w:rPr>
          <w:szCs w:val="24"/>
        </w:rPr>
        <w:t>ș</w:t>
      </w:r>
      <w:r w:rsidRPr="00EE46EF">
        <w:rPr>
          <w:szCs w:val="24"/>
        </w:rPr>
        <w:t xml:space="preserve">i a </w:t>
      </w:r>
    </w:p>
    <w:p w14:paraId="2D3CCBAD" w14:textId="77777777" w:rsidR="00571BF1" w:rsidRPr="00EE46EF" w:rsidRDefault="00571BF1" w:rsidP="00571BF1">
      <w:pPr>
        <w:spacing w:after="240"/>
        <w:rPr>
          <w:szCs w:val="24"/>
        </w:rPr>
      </w:pPr>
      <w:r w:rsidRPr="00EE46EF">
        <w:rPr>
          <w:szCs w:val="24"/>
        </w:rPr>
        <w:t>sufletului însu</w:t>
      </w:r>
      <w:r w:rsidRPr="00EE46EF">
        <w:rPr>
          <w:szCs w:val="24"/>
        </w:rPr>
        <w:t>ș</w:t>
      </w:r>
      <w:r w:rsidRPr="00EE46EF">
        <w:rPr>
          <w:szCs w:val="24"/>
        </w:rPr>
        <w:t xml:space="preserve">i, privit în sine cu ajutorul cugetării. </w:t>
      </w:r>
    </w:p>
    <w:p w14:paraId="105E8265" w14:textId="77777777" w:rsidR="00571BF1" w:rsidRPr="00EE46EF" w:rsidRDefault="00571BF1" w:rsidP="00571BF1">
      <w:pPr>
        <w:spacing w:after="240"/>
        <w:rPr>
          <w:szCs w:val="24"/>
        </w:rPr>
      </w:pPr>
      <w:r w:rsidRPr="00EE46EF">
        <w:rPr>
          <w:szCs w:val="24"/>
        </w:rPr>
        <w:t xml:space="preserve">Sufletul, spunea, constă în general din facultatea mintală </w:t>
      </w:r>
      <w:r w:rsidRPr="00EE46EF">
        <w:rPr>
          <w:szCs w:val="24"/>
        </w:rPr>
        <w:t>ș</w:t>
      </w:r>
      <w:r w:rsidRPr="00EE46EF">
        <w:rPr>
          <w:szCs w:val="24"/>
        </w:rPr>
        <w:t xml:space="preserve">i vitală. Cea </w:t>
      </w:r>
    </w:p>
    <w:p w14:paraId="14BD084D" w14:textId="77777777" w:rsidR="00571BF1" w:rsidRPr="00EE46EF" w:rsidRDefault="00571BF1" w:rsidP="00571BF1">
      <w:pPr>
        <w:spacing w:after="240"/>
        <w:rPr>
          <w:szCs w:val="24"/>
        </w:rPr>
      </w:pPr>
      <w:r w:rsidRPr="00EE46EF">
        <w:rPr>
          <w:szCs w:val="24"/>
        </w:rPr>
        <w:t>mintală se mi</w:t>
      </w:r>
      <w:r w:rsidRPr="00EE46EF">
        <w:rPr>
          <w:szCs w:val="24"/>
        </w:rPr>
        <w:t>ș</w:t>
      </w:r>
      <w:r w:rsidRPr="00EE46EF">
        <w:rPr>
          <w:szCs w:val="24"/>
        </w:rPr>
        <w:t>că liber prin voin</w:t>
      </w:r>
      <w:r w:rsidRPr="00EE46EF">
        <w:rPr>
          <w:szCs w:val="24"/>
        </w:rPr>
        <w:t>ț</w:t>
      </w:r>
      <w:r w:rsidRPr="00EE46EF">
        <w:rPr>
          <w:szCs w:val="24"/>
        </w:rPr>
        <w:t xml:space="preserve">ă, iar cea vitală rămâne cum este după fire, fără </w:t>
      </w:r>
    </w:p>
    <w:p w14:paraId="32F440E0" w14:textId="77777777" w:rsidR="00571BF1" w:rsidRPr="00EE46EF" w:rsidRDefault="00571BF1" w:rsidP="00571BF1">
      <w:pPr>
        <w:spacing w:after="240"/>
        <w:rPr>
          <w:szCs w:val="24"/>
        </w:rPr>
      </w:pPr>
      <w:r w:rsidRPr="00EE46EF">
        <w:rPr>
          <w:szCs w:val="24"/>
        </w:rPr>
        <w:t xml:space="preserve">liberă alegere. </w:t>
      </w:r>
    </w:p>
    <w:p w14:paraId="5F698F1D" w14:textId="77777777" w:rsidR="00571BF1" w:rsidRPr="00EE46EF" w:rsidRDefault="00571BF1" w:rsidP="00571BF1">
      <w:pPr>
        <w:spacing w:after="240"/>
        <w:rPr>
          <w:szCs w:val="24"/>
        </w:rPr>
      </w:pPr>
      <w:r w:rsidRPr="00EE46EF">
        <w:rPr>
          <w:szCs w:val="24"/>
        </w:rPr>
        <w:t>Ș</w:t>
      </w:r>
      <w:r w:rsidRPr="00EE46EF">
        <w:rPr>
          <w:szCs w:val="24"/>
        </w:rPr>
        <w:t>i iară</w:t>
      </w:r>
      <w:r w:rsidRPr="00EE46EF">
        <w:rPr>
          <w:szCs w:val="24"/>
        </w:rPr>
        <w:t>ș</w:t>
      </w:r>
      <w:r w:rsidRPr="00EE46EF">
        <w:rPr>
          <w:szCs w:val="24"/>
        </w:rPr>
        <w:t xml:space="preserve">i, de facultatea mintală </w:t>
      </w:r>
      <w:r w:rsidRPr="00EE46EF">
        <w:rPr>
          <w:szCs w:val="24"/>
        </w:rPr>
        <w:t>ț</w:t>
      </w:r>
      <w:r w:rsidRPr="00EE46EF">
        <w:rPr>
          <w:szCs w:val="24"/>
        </w:rPr>
        <w:t xml:space="preserve">ine latura contemplativă </w:t>
      </w:r>
      <w:r w:rsidRPr="00EE46EF">
        <w:rPr>
          <w:szCs w:val="24"/>
        </w:rPr>
        <w:t>ș</w:t>
      </w:r>
      <w:r w:rsidRPr="00EE46EF">
        <w:rPr>
          <w:szCs w:val="24"/>
        </w:rPr>
        <w:t xml:space="preserve">i practică. Cea </w:t>
      </w:r>
    </w:p>
    <w:p w14:paraId="6FA43F26" w14:textId="77777777" w:rsidR="00571BF1" w:rsidRPr="00EE46EF" w:rsidRDefault="00571BF1" w:rsidP="00571BF1">
      <w:pPr>
        <w:spacing w:after="240"/>
        <w:rPr>
          <w:szCs w:val="24"/>
        </w:rPr>
      </w:pPr>
      <w:r w:rsidRPr="00EE46EF">
        <w:rPr>
          <w:szCs w:val="24"/>
        </w:rPr>
        <w:t>contemplativă spunea că se nume</w:t>
      </w:r>
      <w:r w:rsidRPr="00EE46EF">
        <w:rPr>
          <w:szCs w:val="24"/>
        </w:rPr>
        <w:t>ș</w:t>
      </w:r>
      <w:r w:rsidRPr="00EE46EF">
        <w:rPr>
          <w:szCs w:val="24"/>
        </w:rPr>
        <w:t>te minte, cea vitală, ra</w:t>
      </w:r>
      <w:r w:rsidRPr="00EE46EF">
        <w:rPr>
          <w:szCs w:val="24"/>
        </w:rPr>
        <w:t>ț</w:t>
      </w:r>
      <w:r w:rsidRPr="00EE46EF">
        <w:rPr>
          <w:szCs w:val="24"/>
        </w:rPr>
        <w:t xml:space="preserve">iune. Factorul care pune </w:t>
      </w:r>
    </w:p>
    <w:p w14:paraId="0B177910" w14:textId="77777777" w:rsidR="00571BF1" w:rsidRPr="00EE46EF" w:rsidRDefault="00571BF1" w:rsidP="00571BF1">
      <w:pPr>
        <w:spacing w:after="240"/>
        <w:rPr>
          <w:szCs w:val="24"/>
        </w:rPr>
      </w:pPr>
      <w:r w:rsidRPr="00EE46EF">
        <w:rPr>
          <w:szCs w:val="24"/>
        </w:rPr>
        <w:t>în mi</w:t>
      </w:r>
      <w:r w:rsidRPr="00EE46EF">
        <w:rPr>
          <w:szCs w:val="24"/>
        </w:rPr>
        <w:t>ș</w:t>
      </w:r>
      <w:r w:rsidRPr="00EE46EF">
        <w:rPr>
          <w:szCs w:val="24"/>
        </w:rPr>
        <w:t xml:space="preserve">care facultatea mintală este mintea. Cea dintâi, adică mintea, este </w:t>
      </w:r>
      <w:r w:rsidRPr="00EE46EF">
        <w:rPr>
          <w:szCs w:val="24"/>
        </w:rPr>
        <w:t>ș</w:t>
      </w:r>
      <w:r w:rsidRPr="00EE46EF">
        <w:rPr>
          <w:szCs w:val="24"/>
        </w:rPr>
        <w:t xml:space="preserve">i se </w:t>
      </w:r>
    </w:p>
    <w:p w14:paraId="1E8C0FCA" w14:textId="77777777" w:rsidR="00571BF1" w:rsidRPr="00EE46EF" w:rsidRDefault="00571BF1" w:rsidP="00571BF1">
      <w:pPr>
        <w:spacing w:after="240"/>
        <w:rPr>
          <w:szCs w:val="24"/>
        </w:rPr>
      </w:pPr>
      <w:r w:rsidRPr="00EE46EF">
        <w:rPr>
          <w:szCs w:val="24"/>
        </w:rPr>
        <w:t>nume</w:t>
      </w:r>
      <w:r w:rsidRPr="00EE46EF">
        <w:rPr>
          <w:szCs w:val="24"/>
        </w:rPr>
        <w:t>ș</w:t>
      </w:r>
      <w:r w:rsidRPr="00EE46EF">
        <w:rPr>
          <w:szCs w:val="24"/>
        </w:rPr>
        <w:t>te în</w:t>
      </w:r>
      <w:r w:rsidRPr="00EE46EF">
        <w:rPr>
          <w:szCs w:val="24"/>
        </w:rPr>
        <w:t>ț</w:t>
      </w:r>
      <w:r w:rsidRPr="00EE46EF">
        <w:rPr>
          <w:szCs w:val="24"/>
        </w:rPr>
        <w:t>elepciune, când păze</w:t>
      </w:r>
      <w:r w:rsidRPr="00EE46EF">
        <w:rPr>
          <w:szCs w:val="24"/>
        </w:rPr>
        <w:t>ș</w:t>
      </w:r>
      <w:r w:rsidRPr="00EE46EF">
        <w:rPr>
          <w:szCs w:val="24"/>
        </w:rPr>
        <w:t>te cu totul neschimbate mi</w:t>
      </w:r>
      <w:r w:rsidRPr="00EE46EF">
        <w:rPr>
          <w:szCs w:val="24"/>
        </w:rPr>
        <w:t>ș</w:t>
      </w:r>
      <w:r w:rsidRPr="00EE46EF">
        <w:rPr>
          <w:szCs w:val="24"/>
        </w:rPr>
        <w:t xml:space="preserve">cările sale către </w:t>
      </w:r>
    </w:p>
    <w:p w14:paraId="7E467BF7" w14:textId="77777777" w:rsidR="00571BF1" w:rsidRPr="00EE46EF" w:rsidRDefault="00571BF1" w:rsidP="00571BF1">
      <w:pPr>
        <w:spacing w:after="240"/>
        <w:rPr>
          <w:szCs w:val="24"/>
        </w:rPr>
      </w:pPr>
      <w:r w:rsidRPr="00EE46EF">
        <w:rPr>
          <w:szCs w:val="24"/>
        </w:rPr>
        <w:t>Dumnezeu. Ra</w:t>
      </w:r>
      <w:r w:rsidRPr="00EE46EF">
        <w:rPr>
          <w:szCs w:val="24"/>
        </w:rPr>
        <w:t>ț</w:t>
      </w:r>
      <w:r w:rsidRPr="00EE46EF">
        <w:rPr>
          <w:szCs w:val="24"/>
        </w:rPr>
        <w:t xml:space="preserve">iune de asemenea este </w:t>
      </w:r>
      <w:r w:rsidRPr="00EE46EF">
        <w:rPr>
          <w:szCs w:val="24"/>
        </w:rPr>
        <w:t>ș</w:t>
      </w:r>
      <w:r w:rsidRPr="00EE46EF">
        <w:rPr>
          <w:szCs w:val="24"/>
        </w:rPr>
        <w:t>i se nume</w:t>
      </w:r>
      <w:r w:rsidRPr="00EE46EF">
        <w:rPr>
          <w:szCs w:val="24"/>
        </w:rPr>
        <w:t>ș</w:t>
      </w:r>
      <w:r w:rsidRPr="00EE46EF">
        <w:rPr>
          <w:szCs w:val="24"/>
        </w:rPr>
        <w:t>te pruden</w:t>
      </w:r>
      <w:r w:rsidRPr="00EE46EF">
        <w:rPr>
          <w:szCs w:val="24"/>
        </w:rPr>
        <w:t>ț</w:t>
      </w:r>
      <w:r w:rsidRPr="00EE46EF">
        <w:rPr>
          <w:szCs w:val="24"/>
        </w:rPr>
        <w:t xml:space="preserve">ă, când cu bună </w:t>
      </w:r>
    </w:p>
    <w:p w14:paraId="710EACC9" w14:textId="77777777" w:rsidR="00571BF1" w:rsidRPr="00EE46EF" w:rsidRDefault="00571BF1" w:rsidP="00571BF1">
      <w:pPr>
        <w:spacing w:after="240"/>
        <w:rPr>
          <w:szCs w:val="24"/>
        </w:rPr>
      </w:pPr>
      <w:r w:rsidRPr="00EE46EF">
        <w:rPr>
          <w:szCs w:val="24"/>
        </w:rPr>
        <w:t xml:space="preserve">chibzuială, unind facultatea vitală, cea îndrumată de purtarea ei de grijă, cu </w:t>
      </w:r>
    </w:p>
    <w:p w14:paraId="5B07972D" w14:textId="77777777" w:rsidR="00571BF1" w:rsidRPr="00EE46EF" w:rsidRDefault="00571BF1" w:rsidP="00571BF1">
      <w:pPr>
        <w:spacing w:after="240"/>
        <w:rPr>
          <w:szCs w:val="24"/>
        </w:rPr>
      </w:pPr>
      <w:r w:rsidRPr="00EE46EF">
        <w:rPr>
          <w:szCs w:val="24"/>
        </w:rPr>
        <w:lastRenderedPageBreak/>
        <w:t>activitatea, o arată nedeosebită de minte, înfă</w:t>
      </w:r>
      <w:r w:rsidRPr="00EE46EF">
        <w:rPr>
          <w:szCs w:val="24"/>
        </w:rPr>
        <w:t>ț</w:t>
      </w:r>
      <w:r w:rsidRPr="00EE46EF">
        <w:rPr>
          <w:szCs w:val="24"/>
        </w:rPr>
        <w:t>i</w:t>
      </w:r>
      <w:r w:rsidRPr="00EE46EF">
        <w:rPr>
          <w:szCs w:val="24"/>
        </w:rPr>
        <w:t>ș</w:t>
      </w:r>
      <w:r w:rsidRPr="00EE46EF">
        <w:rPr>
          <w:szCs w:val="24"/>
        </w:rPr>
        <w:t>ând prin virtute aceea</w:t>
      </w:r>
      <w:r w:rsidRPr="00EE46EF">
        <w:rPr>
          <w:szCs w:val="24"/>
        </w:rPr>
        <w:t>ș</w:t>
      </w:r>
      <w:r w:rsidRPr="00EE46EF">
        <w:rPr>
          <w:szCs w:val="24"/>
        </w:rPr>
        <w:t xml:space="preserve">i </w:t>
      </w:r>
    </w:p>
    <w:p w14:paraId="4D3F7270" w14:textId="77777777" w:rsidR="00571BF1" w:rsidRPr="00EE46EF" w:rsidRDefault="00571BF1" w:rsidP="00571BF1">
      <w:pPr>
        <w:spacing w:after="240"/>
        <w:rPr>
          <w:szCs w:val="24"/>
        </w:rPr>
      </w:pPr>
      <w:r w:rsidRPr="00EE46EF">
        <w:rPr>
          <w:szCs w:val="24"/>
        </w:rPr>
        <w:t xml:space="preserve">descoperire a lui Dumnezeu ca </w:t>
      </w:r>
      <w:r w:rsidRPr="00EE46EF">
        <w:rPr>
          <w:szCs w:val="24"/>
        </w:rPr>
        <w:t>ș</w:t>
      </w:r>
      <w:r w:rsidRPr="00EE46EF">
        <w:rPr>
          <w:szCs w:val="24"/>
        </w:rPr>
        <w:t xml:space="preserve">i mintea. Căci spunea că facultatea vitală e </w:t>
      </w:r>
    </w:p>
    <w:p w14:paraId="16160B68" w14:textId="77777777" w:rsidR="00571BF1" w:rsidRPr="00EE46EF" w:rsidRDefault="00571BF1" w:rsidP="00571BF1">
      <w:pPr>
        <w:spacing w:after="240"/>
        <w:rPr>
          <w:szCs w:val="24"/>
        </w:rPr>
      </w:pPr>
      <w:r w:rsidRPr="00EE46EF">
        <w:rPr>
          <w:szCs w:val="24"/>
        </w:rPr>
        <w:t>repartizată în chip firesc atât pe seama min</w:t>
      </w:r>
      <w:r w:rsidRPr="00EE46EF">
        <w:rPr>
          <w:szCs w:val="24"/>
        </w:rPr>
        <w:t>ț</w:t>
      </w:r>
      <w:r w:rsidRPr="00EE46EF">
        <w:rPr>
          <w:szCs w:val="24"/>
        </w:rPr>
        <w:t xml:space="preserve">ii, cât </w:t>
      </w:r>
      <w:r w:rsidRPr="00EE46EF">
        <w:rPr>
          <w:szCs w:val="24"/>
        </w:rPr>
        <w:t>ș</w:t>
      </w:r>
      <w:r w:rsidRPr="00EE46EF">
        <w:rPr>
          <w:szCs w:val="24"/>
        </w:rPr>
        <w:t>i a ra</w:t>
      </w:r>
      <w:r w:rsidRPr="00EE46EF">
        <w:rPr>
          <w:szCs w:val="24"/>
        </w:rPr>
        <w:t>ț</w:t>
      </w:r>
      <w:r w:rsidRPr="00EE46EF">
        <w:rPr>
          <w:szCs w:val="24"/>
        </w:rPr>
        <w:t xml:space="preserve">iunii. încât sufletul este </w:t>
      </w:r>
      <w:r w:rsidRPr="00EE46EF">
        <w:rPr>
          <w:szCs w:val="24"/>
        </w:rPr>
        <w:t>ș</w:t>
      </w:r>
      <w:r w:rsidRPr="00EE46EF">
        <w:rPr>
          <w:szCs w:val="24"/>
        </w:rPr>
        <w:t xml:space="preserve">i </w:t>
      </w:r>
    </w:p>
    <w:p w14:paraId="66C04AA7" w14:textId="77777777" w:rsidR="00571BF1" w:rsidRPr="00EE46EF" w:rsidRDefault="00571BF1" w:rsidP="00571BF1">
      <w:pPr>
        <w:spacing w:after="240"/>
        <w:rPr>
          <w:szCs w:val="24"/>
        </w:rPr>
      </w:pPr>
      <w:r w:rsidRPr="00EE46EF">
        <w:rPr>
          <w:szCs w:val="24"/>
        </w:rPr>
        <w:t xml:space="preserve">se arată la început mai degrabă constând din minte </w:t>
      </w:r>
      <w:r w:rsidRPr="00EE46EF">
        <w:rPr>
          <w:szCs w:val="24"/>
        </w:rPr>
        <w:t>ș</w:t>
      </w:r>
      <w:r w:rsidRPr="00EE46EF">
        <w:rPr>
          <w:szCs w:val="24"/>
        </w:rPr>
        <w:t>i ra</w:t>
      </w:r>
      <w:r w:rsidRPr="00EE46EF">
        <w:rPr>
          <w:szCs w:val="24"/>
        </w:rPr>
        <w:t>ț</w:t>
      </w:r>
      <w:r w:rsidRPr="00EE46EF">
        <w:rPr>
          <w:szCs w:val="24"/>
        </w:rPr>
        <w:t xml:space="preserve">iune, ca mintal </w:t>
      </w:r>
      <w:r w:rsidRPr="00EE46EF">
        <w:rPr>
          <w:szCs w:val="24"/>
        </w:rPr>
        <w:t>ș</w:t>
      </w:r>
      <w:r w:rsidRPr="00EE46EF">
        <w:rPr>
          <w:szCs w:val="24"/>
        </w:rPr>
        <w:t>i ra</w:t>
      </w:r>
      <w:r w:rsidRPr="00EE46EF">
        <w:rPr>
          <w:szCs w:val="24"/>
        </w:rPr>
        <w:t>ț</w:t>
      </w:r>
      <w:r w:rsidRPr="00EE46EF">
        <w:rPr>
          <w:szCs w:val="24"/>
        </w:rPr>
        <w:t xml:space="preserve">ional, </w:t>
      </w:r>
    </w:p>
    <w:p w14:paraId="79FCD982" w14:textId="77777777" w:rsidR="00571BF1" w:rsidRPr="00EE46EF" w:rsidRDefault="00571BF1" w:rsidP="00571BF1">
      <w:pPr>
        <w:spacing w:after="240"/>
        <w:rPr>
          <w:szCs w:val="24"/>
        </w:rPr>
      </w:pPr>
      <w:r w:rsidRPr="00EE46EF">
        <w:rPr>
          <w:szCs w:val="24"/>
        </w:rPr>
        <w:t xml:space="preserve">facultatea vitală văzându-se în amândouă în chip egal, adică în minte </w:t>
      </w:r>
      <w:r w:rsidRPr="00EE46EF">
        <w:rPr>
          <w:szCs w:val="24"/>
        </w:rPr>
        <w:t>ș</w:t>
      </w:r>
      <w:r w:rsidRPr="00EE46EF">
        <w:rPr>
          <w:szCs w:val="24"/>
        </w:rPr>
        <w:t>i ra</w:t>
      </w:r>
      <w:r w:rsidRPr="00EE46EF">
        <w:rPr>
          <w:szCs w:val="24"/>
        </w:rPr>
        <w:t>ț</w:t>
      </w:r>
      <w:r w:rsidRPr="00EE46EF">
        <w:rPr>
          <w:szCs w:val="24"/>
        </w:rPr>
        <w:t xml:space="preserve">iune ( </w:t>
      </w:r>
    </w:p>
    <w:p w14:paraId="74313F31" w14:textId="77777777" w:rsidR="00571BF1" w:rsidRPr="00EE46EF" w:rsidRDefault="00571BF1" w:rsidP="00571BF1">
      <w:pPr>
        <w:spacing w:after="240"/>
        <w:rPr>
          <w:szCs w:val="24"/>
        </w:rPr>
      </w:pPr>
      <w:r w:rsidRPr="00EE46EF">
        <w:rPr>
          <w:szCs w:val="24"/>
        </w:rPr>
        <w:t>căci nu e îngăduit să se cugete nici una din acestea lipsită de via</w:t>
      </w:r>
      <w:r w:rsidRPr="00EE46EF">
        <w:rPr>
          <w:szCs w:val="24"/>
        </w:rPr>
        <w:t>ț</w:t>
      </w:r>
      <w:r w:rsidRPr="00EE46EF">
        <w:rPr>
          <w:szCs w:val="24"/>
        </w:rPr>
        <w:t xml:space="preserve">ă ), </w:t>
      </w:r>
      <w:r w:rsidRPr="00EE46EF">
        <w:rPr>
          <w:szCs w:val="24"/>
        </w:rPr>
        <w:t>ș</w:t>
      </w:r>
      <w:r w:rsidRPr="00EE46EF">
        <w:rPr>
          <w:szCs w:val="24"/>
        </w:rPr>
        <w:t xml:space="preserve">i fiind </w:t>
      </w:r>
    </w:p>
    <w:p w14:paraId="20523B74" w14:textId="77777777" w:rsidR="00571BF1" w:rsidRPr="00EE46EF" w:rsidRDefault="00571BF1" w:rsidP="00571BF1">
      <w:pPr>
        <w:spacing w:after="240"/>
        <w:rPr>
          <w:szCs w:val="24"/>
        </w:rPr>
      </w:pPr>
      <w:r w:rsidRPr="00EE46EF">
        <w:rPr>
          <w:szCs w:val="24"/>
        </w:rPr>
        <w:t>împăr</w:t>
      </w:r>
      <w:r w:rsidRPr="00EE46EF">
        <w:rPr>
          <w:szCs w:val="24"/>
        </w:rPr>
        <w:t>ț</w:t>
      </w:r>
      <w:r w:rsidRPr="00EE46EF">
        <w:rPr>
          <w:szCs w:val="24"/>
        </w:rPr>
        <w:t>ită între amândouă. Prin ea mintea, care am spus că se nume</w:t>
      </w:r>
      <w:r w:rsidRPr="00EE46EF">
        <w:rPr>
          <w:szCs w:val="24"/>
        </w:rPr>
        <w:t>ș</w:t>
      </w:r>
      <w:r w:rsidRPr="00EE46EF">
        <w:rPr>
          <w:szCs w:val="24"/>
        </w:rPr>
        <w:t xml:space="preserve">te </w:t>
      </w:r>
      <w:r w:rsidRPr="00EE46EF">
        <w:rPr>
          <w:szCs w:val="24"/>
        </w:rPr>
        <w:t>ș</w:t>
      </w:r>
      <w:r w:rsidRPr="00EE46EF">
        <w:rPr>
          <w:szCs w:val="24"/>
        </w:rPr>
        <w:t xml:space="preserve">i </w:t>
      </w:r>
    </w:p>
    <w:p w14:paraId="0DBFA656" w14:textId="77777777" w:rsidR="00571BF1" w:rsidRPr="00EE46EF" w:rsidRDefault="00571BF1" w:rsidP="00571BF1">
      <w:pPr>
        <w:spacing w:after="240"/>
        <w:rPr>
          <w:szCs w:val="24"/>
        </w:rPr>
      </w:pPr>
      <w:r w:rsidRPr="00EE46EF">
        <w:rPr>
          <w:szCs w:val="24"/>
        </w:rPr>
        <w:t>în</w:t>
      </w:r>
      <w:r w:rsidRPr="00EE46EF">
        <w:rPr>
          <w:szCs w:val="24"/>
        </w:rPr>
        <w:t>ț</w:t>
      </w:r>
      <w:r w:rsidRPr="00EE46EF">
        <w:rPr>
          <w:szCs w:val="24"/>
        </w:rPr>
        <w:t>elepciune, desfă</w:t>
      </w:r>
      <w:r w:rsidRPr="00EE46EF">
        <w:rPr>
          <w:szCs w:val="24"/>
        </w:rPr>
        <w:t>ș</w:t>
      </w:r>
      <w:r w:rsidRPr="00EE46EF">
        <w:rPr>
          <w:szCs w:val="24"/>
        </w:rPr>
        <w:t>urându-se în deprinderea contempla</w:t>
      </w:r>
      <w:r w:rsidRPr="00EE46EF">
        <w:rPr>
          <w:szCs w:val="24"/>
        </w:rPr>
        <w:t>ț</w:t>
      </w:r>
      <w:r w:rsidRPr="00EE46EF">
        <w:rPr>
          <w:szCs w:val="24"/>
        </w:rPr>
        <w:t xml:space="preserve">iei </w:t>
      </w:r>
      <w:r w:rsidRPr="00EE46EF">
        <w:rPr>
          <w:szCs w:val="24"/>
        </w:rPr>
        <w:t>ș</w:t>
      </w:r>
      <w:r w:rsidRPr="00EE46EF">
        <w:rPr>
          <w:szCs w:val="24"/>
        </w:rPr>
        <w:t xml:space="preserve">i în tăcerea </w:t>
      </w:r>
      <w:r w:rsidRPr="00EE46EF">
        <w:rPr>
          <w:szCs w:val="24"/>
        </w:rPr>
        <w:t>ș</w:t>
      </w:r>
      <w:r w:rsidRPr="00EE46EF">
        <w:rPr>
          <w:szCs w:val="24"/>
        </w:rPr>
        <w:t xml:space="preserve">i </w:t>
      </w:r>
    </w:p>
    <w:p w14:paraId="0C5CF8E1" w14:textId="77777777" w:rsidR="00571BF1" w:rsidRPr="00EE46EF" w:rsidRDefault="00571BF1" w:rsidP="00571BF1">
      <w:pPr>
        <w:spacing w:after="240"/>
        <w:rPr>
          <w:szCs w:val="24"/>
        </w:rPr>
      </w:pPr>
      <w:r w:rsidRPr="00EE46EF">
        <w:rPr>
          <w:szCs w:val="24"/>
        </w:rPr>
        <w:t>cunoa</w:t>
      </w:r>
      <w:r w:rsidRPr="00EE46EF">
        <w:rPr>
          <w:szCs w:val="24"/>
        </w:rPr>
        <w:t>ș</w:t>
      </w:r>
      <w:r w:rsidRPr="00EE46EF">
        <w:rPr>
          <w:szCs w:val="24"/>
        </w:rPr>
        <w:t>terea tainică, e dusă spre adevăr printr-o cuno</w:t>
      </w:r>
      <w:r w:rsidRPr="00EE46EF">
        <w:rPr>
          <w:szCs w:val="24"/>
        </w:rPr>
        <w:t>ș</w:t>
      </w:r>
      <w:r w:rsidRPr="00EE46EF">
        <w:rPr>
          <w:szCs w:val="24"/>
        </w:rPr>
        <w:t>tin</w:t>
      </w:r>
      <w:r w:rsidRPr="00EE46EF">
        <w:rPr>
          <w:szCs w:val="24"/>
        </w:rPr>
        <w:t>ț</w:t>
      </w:r>
      <w:r w:rsidRPr="00EE46EF">
        <w:rPr>
          <w:szCs w:val="24"/>
        </w:rPr>
        <w:t xml:space="preserve">ă care nu se mai uită </w:t>
      </w:r>
      <w:r w:rsidRPr="00EE46EF">
        <w:rPr>
          <w:szCs w:val="24"/>
        </w:rPr>
        <w:t>ș</w:t>
      </w:r>
      <w:r w:rsidRPr="00EE46EF">
        <w:rPr>
          <w:szCs w:val="24"/>
        </w:rPr>
        <w:t xml:space="preserve">i </w:t>
      </w:r>
    </w:p>
    <w:p w14:paraId="65C475BA" w14:textId="77777777" w:rsidR="00571BF1" w:rsidRPr="00EE46EF" w:rsidRDefault="00571BF1" w:rsidP="00571BF1">
      <w:pPr>
        <w:spacing w:after="240"/>
        <w:rPr>
          <w:szCs w:val="24"/>
        </w:rPr>
      </w:pPr>
      <w:r w:rsidRPr="00EE46EF">
        <w:rPr>
          <w:szCs w:val="24"/>
        </w:rPr>
        <w:t>nu se mai sfâr</w:t>
      </w:r>
      <w:r w:rsidRPr="00EE46EF">
        <w:rPr>
          <w:szCs w:val="24"/>
        </w:rPr>
        <w:t>ș</w:t>
      </w:r>
      <w:r w:rsidRPr="00EE46EF">
        <w:rPr>
          <w:szCs w:val="24"/>
        </w:rPr>
        <w:t>e</w:t>
      </w:r>
      <w:r w:rsidRPr="00EE46EF">
        <w:rPr>
          <w:szCs w:val="24"/>
        </w:rPr>
        <w:t>ș</w:t>
      </w:r>
      <w:r w:rsidRPr="00EE46EF">
        <w:rPr>
          <w:szCs w:val="24"/>
        </w:rPr>
        <w:t>te. Iar ra</w:t>
      </w:r>
      <w:r w:rsidRPr="00EE46EF">
        <w:rPr>
          <w:szCs w:val="24"/>
        </w:rPr>
        <w:t>ț</w:t>
      </w:r>
      <w:r w:rsidRPr="00EE46EF">
        <w:rPr>
          <w:szCs w:val="24"/>
        </w:rPr>
        <w:t xml:space="preserve">iunea, pe care am numit-o </w:t>
      </w:r>
      <w:r w:rsidRPr="00EE46EF">
        <w:rPr>
          <w:szCs w:val="24"/>
        </w:rPr>
        <w:t>ș</w:t>
      </w:r>
      <w:r w:rsidRPr="00EE46EF">
        <w:rPr>
          <w:szCs w:val="24"/>
        </w:rPr>
        <w:t>i pruden</w:t>
      </w:r>
      <w:r w:rsidRPr="00EE46EF">
        <w:rPr>
          <w:szCs w:val="24"/>
        </w:rPr>
        <w:t>ț</w:t>
      </w:r>
      <w:r w:rsidRPr="00EE46EF">
        <w:rPr>
          <w:szCs w:val="24"/>
        </w:rPr>
        <w:t>ă, sfâr</w:t>
      </w:r>
      <w:r w:rsidRPr="00EE46EF">
        <w:rPr>
          <w:szCs w:val="24"/>
        </w:rPr>
        <w:t>ș</w:t>
      </w:r>
      <w:r w:rsidRPr="00EE46EF">
        <w:rPr>
          <w:szCs w:val="24"/>
        </w:rPr>
        <w:t>e</w:t>
      </w:r>
      <w:r w:rsidRPr="00EE46EF">
        <w:rPr>
          <w:szCs w:val="24"/>
        </w:rPr>
        <w:t>ș</w:t>
      </w:r>
      <w:r w:rsidRPr="00EE46EF">
        <w:rPr>
          <w:szCs w:val="24"/>
        </w:rPr>
        <w:t xml:space="preserve">te, după </w:t>
      </w:r>
    </w:p>
    <w:p w14:paraId="3CE53DEE" w14:textId="77777777" w:rsidR="00571BF1" w:rsidRPr="00EE46EF" w:rsidRDefault="00571BF1" w:rsidP="00571BF1">
      <w:pPr>
        <w:spacing w:after="240"/>
        <w:rPr>
          <w:szCs w:val="24"/>
        </w:rPr>
      </w:pPr>
      <w:r w:rsidRPr="00EE46EF">
        <w:rPr>
          <w:szCs w:val="24"/>
        </w:rPr>
        <w:t>deprinderea făptuirii trupe</w:t>
      </w:r>
      <w:r w:rsidRPr="00EE46EF">
        <w:rPr>
          <w:szCs w:val="24"/>
        </w:rPr>
        <w:t>ș</w:t>
      </w:r>
      <w:r w:rsidRPr="00EE46EF">
        <w:rPr>
          <w:szCs w:val="24"/>
        </w:rPr>
        <w:t>ti a virtu</w:t>
      </w:r>
      <w:r w:rsidRPr="00EE46EF">
        <w:rPr>
          <w:szCs w:val="24"/>
        </w:rPr>
        <w:t>ț</w:t>
      </w:r>
      <w:r w:rsidRPr="00EE46EF">
        <w:rPr>
          <w:szCs w:val="24"/>
        </w:rPr>
        <w:t xml:space="preserve">ii, în bine. Din acestea amândouă se </w:t>
      </w:r>
    </w:p>
    <w:p w14:paraId="4185B9BD" w14:textId="77777777" w:rsidR="00571BF1" w:rsidRPr="00EE46EF" w:rsidRDefault="00571BF1" w:rsidP="00571BF1">
      <w:pPr>
        <w:spacing w:after="240"/>
        <w:rPr>
          <w:szCs w:val="24"/>
        </w:rPr>
      </w:pPr>
    </w:p>
    <w:p w14:paraId="42335F2D" w14:textId="77777777" w:rsidR="00571BF1" w:rsidRPr="00EE46EF" w:rsidRDefault="00571BF1" w:rsidP="00571BF1">
      <w:pPr>
        <w:spacing w:after="240"/>
        <w:rPr>
          <w:szCs w:val="24"/>
        </w:rPr>
      </w:pPr>
      <w:r w:rsidRPr="00EE46EF">
        <w:rPr>
          <w:szCs w:val="24"/>
        </w:rPr>
        <w:t xml:space="preserve">io </w:t>
      </w:r>
    </w:p>
    <w:p w14:paraId="47D7212E" w14:textId="77777777" w:rsidR="00571BF1" w:rsidRPr="00EE46EF" w:rsidRDefault="00571BF1" w:rsidP="00571BF1">
      <w:pPr>
        <w:spacing w:after="240"/>
        <w:rPr>
          <w:szCs w:val="24"/>
        </w:rPr>
      </w:pPr>
    </w:p>
    <w:p w14:paraId="2320C7C4" w14:textId="77777777" w:rsidR="00571BF1" w:rsidRPr="00EE46EF" w:rsidRDefault="00571BF1" w:rsidP="00571BF1">
      <w:pPr>
        <w:spacing w:after="240"/>
        <w:rPr>
          <w:szCs w:val="24"/>
        </w:rPr>
      </w:pPr>
      <w:r w:rsidRPr="00EE46EF">
        <w:rPr>
          <w:szCs w:val="24"/>
        </w:rPr>
        <w:t xml:space="preserve">Sf. Maxim Mărturisitorul, Mistagogia </w:t>
      </w:r>
    </w:p>
    <w:p w14:paraId="3B9C6CD1" w14:textId="77777777" w:rsidR="00571BF1" w:rsidRPr="00EE46EF" w:rsidRDefault="00571BF1" w:rsidP="00571BF1">
      <w:pPr>
        <w:spacing w:after="240"/>
        <w:rPr>
          <w:szCs w:val="24"/>
        </w:rPr>
      </w:pPr>
      <w:r w:rsidRPr="00EE46EF">
        <w:rPr>
          <w:szCs w:val="24"/>
        </w:rPr>
        <w:t xml:space="preserve">constituie adevărata </w:t>
      </w:r>
      <w:r w:rsidRPr="00EE46EF">
        <w:rPr>
          <w:szCs w:val="24"/>
        </w:rPr>
        <w:t>ș</w:t>
      </w:r>
      <w:r w:rsidRPr="00EE46EF">
        <w:rPr>
          <w:szCs w:val="24"/>
        </w:rPr>
        <w:t>tiin</w:t>
      </w:r>
      <w:r w:rsidRPr="00EE46EF">
        <w:rPr>
          <w:szCs w:val="24"/>
        </w:rPr>
        <w:t>ț</w:t>
      </w:r>
      <w:r w:rsidRPr="00EE46EF">
        <w:rPr>
          <w:szCs w:val="24"/>
        </w:rPr>
        <w:t>ă a lucrurilor dumnezee</w:t>
      </w:r>
      <w:r w:rsidRPr="00EE46EF">
        <w:rPr>
          <w:szCs w:val="24"/>
        </w:rPr>
        <w:t>ș</w:t>
      </w:r>
      <w:r w:rsidRPr="00EE46EF">
        <w:rPr>
          <w:szCs w:val="24"/>
        </w:rPr>
        <w:t xml:space="preserve">ti </w:t>
      </w:r>
      <w:r w:rsidRPr="00EE46EF">
        <w:rPr>
          <w:szCs w:val="24"/>
        </w:rPr>
        <w:t>ș</w:t>
      </w:r>
      <w:r w:rsidRPr="00EE46EF">
        <w:rPr>
          <w:szCs w:val="24"/>
        </w:rPr>
        <w:t>i omene</w:t>
      </w:r>
      <w:r w:rsidRPr="00EE46EF">
        <w:rPr>
          <w:szCs w:val="24"/>
        </w:rPr>
        <w:t>ș</w:t>
      </w:r>
      <w:r w:rsidRPr="00EE46EF">
        <w:rPr>
          <w:szCs w:val="24"/>
        </w:rPr>
        <w:t>ti, cuno</w:t>
      </w:r>
      <w:r w:rsidRPr="00EE46EF">
        <w:rPr>
          <w:szCs w:val="24"/>
        </w:rPr>
        <w:t>ș</w:t>
      </w:r>
      <w:r w:rsidRPr="00EE46EF">
        <w:rPr>
          <w:szCs w:val="24"/>
        </w:rPr>
        <w:t>tin</w:t>
      </w:r>
      <w:r w:rsidRPr="00EE46EF">
        <w:rPr>
          <w:szCs w:val="24"/>
        </w:rPr>
        <w:t>ț</w:t>
      </w:r>
      <w:r w:rsidRPr="00EE46EF">
        <w:rPr>
          <w:szCs w:val="24"/>
        </w:rPr>
        <w:t xml:space="preserve">a cea </w:t>
      </w:r>
    </w:p>
    <w:p w14:paraId="7B0753C1" w14:textId="77777777" w:rsidR="00571BF1" w:rsidRPr="00EE46EF" w:rsidRDefault="00571BF1" w:rsidP="00571BF1">
      <w:pPr>
        <w:spacing w:after="240"/>
        <w:rPr>
          <w:szCs w:val="24"/>
        </w:rPr>
      </w:pPr>
      <w:r w:rsidRPr="00EE46EF">
        <w:rPr>
          <w:szCs w:val="24"/>
        </w:rPr>
        <w:t>fără gre</w:t>
      </w:r>
      <w:r w:rsidRPr="00EE46EF">
        <w:rPr>
          <w:szCs w:val="24"/>
        </w:rPr>
        <w:t>ș</w:t>
      </w:r>
      <w:r w:rsidRPr="00EE46EF">
        <w:rPr>
          <w:szCs w:val="24"/>
        </w:rPr>
        <w:t xml:space="preserve">eală </w:t>
      </w:r>
      <w:r w:rsidRPr="00EE46EF">
        <w:rPr>
          <w:szCs w:val="24"/>
        </w:rPr>
        <w:t>ș</w:t>
      </w:r>
      <w:r w:rsidRPr="00EE46EF">
        <w:rPr>
          <w:szCs w:val="24"/>
        </w:rPr>
        <w:t>i capătul din urmă al întregii filosofii atotdumnezee</w:t>
      </w:r>
      <w:r w:rsidRPr="00EE46EF">
        <w:rPr>
          <w:szCs w:val="24"/>
        </w:rPr>
        <w:t>ș</w:t>
      </w:r>
      <w:r w:rsidRPr="00EE46EF">
        <w:rPr>
          <w:szCs w:val="24"/>
        </w:rPr>
        <w:t>ti a cre</w:t>
      </w:r>
      <w:r w:rsidRPr="00EE46EF">
        <w:rPr>
          <w:szCs w:val="24"/>
        </w:rPr>
        <w:t>ș</w:t>
      </w:r>
      <w:r w:rsidRPr="00EE46EF">
        <w:rPr>
          <w:szCs w:val="24"/>
        </w:rPr>
        <w:t xml:space="preserve">tinilor. </w:t>
      </w:r>
    </w:p>
    <w:p w14:paraId="63251E67" w14:textId="77777777" w:rsidR="00571BF1" w:rsidRPr="00EE46EF" w:rsidRDefault="00571BF1" w:rsidP="00571BF1">
      <w:pPr>
        <w:spacing w:after="240"/>
        <w:rPr>
          <w:szCs w:val="24"/>
        </w:rPr>
      </w:pPr>
      <w:r w:rsidRPr="00EE46EF">
        <w:rPr>
          <w:szCs w:val="24"/>
        </w:rPr>
        <w:t xml:space="preserve">Grăind </w:t>
      </w:r>
      <w:r w:rsidRPr="00EE46EF">
        <w:rPr>
          <w:szCs w:val="24"/>
        </w:rPr>
        <w:t>ș</w:t>
      </w:r>
      <w:r w:rsidRPr="00EE46EF">
        <w:rPr>
          <w:szCs w:val="24"/>
        </w:rPr>
        <w:t xml:space="preserve">i mai limpede despre aceasta, o parte a sufletului este, cum s-a </w:t>
      </w:r>
    </w:p>
    <w:p w14:paraId="220C4909" w14:textId="77777777" w:rsidR="00571BF1" w:rsidRPr="00EE46EF" w:rsidRDefault="00571BF1" w:rsidP="00571BF1">
      <w:pPr>
        <w:spacing w:after="240"/>
        <w:rPr>
          <w:szCs w:val="24"/>
        </w:rPr>
      </w:pPr>
      <w:r w:rsidRPr="00EE46EF">
        <w:rPr>
          <w:szCs w:val="24"/>
        </w:rPr>
        <w:t xml:space="preserve">spus, partea contemplativă, iar alta, cea practică. Latura contemplativă a numit-o </w:t>
      </w:r>
    </w:p>
    <w:p w14:paraId="4C5A9C29" w14:textId="77777777" w:rsidR="00571BF1" w:rsidRPr="00EE46EF" w:rsidRDefault="00571BF1" w:rsidP="00571BF1">
      <w:pPr>
        <w:spacing w:after="240"/>
        <w:rPr>
          <w:szCs w:val="24"/>
        </w:rPr>
      </w:pPr>
      <w:r w:rsidRPr="00EE46EF">
        <w:rPr>
          <w:szCs w:val="24"/>
        </w:rPr>
        <w:t>minte, iar cea practică ra</w:t>
      </w:r>
      <w:r w:rsidRPr="00EE46EF">
        <w:rPr>
          <w:szCs w:val="24"/>
        </w:rPr>
        <w:t>ț</w:t>
      </w:r>
      <w:r w:rsidRPr="00EE46EF">
        <w:rPr>
          <w:szCs w:val="24"/>
        </w:rPr>
        <w:t xml:space="preserve">iune, ca primele puteri ale sufletului. </w:t>
      </w:r>
      <w:r w:rsidRPr="00EE46EF">
        <w:rPr>
          <w:szCs w:val="24"/>
        </w:rPr>
        <w:t>Ș</w:t>
      </w:r>
      <w:r w:rsidRPr="00EE46EF">
        <w:rPr>
          <w:szCs w:val="24"/>
        </w:rPr>
        <w:t>i iară</w:t>
      </w:r>
      <w:r w:rsidRPr="00EE46EF">
        <w:rPr>
          <w:szCs w:val="24"/>
        </w:rPr>
        <w:t>ș</w:t>
      </w:r>
      <w:r w:rsidRPr="00EE46EF">
        <w:rPr>
          <w:szCs w:val="24"/>
        </w:rPr>
        <w:t xml:space="preserve">i, mintea a </w:t>
      </w:r>
    </w:p>
    <w:p w14:paraId="4B25AC15" w14:textId="77777777" w:rsidR="00571BF1" w:rsidRPr="00EE46EF" w:rsidRDefault="00571BF1" w:rsidP="00571BF1">
      <w:pPr>
        <w:spacing w:after="240"/>
        <w:rPr>
          <w:szCs w:val="24"/>
        </w:rPr>
      </w:pPr>
      <w:r w:rsidRPr="00EE46EF">
        <w:rPr>
          <w:szCs w:val="24"/>
        </w:rPr>
        <w:t>numit-o în</w:t>
      </w:r>
      <w:r w:rsidRPr="00EE46EF">
        <w:rPr>
          <w:szCs w:val="24"/>
        </w:rPr>
        <w:t>ț</w:t>
      </w:r>
      <w:r w:rsidRPr="00EE46EF">
        <w:rPr>
          <w:szCs w:val="24"/>
        </w:rPr>
        <w:t>elepciune, iar ra</w:t>
      </w:r>
      <w:r w:rsidRPr="00EE46EF">
        <w:rPr>
          <w:szCs w:val="24"/>
        </w:rPr>
        <w:t>ț</w:t>
      </w:r>
      <w:r w:rsidRPr="00EE46EF">
        <w:rPr>
          <w:szCs w:val="24"/>
        </w:rPr>
        <w:t>iunea pruden</w:t>
      </w:r>
      <w:r w:rsidRPr="00EE46EF">
        <w:rPr>
          <w:szCs w:val="24"/>
        </w:rPr>
        <w:t>ț</w:t>
      </w:r>
      <w:r w:rsidRPr="00EE46EF">
        <w:rPr>
          <w:szCs w:val="24"/>
        </w:rPr>
        <w:t>ă, ca primele lucrări ale lor. Desfă</w:t>
      </w:r>
      <w:r w:rsidRPr="00EE46EF">
        <w:rPr>
          <w:szCs w:val="24"/>
        </w:rPr>
        <w:t>ș</w:t>
      </w:r>
      <w:r w:rsidRPr="00EE46EF">
        <w:rPr>
          <w:szCs w:val="24"/>
        </w:rPr>
        <w:t xml:space="preserve">urând </w:t>
      </w:r>
    </w:p>
    <w:p w14:paraId="7F477DA3" w14:textId="77777777" w:rsidR="00571BF1" w:rsidRPr="00EE46EF" w:rsidRDefault="00571BF1" w:rsidP="00571BF1">
      <w:pPr>
        <w:spacing w:after="240"/>
        <w:rPr>
          <w:szCs w:val="24"/>
        </w:rPr>
      </w:pPr>
      <w:r w:rsidRPr="00EE46EF">
        <w:rPr>
          <w:szCs w:val="24"/>
        </w:rPr>
        <w:t xml:space="preserve">însă mai departe lucrurile, spunea că de suflet </w:t>
      </w:r>
      <w:r w:rsidRPr="00EE46EF">
        <w:rPr>
          <w:szCs w:val="24"/>
        </w:rPr>
        <w:t>ț</w:t>
      </w:r>
      <w:r w:rsidRPr="00EE46EF">
        <w:rPr>
          <w:szCs w:val="24"/>
        </w:rPr>
        <w:t xml:space="preserve">in după latura mintală : mintea, </w:t>
      </w:r>
    </w:p>
    <w:p w14:paraId="74ABD883" w14:textId="77777777" w:rsidR="00571BF1" w:rsidRPr="00EE46EF" w:rsidRDefault="00571BF1" w:rsidP="00571BF1">
      <w:pPr>
        <w:spacing w:after="240"/>
        <w:rPr>
          <w:szCs w:val="24"/>
        </w:rPr>
      </w:pPr>
      <w:r w:rsidRPr="00EE46EF">
        <w:rPr>
          <w:szCs w:val="24"/>
        </w:rPr>
        <w:t>în</w:t>
      </w:r>
      <w:r w:rsidRPr="00EE46EF">
        <w:rPr>
          <w:szCs w:val="24"/>
        </w:rPr>
        <w:t>ț</w:t>
      </w:r>
      <w:r w:rsidRPr="00EE46EF">
        <w:rPr>
          <w:szCs w:val="24"/>
        </w:rPr>
        <w:t>elepciunea, contempla</w:t>
      </w:r>
      <w:r w:rsidRPr="00EE46EF">
        <w:rPr>
          <w:szCs w:val="24"/>
        </w:rPr>
        <w:t>ț</w:t>
      </w:r>
      <w:r w:rsidRPr="00EE46EF">
        <w:rPr>
          <w:szCs w:val="24"/>
        </w:rPr>
        <w:t>ia, cunoa</w:t>
      </w:r>
      <w:r w:rsidRPr="00EE46EF">
        <w:rPr>
          <w:szCs w:val="24"/>
        </w:rPr>
        <w:t>ș</w:t>
      </w:r>
      <w:r w:rsidRPr="00EE46EF">
        <w:rPr>
          <w:szCs w:val="24"/>
        </w:rPr>
        <w:t>terea, cuno</w:t>
      </w:r>
      <w:r w:rsidRPr="00EE46EF">
        <w:rPr>
          <w:szCs w:val="24"/>
        </w:rPr>
        <w:t>ș</w:t>
      </w:r>
      <w:r w:rsidRPr="00EE46EF">
        <w:rPr>
          <w:szCs w:val="24"/>
        </w:rPr>
        <w:t>tin</w:t>
      </w:r>
      <w:r w:rsidRPr="00EE46EF">
        <w:rPr>
          <w:szCs w:val="24"/>
        </w:rPr>
        <w:t>ț</w:t>
      </w:r>
      <w:r w:rsidRPr="00EE46EF">
        <w:rPr>
          <w:szCs w:val="24"/>
        </w:rPr>
        <w:t xml:space="preserve">a care nu se uită, a căror </w:t>
      </w:r>
      <w:r w:rsidRPr="00EE46EF">
        <w:rPr>
          <w:szCs w:val="24"/>
        </w:rPr>
        <w:t>ț</w:t>
      </w:r>
      <w:r w:rsidRPr="00EE46EF">
        <w:rPr>
          <w:szCs w:val="24"/>
        </w:rPr>
        <w:t xml:space="preserve">intă </w:t>
      </w:r>
    </w:p>
    <w:p w14:paraId="7F9E14FE" w14:textId="77777777" w:rsidR="00571BF1" w:rsidRPr="00EE46EF" w:rsidRDefault="00571BF1" w:rsidP="00571BF1">
      <w:pPr>
        <w:spacing w:after="240"/>
        <w:rPr>
          <w:szCs w:val="24"/>
        </w:rPr>
      </w:pPr>
      <w:r w:rsidRPr="00EE46EF">
        <w:rPr>
          <w:szCs w:val="24"/>
        </w:rPr>
        <w:t>finală este adevărul. Iar după latura ra</w:t>
      </w:r>
      <w:r w:rsidRPr="00EE46EF">
        <w:rPr>
          <w:szCs w:val="24"/>
        </w:rPr>
        <w:t>ț</w:t>
      </w:r>
      <w:r w:rsidRPr="00EE46EF">
        <w:rPr>
          <w:szCs w:val="24"/>
        </w:rPr>
        <w:t>ională : ra</w:t>
      </w:r>
      <w:r w:rsidRPr="00EE46EF">
        <w:rPr>
          <w:szCs w:val="24"/>
        </w:rPr>
        <w:t>ț</w:t>
      </w:r>
      <w:r w:rsidRPr="00EE46EF">
        <w:rPr>
          <w:szCs w:val="24"/>
        </w:rPr>
        <w:t>iunea, pruden</w:t>
      </w:r>
      <w:r w:rsidRPr="00EE46EF">
        <w:rPr>
          <w:szCs w:val="24"/>
        </w:rPr>
        <w:t>ț</w:t>
      </w:r>
      <w:r w:rsidRPr="00EE46EF">
        <w:rPr>
          <w:szCs w:val="24"/>
        </w:rPr>
        <w:t xml:space="preserve">a,făptuirea, </w:t>
      </w:r>
    </w:p>
    <w:p w14:paraId="6E985AC4" w14:textId="77777777" w:rsidR="00571BF1" w:rsidRPr="00EE46EF" w:rsidRDefault="00571BF1" w:rsidP="00571BF1">
      <w:pPr>
        <w:spacing w:after="240"/>
        <w:rPr>
          <w:szCs w:val="24"/>
        </w:rPr>
      </w:pPr>
      <w:r w:rsidRPr="00EE46EF">
        <w:rPr>
          <w:szCs w:val="24"/>
        </w:rPr>
        <w:t>virtutea, credin</w:t>
      </w:r>
      <w:r w:rsidRPr="00EE46EF">
        <w:rPr>
          <w:szCs w:val="24"/>
        </w:rPr>
        <w:t>ț</w:t>
      </w:r>
      <w:r w:rsidRPr="00EE46EF">
        <w:rPr>
          <w:szCs w:val="24"/>
        </w:rPr>
        <w:t xml:space="preserve">a, a căror </w:t>
      </w:r>
      <w:r w:rsidRPr="00EE46EF">
        <w:rPr>
          <w:szCs w:val="24"/>
        </w:rPr>
        <w:t>ț</w:t>
      </w:r>
      <w:r w:rsidRPr="00EE46EF">
        <w:rPr>
          <w:szCs w:val="24"/>
        </w:rPr>
        <w:t xml:space="preserve">intă finală este binele. Iar adevărul </w:t>
      </w:r>
      <w:r w:rsidRPr="00EE46EF">
        <w:rPr>
          <w:szCs w:val="24"/>
        </w:rPr>
        <w:t>ș</w:t>
      </w:r>
      <w:r w:rsidRPr="00EE46EF">
        <w:rPr>
          <w:szCs w:val="24"/>
        </w:rPr>
        <w:t xml:space="preserve">i binele zicea că </w:t>
      </w:r>
    </w:p>
    <w:p w14:paraId="65DF1334" w14:textId="77777777" w:rsidR="00571BF1" w:rsidRPr="00EE46EF" w:rsidRDefault="00571BF1" w:rsidP="00571BF1">
      <w:pPr>
        <w:spacing w:after="240"/>
        <w:rPr>
          <w:szCs w:val="24"/>
        </w:rPr>
      </w:pPr>
      <w:r w:rsidRPr="00EE46EF">
        <w:rPr>
          <w:szCs w:val="24"/>
        </w:rPr>
        <w:t>indică pe Dumnezeu. Adevărul, când îl arată pe Dumnezeu din fiin</w:t>
      </w:r>
      <w:r w:rsidRPr="00EE46EF">
        <w:rPr>
          <w:szCs w:val="24"/>
        </w:rPr>
        <w:t>ț</w:t>
      </w:r>
      <w:r w:rsidRPr="00EE46EF">
        <w:rPr>
          <w:szCs w:val="24"/>
        </w:rPr>
        <w:t xml:space="preserve">a Sa, căci </w:t>
      </w:r>
    </w:p>
    <w:p w14:paraId="39F0916D" w14:textId="77777777" w:rsidR="00571BF1" w:rsidRPr="00EE46EF" w:rsidRDefault="00571BF1" w:rsidP="00571BF1">
      <w:pPr>
        <w:spacing w:after="240"/>
        <w:rPr>
          <w:szCs w:val="24"/>
        </w:rPr>
      </w:pPr>
      <w:r w:rsidRPr="00EE46EF">
        <w:rPr>
          <w:szCs w:val="24"/>
        </w:rPr>
        <w:t xml:space="preserve">adevărul este lucru simplu, unic, unul </w:t>
      </w:r>
      <w:r w:rsidRPr="00EE46EF">
        <w:rPr>
          <w:szCs w:val="24"/>
        </w:rPr>
        <w:t>ș</w:t>
      </w:r>
      <w:r w:rsidRPr="00EE46EF">
        <w:rPr>
          <w:szCs w:val="24"/>
        </w:rPr>
        <w:t>i acela</w:t>
      </w:r>
      <w:r w:rsidRPr="00EE46EF">
        <w:rPr>
          <w:szCs w:val="24"/>
        </w:rPr>
        <w:t>ș</w:t>
      </w:r>
      <w:r w:rsidRPr="00EE46EF">
        <w:rPr>
          <w:szCs w:val="24"/>
        </w:rPr>
        <w:t>i, fără păr</w:t>
      </w:r>
      <w:r w:rsidRPr="00EE46EF">
        <w:rPr>
          <w:szCs w:val="24"/>
        </w:rPr>
        <w:t>ț</w:t>
      </w:r>
      <w:r w:rsidRPr="00EE46EF">
        <w:rPr>
          <w:szCs w:val="24"/>
        </w:rPr>
        <w:t xml:space="preserve">i, neschimbat, </w:t>
      </w:r>
    </w:p>
    <w:p w14:paraId="5D07CCC6" w14:textId="77777777" w:rsidR="00571BF1" w:rsidRPr="00EE46EF" w:rsidRDefault="00571BF1" w:rsidP="00571BF1">
      <w:pPr>
        <w:spacing w:after="240"/>
        <w:rPr>
          <w:szCs w:val="24"/>
        </w:rPr>
      </w:pPr>
      <w:r w:rsidRPr="00EE46EF">
        <w:rPr>
          <w:szCs w:val="24"/>
        </w:rPr>
        <w:lastRenderedPageBreak/>
        <w:t xml:space="preserve">incoruptibil,neuitabil </w:t>
      </w:r>
      <w:r w:rsidRPr="00EE46EF">
        <w:rPr>
          <w:szCs w:val="24"/>
        </w:rPr>
        <w:t>ș</w:t>
      </w:r>
      <w:r w:rsidRPr="00EE46EF">
        <w:rPr>
          <w:szCs w:val="24"/>
        </w:rPr>
        <w:t>i nesupus nici unei despăr</w:t>
      </w:r>
      <w:r w:rsidRPr="00EE46EF">
        <w:rPr>
          <w:szCs w:val="24"/>
        </w:rPr>
        <w:t>ț</w:t>
      </w:r>
      <w:r w:rsidRPr="00EE46EF">
        <w:rPr>
          <w:szCs w:val="24"/>
        </w:rPr>
        <w:t>iri sau distan</w:t>
      </w:r>
      <w:r w:rsidRPr="00EE46EF">
        <w:rPr>
          <w:szCs w:val="24"/>
        </w:rPr>
        <w:t>ț</w:t>
      </w:r>
      <w:r w:rsidRPr="00EE46EF">
        <w:rPr>
          <w:szCs w:val="24"/>
        </w:rPr>
        <w:t xml:space="preserve">ări. Iar binele, cănd </w:t>
      </w:r>
    </w:p>
    <w:p w14:paraId="0F47C164" w14:textId="77777777" w:rsidR="00571BF1" w:rsidRPr="00EE46EF" w:rsidRDefault="00571BF1" w:rsidP="00571BF1">
      <w:pPr>
        <w:spacing w:after="240"/>
        <w:rPr>
          <w:szCs w:val="24"/>
        </w:rPr>
      </w:pPr>
      <w:r w:rsidRPr="00EE46EF">
        <w:rPr>
          <w:szCs w:val="24"/>
        </w:rPr>
        <w:t xml:space="preserve">II indică din lucrarea Sa; căci binele e binefâcător,îngrijitor al tuturor celor ce sunt </w:t>
      </w:r>
    </w:p>
    <w:p w14:paraId="4ED2DDAA" w14:textId="77777777" w:rsidR="00571BF1" w:rsidRPr="00EE46EF" w:rsidRDefault="00571BF1" w:rsidP="00571BF1">
      <w:pPr>
        <w:spacing w:after="240"/>
        <w:rPr>
          <w:szCs w:val="24"/>
        </w:rPr>
      </w:pPr>
      <w:r w:rsidRPr="00EE46EF">
        <w:rPr>
          <w:szCs w:val="24"/>
        </w:rPr>
        <w:t xml:space="preserve">din el </w:t>
      </w:r>
      <w:r w:rsidRPr="00EE46EF">
        <w:rPr>
          <w:szCs w:val="24"/>
        </w:rPr>
        <w:t>ș</w:t>
      </w:r>
      <w:r w:rsidRPr="00EE46EF">
        <w:rPr>
          <w:szCs w:val="24"/>
        </w:rPr>
        <w:t xml:space="preserve">i păzitor al lor; derivând de la "a fi foarte, a fi fixat foarte, sau afirmare </w:t>
      </w:r>
    </w:p>
    <w:p w14:paraId="0A8E8F6A" w14:textId="77777777" w:rsidR="00571BF1" w:rsidRPr="00EE46EF" w:rsidRDefault="00571BF1" w:rsidP="00571BF1">
      <w:pPr>
        <w:spacing w:after="240"/>
        <w:rPr>
          <w:szCs w:val="24"/>
        </w:rPr>
      </w:pPr>
      <w:r w:rsidRPr="00EE46EF">
        <w:rPr>
          <w:szCs w:val="24"/>
        </w:rPr>
        <w:t xml:space="preserve">puternică" (agan ine, i tedisde, i desin) - după părerea etimologilor, înseamnă că </w:t>
      </w:r>
    </w:p>
    <w:p w14:paraId="1A208205" w14:textId="77777777" w:rsidR="00571BF1" w:rsidRPr="00EE46EF" w:rsidRDefault="00571BF1" w:rsidP="00571BF1">
      <w:pPr>
        <w:spacing w:after="240"/>
        <w:rPr>
          <w:szCs w:val="24"/>
        </w:rPr>
      </w:pPr>
      <w:r w:rsidRPr="00EE46EF">
        <w:rPr>
          <w:szCs w:val="24"/>
        </w:rPr>
        <w:t>dăruie</w:t>
      </w:r>
      <w:r w:rsidRPr="00EE46EF">
        <w:rPr>
          <w:szCs w:val="24"/>
        </w:rPr>
        <w:t>ș</w:t>
      </w:r>
      <w:r w:rsidRPr="00EE46EF">
        <w:rPr>
          <w:szCs w:val="24"/>
        </w:rPr>
        <w:t>te tuturor celor ce sunt existen</w:t>
      </w:r>
      <w:r w:rsidRPr="00EE46EF">
        <w:rPr>
          <w:szCs w:val="24"/>
        </w:rPr>
        <w:t>ț</w:t>
      </w:r>
      <w:r w:rsidRPr="00EE46EF">
        <w:rPr>
          <w:szCs w:val="24"/>
        </w:rPr>
        <w:t>a, persisten</w:t>
      </w:r>
      <w:r w:rsidRPr="00EE46EF">
        <w:rPr>
          <w:szCs w:val="24"/>
        </w:rPr>
        <w:t>ț</w:t>
      </w:r>
      <w:r w:rsidRPr="00EE46EF">
        <w:rPr>
          <w:szCs w:val="24"/>
        </w:rPr>
        <w:t xml:space="preserve">a </w:t>
      </w:r>
      <w:r w:rsidRPr="00EE46EF">
        <w:rPr>
          <w:szCs w:val="24"/>
        </w:rPr>
        <w:t>ș</w:t>
      </w:r>
      <w:r w:rsidRPr="00EE46EF">
        <w:rPr>
          <w:szCs w:val="24"/>
        </w:rPr>
        <w:t>i puterea de a se mi</w:t>
      </w:r>
      <w:r w:rsidRPr="00EE46EF">
        <w:rPr>
          <w:szCs w:val="24"/>
        </w:rPr>
        <w:t>ș</w:t>
      </w:r>
      <w:r w:rsidRPr="00EE46EF">
        <w:rPr>
          <w:szCs w:val="24"/>
        </w:rPr>
        <w:t xml:space="preserve">ca. </w:t>
      </w:r>
    </w:p>
    <w:p w14:paraId="6C28A93E" w14:textId="77777777" w:rsidR="00571BF1" w:rsidRPr="00EE46EF" w:rsidRDefault="00571BF1" w:rsidP="00571BF1">
      <w:pPr>
        <w:spacing w:after="240"/>
        <w:rPr>
          <w:szCs w:val="24"/>
        </w:rPr>
      </w:pPr>
      <w:r w:rsidRPr="00EE46EF">
        <w:rPr>
          <w:szCs w:val="24"/>
        </w:rPr>
        <w:t>Deci zicea că cele cinci perechi, pe care le vedem în suflet, se mi</w:t>
      </w:r>
      <w:r w:rsidRPr="00EE46EF">
        <w:rPr>
          <w:szCs w:val="24"/>
        </w:rPr>
        <w:t>ș</w:t>
      </w:r>
      <w:r w:rsidRPr="00EE46EF">
        <w:rPr>
          <w:szCs w:val="24"/>
        </w:rPr>
        <w:t xml:space="preserve">că în jurul </w:t>
      </w:r>
    </w:p>
    <w:p w14:paraId="6EF1AEE6" w14:textId="77777777" w:rsidR="00571BF1" w:rsidRPr="00EE46EF" w:rsidRDefault="00571BF1" w:rsidP="00571BF1">
      <w:pPr>
        <w:spacing w:after="240"/>
        <w:rPr>
          <w:szCs w:val="24"/>
        </w:rPr>
      </w:pPr>
      <w:r w:rsidRPr="00EE46EF">
        <w:rPr>
          <w:szCs w:val="24"/>
        </w:rPr>
        <w:t xml:space="preserve">perechii care indică pe Dumnezeu. Perechi numesc aici : mintea </w:t>
      </w:r>
      <w:r w:rsidRPr="00EE46EF">
        <w:rPr>
          <w:szCs w:val="24"/>
        </w:rPr>
        <w:t>ș</w:t>
      </w:r>
      <w:r w:rsidRPr="00EE46EF">
        <w:rPr>
          <w:szCs w:val="24"/>
        </w:rPr>
        <w:t>i ra</w:t>
      </w:r>
      <w:r w:rsidRPr="00EE46EF">
        <w:rPr>
          <w:szCs w:val="24"/>
        </w:rPr>
        <w:t>ț</w:t>
      </w:r>
      <w:r w:rsidRPr="00EE46EF">
        <w:rPr>
          <w:szCs w:val="24"/>
        </w:rPr>
        <w:t xml:space="preserve">iunea, </w:t>
      </w:r>
    </w:p>
    <w:p w14:paraId="48CFA5AA" w14:textId="77777777" w:rsidR="00571BF1" w:rsidRPr="00EE46EF" w:rsidRDefault="00571BF1" w:rsidP="00571BF1">
      <w:pPr>
        <w:spacing w:after="240"/>
        <w:rPr>
          <w:szCs w:val="24"/>
        </w:rPr>
      </w:pPr>
      <w:r w:rsidRPr="00EE46EF">
        <w:rPr>
          <w:szCs w:val="24"/>
        </w:rPr>
        <w:t>în</w:t>
      </w:r>
      <w:r w:rsidRPr="00EE46EF">
        <w:rPr>
          <w:szCs w:val="24"/>
        </w:rPr>
        <w:t>ț</w:t>
      </w:r>
      <w:r w:rsidRPr="00EE46EF">
        <w:rPr>
          <w:szCs w:val="24"/>
        </w:rPr>
        <w:t xml:space="preserve">elepciunea </w:t>
      </w:r>
      <w:r w:rsidRPr="00EE46EF">
        <w:rPr>
          <w:szCs w:val="24"/>
        </w:rPr>
        <w:t>ș</w:t>
      </w:r>
      <w:r w:rsidRPr="00EE46EF">
        <w:rPr>
          <w:szCs w:val="24"/>
        </w:rPr>
        <w:t>i pruden</w:t>
      </w:r>
      <w:r w:rsidRPr="00EE46EF">
        <w:rPr>
          <w:szCs w:val="24"/>
        </w:rPr>
        <w:t>ț</w:t>
      </w:r>
      <w:r w:rsidRPr="00EE46EF">
        <w:rPr>
          <w:szCs w:val="24"/>
        </w:rPr>
        <w:t>a, cuno</w:t>
      </w:r>
      <w:r w:rsidRPr="00EE46EF">
        <w:rPr>
          <w:szCs w:val="24"/>
        </w:rPr>
        <w:t>ș</w:t>
      </w:r>
      <w:r w:rsidRPr="00EE46EF">
        <w:rPr>
          <w:szCs w:val="24"/>
        </w:rPr>
        <w:t>tin</w:t>
      </w:r>
      <w:r w:rsidRPr="00EE46EF">
        <w:rPr>
          <w:szCs w:val="24"/>
        </w:rPr>
        <w:t>ț</w:t>
      </w:r>
      <w:r w:rsidRPr="00EE46EF">
        <w:rPr>
          <w:szCs w:val="24"/>
        </w:rPr>
        <w:t xml:space="preserve">a care nu se poate uita </w:t>
      </w:r>
      <w:r w:rsidRPr="00EE46EF">
        <w:rPr>
          <w:szCs w:val="24"/>
        </w:rPr>
        <w:t>ș</w:t>
      </w:r>
      <w:r w:rsidRPr="00EE46EF">
        <w:rPr>
          <w:szCs w:val="24"/>
        </w:rPr>
        <w:t>i credin</w:t>
      </w:r>
      <w:r w:rsidRPr="00EE46EF">
        <w:rPr>
          <w:szCs w:val="24"/>
        </w:rPr>
        <w:t>ț</w:t>
      </w:r>
      <w:r w:rsidRPr="00EE46EF">
        <w:rPr>
          <w:szCs w:val="24"/>
        </w:rPr>
        <w:t xml:space="preserve">a. Iar perechea </w:t>
      </w:r>
    </w:p>
    <w:p w14:paraId="61134B30" w14:textId="77777777" w:rsidR="00571BF1" w:rsidRPr="00EE46EF" w:rsidRDefault="00571BF1" w:rsidP="00571BF1">
      <w:pPr>
        <w:spacing w:after="240"/>
        <w:rPr>
          <w:szCs w:val="24"/>
        </w:rPr>
      </w:pPr>
      <w:r w:rsidRPr="00EE46EF">
        <w:rPr>
          <w:szCs w:val="24"/>
        </w:rPr>
        <w:t xml:space="preserve">care indică pe Dumnezeu este adevărul </w:t>
      </w:r>
      <w:r w:rsidRPr="00EE46EF">
        <w:rPr>
          <w:szCs w:val="24"/>
        </w:rPr>
        <w:t>ș</w:t>
      </w:r>
      <w:r w:rsidRPr="00EE46EF">
        <w:rPr>
          <w:szCs w:val="24"/>
        </w:rPr>
        <w:t>i binele. Sufletul, mi</w:t>
      </w:r>
      <w:r w:rsidRPr="00EE46EF">
        <w:rPr>
          <w:szCs w:val="24"/>
        </w:rPr>
        <w:t>ș</w:t>
      </w:r>
      <w:r w:rsidRPr="00EE46EF">
        <w:rPr>
          <w:szCs w:val="24"/>
        </w:rPr>
        <w:t xml:space="preserve">cându-se progresiv </w:t>
      </w:r>
    </w:p>
    <w:p w14:paraId="3C3867E0" w14:textId="77777777" w:rsidR="00571BF1" w:rsidRPr="00EE46EF" w:rsidRDefault="00571BF1" w:rsidP="00571BF1">
      <w:pPr>
        <w:spacing w:after="240"/>
        <w:rPr>
          <w:szCs w:val="24"/>
        </w:rPr>
      </w:pPr>
      <w:r w:rsidRPr="00EE46EF">
        <w:rPr>
          <w:szCs w:val="24"/>
        </w:rPr>
        <w:t>prin acestea, se une</w:t>
      </w:r>
      <w:r w:rsidRPr="00EE46EF">
        <w:rPr>
          <w:szCs w:val="24"/>
        </w:rPr>
        <w:t>ș</w:t>
      </w:r>
      <w:r w:rsidRPr="00EE46EF">
        <w:rPr>
          <w:szCs w:val="24"/>
        </w:rPr>
        <w:t>te cu Dumnezeul tuturor, imitând neschimbabilitatea fiin</w:t>
      </w:r>
      <w:r w:rsidRPr="00EE46EF">
        <w:rPr>
          <w:szCs w:val="24"/>
        </w:rPr>
        <w:t>ț</w:t>
      </w:r>
      <w:r w:rsidRPr="00EE46EF">
        <w:rPr>
          <w:szCs w:val="24"/>
        </w:rPr>
        <w:t xml:space="preserve">ei </w:t>
      </w:r>
      <w:r w:rsidRPr="00EE46EF">
        <w:rPr>
          <w:szCs w:val="24"/>
        </w:rPr>
        <w:t>ș</w:t>
      </w:r>
      <w:r w:rsidRPr="00EE46EF">
        <w:rPr>
          <w:szCs w:val="24"/>
        </w:rPr>
        <w:t xml:space="preserve">i </w:t>
      </w:r>
    </w:p>
    <w:p w14:paraId="5AF5C461" w14:textId="77777777" w:rsidR="00571BF1" w:rsidRPr="00EE46EF" w:rsidRDefault="00571BF1" w:rsidP="00571BF1">
      <w:pPr>
        <w:spacing w:after="240"/>
        <w:rPr>
          <w:szCs w:val="24"/>
        </w:rPr>
      </w:pPr>
      <w:r w:rsidRPr="00EE46EF">
        <w:rPr>
          <w:szCs w:val="24"/>
        </w:rPr>
        <w:t xml:space="preserve">caracterul binefăcător al lucrării Lui, prin întărirea </w:t>
      </w:r>
      <w:r w:rsidRPr="00EE46EF">
        <w:rPr>
          <w:szCs w:val="24"/>
        </w:rPr>
        <w:t>ș</w:t>
      </w:r>
      <w:r w:rsidRPr="00EE46EF">
        <w:rPr>
          <w:szCs w:val="24"/>
        </w:rPr>
        <w:t xml:space="preserve">i statornicirea deprinderii în </w:t>
      </w:r>
    </w:p>
    <w:p w14:paraId="217BAC6F" w14:textId="77777777" w:rsidR="00571BF1" w:rsidRPr="00EE46EF" w:rsidRDefault="00571BF1" w:rsidP="00571BF1">
      <w:pPr>
        <w:spacing w:after="240"/>
        <w:rPr>
          <w:szCs w:val="24"/>
        </w:rPr>
      </w:pPr>
      <w:r w:rsidRPr="00EE46EF">
        <w:rPr>
          <w:szCs w:val="24"/>
        </w:rPr>
        <w:t xml:space="preserve">bine, pe baza liberului arbitru. </w:t>
      </w:r>
      <w:r w:rsidRPr="00EE46EF">
        <w:rPr>
          <w:szCs w:val="24"/>
        </w:rPr>
        <w:t>Ș</w:t>
      </w:r>
      <w:r w:rsidRPr="00EE46EF">
        <w:rPr>
          <w:szCs w:val="24"/>
        </w:rPr>
        <w:t>i, ca amestec în acestea, o observ</w:t>
      </w:r>
      <w:r w:rsidRPr="00EE46EF">
        <w:rPr>
          <w:szCs w:val="24"/>
        </w:rPr>
        <w:t>ț</w:t>
      </w:r>
      <w:r w:rsidRPr="00EE46EF">
        <w:rPr>
          <w:szCs w:val="24"/>
        </w:rPr>
        <w:t xml:space="preserve">ie potrivită: </w:t>
      </w:r>
    </w:p>
    <w:p w14:paraId="2092E715" w14:textId="77777777" w:rsidR="00571BF1" w:rsidRPr="00EE46EF" w:rsidRDefault="00571BF1" w:rsidP="00571BF1">
      <w:pPr>
        <w:spacing w:after="240"/>
        <w:rPr>
          <w:szCs w:val="24"/>
        </w:rPr>
      </w:pPr>
      <w:r w:rsidRPr="00EE46EF">
        <w:rPr>
          <w:szCs w:val="24"/>
        </w:rPr>
        <w:t xml:space="preserve">poate aceasta este dumnezeasca decadă a coardelor psalterionului din sufletul </w:t>
      </w:r>
    </w:p>
    <w:p w14:paraId="3EB7D26B" w14:textId="77777777" w:rsidR="00571BF1" w:rsidRPr="00EE46EF" w:rsidRDefault="00571BF1" w:rsidP="00571BF1">
      <w:pPr>
        <w:spacing w:after="240"/>
        <w:rPr>
          <w:szCs w:val="24"/>
        </w:rPr>
      </w:pPr>
      <w:r w:rsidRPr="00EE46EF">
        <w:rPr>
          <w:szCs w:val="24"/>
        </w:rPr>
        <w:t>mintal, care face să răsune ra</w:t>
      </w:r>
      <w:r w:rsidRPr="00EE46EF">
        <w:rPr>
          <w:szCs w:val="24"/>
        </w:rPr>
        <w:t>ț</w:t>
      </w:r>
      <w:r w:rsidRPr="00EE46EF">
        <w:rPr>
          <w:szCs w:val="24"/>
        </w:rPr>
        <w:t xml:space="preserve">iunea în duh, atinsă fiind de cealaltă decadă fericită </w:t>
      </w:r>
    </w:p>
    <w:p w14:paraId="2D1018C8" w14:textId="77777777" w:rsidR="00571BF1" w:rsidRPr="00EE46EF" w:rsidRDefault="00571BF1" w:rsidP="00571BF1">
      <w:pPr>
        <w:spacing w:after="240"/>
        <w:rPr>
          <w:szCs w:val="24"/>
        </w:rPr>
      </w:pPr>
      <w:r w:rsidRPr="00EE46EF">
        <w:rPr>
          <w:szCs w:val="24"/>
        </w:rPr>
        <w:t xml:space="preserve">a poruncilor, </w:t>
      </w:r>
      <w:r w:rsidRPr="00EE46EF">
        <w:rPr>
          <w:szCs w:val="24"/>
        </w:rPr>
        <w:t>ș</w:t>
      </w:r>
      <w:r w:rsidRPr="00EE46EF">
        <w:rPr>
          <w:szCs w:val="24"/>
        </w:rPr>
        <w:t>i care dă în chip spiritual sunetele desăvâr</w:t>
      </w:r>
      <w:r w:rsidRPr="00EE46EF">
        <w:rPr>
          <w:szCs w:val="24"/>
        </w:rPr>
        <w:t>ș</w:t>
      </w:r>
      <w:r w:rsidRPr="00EE46EF">
        <w:rPr>
          <w:szCs w:val="24"/>
        </w:rPr>
        <w:t xml:space="preserve">ite </w:t>
      </w:r>
      <w:r w:rsidRPr="00EE46EF">
        <w:rPr>
          <w:szCs w:val="24"/>
        </w:rPr>
        <w:t>ș</w:t>
      </w:r>
      <w:r w:rsidRPr="00EE46EF">
        <w:rPr>
          <w:szCs w:val="24"/>
        </w:rPr>
        <w:t xml:space="preserve">i armonioase, prin </w:t>
      </w:r>
    </w:p>
    <w:p w14:paraId="5D937630" w14:textId="77777777" w:rsidR="00571BF1" w:rsidRPr="00EE46EF" w:rsidRDefault="00571BF1" w:rsidP="00571BF1">
      <w:pPr>
        <w:spacing w:after="240"/>
        <w:rPr>
          <w:szCs w:val="24"/>
        </w:rPr>
      </w:pPr>
      <w:r w:rsidRPr="00EE46EF">
        <w:rPr>
          <w:szCs w:val="24"/>
        </w:rPr>
        <w:t>care e lăudat Dumnezeu. In chipul acesta pot să aflu care este ra</w:t>
      </w:r>
      <w:r w:rsidRPr="00EE46EF">
        <w:rPr>
          <w:szCs w:val="24"/>
        </w:rPr>
        <w:t>ț</w:t>
      </w:r>
      <w:r w:rsidRPr="00EE46EF">
        <w:rPr>
          <w:szCs w:val="24"/>
        </w:rPr>
        <w:t xml:space="preserve">iunea decadei </w:t>
      </w:r>
    </w:p>
    <w:p w14:paraId="7D29FEDA" w14:textId="77777777" w:rsidR="00571BF1" w:rsidRPr="00EE46EF" w:rsidRDefault="00571BF1" w:rsidP="00571BF1">
      <w:pPr>
        <w:spacing w:after="240"/>
        <w:rPr>
          <w:szCs w:val="24"/>
        </w:rPr>
      </w:pPr>
      <w:r w:rsidRPr="00EE46EF">
        <w:rPr>
          <w:szCs w:val="24"/>
        </w:rPr>
        <w:t xml:space="preserve">care răsună </w:t>
      </w:r>
      <w:r w:rsidRPr="00EE46EF">
        <w:rPr>
          <w:szCs w:val="24"/>
        </w:rPr>
        <w:t>ș</w:t>
      </w:r>
      <w:r w:rsidRPr="00EE46EF">
        <w:rPr>
          <w:szCs w:val="24"/>
        </w:rPr>
        <w:t xml:space="preserve">i al decadei care o face pe aceea să răsune, </w:t>
      </w:r>
      <w:r w:rsidRPr="00EE46EF">
        <w:rPr>
          <w:szCs w:val="24"/>
        </w:rPr>
        <w:t>ș</w:t>
      </w:r>
      <w:r w:rsidRPr="00EE46EF">
        <w:rPr>
          <w:szCs w:val="24"/>
        </w:rPr>
        <w:t>i cum o decadă,se une</w:t>
      </w:r>
      <w:r w:rsidRPr="00EE46EF">
        <w:rPr>
          <w:szCs w:val="24"/>
        </w:rPr>
        <w:t>ș</w:t>
      </w:r>
      <w:r w:rsidRPr="00EE46EF">
        <w:rPr>
          <w:szCs w:val="24"/>
        </w:rPr>
        <w:t xml:space="preserve">te </w:t>
      </w:r>
    </w:p>
    <w:p w14:paraId="4F22F538" w14:textId="77777777" w:rsidR="00571BF1" w:rsidRPr="00EE46EF" w:rsidRDefault="00571BF1" w:rsidP="00571BF1">
      <w:pPr>
        <w:spacing w:after="240"/>
        <w:rPr>
          <w:szCs w:val="24"/>
        </w:rPr>
      </w:pPr>
      <w:r w:rsidRPr="00EE46EF">
        <w:rPr>
          <w:szCs w:val="24"/>
        </w:rPr>
        <w:t>ș</w:t>
      </w:r>
      <w:r w:rsidRPr="00EE46EF">
        <w:rPr>
          <w:szCs w:val="24"/>
        </w:rPr>
        <w:t>i se împreună tainic cu cealaltă. Ra</w:t>
      </w:r>
      <w:r w:rsidRPr="00EE46EF">
        <w:rPr>
          <w:szCs w:val="24"/>
        </w:rPr>
        <w:t>ț</w:t>
      </w:r>
      <w:r w:rsidRPr="00EE46EF">
        <w:rPr>
          <w:szCs w:val="24"/>
        </w:rPr>
        <w:t xml:space="preserve">iunea readuce pe Iisus Dumnezeul </w:t>
      </w:r>
      <w:r w:rsidRPr="00EE46EF">
        <w:rPr>
          <w:szCs w:val="24"/>
        </w:rPr>
        <w:t>ș</w:t>
      </w:r>
      <w:r w:rsidRPr="00EE46EF">
        <w:rPr>
          <w:szCs w:val="24"/>
        </w:rPr>
        <w:t xml:space="preserve">i </w:t>
      </w:r>
    </w:p>
    <w:p w14:paraId="0B264149" w14:textId="77777777" w:rsidR="00571BF1" w:rsidRPr="00EE46EF" w:rsidRDefault="00571BF1" w:rsidP="00571BF1">
      <w:pPr>
        <w:spacing w:after="240"/>
        <w:rPr>
          <w:szCs w:val="24"/>
        </w:rPr>
      </w:pPr>
      <w:r w:rsidRPr="00EE46EF">
        <w:rPr>
          <w:szCs w:val="24"/>
        </w:rPr>
        <w:t xml:space="preserve">Mântuitorul meu, întregit prin mine cel mântuit, la sine care este pururea atotplină </w:t>
      </w:r>
    </w:p>
    <w:p w14:paraId="55A33C20" w14:textId="77777777" w:rsidR="00571BF1" w:rsidRPr="00EE46EF" w:rsidRDefault="00571BF1" w:rsidP="00571BF1">
      <w:pPr>
        <w:spacing w:after="240"/>
        <w:rPr>
          <w:szCs w:val="24"/>
        </w:rPr>
      </w:pPr>
      <w:r w:rsidRPr="00EE46EF">
        <w:rPr>
          <w:szCs w:val="24"/>
        </w:rPr>
        <w:t>ș</w:t>
      </w:r>
      <w:r w:rsidRPr="00EE46EF">
        <w:rPr>
          <w:szCs w:val="24"/>
        </w:rPr>
        <w:t>i niciodată nu poate ie</w:t>
      </w:r>
      <w:r w:rsidRPr="00EE46EF">
        <w:rPr>
          <w:szCs w:val="24"/>
        </w:rPr>
        <w:t>ș</w:t>
      </w:r>
      <w:r w:rsidRPr="00EE46EF">
        <w:rPr>
          <w:szCs w:val="24"/>
        </w:rPr>
        <w:t>i din sine : iar pe mine, omul, mă restabile</w:t>
      </w:r>
      <w:r w:rsidRPr="00EE46EF">
        <w:rPr>
          <w:szCs w:val="24"/>
        </w:rPr>
        <w:t>ș</w:t>
      </w:r>
      <w:r w:rsidRPr="00EE46EF">
        <w:rPr>
          <w:szCs w:val="24"/>
        </w:rPr>
        <w:t xml:space="preserve">te în chip </w:t>
      </w:r>
    </w:p>
    <w:p w14:paraId="724670B6" w14:textId="77777777" w:rsidR="00571BF1" w:rsidRPr="00EE46EF" w:rsidRDefault="00571BF1" w:rsidP="00571BF1">
      <w:pPr>
        <w:spacing w:after="240"/>
        <w:rPr>
          <w:szCs w:val="24"/>
        </w:rPr>
      </w:pPr>
      <w:r w:rsidRPr="00EE46EF">
        <w:rPr>
          <w:szCs w:val="24"/>
        </w:rPr>
        <w:t>minunat în ea însă</w:t>
      </w:r>
      <w:r w:rsidRPr="00EE46EF">
        <w:rPr>
          <w:szCs w:val="24"/>
        </w:rPr>
        <w:t>ș</w:t>
      </w:r>
      <w:r w:rsidRPr="00EE46EF">
        <w:rPr>
          <w:szCs w:val="24"/>
        </w:rPr>
        <w:t>i, mai bine zis în Dumnezeu, de la Care am primit existen</w:t>
      </w:r>
      <w:r w:rsidRPr="00EE46EF">
        <w:rPr>
          <w:szCs w:val="24"/>
        </w:rPr>
        <w:t>ț</w:t>
      </w:r>
      <w:r w:rsidRPr="00EE46EF">
        <w:rPr>
          <w:szCs w:val="24"/>
        </w:rPr>
        <w:t xml:space="preserve">a </w:t>
      </w:r>
      <w:r w:rsidRPr="00EE46EF">
        <w:rPr>
          <w:szCs w:val="24"/>
        </w:rPr>
        <w:t>ș</w:t>
      </w:r>
      <w:r w:rsidRPr="00EE46EF">
        <w:rPr>
          <w:szCs w:val="24"/>
        </w:rPr>
        <w:t xml:space="preserve">i </w:t>
      </w:r>
    </w:p>
    <w:p w14:paraId="135EF533" w14:textId="77777777" w:rsidR="00571BF1" w:rsidRPr="00EE46EF" w:rsidRDefault="00571BF1" w:rsidP="00571BF1">
      <w:pPr>
        <w:spacing w:after="240"/>
        <w:rPr>
          <w:szCs w:val="24"/>
        </w:rPr>
      </w:pPr>
      <w:r w:rsidRPr="00EE46EF">
        <w:rPr>
          <w:szCs w:val="24"/>
        </w:rPr>
        <w:t>spre Care tind, dorind de departe să ob</w:t>
      </w:r>
      <w:r w:rsidRPr="00EE46EF">
        <w:rPr>
          <w:szCs w:val="24"/>
        </w:rPr>
        <w:t>ț</w:t>
      </w:r>
      <w:r w:rsidRPr="00EE46EF">
        <w:rPr>
          <w:szCs w:val="24"/>
        </w:rPr>
        <w:t xml:space="preserve">in fericirea. </w:t>
      </w:r>
    </w:p>
    <w:p w14:paraId="3CF15B67" w14:textId="77777777" w:rsidR="00571BF1" w:rsidRPr="00EE46EF" w:rsidRDefault="00571BF1" w:rsidP="00571BF1">
      <w:pPr>
        <w:spacing w:after="240"/>
        <w:rPr>
          <w:szCs w:val="24"/>
        </w:rPr>
      </w:pPr>
      <w:r w:rsidRPr="00EE46EF">
        <w:rPr>
          <w:szCs w:val="24"/>
        </w:rPr>
        <w:t>Cel ce poate să cunoască aceasta, prin pătimirea celor spuse, cunoa</w:t>
      </w:r>
      <w:r w:rsidRPr="00EE46EF">
        <w:rPr>
          <w:szCs w:val="24"/>
        </w:rPr>
        <w:t>ș</w:t>
      </w:r>
      <w:r w:rsidRPr="00EE46EF">
        <w:rPr>
          <w:szCs w:val="24"/>
        </w:rPr>
        <w:t xml:space="preserve">te, </w:t>
      </w:r>
    </w:p>
    <w:p w14:paraId="124C48E6" w14:textId="77777777" w:rsidR="00571BF1" w:rsidRPr="00EE46EF" w:rsidRDefault="00571BF1" w:rsidP="00571BF1">
      <w:pPr>
        <w:spacing w:after="240"/>
        <w:rPr>
          <w:szCs w:val="24"/>
        </w:rPr>
      </w:pPr>
      <w:r w:rsidRPr="00EE46EF">
        <w:rPr>
          <w:szCs w:val="24"/>
        </w:rPr>
        <w:t>desigur după ce i-a făcut experien</w:t>
      </w:r>
      <w:r w:rsidRPr="00EE46EF">
        <w:rPr>
          <w:szCs w:val="24"/>
        </w:rPr>
        <w:t>ț</w:t>
      </w:r>
      <w:r w:rsidRPr="00EE46EF">
        <w:rPr>
          <w:szCs w:val="24"/>
        </w:rPr>
        <w:t xml:space="preserve">a, limpede demnitatea sa : cum se reîntoarce la </w:t>
      </w:r>
    </w:p>
    <w:p w14:paraId="1395682A" w14:textId="77777777" w:rsidR="00571BF1" w:rsidRPr="00EE46EF" w:rsidRDefault="00571BF1" w:rsidP="00571BF1">
      <w:pPr>
        <w:spacing w:after="240"/>
        <w:rPr>
          <w:szCs w:val="24"/>
        </w:rPr>
      </w:pPr>
      <w:r w:rsidRPr="00EE46EF">
        <w:rPr>
          <w:szCs w:val="24"/>
        </w:rPr>
        <w:t xml:space="preserve">chipul ceea ce-i după chipul; ce cinste se cuvine originarului; care e puterea tainei </w:t>
      </w:r>
    </w:p>
    <w:p w14:paraId="65C9C71B" w14:textId="77777777" w:rsidR="00571BF1" w:rsidRPr="00EE46EF" w:rsidRDefault="00571BF1" w:rsidP="00571BF1">
      <w:pPr>
        <w:spacing w:after="240"/>
        <w:rPr>
          <w:szCs w:val="24"/>
        </w:rPr>
      </w:pPr>
      <w:r w:rsidRPr="00EE46EF">
        <w:rPr>
          <w:szCs w:val="24"/>
        </w:rPr>
        <w:t xml:space="preserve">mântuirii noastre </w:t>
      </w:r>
      <w:r w:rsidRPr="00EE46EF">
        <w:rPr>
          <w:szCs w:val="24"/>
        </w:rPr>
        <w:t>ș</w:t>
      </w:r>
      <w:r w:rsidRPr="00EE46EF">
        <w:rPr>
          <w:szCs w:val="24"/>
        </w:rPr>
        <w:t xml:space="preserve">i pentru cine a murit Hristos; cum putem apoi rămâne în El </w:t>
      </w:r>
      <w:r w:rsidRPr="00EE46EF">
        <w:rPr>
          <w:szCs w:val="24"/>
        </w:rPr>
        <w:t>ș</w:t>
      </w:r>
      <w:r w:rsidRPr="00EE46EF">
        <w:rPr>
          <w:szCs w:val="24"/>
        </w:rPr>
        <w:t xml:space="preserve">i </w:t>
      </w:r>
    </w:p>
    <w:p w14:paraId="08E84B53" w14:textId="77777777" w:rsidR="00571BF1" w:rsidRPr="00EE46EF" w:rsidRDefault="00571BF1" w:rsidP="00571BF1">
      <w:pPr>
        <w:spacing w:after="240"/>
        <w:rPr>
          <w:szCs w:val="24"/>
        </w:rPr>
      </w:pPr>
      <w:r w:rsidRPr="00EE46EF">
        <w:rPr>
          <w:szCs w:val="24"/>
        </w:rPr>
        <w:t xml:space="preserve">El în noi, precum a spus; </w:t>
      </w:r>
      <w:r w:rsidRPr="00EE46EF">
        <w:rPr>
          <w:szCs w:val="24"/>
        </w:rPr>
        <w:t>ș</w:t>
      </w:r>
      <w:r w:rsidRPr="00EE46EF">
        <w:rPr>
          <w:szCs w:val="24"/>
        </w:rPr>
        <w:t xml:space="preserve">i cum "este drept cuvântul Domnului, </w:t>
      </w:r>
      <w:r w:rsidRPr="00EE46EF">
        <w:rPr>
          <w:szCs w:val="24"/>
        </w:rPr>
        <w:t>ș</w:t>
      </w:r>
      <w:r w:rsidRPr="00EE46EF">
        <w:rPr>
          <w:szCs w:val="24"/>
        </w:rPr>
        <w:t xml:space="preserve">i în toate câte </w:t>
      </w:r>
    </w:p>
    <w:p w14:paraId="529E73F0" w14:textId="77777777" w:rsidR="00571BF1" w:rsidRPr="00EE46EF" w:rsidRDefault="00571BF1" w:rsidP="00571BF1">
      <w:pPr>
        <w:spacing w:after="240"/>
        <w:rPr>
          <w:szCs w:val="24"/>
        </w:rPr>
      </w:pPr>
      <w:r w:rsidRPr="00EE46EF">
        <w:rPr>
          <w:szCs w:val="24"/>
        </w:rPr>
        <w:lastRenderedPageBreak/>
        <w:t>face î</w:t>
      </w:r>
      <w:r w:rsidRPr="00EE46EF">
        <w:rPr>
          <w:szCs w:val="24"/>
        </w:rPr>
        <w:t>ș</w:t>
      </w:r>
      <w:r w:rsidRPr="00EE46EF">
        <w:rPr>
          <w:szCs w:val="24"/>
        </w:rPr>
        <w:t xml:space="preserve">i </w:t>
      </w:r>
      <w:r w:rsidRPr="00EE46EF">
        <w:rPr>
          <w:szCs w:val="24"/>
        </w:rPr>
        <w:t>ț</w:t>
      </w:r>
      <w:r w:rsidRPr="00EE46EF">
        <w:rPr>
          <w:szCs w:val="24"/>
        </w:rPr>
        <w:t>ine făgăduin</w:t>
      </w:r>
      <w:r w:rsidRPr="00EE46EF">
        <w:rPr>
          <w:szCs w:val="24"/>
        </w:rPr>
        <w:t>ț</w:t>
      </w:r>
      <w:r w:rsidRPr="00EE46EF">
        <w:rPr>
          <w:szCs w:val="24"/>
        </w:rPr>
        <w:t xml:space="preserve">a" (Ps.32, 4) ? Dar să ne întoarcem la </w:t>
      </w:r>
      <w:r w:rsidRPr="00EE46EF">
        <w:rPr>
          <w:szCs w:val="24"/>
        </w:rPr>
        <w:t>ș</w:t>
      </w:r>
      <w:r w:rsidRPr="00EE46EF">
        <w:rPr>
          <w:szCs w:val="24"/>
        </w:rPr>
        <w:t xml:space="preserve">irul cuvântului, </w:t>
      </w:r>
    </w:p>
    <w:p w14:paraId="23D28E4A" w14:textId="77777777" w:rsidR="00571BF1" w:rsidRPr="00EE46EF" w:rsidRDefault="00571BF1" w:rsidP="00571BF1">
      <w:pPr>
        <w:spacing w:after="240"/>
        <w:rPr>
          <w:szCs w:val="24"/>
        </w:rPr>
      </w:pPr>
      <w:r w:rsidRPr="00EE46EF">
        <w:rPr>
          <w:szCs w:val="24"/>
        </w:rPr>
        <w:t>mul</w:t>
      </w:r>
      <w:r w:rsidRPr="00EE46EF">
        <w:rPr>
          <w:szCs w:val="24"/>
        </w:rPr>
        <w:t>ț</w:t>
      </w:r>
      <w:r w:rsidRPr="00EE46EF">
        <w:rPr>
          <w:szCs w:val="24"/>
        </w:rPr>
        <w:t xml:space="preserve">umindu-ne cu atâta despre acestea. </w:t>
      </w:r>
    </w:p>
    <w:p w14:paraId="5FA96707" w14:textId="77777777" w:rsidR="00571BF1" w:rsidRPr="00EE46EF" w:rsidRDefault="00571BF1" w:rsidP="00571BF1">
      <w:pPr>
        <w:spacing w:after="240"/>
        <w:rPr>
          <w:szCs w:val="24"/>
        </w:rPr>
      </w:pPr>
    </w:p>
    <w:p w14:paraId="00E24F96" w14:textId="77777777" w:rsidR="00571BF1" w:rsidRPr="00EE46EF" w:rsidRDefault="00571BF1" w:rsidP="00571BF1">
      <w:pPr>
        <w:spacing w:after="240"/>
        <w:rPr>
          <w:szCs w:val="24"/>
        </w:rPr>
      </w:pPr>
      <w:r w:rsidRPr="00EE46EF">
        <w:rPr>
          <w:szCs w:val="24"/>
        </w:rPr>
        <w:t xml:space="preserve">11 </w:t>
      </w:r>
    </w:p>
    <w:p w14:paraId="0513F162" w14:textId="77777777" w:rsidR="00571BF1" w:rsidRPr="00EE46EF" w:rsidRDefault="00571BF1" w:rsidP="00571BF1">
      <w:pPr>
        <w:spacing w:after="240"/>
        <w:rPr>
          <w:szCs w:val="24"/>
        </w:rPr>
      </w:pPr>
    </w:p>
    <w:p w14:paraId="691FDF71" w14:textId="77777777" w:rsidR="00571BF1" w:rsidRPr="00EE46EF" w:rsidRDefault="00571BF1" w:rsidP="00571BF1">
      <w:pPr>
        <w:spacing w:after="240"/>
        <w:rPr>
          <w:szCs w:val="24"/>
        </w:rPr>
      </w:pPr>
      <w:r w:rsidRPr="00EE46EF">
        <w:rPr>
          <w:szCs w:val="24"/>
        </w:rPr>
        <w:t xml:space="preserve">Sf. Maxim Mărturisitorul, Mistagogia </w:t>
      </w:r>
    </w:p>
    <w:p w14:paraId="06CBE926" w14:textId="77777777" w:rsidR="00571BF1" w:rsidRPr="00EE46EF" w:rsidRDefault="00571BF1" w:rsidP="00571BF1">
      <w:pPr>
        <w:spacing w:after="240"/>
        <w:rPr>
          <w:szCs w:val="24"/>
        </w:rPr>
      </w:pPr>
      <w:r w:rsidRPr="00EE46EF">
        <w:rPr>
          <w:szCs w:val="24"/>
        </w:rPr>
        <w:t>Mintea a</w:t>
      </w:r>
      <w:r w:rsidRPr="00EE46EF">
        <w:rPr>
          <w:szCs w:val="24"/>
        </w:rPr>
        <w:t>ș</w:t>
      </w:r>
      <w:r w:rsidRPr="00EE46EF">
        <w:rPr>
          <w:szCs w:val="24"/>
        </w:rPr>
        <w:t>adar, mi</w:t>
      </w:r>
      <w:r w:rsidRPr="00EE46EF">
        <w:rPr>
          <w:szCs w:val="24"/>
        </w:rPr>
        <w:t>ș</w:t>
      </w:r>
      <w:r w:rsidRPr="00EE46EF">
        <w:rPr>
          <w:szCs w:val="24"/>
        </w:rPr>
        <w:t>cându-se prin în</w:t>
      </w:r>
      <w:r w:rsidRPr="00EE46EF">
        <w:rPr>
          <w:szCs w:val="24"/>
        </w:rPr>
        <w:t>ț</w:t>
      </w:r>
      <w:r w:rsidRPr="00EE46EF">
        <w:rPr>
          <w:szCs w:val="24"/>
        </w:rPr>
        <w:t>elepciune vine la contempla</w:t>
      </w:r>
      <w:r w:rsidRPr="00EE46EF">
        <w:rPr>
          <w:szCs w:val="24"/>
        </w:rPr>
        <w:t>ț</w:t>
      </w:r>
      <w:r w:rsidRPr="00EE46EF">
        <w:rPr>
          <w:szCs w:val="24"/>
        </w:rPr>
        <w:t xml:space="preserve">ie, prin </w:t>
      </w:r>
    </w:p>
    <w:p w14:paraId="57BC0B07" w14:textId="77777777" w:rsidR="00571BF1" w:rsidRPr="00EE46EF" w:rsidRDefault="00571BF1" w:rsidP="00571BF1">
      <w:pPr>
        <w:spacing w:after="240"/>
        <w:rPr>
          <w:szCs w:val="24"/>
        </w:rPr>
      </w:pPr>
      <w:r w:rsidRPr="00EE46EF">
        <w:rPr>
          <w:szCs w:val="24"/>
        </w:rPr>
        <w:t>contempla</w:t>
      </w:r>
      <w:r w:rsidRPr="00EE46EF">
        <w:rPr>
          <w:szCs w:val="24"/>
        </w:rPr>
        <w:t>ț</w:t>
      </w:r>
      <w:r w:rsidRPr="00EE46EF">
        <w:rPr>
          <w:szCs w:val="24"/>
        </w:rPr>
        <w:t>ie, la cunoa</w:t>
      </w:r>
      <w:r w:rsidRPr="00EE46EF">
        <w:rPr>
          <w:szCs w:val="24"/>
        </w:rPr>
        <w:t>ș</w:t>
      </w:r>
      <w:r w:rsidRPr="00EE46EF">
        <w:rPr>
          <w:szCs w:val="24"/>
        </w:rPr>
        <w:t>tere, prin cunoa</w:t>
      </w:r>
      <w:r w:rsidRPr="00EE46EF">
        <w:rPr>
          <w:szCs w:val="24"/>
        </w:rPr>
        <w:t>ș</w:t>
      </w:r>
      <w:r w:rsidRPr="00EE46EF">
        <w:rPr>
          <w:szCs w:val="24"/>
        </w:rPr>
        <w:t>tere, la cuno</w:t>
      </w:r>
      <w:r w:rsidRPr="00EE46EF">
        <w:rPr>
          <w:szCs w:val="24"/>
        </w:rPr>
        <w:t>ș</w:t>
      </w:r>
      <w:r w:rsidRPr="00EE46EF">
        <w:rPr>
          <w:szCs w:val="24"/>
        </w:rPr>
        <w:t>tin</w:t>
      </w:r>
      <w:r w:rsidRPr="00EE46EF">
        <w:rPr>
          <w:szCs w:val="24"/>
        </w:rPr>
        <w:t>ț</w:t>
      </w:r>
      <w:r w:rsidRPr="00EE46EF">
        <w:rPr>
          <w:szCs w:val="24"/>
        </w:rPr>
        <w:t xml:space="preserve">a care nu se uită, iar prin </w:t>
      </w:r>
    </w:p>
    <w:p w14:paraId="63FFFC88" w14:textId="77777777" w:rsidR="00571BF1" w:rsidRPr="00EE46EF" w:rsidRDefault="00571BF1" w:rsidP="00571BF1">
      <w:pPr>
        <w:spacing w:after="240"/>
        <w:rPr>
          <w:szCs w:val="24"/>
        </w:rPr>
      </w:pPr>
      <w:r w:rsidRPr="00EE46EF">
        <w:rPr>
          <w:szCs w:val="24"/>
        </w:rPr>
        <w:t>cuno</w:t>
      </w:r>
      <w:r w:rsidRPr="00EE46EF">
        <w:rPr>
          <w:szCs w:val="24"/>
        </w:rPr>
        <w:t>ș</w:t>
      </w:r>
      <w:r w:rsidRPr="00EE46EF">
        <w:rPr>
          <w:szCs w:val="24"/>
        </w:rPr>
        <w:t>tin</w:t>
      </w:r>
      <w:r w:rsidRPr="00EE46EF">
        <w:rPr>
          <w:szCs w:val="24"/>
        </w:rPr>
        <w:t>ț</w:t>
      </w:r>
      <w:r w:rsidRPr="00EE46EF">
        <w:rPr>
          <w:szCs w:val="24"/>
        </w:rPr>
        <w:t xml:space="preserve">a care nu se uită la adevăr, în preajma căruia mintea ajunge la hotarul </w:t>
      </w:r>
    </w:p>
    <w:p w14:paraId="6E87EA4F" w14:textId="77777777" w:rsidR="00571BF1" w:rsidRPr="00EE46EF" w:rsidRDefault="00571BF1" w:rsidP="00571BF1">
      <w:pPr>
        <w:spacing w:after="240"/>
        <w:rPr>
          <w:szCs w:val="24"/>
        </w:rPr>
      </w:pPr>
      <w:r w:rsidRPr="00EE46EF">
        <w:rPr>
          <w:szCs w:val="24"/>
        </w:rPr>
        <w:t>mi</w:t>
      </w:r>
      <w:r w:rsidRPr="00EE46EF">
        <w:rPr>
          <w:szCs w:val="24"/>
        </w:rPr>
        <w:t>ș</w:t>
      </w:r>
      <w:r w:rsidRPr="00EE46EF">
        <w:rPr>
          <w:szCs w:val="24"/>
        </w:rPr>
        <w:t>cării, fiind mărginită atât după fiin</w:t>
      </w:r>
      <w:r w:rsidRPr="00EE46EF">
        <w:rPr>
          <w:szCs w:val="24"/>
        </w:rPr>
        <w:t>ț</w:t>
      </w:r>
      <w:r w:rsidRPr="00EE46EF">
        <w:rPr>
          <w:szCs w:val="24"/>
        </w:rPr>
        <w:t xml:space="preserve">ă </w:t>
      </w:r>
      <w:r w:rsidRPr="00EE46EF">
        <w:rPr>
          <w:szCs w:val="24"/>
        </w:rPr>
        <w:t>ș</w:t>
      </w:r>
      <w:r w:rsidRPr="00EE46EF">
        <w:rPr>
          <w:szCs w:val="24"/>
        </w:rPr>
        <w:t xml:space="preserve">i putere, cât </w:t>
      </w:r>
      <w:r w:rsidRPr="00EE46EF">
        <w:rPr>
          <w:szCs w:val="24"/>
        </w:rPr>
        <w:t>ș</w:t>
      </w:r>
      <w:r w:rsidRPr="00EE46EF">
        <w:rPr>
          <w:szCs w:val="24"/>
        </w:rPr>
        <w:t xml:space="preserve">i după deprindere </w:t>
      </w:r>
      <w:r w:rsidRPr="00EE46EF">
        <w:rPr>
          <w:szCs w:val="24"/>
        </w:rPr>
        <w:t>ș</w:t>
      </w:r>
      <w:r w:rsidRPr="00EE46EF">
        <w:rPr>
          <w:szCs w:val="24"/>
        </w:rPr>
        <w:t xml:space="preserve">i </w:t>
      </w:r>
    </w:p>
    <w:p w14:paraId="6F34D108" w14:textId="77777777" w:rsidR="00571BF1" w:rsidRPr="00EE46EF" w:rsidRDefault="00571BF1" w:rsidP="00571BF1">
      <w:pPr>
        <w:spacing w:after="240"/>
        <w:rPr>
          <w:szCs w:val="24"/>
        </w:rPr>
      </w:pPr>
      <w:r w:rsidRPr="00EE46EF">
        <w:rPr>
          <w:szCs w:val="24"/>
        </w:rPr>
        <w:t xml:space="preserve">lucrare. </w:t>
      </w:r>
    </w:p>
    <w:p w14:paraId="58441551" w14:textId="77777777" w:rsidR="00571BF1" w:rsidRPr="00EE46EF" w:rsidRDefault="00571BF1" w:rsidP="00571BF1">
      <w:pPr>
        <w:spacing w:after="240"/>
        <w:rPr>
          <w:szCs w:val="24"/>
        </w:rPr>
      </w:pPr>
      <w:r w:rsidRPr="00EE46EF">
        <w:rPr>
          <w:szCs w:val="24"/>
        </w:rPr>
        <w:t>Căci, zicea, că în</w:t>
      </w:r>
      <w:r w:rsidRPr="00EE46EF">
        <w:rPr>
          <w:szCs w:val="24"/>
        </w:rPr>
        <w:t>ț</w:t>
      </w:r>
      <w:r w:rsidRPr="00EE46EF">
        <w:rPr>
          <w:szCs w:val="24"/>
        </w:rPr>
        <w:t>elepciunea este putere a min</w:t>
      </w:r>
      <w:r w:rsidRPr="00EE46EF">
        <w:rPr>
          <w:szCs w:val="24"/>
        </w:rPr>
        <w:t>ț</w:t>
      </w:r>
      <w:r w:rsidRPr="00EE46EF">
        <w:rPr>
          <w:szCs w:val="24"/>
        </w:rPr>
        <w:t xml:space="preserve">ii </w:t>
      </w:r>
      <w:r w:rsidRPr="00EE46EF">
        <w:rPr>
          <w:szCs w:val="24"/>
        </w:rPr>
        <w:t>ș</w:t>
      </w:r>
      <w:r w:rsidRPr="00EE46EF">
        <w:rPr>
          <w:szCs w:val="24"/>
        </w:rPr>
        <w:t>i mintea însă</w:t>
      </w:r>
      <w:r w:rsidRPr="00EE46EF">
        <w:rPr>
          <w:szCs w:val="24"/>
        </w:rPr>
        <w:t>ș</w:t>
      </w:r>
      <w:r w:rsidRPr="00EE46EF">
        <w:rPr>
          <w:szCs w:val="24"/>
        </w:rPr>
        <w:t xml:space="preserve">i este </w:t>
      </w:r>
    </w:p>
    <w:p w14:paraId="46F2B68B" w14:textId="77777777" w:rsidR="00571BF1" w:rsidRPr="00EE46EF" w:rsidRDefault="00571BF1" w:rsidP="00571BF1">
      <w:pPr>
        <w:spacing w:after="240"/>
        <w:rPr>
          <w:szCs w:val="24"/>
        </w:rPr>
      </w:pPr>
      <w:r w:rsidRPr="00EE46EF">
        <w:rPr>
          <w:szCs w:val="24"/>
        </w:rPr>
        <w:t>în</w:t>
      </w:r>
      <w:r w:rsidRPr="00EE46EF">
        <w:rPr>
          <w:szCs w:val="24"/>
        </w:rPr>
        <w:t>ț</w:t>
      </w:r>
      <w:r w:rsidRPr="00EE46EF">
        <w:rPr>
          <w:szCs w:val="24"/>
        </w:rPr>
        <w:t>elepciune în potentă; contempla</w:t>
      </w:r>
      <w:r w:rsidRPr="00EE46EF">
        <w:rPr>
          <w:szCs w:val="24"/>
        </w:rPr>
        <w:t>ț</w:t>
      </w:r>
      <w:r w:rsidRPr="00EE46EF">
        <w:rPr>
          <w:szCs w:val="24"/>
        </w:rPr>
        <w:t>ia, la rândul ei, este deprinderea min</w:t>
      </w:r>
      <w:r w:rsidRPr="00EE46EF">
        <w:rPr>
          <w:szCs w:val="24"/>
        </w:rPr>
        <w:t>ț</w:t>
      </w:r>
      <w:r w:rsidRPr="00EE46EF">
        <w:rPr>
          <w:szCs w:val="24"/>
        </w:rPr>
        <w:t xml:space="preserve">ii, iar </w:t>
      </w:r>
    </w:p>
    <w:p w14:paraId="6851BE79" w14:textId="77777777" w:rsidR="00571BF1" w:rsidRPr="00EE46EF" w:rsidRDefault="00571BF1" w:rsidP="00571BF1">
      <w:pPr>
        <w:spacing w:after="240"/>
        <w:rPr>
          <w:szCs w:val="24"/>
        </w:rPr>
      </w:pPr>
      <w:r w:rsidRPr="00EE46EF">
        <w:rPr>
          <w:szCs w:val="24"/>
        </w:rPr>
        <w:t>cunoa</w:t>
      </w:r>
      <w:r w:rsidRPr="00EE46EF">
        <w:rPr>
          <w:szCs w:val="24"/>
        </w:rPr>
        <w:t>ș</w:t>
      </w:r>
      <w:r w:rsidRPr="00EE46EF">
        <w:rPr>
          <w:szCs w:val="24"/>
        </w:rPr>
        <w:t>terea, lucrarea ei. Iar cuno</w:t>
      </w:r>
      <w:r w:rsidRPr="00EE46EF">
        <w:rPr>
          <w:szCs w:val="24"/>
        </w:rPr>
        <w:t>ș</w:t>
      </w:r>
      <w:r w:rsidRPr="00EE46EF">
        <w:rPr>
          <w:szCs w:val="24"/>
        </w:rPr>
        <w:t>tin</w:t>
      </w:r>
      <w:r w:rsidRPr="00EE46EF">
        <w:rPr>
          <w:szCs w:val="24"/>
        </w:rPr>
        <w:t>ț</w:t>
      </w:r>
      <w:r w:rsidRPr="00EE46EF">
        <w:rPr>
          <w:szCs w:val="24"/>
        </w:rPr>
        <w:t>a care nu se uită este mi</w:t>
      </w:r>
      <w:r w:rsidRPr="00EE46EF">
        <w:rPr>
          <w:szCs w:val="24"/>
        </w:rPr>
        <w:t>ș</w:t>
      </w:r>
      <w:r w:rsidRPr="00EE46EF">
        <w:rPr>
          <w:szCs w:val="24"/>
        </w:rPr>
        <w:t xml:space="preserve">carea stăruitoare, </w:t>
      </w:r>
    </w:p>
    <w:p w14:paraId="230508D7" w14:textId="77777777" w:rsidR="00571BF1" w:rsidRPr="00EE46EF" w:rsidRDefault="00571BF1" w:rsidP="00571BF1">
      <w:pPr>
        <w:spacing w:after="240"/>
        <w:rPr>
          <w:szCs w:val="24"/>
        </w:rPr>
      </w:pPr>
      <w:r w:rsidRPr="00EE46EF">
        <w:rPr>
          <w:szCs w:val="24"/>
        </w:rPr>
        <w:t>nesfâr</w:t>
      </w:r>
      <w:r w:rsidRPr="00EE46EF">
        <w:rPr>
          <w:szCs w:val="24"/>
        </w:rPr>
        <w:t>ș</w:t>
      </w:r>
      <w:r w:rsidRPr="00EE46EF">
        <w:rPr>
          <w:szCs w:val="24"/>
        </w:rPr>
        <w:t xml:space="preserve">ită </w:t>
      </w:r>
      <w:r w:rsidRPr="00EE46EF">
        <w:rPr>
          <w:szCs w:val="24"/>
        </w:rPr>
        <w:t>ș</w:t>
      </w:r>
      <w:r w:rsidRPr="00EE46EF">
        <w:rPr>
          <w:szCs w:val="24"/>
        </w:rPr>
        <w:t>i neîncetată a în</w:t>
      </w:r>
      <w:r w:rsidRPr="00EE46EF">
        <w:rPr>
          <w:szCs w:val="24"/>
        </w:rPr>
        <w:t>ț</w:t>
      </w:r>
      <w:r w:rsidRPr="00EE46EF">
        <w:rPr>
          <w:szCs w:val="24"/>
        </w:rPr>
        <w:t>elepciunii, a contempla</w:t>
      </w:r>
      <w:r w:rsidRPr="00EE46EF">
        <w:rPr>
          <w:szCs w:val="24"/>
        </w:rPr>
        <w:t>ț</w:t>
      </w:r>
      <w:r w:rsidRPr="00EE46EF">
        <w:rPr>
          <w:szCs w:val="24"/>
        </w:rPr>
        <w:t xml:space="preserve">iei </w:t>
      </w:r>
      <w:r w:rsidRPr="00EE46EF">
        <w:rPr>
          <w:szCs w:val="24"/>
        </w:rPr>
        <w:t>ș</w:t>
      </w:r>
      <w:r w:rsidRPr="00EE46EF">
        <w:rPr>
          <w:szCs w:val="24"/>
        </w:rPr>
        <w:t>i a cunoa</w:t>
      </w:r>
      <w:r w:rsidRPr="00EE46EF">
        <w:rPr>
          <w:szCs w:val="24"/>
        </w:rPr>
        <w:t>ș</w:t>
      </w:r>
      <w:r w:rsidRPr="00EE46EF">
        <w:rPr>
          <w:szCs w:val="24"/>
        </w:rPr>
        <w:t xml:space="preserve">terii, adică, a </w:t>
      </w:r>
    </w:p>
    <w:p w14:paraId="1330F4A1" w14:textId="77777777" w:rsidR="00571BF1" w:rsidRPr="00EE46EF" w:rsidRDefault="00571BF1" w:rsidP="00571BF1">
      <w:pPr>
        <w:spacing w:after="240"/>
        <w:rPr>
          <w:szCs w:val="24"/>
        </w:rPr>
      </w:pPr>
      <w:r w:rsidRPr="00EE46EF">
        <w:rPr>
          <w:szCs w:val="24"/>
        </w:rPr>
        <w:t xml:space="preserve">puterii, a deprinderii </w:t>
      </w:r>
      <w:r w:rsidRPr="00EE46EF">
        <w:rPr>
          <w:szCs w:val="24"/>
        </w:rPr>
        <w:t>ș</w:t>
      </w:r>
      <w:r w:rsidRPr="00EE46EF">
        <w:rPr>
          <w:szCs w:val="24"/>
        </w:rPr>
        <w:t xml:space="preserve">i a lucrării în jurul obiectului cunoscut, cel mai presus de </w:t>
      </w:r>
    </w:p>
    <w:p w14:paraId="582573C4" w14:textId="77777777" w:rsidR="00571BF1" w:rsidRPr="00EE46EF" w:rsidRDefault="00571BF1" w:rsidP="00571BF1">
      <w:pPr>
        <w:spacing w:after="240"/>
        <w:rPr>
          <w:szCs w:val="24"/>
        </w:rPr>
      </w:pPr>
      <w:r w:rsidRPr="00EE46EF">
        <w:rPr>
          <w:szCs w:val="24"/>
        </w:rPr>
        <w:t>toată cuno</w:t>
      </w:r>
      <w:r w:rsidRPr="00EE46EF">
        <w:rPr>
          <w:szCs w:val="24"/>
        </w:rPr>
        <w:t>ș</w:t>
      </w:r>
      <w:r w:rsidRPr="00EE46EF">
        <w:rPr>
          <w:szCs w:val="24"/>
        </w:rPr>
        <w:t>tin</w:t>
      </w:r>
      <w:r w:rsidRPr="00EE46EF">
        <w:rPr>
          <w:szCs w:val="24"/>
        </w:rPr>
        <w:t>ț</w:t>
      </w:r>
      <w:r w:rsidRPr="00EE46EF">
        <w:rPr>
          <w:szCs w:val="24"/>
        </w:rPr>
        <w:t xml:space="preserve">a. </w:t>
      </w:r>
      <w:r w:rsidRPr="00EE46EF">
        <w:rPr>
          <w:szCs w:val="24"/>
        </w:rPr>
        <w:t>Ș</w:t>
      </w:r>
      <w:r w:rsidRPr="00EE46EF">
        <w:rPr>
          <w:szCs w:val="24"/>
        </w:rPr>
        <w:t xml:space="preserve">i hotarul ei este adevărul, ca obiectul cunoscut în chip </w:t>
      </w:r>
    </w:p>
    <w:p w14:paraId="2FD717A5" w14:textId="77777777" w:rsidR="00571BF1" w:rsidRPr="00EE46EF" w:rsidRDefault="00571BF1" w:rsidP="00571BF1">
      <w:pPr>
        <w:spacing w:after="240"/>
        <w:rPr>
          <w:szCs w:val="24"/>
        </w:rPr>
      </w:pPr>
      <w:r w:rsidRPr="00EE46EF">
        <w:rPr>
          <w:szCs w:val="24"/>
        </w:rPr>
        <w:t xml:space="preserve">neîntrerupt. Acest lucru e vrednic de toată mirarea: cum poate avea un capăt, ca </w:t>
      </w:r>
    </w:p>
    <w:p w14:paraId="69B2EEEE" w14:textId="77777777" w:rsidR="00571BF1" w:rsidRPr="00EE46EF" w:rsidRDefault="00571BF1" w:rsidP="00571BF1">
      <w:pPr>
        <w:spacing w:after="240"/>
        <w:rPr>
          <w:szCs w:val="24"/>
        </w:rPr>
      </w:pPr>
      <w:r w:rsidRPr="00EE46EF">
        <w:rPr>
          <w:szCs w:val="24"/>
        </w:rPr>
        <w:t>ceva circumscris, ceea ce nu e supus uitării ? Aceasta a</w:t>
      </w:r>
      <w:r w:rsidRPr="00EE46EF">
        <w:rPr>
          <w:szCs w:val="24"/>
        </w:rPr>
        <w:t>ș</w:t>
      </w:r>
      <w:r w:rsidRPr="00EE46EF">
        <w:rPr>
          <w:szCs w:val="24"/>
        </w:rPr>
        <w:t xml:space="preserve">a se poate: că acest hotar </w:t>
      </w:r>
    </w:p>
    <w:p w14:paraId="10850013" w14:textId="77777777" w:rsidR="00571BF1" w:rsidRPr="00EE46EF" w:rsidRDefault="00571BF1" w:rsidP="00571BF1">
      <w:pPr>
        <w:spacing w:after="240"/>
        <w:rPr>
          <w:szCs w:val="24"/>
        </w:rPr>
      </w:pPr>
      <w:r w:rsidRPr="00EE46EF">
        <w:rPr>
          <w:szCs w:val="24"/>
        </w:rPr>
        <w:t>ș</w:t>
      </w:r>
      <w:r w:rsidRPr="00EE46EF">
        <w:rPr>
          <w:szCs w:val="24"/>
        </w:rPr>
        <w:t>i</w:t>
      </w:r>
      <w:r w:rsidRPr="00EE46EF">
        <w:rPr>
          <w:szCs w:val="24"/>
        </w:rPr>
        <w:t>-l</w:t>
      </w:r>
      <w:r w:rsidRPr="00EE46EF">
        <w:rPr>
          <w:szCs w:val="24"/>
        </w:rPr>
        <w:t xml:space="preserve"> are cuno</w:t>
      </w:r>
      <w:r w:rsidRPr="00EE46EF">
        <w:rPr>
          <w:szCs w:val="24"/>
        </w:rPr>
        <w:t>ș</w:t>
      </w:r>
      <w:r w:rsidRPr="00EE46EF">
        <w:rPr>
          <w:szCs w:val="24"/>
        </w:rPr>
        <w:t>tin</w:t>
      </w:r>
      <w:r w:rsidRPr="00EE46EF">
        <w:rPr>
          <w:szCs w:val="24"/>
        </w:rPr>
        <w:t>ț</w:t>
      </w:r>
      <w:r w:rsidRPr="00EE46EF">
        <w:rPr>
          <w:szCs w:val="24"/>
        </w:rPr>
        <w:t xml:space="preserve">a în adevăr, ca Dumnezeu. Căci adevărul este Dumnezeu, în jurul </w:t>
      </w:r>
    </w:p>
    <w:p w14:paraId="596083AF" w14:textId="77777777" w:rsidR="00571BF1" w:rsidRPr="00EE46EF" w:rsidRDefault="00571BF1" w:rsidP="00571BF1">
      <w:pPr>
        <w:spacing w:after="240"/>
        <w:rPr>
          <w:szCs w:val="24"/>
        </w:rPr>
      </w:pPr>
      <w:r w:rsidRPr="00EE46EF">
        <w:rPr>
          <w:szCs w:val="24"/>
        </w:rPr>
        <w:t>căruia mintea, mi</w:t>
      </w:r>
      <w:r w:rsidRPr="00EE46EF">
        <w:rPr>
          <w:szCs w:val="24"/>
        </w:rPr>
        <w:t>ș</w:t>
      </w:r>
      <w:r w:rsidRPr="00EE46EF">
        <w:rPr>
          <w:szCs w:val="24"/>
        </w:rPr>
        <w:t>cându-se fără sfâr</w:t>
      </w:r>
      <w:r w:rsidRPr="00EE46EF">
        <w:rPr>
          <w:szCs w:val="24"/>
        </w:rPr>
        <w:t>ș</w:t>
      </w:r>
      <w:r w:rsidRPr="00EE46EF">
        <w:rPr>
          <w:szCs w:val="24"/>
        </w:rPr>
        <w:t xml:space="preserve">it </w:t>
      </w:r>
      <w:r w:rsidRPr="00EE46EF">
        <w:rPr>
          <w:szCs w:val="24"/>
        </w:rPr>
        <w:t>ș</w:t>
      </w:r>
      <w:r w:rsidRPr="00EE46EF">
        <w:rPr>
          <w:szCs w:val="24"/>
        </w:rPr>
        <w:t xml:space="preserve">i fără întrerupere, nu poate avea un capăt </w:t>
      </w:r>
    </w:p>
    <w:p w14:paraId="66A8C5E9" w14:textId="77777777" w:rsidR="00571BF1" w:rsidRPr="00EE46EF" w:rsidRDefault="00571BF1" w:rsidP="00571BF1">
      <w:pPr>
        <w:spacing w:after="240"/>
        <w:rPr>
          <w:szCs w:val="24"/>
        </w:rPr>
      </w:pPr>
      <w:r w:rsidRPr="00EE46EF">
        <w:rPr>
          <w:szCs w:val="24"/>
        </w:rPr>
        <w:t>al mi</w:t>
      </w:r>
      <w:r w:rsidRPr="00EE46EF">
        <w:rPr>
          <w:szCs w:val="24"/>
        </w:rPr>
        <w:t>ș</w:t>
      </w:r>
      <w:r w:rsidRPr="00EE46EF">
        <w:rPr>
          <w:szCs w:val="24"/>
        </w:rPr>
        <w:t>cării ei, neaflând hotar acolo unde nu este spa</w:t>
      </w:r>
      <w:r w:rsidRPr="00EE46EF">
        <w:rPr>
          <w:szCs w:val="24"/>
        </w:rPr>
        <w:t>ț</w:t>
      </w:r>
      <w:r w:rsidRPr="00EE46EF">
        <w:rPr>
          <w:szCs w:val="24"/>
        </w:rPr>
        <w:t xml:space="preserve">iu </w:t>
      </w:r>
      <w:r w:rsidRPr="00EE46EF">
        <w:rPr>
          <w:szCs w:val="24"/>
        </w:rPr>
        <w:t>ș</w:t>
      </w:r>
      <w:r w:rsidRPr="00EE46EF">
        <w:rPr>
          <w:szCs w:val="24"/>
        </w:rPr>
        <w:t>i distan</w:t>
      </w:r>
      <w:r w:rsidRPr="00EE46EF">
        <w:rPr>
          <w:szCs w:val="24"/>
        </w:rPr>
        <w:t>ț</w:t>
      </w:r>
      <w:r w:rsidRPr="00EE46EF">
        <w:rPr>
          <w:szCs w:val="24"/>
        </w:rPr>
        <w:t>ă. Măre</w:t>
      </w:r>
      <w:r w:rsidRPr="00EE46EF">
        <w:rPr>
          <w:szCs w:val="24"/>
        </w:rPr>
        <w:t>ț</w:t>
      </w:r>
      <w:r w:rsidRPr="00EE46EF">
        <w:rPr>
          <w:szCs w:val="24"/>
        </w:rPr>
        <w:t xml:space="preserve">ia </w:t>
      </w:r>
    </w:p>
    <w:p w14:paraId="73BD66B7" w14:textId="77777777" w:rsidR="00571BF1" w:rsidRPr="00EE46EF" w:rsidRDefault="00571BF1" w:rsidP="00571BF1">
      <w:pPr>
        <w:spacing w:after="240"/>
        <w:rPr>
          <w:szCs w:val="24"/>
        </w:rPr>
      </w:pPr>
      <w:r w:rsidRPr="00EE46EF">
        <w:rPr>
          <w:szCs w:val="24"/>
        </w:rPr>
        <w:t>minunată a infinită</w:t>
      </w:r>
      <w:r w:rsidRPr="00EE46EF">
        <w:rPr>
          <w:szCs w:val="24"/>
        </w:rPr>
        <w:t>ț</w:t>
      </w:r>
      <w:r w:rsidRPr="00EE46EF">
        <w:rPr>
          <w:szCs w:val="24"/>
        </w:rPr>
        <w:t>ii dumnezee</w:t>
      </w:r>
      <w:r w:rsidRPr="00EE46EF">
        <w:rPr>
          <w:szCs w:val="24"/>
        </w:rPr>
        <w:t>ș</w:t>
      </w:r>
      <w:r w:rsidRPr="00EE46EF">
        <w:rPr>
          <w:szCs w:val="24"/>
        </w:rPr>
        <w:t>ti nu are cantitate, nici păr</w:t>
      </w:r>
      <w:r w:rsidRPr="00EE46EF">
        <w:rPr>
          <w:szCs w:val="24"/>
        </w:rPr>
        <w:t>ț</w:t>
      </w:r>
      <w:r w:rsidRPr="00EE46EF">
        <w:rPr>
          <w:szCs w:val="24"/>
        </w:rPr>
        <w:t xml:space="preserve">i, nici dimensiuni </w:t>
      </w:r>
    </w:p>
    <w:p w14:paraId="441A69F9" w14:textId="77777777" w:rsidR="00571BF1" w:rsidRPr="00EE46EF" w:rsidRDefault="00571BF1" w:rsidP="00571BF1">
      <w:pPr>
        <w:spacing w:after="240"/>
        <w:rPr>
          <w:szCs w:val="24"/>
        </w:rPr>
      </w:pPr>
      <w:r w:rsidRPr="00EE46EF">
        <w:rPr>
          <w:szCs w:val="24"/>
        </w:rPr>
        <w:t>spa</w:t>
      </w:r>
      <w:r w:rsidRPr="00EE46EF">
        <w:rPr>
          <w:szCs w:val="24"/>
        </w:rPr>
        <w:t>ț</w:t>
      </w:r>
      <w:r w:rsidRPr="00EE46EF">
        <w:rPr>
          <w:szCs w:val="24"/>
        </w:rPr>
        <w:t xml:space="preserve">iale, </w:t>
      </w:r>
      <w:r w:rsidRPr="00EE46EF">
        <w:rPr>
          <w:szCs w:val="24"/>
        </w:rPr>
        <w:t>ș</w:t>
      </w:r>
      <w:r w:rsidRPr="00EE46EF">
        <w:rPr>
          <w:szCs w:val="24"/>
        </w:rPr>
        <w:t>i nu este vreo în</w:t>
      </w:r>
      <w:r w:rsidRPr="00EE46EF">
        <w:rPr>
          <w:szCs w:val="24"/>
        </w:rPr>
        <w:t>ț</w:t>
      </w:r>
      <w:r w:rsidRPr="00EE46EF">
        <w:rPr>
          <w:szCs w:val="24"/>
        </w:rPr>
        <w:t>elegere care să ajungă, pentru a o cunoa</w:t>
      </w:r>
      <w:r w:rsidRPr="00EE46EF">
        <w:rPr>
          <w:szCs w:val="24"/>
        </w:rPr>
        <w:t>ș</w:t>
      </w:r>
      <w:r w:rsidRPr="00EE46EF">
        <w:rPr>
          <w:szCs w:val="24"/>
        </w:rPr>
        <w:t xml:space="preserve">te, ce este </w:t>
      </w:r>
    </w:p>
    <w:p w14:paraId="44605A16" w14:textId="77777777" w:rsidR="00571BF1" w:rsidRPr="00EE46EF" w:rsidRDefault="00571BF1" w:rsidP="00571BF1">
      <w:pPr>
        <w:spacing w:after="240"/>
        <w:rPr>
          <w:szCs w:val="24"/>
        </w:rPr>
      </w:pPr>
      <w:r w:rsidRPr="00EE46EF">
        <w:rPr>
          <w:szCs w:val="24"/>
        </w:rPr>
        <w:t>după fiin</w:t>
      </w:r>
      <w:r w:rsidRPr="00EE46EF">
        <w:rPr>
          <w:szCs w:val="24"/>
        </w:rPr>
        <w:t>ț</w:t>
      </w:r>
      <w:r w:rsidRPr="00EE46EF">
        <w:rPr>
          <w:szCs w:val="24"/>
        </w:rPr>
        <w:t>ă. Iar ceea ce nu este supus dimensiunilor spa</w:t>
      </w:r>
      <w:r w:rsidRPr="00EE46EF">
        <w:rPr>
          <w:szCs w:val="24"/>
        </w:rPr>
        <w:t>ț</w:t>
      </w:r>
      <w:r w:rsidRPr="00EE46EF">
        <w:rPr>
          <w:szCs w:val="24"/>
        </w:rPr>
        <w:t>iale sau vreunei în</w:t>
      </w:r>
      <w:r w:rsidRPr="00EE46EF">
        <w:rPr>
          <w:szCs w:val="24"/>
        </w:rPr>
        <w:t>ț</w:t>
      </w:r>
      <w:r w:rsidRPr="00EE46EF">
        <w:rPr>
          <w:szCs w:val="24"/>
        </w:rPr>
        <w:t xml:space="preserve">elegeri </w:t>
      </w:r>
    </w:p>
    <w:p w14:paraId="3F6CD5A9" w14:textId="77777777" w:rsidR="00571BF1" w:rsidRPr="00EE46EF" w:rsidRDefault="00571BF1" w:rsidP="00571BF1">
      <w:pPr>
        <w:spacing w:after="240"/>
        <w:rPr>
          <w:szCs w:val="24"/>
        </w:rPr>
      </w:pPr>
      <w:r w:rsidRPr="00EE46EF">
        <w:rPr>
          <w:szCs w:val="24"/>
        </w:rPr>
        <w:t xml:space="preserve">de orice fel, nu poate fi străbătut până la capăt. </w:t>
      </w:r>
    </w:p>
    <w:p w14:paraId="4D4D7BCD" w14:textId="77777777" w:rsidR="00571BF1" w:rsidRPr="00EE46EF" w:rsidRDefault="00571BF1" w:rsidP="00571BF1">
      <w:pPr>
        <w:spacing w:after="240"/>
        <w:rPr>
          <w:szCs w:val="24"/>
        </w:rPr>
      </w:pPr>
      <w:r w:rsidRPr="00EE46EF">
        <w:rPr>
          <w:szCs w:val="24"/>
        </w:rPr>
        <w:t>Ra</w:t>
      </w:r>
      <w:r w:rsidRPr="00EE46EF">
        <w:rPr>
          <w:szCs w:val="24"/>
        </w:rPr>
        <w:t>ț</w:t>
      </w:r>
      <w:r w:rsidRPr="00EE46EF">
        <w:rPr>
          <w:szCs w:val="24"/>
        </w:rPr>
        <w:t>iunea de asemenea, mi</w:t>
      </w:r>
      <w:r w:rsidRPr="00EE46EF">
        <w:rPr>
          <w:szCs w:val="24"/>
        </w:rPr>
        <w:t>ș</w:t>
      </w:r>
      <w:r w:rsidRPr="00EE46EF">
        <w:rPr>
          <w:szCs w:val="24"/>
        </w:rPr>
        <w:t>cându-se prin pruden</w:t>
      </w:r>
      <w:r w:rsidRPr="00EE46EF">
        <w:rPr>
          <w:szCs w:val="24"/>
        </w:rPr>
        <w:t>ț</w:t>
      </w:r>
      <w:r w:rsidRPr="00EE46EF">
        <w:rPr>
          <w:szCs w:val="24"/>
        </w:rPr>
        <w:t xml:space="preserve">ă, vine la făptuire, prin </w:t>
      </w:r>
    </w:p>
    <w:p w14:paraId="30934549" w14:textId="77777777" w:rsidR="00571BF1" w:rsidRPr="00EE46EF" w:rsidRDefault="00571BF1" w:rsidP="00571BF1">
      <w:pPr>
        <w:spacing w:after="240"/>
        <w:rPr>
          <w:szCs w:val="24"/>
        </w:rPr>
      </w:pPr>
      <w:r w:rsidRPr="00EE46EF">
        <w:rPr>
          <w:szCs w:val="24"/>
        </w:rPr>
        <w:lastRenderedPageBreak/>
        <w:t>făptuire la virtute, prin virtute la credin</w:t>
      </w:r>
      <w:r w:rsidRPr="00EE46EF">
        <w:rPr>
          <w:szCs w:val="24"/>
        </w:rPr>
        <w:t>ț</w:t>
      </w:r>
      <w:r w:rsidRPr="00EE46EF">
        <w:rPr>
          <w:szCs w:val="24"/>
        </w:rPr>
        <w:t xml:space="preserve">ă, care e cu adevărat certitudinea sigură </w:t>
      </w:r>
      <w:r w:rsidRPr="00EE46EF">
        <w:rPr>
          <w:szCs w:val="24"/>
        </w:rPr>
        <w:t>ș</w:t>
      </w:r>
      <w:r w:rsidRPr="00EE46EF">
        <w:rPr>
          <w:szCs w:val="24"/>
        </w:rPr>
        <w:t xml:space="preserve">i </w:t>
      </w:r>
    </w:p>
    <w:p w14:paraId="1CD5C4E2" w14:textId="77777777" w:rsidR="00571BF1" w:rsidRPr="00EE46EF" w:rsidRDefault="00571BF1" w:rsidP="00571BF1">
      <w:pPr>
        <w:spacing w:after="240"/>
        <w:rPr>
          <w:szCs w:val="24"/>
        </w:rPr>
      </w:pPr>
      <w:r w:rsidRPr="00EE46EF">
        <w:rPr>
          <w:szCs w:val="24"/>
        </w:rPr>
        <w:t>neclintită a celor dumnezee</w:t>
      </w:r>
      <w:r w:rsidRPr="00EE46EF">
        <w:rPr>
          <w:szCs w:val="24"/>
        </w:rPr>
        <w:t>ș</w:t>
      </w:r>
      <w:r w:rsidRPr="00EE46EF">
        <w:rPr>
          <w:szCs w:val="24"/>
        </w:rPr>
        <w:t>ti. Pe aceasta având-o la început ra</w:t>
      </w:r>
      <w:r w:rsidRPr="00EE46EF">
        <w:rPr>
          <w:szCs w:val="24"/>
        </w:rPr>
        <w:t>ț</w:t>
      </w:r>
      <w:r w:rsidRPr="00EE46EF">
        <w:rPr>
          <w:szCs w:val="24"/>
        </w:rPr>
        <w:t xml:space="preserve">iunea prin </w:t>
      </w:r>
    </w:p>
    <w:p w14:paraId="4FEED0E4" w14:textId="77777777" w:rsidR="00571BF1" w:rsidRPr="00EE46EF" w:rsidRDefault="00571BF1" w:rsidP="00571BF1">
      <w:pPr>
        <w:spacing w:after="240"/>
        <w:rPr>
          <w:szCs w:val="24"/>
        </w:rPr>
      </w:pPr>
      <w:r w:rsidRPr="00EE46EF">
        <w:rPr>
          <w:szCs w:val="24"/>
        </w:rPr>
        <w:t>pruden</w:t>
      </w:r>
      <w:r w:rsidRPr="00EE46EF">
        <w:rPr>
          <w:szCs w:val="24"/>
        </w:rPr>
        <w:t>ț</w:t>
      </w:r>
      <w:r w:rsidRPr="00EE46EF">
        <w:rPr>
          <w:szCs w:val="24"/>
        </w:rPr>
        <w:t xml:space="preserve">ă în potentă, pe urmă o scoate la iveală prin virtute, arătând-o prin fapte. </w:t>
      </w:r>
    </w:p>
    <w:p w14:paraId="17D09CE9" w14:textId="77777777" w:rsidR="00571BF1" w:rsidRPr="00EE46EF" w:rsidRDefault="00571BF1" w:rsidP="00571BF1">
      <w:pPr>
        <w:spacing w:after="240"/>
        <w:rPr>
          <w:szCs w:val="24"/>
        </w:rPr>
      </w:pPr>
      <w:r w:rsidRPr="00EE46EF">
        <w:rPr>
          <w:szCs w:val="24"/>
        </w:rPr>
        <w:t>"Căci credin</w:t>
      </w:r>
      <w:r w:rsidRPr="00EE46EF">
        <w:rPr>
          <w:szCs w:val="24"/>
        </w:rPr>
        <w:t>ț</w:t>
      </w:r>
      <w:r w:rsidRPr="00EE46EF">
        <w:rPr>
          <w:szCs w:val="24"/>
        </w:rPr>
        <w:t xml:space="preserve">a fără fapte moartă esfe"(Iac. 2, 20), precum s-a scris. Dar tot ce este </w:t>
      </w:r>
    </w:p>
    <w:p w14:paraId="39206791" w14:textId="77777777" w:rsidR="00571BF1" w:rsidRPr="00EE46EF" w:rsidRDefault="00571BF1" w:rsidP="00571BF1">
      <w:pPr>
        <w:spacing w:after="240"/>
        <w:rPr>
          <w:szCs w:val="24"/>
        </w:rPr>
      </w:pPr>
      <w:r w:rsidRPr="00EE46EF">
        <w:rPr>
          <w:szCs w:val="24"/>
        </w:rPr>
        <w:t xml:space="preserve">mort </w:t>
      </w:r>
      <w:r w:rsidRPr="00EE46EF">
        <w:rPr>
          <w:szCs w:val="24"/>
        </w:rPr>
        <w:t>ș</w:t>
      </w:r>
      <w:r w:rsidRPr="00EE46EF">
        <w:rPr>
          <w:szCs w:val="24"/>
        </w:rPr>
        <w:t xml:space="preserve">i inactiv n-ar îndrăzni cineva, cugetând sănătos, să spună că se numără între </w:t>
      </w:r>
    </w:p>
    <w:p w14:paraId="2B32061C" w14:textId="77777777" w:rsidR="00571BF1" w:rsidRPr="00EE46EF" w:rsidRDefault="00571BF1" w:rsidP="00571BF1">
      <w:pPr>
        <w:spacing w:after="240"/>
        <w:rPr>
          <w:szCs w:val="24"/>
        </w:rPr>
      </w:pPr>
      <w:r w:rsidRPr="00EE46EF">
        <w:rPr>
          <w:szCs w:val="24"/>
        </w:rPr>
        <w:t>cele bune. In sfâr</w:t>
      </w:r>
      <w:r w:rsidRPr="00EE46EF">
        <w:rPr>
          <w:szCs w:val="24"/>
        </w:rPr>
        <w:t>ș</w:t>
      </w:r>
      <w:r w:rsidRPr="00EE46EF">
        <w:rPr>
          <w:szCs w:val="24"/>
        </w:rPr>
        <w:t>it, prin credin</w:t>
      </w:r>
      <w:r w:rsidRPr="00EE46EF">
        <w:rPr>
          <w:szCs w:val="24"/>
        </w:rPr>
        <w:t>ț</w:t>
      </w:r>
      <w:r w:rsidRPr="00EE46EF">
        <w:rPr>
          <w:szCs w:val="24"/>
        </w:rPr>
        <w:t>ă ra</w:t>
      </w:r>
      <w:r w:rsidRPr="00EE46EF">
        <w:rPr>
          <w:szCs w:val="24"/>
        </w:rPr>
        <w:t>ț</w:t>
      </w:r>
      <w:r w:rsidRPr="00EE46EF">
        <w:rPr>
          <w:szCs w:val="24"/>
        </w:rPr>
        <w:t xml:space="preserve">iunea ajunge la bine, în preajma căruia se </w:t>
      </w:r>
    </w:p>
    <w:p w14:paraId="3921313F" w14:textId="77777777" w:rsidR="00571BF1" w:rsidRPr="00EE46EF" w:rsidRDefault="00571BF1" w:rsidP="00571BF1">
      <w:pPr>
        <w:spacing w:after="240"/>
        <w:rPr>
          <w:szCs w:val="24"/>
        </w:rPr>
      </w:pPr>
      <w:r w:rsidRPr="00EE46EF">
        <w:rPr>
          <w:szCs w:val="24"/>
        </w:rPr>
        <w:t>află la capătul său final, încetându-</w:t>
      </w:r>
      <w:r w:rsidRPr="00EE46EF">
        <w:rPr>
          <w:szCs w:val="24"/>
        </w:rPr>
        <w:t>ș</w:t>
      </w:r>
      <w:r w:rsidRPr="00EE46EF">
        <w:rPr>
          <w:szCs w:val="24"/>
        </w:rPr>
        <w:t xml:space="preserve">i lucrările, dată fiind mărginirea puterii, </w:t>
      </w:r>
    </w:p>
    <w:p w14:paraId="496B05E4" w14:textId="77777777" w:rsidR="00571BF1" w:rsidRPr="00EE46EF" w:rsidRDefault="00571BF1" w:rsidP="00571BF1">
      <w:pPr>
        <w:spacing w:after="240"/>
        <w:rPr>
          <w:szCs w:val="24"/>
        </w:rPr>
      </w:pPr>
      <w:r w:rsidRPr="00EE46EF">
        <w:rPr>
          <w:szCs w:val="24"/>
        </w:rPr>
        <w:t xml:space="preserve">deprinderii </w:t>
      </w:r>
      <w:r w:rsidRPr="00EE46EF">
        <w:rPr>
          <w:szCs w:val="24"/>
        </w:rPr>
        <w:t>ș</w:t>
      </w:r>
      <w:r w:rsidRPr="00EE46EF">
        <w:rPr>
          <w:szCs w:val="24"/>
        </w:rPr>
        <w:t xml:space="preserve">i lucrării sale. </w:t>
      </w:r>
    </w:p>
    <w:p w14:paraId="29CDEB06" w14:textId="77777777" w:rsidR="00571BF1" w:rsidRPr="00EE46EF" w:rsidRDefault="00571BF1" w:rsidP="00571BF1">
      <w:pPr>
        <w:spacing w:after="240"/>
        <w:rPr>
          <w:szCs w:val="24"/>
        </w:rPr>
      </w:pPr>
      <w:r w:rsidRPr="00EE46EF">
        <w:rPr>
          <w:szCs w:val="24"/>
        </w:rPr>
        <w:t>Căci zicea că pruden</w:t>
      </w:r>
      <w:r w:rsidRPr="00EE46EF">
        <w:rPr>
          <w:szCs w:val="24"/>
        </w:rPr>
        <w:t>ț</w:t>
      </w:r>
      <w:r w:rsidRPr="00EE46EF">
        <w:rPr>
          <w:szCs w:val="24"/>
        </w:rPr>
        <w:t>a este puterea ra</w:t>
      </w:r>
      <w:r w:rsidRPr="00EE46EF">
        <w:rPr>
          <w:szCs w:val="24"/>
        </w:rPr>
        <w:t>ț</w:t>
      </w:r>
      <w:r w:rsidRPr="00EE46EF">
        <w:rPr>
          <w:szCs w:val="24"/>
        </w:rPr>
        <w:t xml:space="preserve">iunii, </w:t>
      </w:r>
      <w:r w:rsidRPr="00EE46EF">
        <w:rPr>
          <w:szCs w:val="24"/>
        </w:rPr>
        <w:t>ș</w:t>
      </w:r>
      <w:r w:rsidRPr="00EE46EF">
        <w:rPr>
          <w:szCs w:val="24"/>
        </w:rPr>
        <w:t>i ra</w:t>
      </w:r>
      <w:r w:rsidRPr="00EE46EF">
        <w:rPr>
          <w:szCs w:val="24"/>
        </w:rPr>
        <w:t>ț</w:t>
      </w:r>
      <w:r w:rsidRPr="00EE46EF">
        <w:rPr>
          <w:szCs w:val="24"/>
        </w:rPr>
        <w:t>iunea însă</w:t>
      </w:r>
      <w:r w:rsidRPr="00EE46EF">
        <w:rPr>
          <w:szCs w:val="24"/>
        </w:rPr>
        <w:t>ș</w:t>
      </w:r>
      <w:r w:rsidRPr="00EE46EF">
        <w:rPr>
          <w:szCs w:val="24"/>
        </w:rPr>
        <w:t>i este pruden</w:t>
      </w:r>
      <w:r w:rsidRPr="00EE46EF">
        <w:rPr>
          <w:szCs w:val="24"/>
        </w:rPr>
        <w:t>ț</w:t>
      </w:r>
      <w:r w:rsidRPr="00EE46EF">
        <w:rPr>
          <w:szCs w:val="24"/>
        </w:rPr>
        <w:t xml:space="preserve">ă </w:t>
      </w:r>
    </w:p>
    <w:p w14:paraId="5BBE0DEF" w14:textId="77777777" w:rsidR="00571BF1" w:rsidRPr="00EE46EF" w:rsidRDefault="00571BF1" w:rsidP="00571BF1">
      <w:pPr>
        <w:spacing w:after="240"/>
        <w:rPr>
          <w:szCs w:val="24"/>
        </w:rPr>
      </w:pPr>
      <w:r w:rsidRPr="00EE46EF">
        <w:rPr>
          <w:szCs w:val="24"/>
        </w:rPr>
        <w:t xml:space="preserve">în potentă; făptuirea, la rândul ei, este deprinderea, iar virtutea, lucrarea ei. Iar </w:t>
      </w:r>
    </w:p>
    <w:p w14:paraId="252971FA" w14:textId="77777777" w:rsidR="00571BF1" w:rsidRPr="00EE46EF" w:rsidRDefault="00571BF1" w:rsidP="00571BF1">
      <w:pPr>
        <w:spacing w:after="240"/>
        <w:rPr>
          <w:szCs w:val="24"/>
        </w:rPr>
      </w:pPr>
      <w:r w:rsidRPr="00EE46EF">
        <w:rPr>
          <w:szCs w:val="24"/>
        </w:rPr>
        <w:t>credin</w:t>
      </w:r>
      <w:r w:rsidRPr="00EE46EF">
        <w:rPr>
          <w:szCs w:val="24"/>
        </w:rPr>
        <w:t>ț</w:t>
      </w:r>
      <w:r w:rsidRPr="00EE46EF">
        <w:rPr>
          <w:szCs w:val="24"/>
        </w:rPr>
        <w:t xml:space="preserve">a este înrădăcinarea </w:t>
      </w:r>
      <w:r w:rsidRPr="00EE46EF">
        <w:rPr>
          <w:szCs w:val="24"/>
        </w:rPr>
        <w:t>ș</w:t>
      </w:r>
      <w:r w:rsidRPr="00EE46EF">
        <w:rPr>
          <w:szCs w:val="24"/>
        </w:rPr>
        <w:t>i statornicia lăuntrică a pruden</w:t>
      </w:r>
      <w:r w:rsidRPr="00EE46EF">
        <w:rPr>
          <w:szCs w:val="24"/>
        </w:rPr>
        <w:t>ț</w:t>
      </w:r>
      <w:r w:rsidRPr="00EE46EF">
        <w:rPr>
          <w:szCs w:val="24"/>
        </w:rPr>
        <w:t xml:space="preserve">ei, a făptuirii </w:t>
      </w:r>
      <w:r w:rsidRPr="00EE46EF">
        <w:rPr>
          <w:szCs w:val="24"/>
        </w:rPr>
        <w:t>ș</w:t>
      </w:r>
      <w:r w:rsidRPr="00EE46EF">
        <w:rPr>
          <w:szCs w:val="24"/>
        </w:rPr>
        <w:t xml:space="preserve">i a </w:t>
      </w:r>
    </w:p>
    <w:p w14:paraId="420649BB" w14:textId="77777777" w:rsidR="00571BF1" w:rsidRPr="00EE46EF" w:rsidRDefault="00571BF1" w:rsidP="00571BF1">
      <w:pPr>
        <w:spacing w:after="240"/>
        <w:rPr>
          <w:szCs w:val="24"/>
        </w:rPr>
      </w:pPr>
      <w:r w:rsidRPr="00EE46EF">
        <w:rPr>
          <w:szCs w:val="24"/>
        </w:rPr>
        <w:t>virtu</w:t>
      </w:r>
      <w:r w:rsidRPr="00EE46EF">
        <w:rPr>
          <w:szCs w:val="24"/>
        </w:rPr>
        <w:t>ț</w:t>
      </w:r>
      <w:r w:rsidRPr="00EE46EF">
        <w:rPr>
          <w:szCs w:val="24"/>
        </w:rPr>
        <w:t xml:space="preserve">ii, adică a puterii, a deprinderii </w:t>
      </w:r>
      <w:r w:rsidRPr="00EE46EF">
        <w:rPr>
          <w:szCs w:val="24"/>
        </w:rPr>
        <w:t>ș</w:t>
      </w:r>
      <w:r w:rsidRPr="00EE46EF">
        <w:rPr>
          <w:szCs w:val="24"/>
        </w:rPr>
        <w:t xml:space="preserve">i a lucrării. </w:t>
      </w:r>
      <w:r w:rsidRPr="00EE46EF">
        <w:rPr>
          <w:szCs w:val="24"/>
        </w:rPr>
        <w:t>Ș</w:t>
      </w:r>
      <w:r w:rsidRPr="00EE46EF">
        <w:rPr>
          <w:szCs w:val="24"/>
        </w:rPr>
        <w:t xml:space="preserve">i hotarul ei din urmă este </w:t>
      </w:r>
    </w:p>
    <w:p w14:paraId="06475079" w14:textId="77777777" w:rsidR="00571BF1" w:rsidRPr="00EE46EF" w:rsidRDefault="00571BF1" w:rsidP="00571BF1">
      <w:pPr>
        <w:spacing w:after="240"/>
        <w:rPr>
          <w:szCs w:val="24"/>
        </w:rPr>
      </w:pPr>
      <w:r w:rsidRPr="00EE46EF">
        <w:rPr>
          <w:szCs w:val="24"/>
        </w:rPr>
        <w:t>binele, în preajma căruia se odihne</w:t>
      </w:r>
      <w:r w:rsidRPr="00EE46EF">
        <w:rPr>
          <w:szCs w:val="24"/>
        </w:rPr>
        <w:t>ș</w:t>
      </w:r>
      <w:r w:rsidRPr="00EE46EF">
        <w:rPr>
          <w:szCs w:val="24"/>
        </w:rPr>
        <w:t>te ra</w:t>
      </w:r>
      <w:r w:rsidRPr="00EE46EF">
        <w:rPr>
          <w:szCs w:val="24"/>
        </w:rPr>
        <w:t>ț</w:t>
      </w:r>
      <w:r w:rsidRPr="00EE46EF">
        <w:rPr>
          <w:szCs w:val="24"/>
        </w:rPr>
        <w:t>iunea, ajungând la capătul mi</w:t>
      </w:r>
      <w:r w:rsidRPr="00EE46EF">
        <w:rPr>
          <w:szCs w:val="24"/>
        </w:rPr>
        <w:t>ș</w:t>
      </w:r>
      <w:r w:rsidRPr="00EE46EF">
        <w:rPr>
          <w:szCs w:val="24"/>
        </w:rPr>
        <w:t xml:space="preserve">cării. Căci </w:t>
      </w:r>
    </w:p>
    <w:p w14:paraId="78E6D4A5" w14:textId="77777777" w:rsidR="00571BF1" w:rsidRPr="00EE46EF" w:rsidRDefault="00571BF1" w:rsidP="00571BF1">
      <w:pPr>
        <w:spacing w:after="240"/>
        <w:rPr>
          <w:szCs w:val="24"/>
        </w:rPr>
      </w:pPr>
      <w:r w:rsidRPr="00EE46EF">
        <w:rPr>
          <w:szCs w:val="24"/>
        </w:rPr>
        <w:t>binele este Dumnezeu, în Care î</w:t>
      </w:r>
      <w:r w:rsidRPr="00EE46EF">
        <w:rPr>
          <w:szCs w:val="24"/>
        </w:rPr>
        <w:t>ș</w:t>
      </w:r>
      <w:r w:rsidRPr="00EE46EF">
        <w:rPr>
          <w:szCs w:val="24"/>
        </w:rPr>
        <w:t>i află termenul final toată puterea oricărei ra</w:t>
      </w:r>
      <w:r w:rsidRPr="00EE46EF">
        <w:rPr>
          <w:szCs w:val="24"/>
        </w:rPr>
        <w:t>ț</w:t>
      </w:r>
      <w:r w:rsidRPr="00EE46EF">
        <w:rPr>
          <w:szCs w:val="24"/>
        </w:rPr>
        <w:t xml:space="preserve">iuni. </w:t>
      </w:r>
    </w:p>
    <w:p w14:paraId="4A78C1F7" w14:textId="77777777" w:rsidR="00571BF1" w:rsidRPr="00EE46EF" w:rsidRDefault="00571BF1" w:rsidP="00571BF1">
      <w:pPr>
        <w:spacing w:after="240"/>
        <w:rPr>
          <w:szCs w:val="24"/>
        </w:rPr>
      </w:pPr>
      <w:r w:rsidRPr="00EE46EF">
        <w:rPr>
          <w:szCs w:val="24"/>
        </w:rPr>
        <w:t xml:space="preserve">Dar cum </w:t>
      </w:r>
      <w:r w:rsidRPr="00EE46EF">
        <w:rPr>
          <w:szCs w:val="24"/>
        </w:rPr>
        <w:t>ș</w:t>
      </w:r>
      <w:r w:rsidRPr="00EE46EF">
        <w:rPr>
          <w:szCs w:val="24"/>
        </w:rPr>
        <w:t xml:space="preserve">i în ce chip se realizează </w:t>
      </w:r>
      <w:r w:rsidRPr="00EE46EF">
        <w:rPr>
          <w:szCs w:val="24"/>
        </w:rPr>
        <w:t>ș</w:t>
      </w:r>
      <w:r w:rsidRPr="00EE46EF">
        <w:rPr>
          <w:szCs w:val="24"/>
        </w:rPr>
        <w:t xml:space="preserve">i se actualizează fiecare din acestea, </w:t>
      </w:r>
      <w:r w:rsidRPr="00EE46EF">
        <w:rPr>
          <w:szCs w:val="24"/>
        </w:rPr>
        <w:t>ș</w:t>
      </w:r>
      <w:r w:rsidRPr="00EE46EF">
        <w:rPr>
          <w:szCs w:val="24"/>
        </w:rPr>
        <w:t xml:space="preserve">i </w:t>
      </w:r>
    </w:p>
    <w:p w14:paraId="15B5FCAC" w14:textId="77777777" w:rsidR="00571BF1" w:rsidRPr="00EE46EF" w:rsidRDefault="00571BF1" w:rsidP="00571BF1">
      <w:pPr>
        <w:spacing w:after="240"/>
        <w:rPr>
          <w:szCs w:val="24"/>
        </w:rPr>
      </w:pPr>
      <w:r w:rsidRPr="00EE46EF">
        <w:rPr>
          <w:szCs w:val="24"/>
        </w:rPr>
        <w:t>ce se împotrive</w:t>
      </w:r>
      <w:r w:rsidRPr="00EE46EF">
        <w:rPr>
          <w:szCs w:val="24"/>
        </w:rPr>
        <w:t>ș</w:t>
      </w:r>
      <w:r w:rsidRPr="00EE46EF">
        <w:rPr>
          <w:szCs w:val="24"/>
        </w:rPr>
        <w:t>te fiecăreia dintre ele, sau i se potrive</w:t>
      </w:r>
      <w:r w:rsidRPr="00EE46EF">
        <w:rPr>
          <w:szCs w:val="24"/>
        </w:rPr>
        <w:t>ș</w:t>
      </w:r>
      <w:r w:rsidRPr="00EE46EF">
        <w:rPr>
          <w:szCs w:val="24"/>
        </w:rPr>
        <w:t xml:space="preserve">te, </w:t>
      </w:r>
      <w:r w:rsidRPr="00EE46EF">
        <w:rPr>
          <w:szCs w:val="24"/>
        </w:rPr>
        <w:t>ș</w:t>
      </w:r>
      <w:r w:rsidRPr="00EE46EF">
        <w:rPr>
          <w:szCs w:val="24"/>
        </w:rPr>
        <w:t xml:space="preserve">i în ce măsură, nu </w:t>
      </w:r>
      <w:r w:rsidRPr="00EE46EF">
        <w:rPr>
          <w:szCs w:val="24"/>
        </w:rPr>
        <w:t>ț</w:t>
      </w:r>
      <w:r w:rsidRPr="00EE46EF">
        <w:rPr>
          <w:szCs w:val="24"/>
        </w:rPr>
        <w:t xml:space="preserve">ine </w:t>
      </w:r>
    </w:p>
    <w:p w14:paraId="01AB0118" w14:textId="77777777" w:rsidR="00571BF1" w:rsidRPr="00EE46EF" w:rsidRDefault="00571BF1" w:rsidP="00571BF1">
      <w:pPr>
        <w:spacing w:after="240"/>
        <w:rPr>
          <w:szCs w:val="24"/>
        </w:rPr>
      </w:pPr>
      <w:r w:rsidRPr="00EE46EF">
        <w:rPr>
          <w:szCs w:val="24"/>
        </w:rPr>
        <w:t>de tema de fa</w:t>
      </w:r>
      <w:r w:rsidRPr="00EE46EF">
        <w:rPr>
          <w:szCs w:val="24"/>
        </w:rPr>
        <w:t>ț</w:t>
      </w:r>
      <w:r w:rsidRPr="00EE46EF">
        <w:rPr>
          <w:szCs w:val="24"/>
        </w:rPr>
        <w:t xml:space="preserve">ă ca să analizăm </w:t>
      </w:r>
      <w:r w:rsidRPr="00EE46EF">
        <w:rPr>
          <w:szCs w:val="24"/>
        </w:rPr>
        <w:t>ș</w:t>
      </w:r>
      <w:r w:rsidRPr="00EE46EF">
        <w:rPr>
          <w:szCs w:val="24"/>
        </w:rPr>
        <w:t xml:space="preserve">i să spunem. Numai atâta </w:t>
      </w:r>
      <w:r w:rsidRPr="00EE46EF">
        <w:rPr>
          <w:szCs w:val="24"/>
        </w:rPr>
        <w:t>ț</w:t>
      </w:r>
      <w:r w:rsidRPr="00EE46EF">
        <w:rPr>
          <w:szCs w:val="24"/>
        </w:rPr>
        <w:t xml:space="preserve">ine, ca să </w:t>
      </w:r>
      <w:r w:rsidRPr="00EE46EF">
        <w:rPr>
          <w:szCs w:val="24"/>
        </w:rPr>
        <w:t>ș</w:t>
      </w:r>
      <w:r w:rsidRPr="00EE46EF">
        <w:rPr>
          <w:szCs w:val="24"/>
        </w:rPr>
        <w:t xml:space="preserve">tim că orice </w:t>
      </w:r>
    </w:p>
    <w:p w14:paraId="1855A873" w14:textId="77777777" w:rsidR="00571BF1" w:rsidRPr="00EE46EF" w:rsidRDefault="00571BF1" w:rsidP="00571BF1">
      <w:pPr>
        <w:spacing w:after="240"/>
        <w:rPr>
          <w:szCs w:val="24"/>
        </w:rPr>
      </w:pPr>
      <w:r w:rsidRPr="00EE46EF">
        <w:rPr>
          <w:szCs w:val="24"/>
        </w:rPr>
        <w:t xml:space="preserve">suflet, când va putea, prin harul Duhului Sfânt </w:t>
      </w:r>
      <w:r w:rsidRPr="00EE46EF">
        <w:rPr>
          <w:szCs w:val="24"/>
        </w:rPr>
        <w:t>ș</w:t>
      </w:r>
      <w:r w:rsidRPr="00EE46EF">
        <w:rPr>
          <w:szCs w:val="24"/>
        </w:rPr>
        <w:t xml:space="preserve">i prin osteneala </w:t>
      </w:r>
      <w:r w:rsidRPr="00EE46EF">
        <w:rPr>
          <w:szCs w:val="24"/>
        </w:rPr>
        <w:t>ș</w:t>
      </w:r>
      <w:r w:rsidRPr="00EE46EF">
        <w:rPr>
          <w:szCs w:val="24"/>
        </w:rPr>
        <w:t xml:space="preserve">i strădania </w:t>
      </w:r>
    </w:p>
    <w:p w14:paraId="292BF622" w14:textId="77777777" w:rsidR="00571BF1" w:rsidRPr="00EE46EF" w:rsidRDefault="00571BF1" w:rsidP="00571BF1">
      <w:pPr>
        <w:spacing w:after="240"/>
        <w:rPr>
          <w:szCs w:val="24"/>
        </w:rPr>
      </w:pPr>
      <w:r w:rsidRPr="00EE46EF">
        <w:rPr>
          <w:szCs w:val="24"/>
        </w:rPr>
        <w:t xml:space="preserve">proprie, să împreune </w:t>
      </w:r>
      <w:r w:rsidRPr="00EE46EF">
        <w:rPr>
          <w:szCs w:val="24"/>
        </w:rPr>
        <w:t>ș</w:t>
      </w:r>
      <w:r w:rsidRPr="00EE46EF">
        <w:rPr>
          <w:szCs w:val="24"/>
        </w:rPr>
        <w:t xml:space="preserve">i să </w:t>
      </w:r>
      <w:r w:rsidRPr="00EE46EF">
        <w:rPr>
          <w:szCs w:val="24"/>
        </w:rPr>
        <w:t>ț</w:t>
      </w:r>
      <w:r w:rsidRPr="00EE46EF">
        <w:rPr>
          <w:szCs w:val="24"/>
        </w:rPr>
        <w:t>easă acestea laolaltă, adică ra</w:t>
      </w:r>
      <w:r w:rsidRPr="00EE46EF">
        <w:rPr>
          <w:szCs w:val="24"/>
        </w:rPr>
        <w:t>ț</w:t>
      </w:r>
      <w:r w:rsidRPr="00EE46EF">
        <w:rPr>
          <w:szCs w:val="24"/>
        </w:rPr>
        <w:t xml:space="preserve">iunea cu mintea, </w:t>
      </w:r>
    </w:p>
    <w:p w14:paraId="168E433B" w14:textId="77777777" w:rsidR="00571BF1" w:rsidRPr="00EE46EF" w:rsidRDefault="00571BF1" w:rsidP="00571BF1">
      <w:pPr>
        <w:spacing w:after="240"/>
        <w:rPr>
          <w:szCs w:val="24"/>
        </w:rPr>
      </w:pPr>
      <w:r w:rsidRPr="00EE46EF">
        <w:rPr>
          <w:szCs w:val="24"/>
        </w:rPr>
        <w:t>pruden</w:t>
      </w:r>
      <w:r w:rsidRPr="00EE46EF">
        <w:rPr>
          <w:szCs w:val="24"/>
        </w:rPr>
        <w:t>ț</w:t>
      </w:r>
      <w:r w:rsidRPr="00EE46EF">
        <w:rPr>
          <w:szCs w:val="24"/>
        </w:rPr>
        <w:t>a cu în</w:t>
      </w:r>
      <w:r w:rsidRPr="00EE46EF">
        <w:rPr>
          <w:szCs w:val="24"/>
        </w:rPr>
        <w:t>ț</w:t>
      </w:r>
      <w:r w:rsidRPr="00EE46EF">
        <w:rPr>
          <w:szCs w:val="24"/>
        </w:rPr>
        <w:t>elepciunea, făptuirea cu contempla</w:t>
      </w:r>
      <w:r w:rsidRPr="00EE46EF">
        <w:rPr>
          <w:szCs w:val="24"/>
        </w:rPr>
        <w:t>ț</w:t>
      </w:r>
      <w:r w:rsidRPr="00EE46EF">
        <w:rPr>
          <w:szCs w:val="24"/>
        </w:rPr>
        <w:t>ia, virtutea cu cuno</w:t>
      </w:r>
      <w:r w:rsidRPr="00EE46EF">
        <w:rPr>
          <w:szCs w:val="24"/>
        </w:rPr>
        <w:t>ș</w:t>
      </w:r>
      <w:r w:rsidRPr="00EE46EF">
        <w:rPr>
          <w:szCs w:val="24"/>
        </w:rPr>
        <w:t>tin</w:t>
      </w:r>
      <w:r w:rsidRPr="00EE46EF">
        <w:rPr>
          <w:szCs w:val="24"/>
        </w:rPr>
        <w:t>ț</w:t>
      </w:r>
      <w:r w:rsidRPr="00EE46EF">
        <w:rPr>
          <w:szCs w:val="24"/>
        </w:rPr>
        <w:t xml:space="preserve">a </w:t>
      </w:r>
      <w:r w:rsidRPr="00EE46EF">
        <w:rPr>
          <w:szCs w:val="24"/>
        </w:rPr>
        <w:t>ș</w:t>
      </w:r>
      <w:r w:rsidRPr="00EE46EF">
        <w:rPr>
          <w:szCs w:val="24"/>
        </w:rPr>
        <w:t xml:space="preserve">i </w:t>
      </w:r>
    </w:p>
    <w:p w14:paraId="6AB5EFD8" w14:textId="77777777" w:rsidR="00571BF1" w:rsidRPr="00EE46EF" w:rsidRDefault="00571BF1" w:rsidP="00571BF1">
      <w:pPr>
        <w:spacing w:after="240"/>
        <w:rPr>
          <w:szCs w:val="24"/>
        </w:rPr>
      </w:pPr>
      <w:r w:rsidRPr="00EE46EF">
        <w:rPr>
          <w:szCs w:val="24"/>
        </w:rPr>
        <w:t>credin</w:t>
      </w:r>
      <w:r w:rsidRPr="00EE46EF">
        <w:rPr>
          <w:szCs w:val="24"/>
        </w:rPr>
        <w:t>ț</w:t>
      </w:r>
      <w:r w:rsidRPr="00EE46EF">
        <w:rPr>
          <w:szCs w:val="24"/>
        </w:rPr>
        <w:t>a cu cuno</w:t>
      </w:r>
      <w:r w:rsidRPr="00EE46EF">
        <w:rPr>
          <w:szCs w:val="24"/>
        </w:rPr>
        <w:t>ș</w:t>
      </w:r>
      <w:r w:rsidRPr="00EE46EF">
        <w:rPr>
          <w:szCs w:val="24"/>
        </w:rPr>
        <w:t>tin</w:t>
      </w:r>
      <w:r w:rsidRPr="00EE46EF">
        <w:rPr>
          <w:szCs w:val="24"/>
        </w:rPr>
        <w:t>ț</w:t>
      </w:r>
      <w:r w:rsidRPr="00EE46EF">
        <w:rPr>
          <w:szCs w:val="24"/>
        </w:rPr>
        <w:t>a fără uitare, nemic</w:t>
      </w:r>
      <w:r w:rsidRPr="00EE46EF">
        <w:rPr>
          <w:szCs w:val="24"/>
        </w:rPr>
        <w:t>ș</w:t>
      </w:r>
      <w:r w:rsidRPr="00EE46EF">
        <w:rPr>
          <w:szCs w:val="24"/>
        </w:rPr>
        <w:t xml:space="preserve">orând sau neexagerând pe nici una în </w:t>
      </w:r>
    </w:p>
    <w:p w14:paraId="60BF2143" w14:textId="77777777" w:rsidR="00571BF1" w:rsidRPr="00EE46EF" w:rsidRDefault="00571BF1" w:rsidP="00571BF1">
      <w:pPr>
        <w:spacing w:after="240"/>
        <w:rPr>
          <w:szCs w:val="24"/>
        </w:rPr>
      </w:pPr>
      <w:r w:rsidRPr="00EE46EF">
        <w:rPr>
          <w:szCs w:val="24"/>
        </w:rPr>
        <w:t xml:space="preserve">12 </w:t>
      </w:r>
    </w:p>
    <w:p w14:paraId="1F6BE17B" w14:textId="77777777" w:rsidR="00571BF1" w:rsidRPr="00EE46EF" w:rsidRDefault="00571BF1" w:rsidP="00571BF1">
      <w:pPr>
        <w:spacing w:after="240"/>
        <w:rPr>
          <w:szCs w:val="24"/>
        </w:rPr>
      </w:pPr>
    </w:p>
    <w:p w14:paraId="08B5F2DF" w14:textId="77777777" w:rsidR="00571BF1" w:rsidRPr="00EE46EF" w:rsidRDefault="00571BF1" w:rsidP="00571BF1">
      <w:pPr>
        <w:spacing w:after="240"/>
        <w:rPr>
          <w:szCs w:val="24"/>
        </w:rPr>
      </w:pPr>
      <w:r w:rsidRPr="00EE46EF">
        <w:rPr>
          <w:szCs w:val="24"/>
        </w:rPr>
        <w:t xml:space="preserve">Sf. Maxim Mărturisitorul, Mistagogia </w:t>
      </w:r>
    </w:p>
    <w:p w14:paraId="4732F78E" w14:textId="77777777" w:rsidR="00571BF1" w:rsidRPr="00EE46EF" w:rsidRDefault="00571BF1" w:rsidP="00571BF1">
      <w:pPr>
        <w:spacing w:after="240"/>
        <w:rPr>
          <w:szCs w:val="24"/>
        </w:rPr>
      </w:pPr>
      <w:r w:rsidRPr="00EE46EF">
        <w:rPr>
          <w:szCs w:val="24"/>
        </w:rPr>
        <w:t xml:space="preserve">raport cu cealaltă, tăind de la ele orice umflătură sau lipsă; când va putea, ca să </w:t>
      </w:r>
    </w:p>
    <w:p w14:paraId="094FD250" w14:textId="77777777" w:rsidR="00571BF1" w:rsidRPr="00EE46EF" w:rsidRDefault="00571BF1" w:rsidP="00571BF1">
      <w:pPr>
        <w:spacing w:after="240"/>
        <w:rPr>
          <w:szCs w:val="24"/>
        </w:rPr>
      </w:pPr>
      <w:r w:rsidRPr="00EE46EF">
        <w:rPr>
          <w:szCs w:val="24"/>
        </w:rPr>
        <w:t xml:space="preserve">spun pe scurt, face din decada sa o monadă, atunci se va uni </w:t>
      </w:r>
      <w:r w:rsidRPr="00EE46EF">
        <w:rPr>
          <w:szCs w:val="24"/>
        </w:rPr>
        <w:t>ș</w:t>
      </w:r>
      <w:r w:rsidRPr="00EE46EF">
        <w:rPr>
          <w:szCs w:val="24"/>
        </w:rPr>
        <w:t xml:space="preserve">i el cu Dumnezeu </w:t>
      </w:r>
    </w:p>
    <w:p w14:paraId="564404BA" w14:textId="77777777" w:rsidR="00571BF1" w:rsidRPr="00EE46EF" w:rsidRDefault="00571BF1" w:rsidP="00571BF1">
      <w:pPr>
        <w:spacing w:after="240"/>
        <w:rPr>
          <w:szCs w:val="24"/>
        </w:rPr>
      </w:pPr>
      <w:r w:rsidRPr="00EE46EF">
        <w:rPr>
          <w:szCs w:val="24"/>
        </w:rPr>
        <w:t xml:space="preserve">cel adevărat </w:t>
      </w:r>
      <w:r w:rsidRPr="00EE46EF">
        <w:rPr>
          <w:szCs w:val="24"/>
        </w:rPr>
        <w:t>ș</w:t>
      </w:r>
      <w:r w:rsidRPr="00EE46EF">
        <w:rPr>
          <w:szCs w:val="24"/>
        </w:rPr>
        <w:t xml:space="preserve">i bun, unul </w:t>
      </w:r>
      <w:r w:rsidRPr="00EE46EF">
        <w:rPr>
          <w:szCs w:val="24"/>
        </w:rPr>
        <w:t>ș</w:t>
      </w:r>
      <w:r w:rsidRPr="00EE46EF">
        <w:rPr>
          <w:szCs w:val="24"/>
        </w:rPr>
        <w:t xml:space="preserve">i singur. Va deveni atunci frumos </w:t>
      </w:r>
      <w:r w:rsidRPr="00EE46EF">
        <w:rPr>
          <w:szCs w:val="24"/>
        </w:rPr>
        <w:t>ș</w:t>
      </w:r>
      <w:r w:rsidRPr="00EE46EF">
        <w:rPr>
          <w:szCs w:val="24"/>
        </w:rPr>
        <w:t xml:space="preserve">i magnific, </w:t>
      </w:r>
      <w:r w:rsidRPr="00EE46EF">
        <w:rPr>
          <w:szCs w:val="24"/>
        </w:rPr>
        <w:t>ș</w:t>
      </w:r>
      <w:r w:rsidRPr="00EE46EF">
        <w:rPr>
          <w:szCs w:val="24"/>
        </w:rPr>
        <w:t xml:space="preserve">i </w:t>
      </w:r>
    </w:p>
    <w:p w14:paraId="0A764038" w14:textId="77777777" w:rsidR="00571BF1" w:rsidRPr="00EE46EF" w:rsidRDefault="00571BF1" w:rsidP="00571BF1">
      <w:pPr>
        <w:spacing w:after="240"/>
        <w:rPr>
          <w:szCs w:val="24"/>
        </w:rPr>
      </w:pPr>
      <w:r w:rsidRPr="00EE46EF">
        <w:rPr>
          <w:szCs w:val="24"/>
        </w:rPr>
        <w:lastRenderedPageBreak/>
        <w:t>asemenea Lui - cât e cu putin</w:t>
      </w:r>
      <w:r w:rsidRPr="00EE46EF">
        <w:rPr>
          <w:szCs w:val="24"/>
        </w:rPr>
        <w:t>ț</w:t>
      </w:r>
      <w:r w:rsidRPr="00EE46EF">
        <w:rPr>
          <w:szCs w:val="24"/>
        </w:rPr>
        <w:t>ă- prin desăvâr</w:t>
      </w:r>
      <w:r w:rsidRPr="00EE46EF">
        <w:rPr>
          <w:szCs w:val="24"/>
        </w:rPr>
        <w:t>ș</w:t>
      </w:r>
      <w:r w:rsidRPr="00EE46EF">
        <w:rPr>
          <w:szCs w:val="24"/>
        </w:rPr>
        <w:t>irea celor patru virtu</w:t>
      </w:r>
      <w:r w:rsidRPr="00EE46EF">
        <w:rPr>
          <w:szCs w:val="24"/>
        </w:rPr>
        <w:t>ț</w:t>
      </w:r>
      <w:r w:rsidRPr="00EE46EF">
        <w:rPr>
          <w:szCs w:val="24"/>
        </w:rPr>
        <w:t xml:space="preserve">i generale, care </w:t>
      </w:r>
    </w:p>
    <w:p w14:paraId="758A665A" w14:textId="77777777" w:rsidR="00571BF1" w:rsidRPr="00EE46EF" w:rsidRDefault="00571BF1" w:rsidP="00571BF1">
      <w:pPr>
        <w:spacing w:after="240"/>
        <w:rPr>
          <w:szCs w:val="24"/>
        </w:rPr>
      </w:pPr>
      <w:r w:rsidRPr="00EE46EF">
        <w:rPr>
          <w:szCs w:val="24"/>
        </w:rPr>
        <w:t xml:space="preserve">fac arătată decada dumnezeească din suflet, </w:t>
      </w:r>
      <w:r w:rsidRPr="00EE46EF">
        <w:rPr>
          <w:szCs w:val="24"/>
        </w:rPr>
        <w:t>ș</w:t>
      </w:r>
      <w:r w:rsidRPr="00EE46EF">
        <w:rPr>
          <w:szCs w:val="24"/>
        </w:rPr>
        <w:t>i îmbră</w:t>
      </w:r>
      <w:r w:rsidRPr="00EE46EF">
        <w:rPr>
          <w:szCs w:val="24"/>
        </w:rPr>
        <w:t>ț</w:t>
      </w:r>
      <w:r w:rsidRPr="00EE46EF">
        <w:rPr>
          <w:szCs w:val="24"/>
        </w:rPr>
        <w:t>i</w:t>
      </w:r>
      <w:r w:rsidRPr="00EE46EF">
        <w:rPr>
          <w:szCs w:val="24"/>
        </w:rPr>
        <w:t>ș</w:t>
      </w:r>
      <w:r w:rsidRPr="00EE46EF">
        <w:rPr>
          <w:szCs w:val="24"/>
        </w:rPr>
        <w:t xml:space="preserve">ează cealaltă decadă </w:t>
      </w:r>
    </w:p>
    <w:p w14:paraId="59858BDF" w14:textId="77777777" w:rsidR="00571BF1" w:rsidRPr="00EE46EF" w:rsidRDefault="00571BF1" w:rsidP="00571BF1">
      <w:pPr>
        <w:spacing w:after="240"/>
        <w:rPr>
          <w:szCs w:val="24"/>
        </w:rPr>
      </w:pPr>
      <w:r w:rsidRPr="00EE46EF">
        <w:rPr>
          <w:szCs w:val="24"/>
        </w:rPr>
        <w:t xml:space="preserve">fericită a poruncilor. Căci tetrada este decadă în potentă, formându-se din unitate </w:t>
      </w:r>
    </w:p>
    <w:p w14:paraId="7353C98B" w14:textId="77777777" w:rsidR="00571BF1" w:rsidRPr="00EE46EF" w:rsidRDefault="00571BF1" w:rsidP="00571BF1">
      <w:pPr>
        <w:spacing w:after="240"/>
        <w:rPr>
          <w:szCs w:val="24"/>
        </w:rPr>
      </w:pPr>
      <w:r w:rsidRPr="00EE46EF">
        <w:rPr>
          <w:szCs w:val="24"/>
        </w:rPr>
        <w:t xml:space="preserve">prin adaos progresiv. Dar tot ea este </w:t>
      </w:r>
      <w:r w:rsidRPr="00EE46EF">
        <w:rPr>
          <w:szCs w:val="24"/>
        </w:rPr>
        <w:t>ș</w:t>
      </w:r>
      <w:r w:rsidRPr="00EE46EF">
        <w:rPr>
          <w:szCs w:val="24"/>
        </w:rPr>
        <w:t>i monadă, îmbră</w:t>
      </w:r>
      <w:r w:rsidRPr="00EE46EF">
        <w:rPr>
          <w:szCs w:val="24"/>
        </w:rPr>
        <w:t>ț</w:t>
      </w:r>
      <w:r w:rsidRPr="00EE46EF">
        <w:rPr>
          <w:szCs w:val="24"/>
        </w:rPr>
        <w:t>i</w:t>
      </w:r>
      <w:r w:rsidRPr="00EE46EF">
        <w:rPr>
          <w:szCs w:val="24"/>
        </w:rPr>
        <w:t>ș</w:t>
      </w:r>
      <w:r w:rsidRPr="00EE46EF">
        <w:rPr>
          <w:szCs w:val="24"/>
        </w:rPr>
        <w:t xml:space="preserve">ând prin întâlnire, în chip </w:t>
      </w:r>
    </w:p>
    <w:p w14:paraId="7067CA09" w14:textId="77777777" w:rsidR="00571BF1" w:rsidRPr="00EE46EF" w:rsidRDefault="00571BF1" w:rsidP="00571BF1">
      <w:pPr>
        <w:spacing w:after="240"/>
        <w:rPr>
          <w:szCs w:val="24"/>
        </w:rPr>
      </w:pPr>
      <w:r w:rsidRPr="00EE46EF">
        <w:rPr>
          <w:szCs w:val="24"/>
        </w:rPr>
        <w:t xml:space="preserve">unitar, binele, </w:t>
      </w:r>
      <w:r w:rsidRPr="00EE46EF">
        <w:rPr>
          <w:szCs w:val="24"/>
        </w:rPr>
        <w:t>ș</w:t>
      </w:r>
      <w:r w:rsidRPr="00EE46EF">
        <w:rPr>
          <w:szCs w:val="24"/>
        </w:rPr>
        <w:t>i arătând prin sine, în chip netăiat împăr</w:t>
      </w:r>
      <w:r w:rsidRPr="00EE46EF">
        <w:rPr>
          <w:szCs w:val="24"/>
        </w:rPr>
        <w:t>ț</w:t>
      </w:r>
      <w:r w:rsidRPr="00EE46EF">
        <w:rPr>
          <w:szCs w:val="24"/>
        </w:rPr>
        <w:t xml:space="preserve">ită, simplitatea </w:t>
      </w:r>
      <w:r w:rsidRPr="00EE46EF">
        <w:rPr>
          <w:szCs w:val="24"/>
        </w:rPr>
        <w:t>ș</w:t>
      </w:r>
      <w:r w:rsidRPr="00EE46EF">
        <w:rPr>
          <w:szCs w:val="24"/>
        </w:rPr>
        <w:t xml:space="preserve">i </w:t>
      </w:r>
    </w:p>
    <w:p w14:paraId="58BEB4E1" w14:textId="77777777" w:rsidR="00571BF1" w:rsidRPr="00EE46EF" w:rsidRDefault="00571BF1" w:rsidP="00571BF1">
      <w:pPr>
        <w:spacing w:after="240"/>
        <w:rPr>
          <w:szCs w:val="24"/>
        </w:rPr>
      </w:pPr>
      <w:r w:rsidRPr="00EE46EF">
        <w:rPr>
          <w:szCs w:val="24"/>
        </w:rPr>
        <w:t>neîmpăr</w:t>
      </w:r>
      <w:r w:rsidRPr="00EE46EF">
        <w:rPr>
          <w:szCs w:val="24"/>
        </w:rPr>
        <w:t>ț</w:t>
      </w:r>
      <w:r w:rsidRPr="00EE46EF">
        <w:rPr>
          <w:szCs w:val="24"/>
        </w:rPr>
        <w:t>irea lucrării dumnezee</w:t>
      </w:r>
      <w:r w:rsidRPr="00EE46EF">
        <w:rPr>
          <w:szCs w:val="24"/>
        </w:rPr>
        <w:t>ș</w:t>
      </w:r>
      <w:r w:rsidRPr="00EE46EF">
        <w:rPr>
          <w:szCs w:val="24"/>
        </w:rPr>
        <w:t xml:space="preserve">ti. Prin acestea, sufletul păstrează cu tărie </w:t>
      </w:r>
      <w:r w:rsidRPr="00EE46EF">
        <w:rPr>
          <w:szCs w:val="24"/>
        </w:rPr>
        <w:t>ș</w:t>
      </w:r>
      <w:r w:rsidRPr="00EE46EF">
        <w:rPr>
          <w:szCs w:val="24"/>
        </w:rPr>
        <w:t xml:space="preserve">i cu </w:t>
      </w:r>
    </w:p>
    <w:p w14:paraId="272DEE16" w14:textId="77777777" w:rsidR="00571BF1" w:rsidRPr="00EE46EF" w:rsidRDefault="00571BF1" w:rsidP="00571BF1">
      <w:pPr>
        <w:spacing w:after="240"/>
        <w:rPr>
          <w:szCs w:val="24"/>
        </w:rPr>
      </w:pPr>
      <w:r w:rsidRPr="00EE46EF">
        <w:rPr>
          <w:szCs w:val="24"/>
        </w:rPr>
        <w:t xml:space="preserve">statornicie ceea ce-i propriu al său, </w:t>
      </w:r>
      <w:r w:rsidRPr="00EE46EF">
        <w:rPr>
          <w:szCs w:val="24"/>
        </w:rPr>
        <w:t>ș</w:t>
      </w:r>
      <w:r w:rsidRPr="00EE46EF">
        <w:rPr>
          <w:szCs w:val="24"/>
        </w:rPr>
        <w:t>i respinge cu bărbă</w:t>
      </w:r>
      <w:r w:rsidRPr="00EE46EF">
        <w:rPr>
          <w:szCs w:val="24"/>
        </w:rPr>
        <w:t>ț</w:t>
      </w:r>
      <w:r w:rsidRPr="00EE46EF">
        <w:rPr>
          <w:szCs w:val="24"/>
        </w:rPr>
        <w:t xml:space="preserve">ie ceea ce e străin de el, </w:t>
      </w:r>
    </w:p>
    <w:p w14:paraId="28138D5F" w14:textId="77777777" w:rsidR="00571BF1" w:rsidRPr="00EE46EF" w:rsidRDefault="00571BF1" w:rsidP="00571BF1">
      <w:pPr>
        <w:spacing w:after="240"/>
        <w:rPr>
          <w:szCs w:val="24"/>
        </w:rPr>
      </w:pPr>
      <w:r w:rsidRPr="00EE46EF">
        <w:rPr>
          <w:szCs w:val="24"/>
        </w:rPr>
        <w:t>ca unul ce are minte ra</w:t>
      </w:r>
      <w:r w:rsidRPr="00EE46EF">
        <w:rPr>
          <w:szCs w:val="24"/>
        </w:rPr>
        <w:t>ț</w:t>
      </w:r>
      <w:r w:rsidRPr="00EE46EF">
        <w:rPr>
          <w:szCs w:val="24"/>
        </w:rPr>
        <w:t>ională, în</w:t>
      </w:r>
      <w:r w:rsidRPr="00EE46EF">
        <w:rPr>
          <w:szCs w:val="24"/>
        </w:rPr>
        <w:t>ț</w:t>
      </w:r>
      <w:r w:rsidRPr="00EE46EF">
        <w:rPr>
          <w:szCs w:val="24"/>
        </w:rPr>
        <w:t>elepciune, pruden</w:t>
      </w:r>
      <w:r w:rsidRPr="00EE46EF">
        <w:rPr>
          <w:szCs w:val="24"/>
        </w:rPr>
        <w:t>ț</w:t>
      </w:r>
      <w:r w:rsidRPr="00EE46EF">
        <w:rPr>
          <w:szCs w:val="24"/>
        </w:rPr>
        <w:t>ă, contempla</w:t>
      </w:r>
      <w:r w:rsidRPr="00EE46EF">
        <w:rPr>
          <w:szCs w:val="24"/>
        </w:rPr>
        <w:t>ț</w:t>
      </w:r>
      <w:r w:rsidRPr="00EE46EF">
        <w:rPr>
          <w:szCs w:val="24"/>
        </w:rPr>
        <w:t xml:space="preserve">ie făptuitoare, </w:t>
      </w:r>
    </w:p>
    <w:p w14:paraId="11234504" w14:textId="77777777" w:rsidR="00571BF1" w:rsidRPr="00EE46EF" w:rsidRDefault="00571BF1" w:rsidP="00571BF1">
      <w:pPr>
        <w:spacing w:after="240"/>
        <w:rPr>
          <w:szCs w:val="24"/>
        </w:rPr>
      </w:pPr>
      <w:r w:rsidRPr="00EE46EF">
        <w:rPr>
          <w:szCs w:val="24"/>
        </w:rPr>
        <w:t>cuno</w:t>
      </w:r>
      <w:r w:rsidRPr="00EE46EF">
        <w:rPr>
          <w:szCs w:val="24"/>
        </w:rPr>
        <w:t>ș</w:t>
      </w:r>
      <w:r w:rsidRPr="00EE46EF">
        <w:rPr>
          <w:szCs w:val="24"/>
        </w:rPr>
        <w:t>tin</w:t>
      </w:r>
      <w:r w:rsidRPr="00EE46EF">
        <w:rPr>
          <w:szCs w:val="24"/>
        </w:rPr>
        <w:t>ț</w:t>
      </w:r>
      <w:r w:rsidRPr="00EE46EF">
        <w:rPr>
          <w:szCs w:val="24"/>
        </w:rPr>
        <w:t xml:space="preserve">ă virtuoasă, </w:t>
      </w:r>
      <w:r w:rsidRPr="00EE46EF">
        <w:rPr>
          <w:szCs w:val="24"/>
        </w:rPr>
        <w:t>ș</w:t>
      </w:r>
      <w:r w:rsidRPr="00EE46EF">
        <w:rPr>
          <w:szCs w:val="24"/>
        </w:rPr>
        <w:t>i, pe temeiul lor, cuno</w:t>
      </w:r>
      <w:r w:rsidRPr="00EE46EF">
        <w:rPr>
          <w:szCs w:val="24"/>
        </w:rPr>
        <w:t>ș</w:t>
      </w:r>
      <w:r w:rsidRPr="00EE46EF">
        <w:rPr>
          <w:szCs w:val="24"/>
        </w:rPr>
        <w:t>tin</w:t>
      </w:r>
      <w:r w:rsidRPr="00EE46EF">
        <w:rPr>
          <w:szCs w:val="24"/>
        </w:rPr>
        <w:t>ț</w:t>
      </w:r>
      <w:r w:rsidRPr="00EE46EF">
        <w:rPr>
          <w:szCs w:val="24"/>
        </w:rPr>
        <w:t xml:space="preserve">ă fără uitare, atotcredincioasă </w:t>
      </w:r>
      <w:r w:rsidRPr="00EE46EF">
        <w:rPr>
          <w:szCs w:val="24"/>
        </w:rPr>
        <w:t>ș</w:t>
      </w:r>
      <w:r w:rsidRPr="00EE46EF">
        <w:rPr>
          <w:szCs w:val="24"/>
        </w:rPr>
        <w:t xml:space="preserve">i </w:t>
      </w:r>
    </w:p>
    <w:p w14:paraId="111B5338" w14:textId="77777777" w:rsidR="00571BF1" w:rsidRPr="00EE46EF" w:rsidRDefault="00571BF1" w:rsidP="00571BF1">
      <w:pPr>
        <w:spacing w:after="240"/>
        <w:rPr>
          <w:szCs w:val="24"/>
        </w:rPr>
      </w:pPr>
      <w:r w:rsidRPr="00EE46EF">
        <w:rPr>
          <w:szCs w:val="24"/>
        </w:rPr>
        <w:t xml:space="preserve">neclătinată; </w:t>
      </w:r>
      <w:r w:rsidRPr="00EE46EF">
        <w:rPr>
          <w:szCs w:val="24"/>
        </w:rPr>
        <w:t>ș</w:t>
      </w:r>
      <w:r w:rsidRPr="00EE46EF">
        <w:rPr>
          <w:szCs w:val="24"/>
        </w:rPr>
        <w:t>i ca unul ce aduce lui Dumnezeu efectele unite în</w:t>
      </w:r>
      <w:r w:rsidRPr="00EE46EF">
        <w:rPr>
          <w:szCs w:val="24"/>
        </w:rPr>
        <w:t>ț</w:t>
      </w:r>
      <w:r w:rsidRPr="00EE46EF">
        <w:rPr>
          <w:szCs w:val="24"/>
        </w:rPr>
        <w:t>elep</w:t>
      </w:r>
      <w:r w:rsidRPr="00EE46EF">
        <w:rPr>
          <w:szCs w:val="24"/>
        </w:rPr>
        <w:t>ț</w:t>
      </w:r>
      <w:r w:rsidRPr="00EE46EF">
        <w:rPr>
          <w:szCs w:val="24"/>
        </w:rPr>
        <w:t>e</w:t>
      </w:r>
      <w:r w:rsidRPr="00EE46EF">
        <w:rPr>
          <w:szCs w:val="24"/>
        </w:rPr>
        <w:t>ș</w:t>
      </w:r>
      <w:r w:rsidRPr="00EE46EF">
        <w:rPr>
          <w:szCs w:val="24"/>
        </w:rPr>
        <w:t xml:space="preserve">te cu </w:t>
      </w:r>
    </w:p>
    <w:p w14:paraId="605437A0" w14:textId="77777777" w:rsidR="00571BF1" w:rsidRPr="00EE46EF" w:rsidRDefault="00571BF1" w:rsidP="00571BF1">
      <w:pPr>
        <w:spacing w:after="240"/>
        <w:rPr>
          <w:szCs w:val="24"/>
        </w:rPr>
      </w:pPr>
      <w:r w:rsidRPr="00EE46EF">
        <w:rPr>
          <w:szCs w:val="24"/>
        </w:rPr>
        <w:t xml:space="preserve">cauzele, </w:t>
      </w:r>
      <w:r w:rsidRPr="00EE46EF">
        <w:rPr>
          <w:szCs w:val="24"/>
        </w:rPr>
        <w:t>ș</w:t>
      </w:r>
      <w:r w:rsidRPr="00EE46EF">
        <w:rPr>
          <w:szCs w:val="24"/>
        </w:rPr>
        <w:t xml:space="preserve">i lucrările cu puterile, </w:t>
      </w:r>
      <w:r w:rsidRPr="00EE46EF">
        <w:rPr>
          <w:szCs w:val="24"/>
        </w:rPr>
        <w:t>ș</w:t>
      </w:r>
      <w:r w:rsidRPr="00EE46EF">
        <w:rPr>
          <w:szCs w:val="24"/>
        </w:rPr>
        <w:t>i prime</w:t>
      </w:r>
      <w:r w:rsidRPr="00EE46EF">
        <w:rPr>
          <w:szCs w:val="24"/>
        </w:rPr>
        <w:t>ș</w:t>
      </w:r>
      <w:r w:rsidRPr="00EE46EF">
        <w:rPr>
          <w:szCs w:val="24"/>
        </w:rPr>
        <w:t xml:space="preserve">te pentru ele îndumnezeirea, care </w:t>
      </w:r>
    </w:p>
    <w:p w14:paraId="19E6DC61" w14:textId="77777777" w:rsidR="00571BF1" w:rsidRPr="00EE46EF" w:rsidRDefault="00571BF1" w:rsidP="00571BF1">
      <w:pPr>
        <w:spacing w:after="240"/>
        <w:rPr>
          <w:szCs w:val="24"/>
        </w:rPr>
      </w:pPr>
      <w:r w:rsidRPr="00EE46EF">
        <w:rPr>
          <w:szCs w:val="24"/>
        </w:rPr>
        <w:t xml:space="preserve">produce simplitatea. </w:t>
      </w:r>
    </w:p>
    <w:p w14:paraId="48A13441" w14:textId="77777777" w:rsidR="00571BF1" w:rsidRPr="00EE46EF" w:rsidRDefault="00571BF1" w:rsidP="00571BF1">
      <w:pPr>
        <w:spacing w:after="240"/>
        <w:rPr>
          <w:szCs w:val="24"/>
        </w:rPr>
      </w:pPr>
      <w:r w:rsidRPr="00EE46EF">
        <w:rPr>
          <w:szCs w:val="24"/>
        </w:rPr>
        <w:t>Căci ra</w:t>
      </w:r>
      <w:r w:rsidRPr="00EE46EF">
        <w:rPr>
          <w:szCs w:val="24"/>
        </w:rPr>
        <w:t>ț</w:t>
      </w:r>
      <w:r w:rsidRPr="00EE46EF">
        <w:rPr>
          <w:szCs w:val="24"/>
        </w:rPr>
        <w:t xml:space="preserve">iunea este lucrare </w:t>
      </w:r>
      <w:r w:rsidRPr="00EE46EF">
        <w:rPr>
          <w:szCs w:val="24"/>
        </w:rPr>
        <w:t>ș</w:t>
      </w:r>
      <w:r w:rsidRPr="00EE46EF">
        <w:rPr>
          <w:szCs w:val="24"/>
        </w:rPr>
        <w:t>i manifestare a min</w:t>
      </w:r>
      <w:r w:rsidRPr="00EE46EF">
        <w:rPr>
          <w:szCs w:val="24"/>
        </w:rPr>
        <w:t>ț</w:t>
      </w:r>
      <w:r w:rsidRPr="00EE46EF">
        <w:rPr>
          <w:szCs w:val="24"/>
        </w:rPr>
        <w:t>ii, fiind fa</w:t>
      </w:r>
      <w:r w:rsidRPr="00EE46EF">
        <w:rPr>
          <w:szCs w:val="24"/>
        </w:rPr>
        <w:t>ț</w:t>
      </w:r>
      <w:r w:rsidRPr="00EE46EF">
        <w:rPr>
          <w:szCs w:val="24"/>
        </w:rPr>
        <w:t xml:space="preserve">ă de minte ca un </w:t>
      </w:r>
    </w:p>
    <w:p w14:paraId="6B5E723C" w14:textId="77777777" w:rsidR="00571BF1" w:rsidRPr="00EE46EF" w:rsidRDefault="00571BF1" w:rsidP="00571BF1">
      <w:pPr>
        <w:spacing w:after="240"/>
        <w:rPr>
          <w:szCs w:val="24"/>
        </w:rPr>
      </w:pPr>
      <w:r w:rsidRPr="00EE46EF">
        <w:rPr>
          <w:szCs w:val="24"/>
        </w:rPr>
        <w:t>efect fa</w:t>
      </w:r>
      <w:r w:rsidRPr="00EE46EF">
        <w:rPr>
          <w:szCs w:val="24"/>
        </w:rPr>
        <w:t>ț</w:t>
      </w:r>
      <w:r w:rsidRPr="00EE46EF">
        <w:rPr>
          <w:szCs w:val="24"/>
        </w:rPr>
        <w:t>ă de cauză. De asemenea pruden</w:t>
      </w:r>
      <w:r w:rsidRPr="00EE46EF">
        <w:rPr>
          <w:szCs w:val="24"/>
        </w:rPr>
        <w:t>ț</w:t>
      </w:r>
      <w:r w:rsidRPr="00EE46EF">
        <w:rPr>
          <w:szCs w:val="24"/>
        </w:rPr>
        <w:t xml:space="preserve">a este lucrare </w:t>
      </w:r>
      <w:r w:rsidRPr="00EE46EF">
        <w:rPr>
          <w:szCs w:val="24"/>
        </w:rPr>
        <w:t>ș</w:t>
      </w:r>
      <w:r w:rsidRPr="00EE46EF">
        <w:rPr>
          <w:szCs w:val="24"/>
        </w:rPr>
        <w:t xml:space="preserve">i manifestare a </w:t>
      </w:r>
    </w:p>
    <w:p w14:paraId="215152B9" w14:textId="77777777" w:rsidR="00571BF1" w:rsidRPr="00EE46EF" w:rsidRDefault="00571BF1" w:rsidP="00571BF1">
      <w:pPr>
        <w:spacing w:after="240"/>
        <w:rPr>
          <w:szCs w:val="24"/>
        </w:rPr>
      </w:pPr>
      <w:r w:rsidRPr="00EE46EF">
        <w:rPr>
          <w:szCs w:val="24"/>
        </w:rPr>
        <w:t>în</w:t>
      </w:r>
      <w:r w:rsidRPr="00EE46EF">
        <w:rPr>
          <w:szCs w:val="24"/>
        </w:rPr>
        <w:t>ț</w:t>
      </w:r>
      <w:r w:rsidRPr="00EE46EF">
        <w:rPr>
          <w:szCs w:val="24"/>
        </w:rPr>
        <w:t>elepciunii, făptuirea a contempla</w:t>
      </w:r>
      <w:r w:rsidRPr="00EE46EF">
        <w:rPr>
          <w:szCs w:val="24"/>
        </w:rPr>
        <w:t>ț</w:t>
      </w:r>
      <w:r w:rsidRPr="00EE46EF">
        <w:rPr>
          <w:szCs w:val="24"/>
        </w:rPr>
        <w:t>iei, virtutea a cuno</w:t>
      </w:r>
      <w:r w:rsidRPr="00EE46EF">
        <w:rPr>
          <w:szCs w:val="24"/>
        </w:rPr>
        <w:t>ș</w:t>
      </w:r>
      <w:r w:rsidRPr="00EE46EF">
        <w:rPr>
          <w:szCs w:val="24"/>
        </w:rPr>
        <w:t>tin</w:t>
      </w:r>
      <w:r w:rsidRPr="00EE46EF">
        <w:rPr>
          <w:szCs w:val="24"/>
        </w:rPr>
        <w:t>ț</w:t>
      </w:r>
      <w:r w:rsidRPr="00EE46EF">
        <w:rPr>
          <w:szCs w:val="24"/>
        </w:rPr>
        <w:t>ei, credin</w:t>
      </w:r>
      <w:r w:rsidRPr="00EE46EF">
        <w:rPr>
          <w:szCs w:val="24"/>
        </w:rPr>
        <w:t>ț</w:t>
      </w:r>
      <w:r w:rsidRPr="00EE46EF">
        <w:rPr>
          <w:szCs w:val="24"/>
        </w:rPr>
        <w:t xml:space="preserve">a a </w:t>
      </w:r>
    </w:p>
    <w:p w14:paraId="47DF3E7A" w14:textId="77777777" w:rsidR="00571BF1" w:rsidRPr="00EE46EF" w:rsidRDefault="00571BF1" w:rsidP="00571BF1">
      <w:pPr>
        <w:spacing w:after="240"/>
        <w:rPr>
          <w:szCs w:val="24"/>
        </w:rPr>
      </w:pPr>
      <w:r w:rsidRPr="00EE46EF">
        <w:rPr>
          <w:szCs w:val="24"/>
        </w:rPr>
        <w:t>cuno</w:t>
      </w:r>
      <w:r w:rsidRPr="00EE46EF">
        <w:rPr>
          <w:szCs w:val="24"/>
        </w:rPr>
        <w:t>ș</w:t>
      </w:r>
      <w:r w:rsidRPr="00EE46EF">
        <w:rPr>
          <w:szCs w:val="24"/>
        </w:rPr>
        <w:t>tin</w:t>
      </w:r>
      <w:r w:rsidRPr="00EE46EF">
        <w:rPr>
          <w:szCs w:val="24"/>
        </w:rPr>
        <w:t>ț</w:t>
      </w:r>
      <w:r w:rsidRPr="00EE46EF">
        <w:rPr>
          <w:szCs w:val="24"/>
        </w:rPr>
        <w:t>ei fără uitare. Prin ele se înfăptuie</w:t>
      </w:r>
      <w:r w:rsidRPr="00EE46EF">
        <w:rPr>
          <w:szCs w:val="24"/>
        </w:rPr>
        <w:t>ș</w:t>
      </w:r>
      <w:r w:rsidRPr="00EE46EF">
        <w:rPr>
          <w:szCs w:val="24"/>
        </w:rPr>
        <w:t>te rela</w:t>
      </w:r>
      <w:r w:rsidRPr="00EE46EF">
        <w:rPr>
          <w:szCs w:val="24"/>
        </w:rPr>
        <w:t>ț</w:t>
      </w:r>
      <w:r w:rsidRPr="00EE46EF">
        <w:rPr>
          <w:szCs w:val="24"/>
        </w:rPr>
        <w:t xml:space="preserve">ia lăuntrică cu adevărul </w:t>
      </w:r>
      <w:r w:rsidRPr="00EE46EF">
        <w:rPr>
          <w:szCs w:val="24"/>
        </w:rPr>
        <w:t>ș</w:t>
      </w:r>
      <w:r w:rsidRPr="00EE46EF">
        <w:rPr>
          <w:szCs w:val="24"/>
        </w:rPr>
        <w:t xml:space="preserve">i </w:t>
      </w:r>
    </w:p>
    <w:p w14:paraId="5A6C9BCB" w14:textId="77777777" w:rsidR="00571BF1" w:rsidRPr="00EE46EF" w:rsidRDefault="00571BF1" w:rsidP="00571BF1">
      <w:pPr>
        <w:spacing w:after="240"/>
        <w:rPr>
          <w:szCs w:val="24"/>
        </w:rPr>
      </w:pPr>
      <w:r w:rsidRPr="00EE46EF">
        <w:rPr>
          <w:szCs w:val="24"/>
        </w:rPr>
        <w:t>binele, adică cu Dumnezeu, rela</w:t>
      </w:r>
      <w:r w:rsidRPr="00EE46EF">
        <w:rPr>
          <w:szCs w:val="24"/>
        </w:rPr>
        <w:t>ț</w:t>
      </w:r>
      <w:r w:rsidRPr="00EE46EF">
        <w:rPr>
          <w:szCs w:val="24"/>
        </w:rPr>
        <w:t xml:space="preserve">ie de care spunea că este </w:t>
      </w:r>
      <w:r w:rsidRPr="00EE46EF">
        <w:rPr>
          <w:szCs w:val="24"/>
        </w:rPr>
        <w:t>ș</w:t>
      </w:r>
      <w:r w:rsidRPr="00EE46EF">
        <w:rPr>
          <w:szCs w:val="24"/>
        </w:rPr>
        <w:t>tiin</w:t>
      </w:r>
      <w:r w:rsidRPr="00EE46EF">
        <w:rPr>
          <w:szCs w:val="24"/>
        </w:rPr>
        <w:t>ț</w:t>
      </w:r>
      <w:r w:rsidRPr="00EE46EF">
        <w:rPr>
          <w:szCs w:val="24"/>
        </w:rPr>
        <w:t xml:space="preserve">ă dumnezeiască, </w:t>
      </w:r>
      <w:r w:rsidRPr="00EE46EF">
        <w:rPr>
          <w:szCs w:val="24"/>
        </w:rPr>
        <w:t>ș</w:t>
      </w:r>
      <w:r w:rsidRPr="00EE46EF">
        <w:rPr>
          <w:szCs w:val="24"/>
        </w:rPr>
        <w:t xml:space="preserve">i </w:t>
      </w:r>
    </w:p>
    <w:p w14:paraId="13A1B3E8" w14:textId="77777777" w:rsidR="00571BF1" w:rsidRPr="00EE46EF" w:rsidRDefault="00571BF1" w:rsidP="00571BF1">
      <w:pPr>
        <w:spacing w:after="240"/>
        <w:rPr>
          <w:szCs w:val="24"/>
        </w:rPr>
      </w:pPr>
      <w:r w:rsidRPr="00EE46EF">
        <w:rPr>
          <w:szCs w:val="24"/>
        </w:rPr>
        <w:t>cuno</w:t>
      </w:r>
      <w:r w:rsidRPr="00EE46EF">
        <w:rPr>
          <w:szCs w:val="24"/>
        </w:rPr>
        <w:t>ș</w:t>
      </w:r>
      <w:r w:rsidRPr="00EE46EF">
        <w:rPr>
          <w:szCs w:val="24"/>
        </w:rPr>
        <w:t>tin</w:t>
      </w:r>
      <w:r w:rsidRPr="00EE46EF">
        <w:rPr>
          <w:szCs w:val="24"/>
        </w:rPr>
        <w:t>ț</w:t>
      </w:r>
      <w:r w:rsidRPr="00EE46EF">
        <w:rPr>
          <w:szCs w:val="24"/>
        </w:rPr>
        <w:t>ă fără gre</w:t>
      </w:r>
      <w:r w:rsidRPr="00EE46EF">
        <w:rPr>
          <w:szCs w:val="24"/>
        </w:rPr>
        <w:t>ș</w:t>
      </w:r>
      <w:r w:rsidRPr="00EE46EF">
        <w:rPr>
          <w:szCs w:val="24"/>
        </w:rPr>
        <w:t xml:space="preserve">eală, </w:t>
      </w:r>
      <w:r w:rsidRPr="00EE46EF">
        <w:rPr>
          <w:szCs w:val="24"/>
        </w:rPr>
        <w:t>ș</w:t>
      </w:r>
      <w:r w:rsidRPr="00EE46EF">
        <w:rPr>
          <w:szCs w:val="24"/>
        </w:rPr>
        <w:t xml:space="preserve">i iubire </w:t>
      </w:r>
      <w:r w:rsidRPr="00EE46EF">
        <w:rPr>
          <w:szCs w:val="24"/>
        </w:rPr>
        <w:t>ș</w:t>
      </w:r>
      <w:r w:rsidRPr="00EE46EF">
        <w:rPr>
          <w:szCs w:val="24"/>
        </w:rPr>
        <w:t xml:space="preserve">i pace, în care </w:t>
      </w:r>
      <w:r w:rsidRPr="00EE46EF">
        <w:rPr>
          <w:szCs w:val="24"/>
        </w:rPr>
        <w:t>ș</w:t>
      </w:r>
      <w:r w:rsidRPr="00EE46EF">
        <w:rPr>
          <w:szCs w:val="24"/>
        </w:rPr>
        <w:t xml:space="preserve">i prin care este îndumnezeirea. </w:t>
      </w:r>
    </w:p>
    <w:p w14:paraId="3D7F9A1B" w14:textId="77777777" w:rsidR="00571BF1" w:rsidRPr="00EE46EF" w:rsidRDefault="00571BF1" w:rsidP="00571BF1">
      <w:pPr>
        <w:spacing w:after="240"/>
        <w:rPr>
          <w:szCs w:val="24"/>
        </w:rPr>
      </w:pPr>
      <w:r w:rsidRPr="00EE46EF">
        <w:rPr>
          <w:szCs w:val="24"/>
        </w:rPr>
        <w:t>Ș</w:t>
      </w:r>
      <w:r w:rsidRPr="00EE46EF">
        <w:rPr>
          <w:szCs w:val="24"/>
        </w:rPr>
        <w:t>tiin</w:t>
      </w:r>
      <w:r w:rsidRPr="00EE46EF">
        <w:rPr>
          <w:szCs w:val="24"/>
        </w:rPr>
        <w:t>ț</w:t>
      </w:r>
      <w:r w:rsidRPr="00EE46EF">
        <w:rPr>
          <w:szCs w:val="24"/>
        </w:rPr>
        <w:t>ă, ca împlinire a toată cuno</w:t>
      </w:r>
      <w:r w:rsidRPr="00EE46EF">
        <w:rPr>
          <w:szCs w:val="24"/>
        </w:rPr>
        <w:t>ș</w:t>
      </w:r>
      <w:r w:rsidRPr="00EE46EF">
        <w:rPr>
          <w:szCs w:val="24"/>
        </w:rPr>
        <w:t>tin</w:t>
      </w:r>
      <w:r w:rsidRPr="00EE46EF">
        <w:rPr>
          <w:szCs w:val="24"/>
        </w:rPr>
        <w:t>ț</w:t>
      </w:r>
      <w:r w:rsidRPr="00EE46EF">
        <w:rPr>
          <w:szCs w:val="24"/>
        </w:rPr>
        <w:t xml:space="preserve">a îngăduită oamenilor despre Dumnezeu </w:t>
      </w:r>
      <w:r w:rsidRPr="00EE46EF">
        <w:rPr>
          <w:szCs w:val="24"/>
        </w:rPr>
        <w:t>ș</w:t>
      </w:r>
      <w:r w:rsidRPr="00EE46EF">
        <w:rPr>
          <w:szCs w:val="24"/>
        </w:rPr>
        <w:t xml:space="preserve">i </w:t>
      </w:r>
    </w:p>
    <w:p w14:paraId="6347DAF1" w14:textId="77777777" w:rsidR="00571BF1" w:rsidRPr="00EE46EF" w:rsidRDefault="00571BF1" w:rsidP="00571BF1">
      <w:pPr>
        <w:spacing w:after="240"/>
        <w:rPr>
          <w:szCs w:val="24"/>
        </w:rPr>
      </w:pPr>
      <w:r w:rsidRPr="00EE46EF">
        <w:rPr>
          <w:szCs w:val="24"/>
        </w:rPr>
        <w:t>cele dumnezee</w:t>
      </w:r>
      <w:r w:rsidRPr="00EE46EF">
        <w:rPr>
          <w:szCs w:val="24"/>
        </w:rPr>
        <w:t>ș</w:t>
      </w:r>
      <w:r w:rsidRPr="00EE46EF">
        <w:rPr>
          <w:szCs w:val="24"/>
        </w:rPr>
        <w:t xml:space="preserve">ti, </w:t>
      </w:r>
      <w:r w:rsidRPr="00EE46EF">
        <w:rPr>
          <w:szCs w:val="24"/>
        </w:rPr>
        <w:t>ș</w:t>
      </w:r>
      <w:r w:rsidRPr="00EE46EF">
        <w:rPr>
          <w:szCs w:val="24"/>
        </w:rPr>
        <w:t>i îmbră</w:t>
      </w:r>
      <w:r w:rsidRPr="00EE46EF">
        <w:rPr>
          <w:szCs w:val="24"/>
        </w:rPr>
        <w:t>ț</w:t>
      </w:r>
      <w:r w:rsidRPr="00EE46EF">
        <w:rPr>
          <w:szCs w:val="24"/>
        </w:rPr>
        <w:t>i</w:t>
      </w:r>
      <w:r w:rsidRPr="00EE46EF">
        <w:rPr>
          <w:szCs w:val="24"/>
        </w:rPr>
        <w:t>ș</w:t>
      </w:r>
      <w:r w:rsidRPr="00EE46EF">
        <w:rPr>
          <w:szCs w:val="24"/>
        </w:rPr>
        <w:t>are fără gre</w:t>
      </w:r>
      <w:r w:rsidRPr="00EE46EF">
        <w:rPr>
          <w:szCs w:val="24"/>
        </w:rPr>
        <w:t>ș</w:t>
      </w:r>
      <w:r w:rsidRPr="00EE46EF">
        <w:rPr>
          <w:szCs w:val="24"/>
        </w:rPr>
        <w:t>eală a virtu</w:t>
      </w:r>
      <w:r w:rsidRPr="00EE46EF">
        <w:rPr>
          <w:szCs w:val="24"/>
        </w:rPr>
        <w:t>ț</w:t>
      </w:r>
      <w:r w:rsidRPr="00EE46EF">
        <w:rPr>
          <w:szCs w:val="24"/>
        </w:rPr>
        <w:t>ilor; cuno</w:t>
      </w:r>
      <w:r w:rsidRPr="00EE46EF">
        <w:rPr>
          <w:szCs w:val="24"/>
        </w:rPr>
        <w:t>ș</w:t>
      </w:r>
      <w:r w:rsidRPr="00EE46EF">
        <w:rPr>
          <w:szCs w:val="24"/>
        </w:rPr>
        <w:t>tin</w:t>
      </w:r>
      <w:r w:rsidRPr="00EE46EF">
        <w:rPr>
          <w:szCs w:val="24"/>
        </w:rPr>
        <w:t>ț</w:t>
      </w:r>
      <w:r w:rsidRPr="00EE46EF">
        <w:rPr>
          <w:szCs w:val="24"/>
        </w:rPr>
        <w:t xml:space="preserve">ă, ca cea care </w:t>
      </w:r>
    </w:p>
    <w:p w14:paraId="56A74749" w14:textId="77777777" w:rsidR="00571BF1" w:rsidRPr="00EE46EF" w:rsidRDefault="00571BF1" w:rsidP="00571BF1">
      <w:pPr>
        <w:spacing w:after="240"/>
        <w:rPr>
          <w:szCs w:val="24"/>
        </w:rPr>
      </w:pPr>
      <w:r w:rsidRPr="00EE46EF">
        <w:rPr>
          <w:szCs w:val="24"/>
        </w:rPr>
        <w:t xml:space="preserve">pătrunde, de fapt, în adevăr, </w:t>
      </w:r>
      <w:r w:rsidRPr="00EE46EF">
        <w:rPr>
          <w:szCs w:val="24"/>
        </w:rPr>
        <w:t>ș</w:t>
      </w:r>
      <w:r w:rsidRPr="00EE46EF">
        <w:rPr>
          <w:szCs w:val="24"/>
        </w:rPr>
        <w:t>i procură o experien</w:t>
      </w:r>
      <w:r w:rsidRPr="00EE46EF">
        <w:rPr>
          <w:szCs w:val="24"/>
        </w:rPr>
        <w:t>ț</w:t>
      </w:r>
      <w:r w:rsidRPr="00EE46EF">
        <w:rPr>
          <w:szCs w:val="24"/>
        </w:rPr>
        <w:t xml:space="preserve">ă durabilă a lui Dumnezeu; </w:t>
      </w:r>
    </w:p>
    <w:p w14:paraId="6A669F66" w14:textId="77777777" w:rsidR="00571BF1" w:rsidRPr="00EE46EF" w:rsidRDefault="00571BF1" w:rsidP="00571BF1">
      <w:pPr>
        <w:spacing w:after="240"/>
        <w:rPr>
          <w:szCs w:val="24"/>
        </w:rPr>
      </w:pPr>
      <w:r w:rsidRPr="00EE46EF">
        <w:rPr>
          <w:szCs w:val="24"/>
        </w:rPr>
        <w:t xml:space="preserve">iubire, ca cea care participă prin starea lăuntrică întreagă la întregul farmec al lui </w:t>
      </w:r>
    </w:p>
    <w:p w14:paraId="7DFDEAC3" w14:textId="77777777" w:rsidR="00571BF1" w:rsidRPr="00EE46EF" w:rsidRDefault="00571BF1" w:rsidP="00571BF1">
      <w:pPr>
        <w:spacing w:after="240"/>
        <w:rPr>
          <w:szCs w:val="24"/>
        </w:rPr>
      </w:pPr>
      <w:r w:rsidRPr="00EE46EF">
        <w:rPr>
          <w:szCs w:val="24"/>
        </w:rPr>
        <w:t>Dumnezeu; iar pace, ca una ce încearcă acelea</w:t>
      </w:r>
      <w:r w:rsidRPr="00EE46EF">
        <w:rPr>
          <w:szCs w:val="24"/>
        </w:rPr>
        <w:t>ș</w:t>
      </w:r>
      <w:r w:rsidRPr="00EE46EF">
        <w:rPr>
          <w:szCs w:val="24"/>
        </w:rPr>
        <w:t xml:space="preserve">i stări ca </w:t>
      </w:r>
      <w:r w:rsidRPr="00EE46EF">
        <w:rPr>
          <w:szCs w:val="24"/>
        </w:rPr>
        <w:t>ș</w:t>
      </w:r>
      <w:r w:rsidRPr="00EE46EF">
        <w:rPr>
          <w:szCs w:val="24"/>
        </w:rPr>
        <w:t xml:space="preserve">i Dumnezeu, </w:t>
      </w:r>
      <w:r w:rsidRPr="00EE46EF">
        <w:rPr>
          <w:szCs w:val="24"/>
        </w:rPr>
        <w:t>ș</w:t>
      </w:r>
      <w:r w:rsidRPr="00EE46EF">
        <w:rPr>
          <w:szCs w:val="24"/>
        </w:rPr>
        <w:t xml:space="preserve">i-i </w:t>
      </w:r>
    </w:p>
    <w:p w14:paraId="11242B76" w14:textId="77777777" w:rsidR="00571BF1" w:rsidRPr="00EE46EF" w:rsidRDefault="00571BF1" w:rsidP="00571BF1">
      <w:pPr>
        <w:spacing w:after="240"/>
        <w:rPr>
          <w:szCs w:val="24"/>
        </w:rPr>
      </w:pPr>
      <w:r w:rsidRPr="00EE46EF">
        <w:rPr>
          <w:szCs w:val="24"/>
        </w:rPr>
        <w:t>pregăte</w:t>
      </w:r>
      <w:r w:rsidRPr="00EE46EF">
        <w:rPr>
          <w:szCs w:val="24"/>
        </w:rPr>
        <w:t>ș</w:t>
      </w:r>
      <w:r w:rsidRPr="00EE46EF">
        <w:rPr>
          <w:szCs w:val="24"/>
        </w:rPr>
        <w:t xml:space="preserve">te să le încerce pe cei ce se învrednicesc de ea. Căci dacă dumnezeirea </w:t>
      </w:r>
    </w:p>
    <w:p w14:paraId="33A401A5" w14:textId="77777777" w:rsidR="00571BF1" w:rsidRPr="00EE46EF" w:rsidRDefault="00571BF1" w:rsidP="00571BF1">
      <w:pPr>
        <w:spacing w:after="240"/>
        <w:rPr>
          <w:szCs w:val="24"/>
        </w:rPr>
      </w:pPr>
      <w:r w:rsidRPr="00EE46EF">
        <w:rPr>
          <w:szCs w:val="24"/>
        </w:rPr>
        <w:t>este cu totul nemi</w:t>
      </w:r>
      <w:r w:rsidRPr="00EE46EF">
        <w:rPr>
          <w:szCs w:val="24"/>
        </w:rPr>
        <w:t>ș</w:t>
      </w:r>
      <w:r w:rsidRPr="00EE46EF">
        <w:rPr>
          <w:szCs w:val="24"/>
        </w:rPr>
        <w:t xml:space="preserve">cată, ca una ce nu are nimic care s-o tulbure ( ce-ar putea doar </w:t>
      </w:r>
    </w:p>
    <w:p w14:paraId="35DFDE20" w14:textId="77777777" w:rsidR="00571BF1" w:rsidRPr="00EE46EF" w:rsidRDefault="00571BF1" w:rsidP="00571BF1">
      <w:pPr>
        <w:spacing w:after="240"/>
        <w:rPr>
          <w:szCs w:val="24"/>
        </w:rPr>
      </w:pPr>
      <w:r w:rsidRPr="00EE46EF">
        <w:rPr>
          <w:szCs w:val="24"/>
        </w:rPr>
        <w:t>să ajungă măcar la îmbră</w:t>
      </w:r>
      <w:r w:rsidRPr="00EE46EF">
        <w:rPr>
          <w:szCs w:val="24"/>
        </w:rPr>
        <w:t>ț</w:t>
      </w:r>
      <w:r w:rsidRPr="00EE46EF">
        <w:rPr>
          <w:szCs w:val="24"/>
        </w:rPr>
        <w:t>i</w:t>
      </w:r>
      <w:r w:rsidRPr="00EE46EF">
        <w:rPr>
          <w:szCs w:val="24"/>
        </w:rPr>
        <w:t>ș</w:t>
      </w:r>
      <w:r w:rsidRPr="00EE46EF">
        <w:rPr>
          <w:szCs w:val="24"/>
        </w:rPr>
        <w:t xml:space="preserve">area ei cu vederea ? ), iar pacea este statornicie </w:t>
      </w:r>
    </w:p>
    <w:p w14:paraId="68593A87" w14:textId="77777777" w:rsidR="00571BF1" w:rsidRPr="00EE46EF" w:rsidRDefault="00571BF1" w:rsidP="00571BF1">
      <w:pPr>
        <w:spacing w:after="240"/>
        <w:rPr>
          <w:szCs w:val="24"/>
        </w:rPr>
      </w:pPr>
      <w:r w:rsidRPr="00EE46EF">
        <w:rPr>
          <w:szCs w:val="24"/>
        </w:rPr>
        <w:t xml:space="preserve">neclintită </w:t>
      </w:r>
      <w:r w:rsidRPr="00EE46EF">
        <w:rPr>
          <w:szCs w:val="24"/>
        </w:rPr>
        <w:t>ș</w:t>
      </w:r>
      <w:r w:rsidRPr="00EE46EF">
        <w:rPr>
          <w:szCs w:val="24"/>
        </w:rPr>
        <w:t>i nemi</w:t>
      </w:r>
      <w:r w:rsidRPr="00EE46EF">
        <w:rPr>
          <w:szCs w:val="24"/>
        </w:rPr>
        <w:t>ș</w:t>
      </w:r>
      <w:r w:rsidRPr="00EE46EF">
        <w:rPr>
          <w:szCs w:val="24"/>
        </w:rPr>
        <w:t xml:space="preserve">cată, </w:t>
      </w:r>
      <w:r w:rsidRPr="00EE46EF">
        <w:rPr>
          <w:szCs w:val="24"/>
        </w:rPr>
        <w:t>ș</w:t>
      </w:r>
      <w:r w:rsidRPr="00EE46EF">
        <w:rPr>
          <w:szCs w:val="24"/>
        </w:rPr>
        <w:t>i bucurie netulburată, oare nu trăie</w:t>
      </w:r>
      <w:r w:rsidRPr="00EE46EF">
        <w:rPr>
          <w:szCs w:val="24"/>
        </w:rPr>
        <w:t>ș</w:t>
      </w:r>
      <w:r w:rsidRPr="00EE46EF">
        <w:rPr>
          <w:szCs w:val="24"/>
        </w:rPr>
        <w:t>te cele dumnezee</w:t>
      </w:r>
      <w:r w:rsidRPr="00EE46EF">
        <w:rPr>
          <w:szCs w:val="24"/>
        </w:rPr>
        <w:t>ș</w:t>
      </w:r>
      <w:r w:rsidRPr="00EE46EF">
        <w:rPr>
          <w:szCs w:val="24"/>
        </w:rPr>
        <w:t xml:space="preserve">ti </w:t>
      </w:r>
      <w:r w:rsidRPr="00EE46EF">
        <w:rPr>
          <w:szCs w:val="24"/>
        </w:rPr>
        <w:t>ș</w:t>
      </w:r>
      <w:r w:rsidRPr="00EE46EF">
        <w:rPr>
          <w:szCs w:val="24"/>
        </w:rPr>
        <w:t xml:space="preserve">i </w:t>
      </w:r>
    </w:p>
    <w:p w14:paraId="42274321" w14:textId="77777777" w:rsidR="00571BF1" w:rsidRPr="00EE46EF" w:rsidRDefault="00571BF1" w:rsidP="00571BF1">
      <w:pPr>
        <w:spacing w:after="240"/>
        <w:rPr>
          <w:szCs w:val="24"/>
        </w:rPr>
      </w:pPr>
      <w:r w:rsidRPr="00EE46EF">
        <w:rPr>
          <w:szCs w:val="24"/>
        </w:rPr>
        <w:lastRenderedPageBreak/>
        <w:t xml:space="preserve">tot sufletul care s-a învrednicit să dobândească pacea ? Căci un astfel de suflet a </w:t>
      </w:r>
    </w:p>
    <w:p w14:paraId="77472D04" w14:textId="77777777" w:rsidR="00571BF1" w:rsidRPr="00EE46EF" w:rsidRDefault="00571BF1" w:rsidP="00571BF1">
      <w:pPr>
        <w:spacing w:after="240"/>
        <w:rPr>
          <w:szCs w:val="24"/>
        </w:rPr>
      </w:pPr>
      <w:r w:rsidRPr="00EE46EF">
        <w:rPr>
          <w:szCs w:val="24"/>
        </w:rPr>
        <w:t>trecut dincolo nu numai de hotarele răută</w:t>
      </w:r>
      <w:r w:rsidRPr="00EE46EF">
        <w:rPr>
          <w:szCs w:val="24"/>
        </w:rPr>
        <w:t>ț</w:t>
      </w:r>
      <w:r w:rsidRPr="00EE46EF">
        <w:rPr>
          <w:szCs w:val="24"/>
        </w:rPr>
        <w:t>ii, ne</w:t>
      </w:r>
      <w:r w:rsidRPr="00EE46EF">
        <w:rPr>
          <w:szCs w:val="24"/>
        </w:rPr>
        <w:t>ș</w:t>
      </w:r>
      <w:r w:rsidRPr="00EE46EF">
        <w:rPr>
          <w:szCs w:val="24"/>
        </w:rPr>
        <w:t>tiin</w:t>
      </w:r>
      <w:r w:rsidRPr="00EE46EF">
        <w:rPr>
          <w:szCs w:val="24"/>
        </w:rPr>
        <w:t>ț</w:t>
      </w:r>
      <w:r w:rsidRPr="00EE46EF">
        <w:rPr>
          <w:szCs w:val="24"/>
        </w:rPr>
        <w:t xml:space="preserve">ei, minciunii </w:t>
      </w:r>
      <w:r w:rsidRPr="00EE46EF">
        <w:rPr>
          <w:szCs w:val="24"/>
        </w:rPr>
        <w:t>ș</w:t>
      </w:r>
      <w:r w:rsidRPr="00EE46EF">
        <w:rPr>
          <w:szCs w:val="24"/>
        </w:rPr>
        <w:t xml:space="preserve">i vicleniei,a </w:t>
      </w:r>
    </w:p>
    <w:p w14:paraId="0096DF1A" w14:textId="77777777" w:rsidR="00571BF1" w:rsidRPr="00EE46EF" w:rsidRDefault="00571BF1" w:rsidP="00571BF1">
      <w:pPr>
        <w:spacing w:after="240"/>
        <w:rPr>
          <w:szCs w:val="24"/>
        </w:rPr>
      </w:pPr>
      <w:r w:rsidRPr="00EE46EF">
        <w:rPr>
          <w:szCs w:val="24"/>
        </w:rPr>
        <w:t>păcatelor opuse virtu</w:t>
      </w:r>
      <w:r w:rsidRPr="00EE46EF">
        <w:rPr>
          <w:szCs w:val="24"/>
        </w:rPr>
        <w:t>ț</w:t>
      </w:r>
      <w:r w:rsidRPr="00EE46EF">
        <w:rPr>
          <w:szCs w:val="24"/>
        </w:rPr>
        <w:t>ii, cuno</w:t>
      </w:r>
      <w:r w:rsidRPr="00EE46EF">
        <w:rPr>
          <w:szCs w:val="24"/>
        </w:rPr>
        <w:t>ș</w:t>
      </w:r>
      <w:r w:rsidRPr="00EE46EF">
        <w:rPr>
          <w:szCs w:val="24"/>
        </w:rPr>
        <w:t>tin</w:t>
      </w:r>
      <w:r w:rsidRPr="00EE46EF">
        <w:rPr>
          <w:szCs w:val="24"/>
        </w:rPr>
        <w:t>ț</w:t>
      </w:r>
      <w:r w:rsidRPr="00EE46EF">
        <w:rPr>
          <w:szCs w:val="24"/>
        </w:rPr>
        <w:t xml:space="preserve">ei, adevărului </w:t>
      </w:r>
      <w:r w:rsidRPr="00EE46EF">
        <w:rPr>
          <w:szCs w:val="24"/>
        </w:rPr>
        <w:t>ș</w:t>
      </w:r>
      <w:r w:rsidRPr="00EE46EF">
        <w:rPr>
          <w:szCs w:val="24"/>
        </w:rPr>
        <w:t xml:space="preserve">i binelui, care se nasc din </w:t>
      </w:r>
    </w:p>
    <w:p w14:paraId="36F9AA9C" w14:textId="77777777" w:rsidR="00571BF1" w:rsidRPr="00EE46EF" w:rsidRDefault="00571BF1" w:rsidP="00571BF1">
      <w:pPr>
        <w:spacing w:after="240"/>
        <w:rPr>
          <w:szCs w:val="24"/>
        </w:rPr>
      </w:pPr>
      <w:r w:rsidRPr="00EE46EF">
        <w:rPr>
          <w:szCs w:val="24"/>
        </w:rPr>
        <w:t>mi</w:t>
      </w:r>
      <w:r w:rsidRPr="00EE46EF">
        <w:rPr>
          <w:szCs w:val="24"/>
        </w:rPr>
        <w:t>ș</w:t>
      </w:r>
      <w:r w:rsidRPr="00EE46EF">
        <w:rPr>
          <w:szCs w:val="24"/>
        </w:rPr>
        <w:t xml:space="preserve">cările sufletului contrare firii ci, dacă este îngăduit să spunem, </w:t>
      </w:r>
      <w:r w:rsidRPr="00EE46EF">
        <w:rPr>
          <w:szCs w:val="24"/>
        </w:rPr>
        <w:t>ș</w:t>
      </w:r>
      <w:r w:rsidRPr="00EE46EF">
        <w:rPr>
          <w:szCs w:val="24"/>
        </w:rPr>
        <w:t>i de ale virtu</w:t>
      </w:r>
      <w:r w:rsidRPr="00EE46EF">
        <w:rPr>
          <w:szCs w:val="24"/>
        </w:rPr>
        <w:t>ț</w:t>
      </w:r>
      <w:r w:rsidRPr="00EE46EF">
        <w:rPr>
          <w:szCs w:val="24"/>
        </w:rPr>
        <w:t xml:space="preserve">ii </w:t>
      </w:r>
    </w:p>
    <w:p w14:paraId="2312E510" w14:textId="77777777" w:rsidR="00571BF1" w:rsidRPr="00EE46EF" w:rsidRDefault="00571BF1" w:rsidP="00571BF1">
      <w:pPr>
        <w:spacing w:after="240"/>
        <w:rPr>
          <w:szCs w:val="24"/>
        </w:rPr>
      </w:pPr>
      <w:r w:rsidRPr="00EE46EF">
        <w:rPr>
          <w:szCs w:val="24"/>
        </w:rPr>
        <w:t>însă</w:t>
      </w:r>
      <w:r w:rsidRPr="00EE46EF">
        <w:rPr>
          <w:szCs w:val="24"/>
        </w:rPr>
        <w:t>ș</w:t>
      </w:r>
      <w:r w:rsidRPr="00EE46EF">
        <w:rPr>
          <w:szCs w:val="24"/>
        </w:rPr>
        <w:t>i, ale cuno</w:t>
      </w:r>
      <w:r w:rsidRPr="00EE46EF">
        <w:rPr>
          <w:szCs w:val="24"/>
        </w:rPr>
        <w:t>ș</w:t>
      </w:r>
      <w:r w:rsidRPr="00EE46EF">
        <w:rPr>
          <w:szCs w:val="24"/>
        </w:rPr>
        <w:t>tin</w:t>
      </w:r>
      <w:r w:rsidRPr="00EE46EF">
        <w:rPr>
          <w:szCs w:val="24"/>
        </w:rPr>
        <w:t>ț</w:t>
      </w:r>
      <w:r w:rsidRPr="00EE46EF">
        <w:rPr>
          <w:szCs w:val="24"/>
        </w:rPr>
        <w:t xml:space="preserve">ei, ale adevărului </w:t>
      </w:r>
      <w:r w:rsidRPr="00EE46EF">
        <w:rPr>
          <w:szCs w:val="24"/>
        </w:rPr>
        <w:t>ș</w:t>
      </w:r>
      <w:r w:rsidRPr="00EE46EF">
        <w:rPr>
          <w:szCs w:val="24"/>
        </w:rPr>
        <w:t>i ale bunătă</w:t>
      </w:r>
      <w:r w:rsidRPr="00EE46EF">
        <w:rPr>
          <w:szCs w:val="24"/>
        </w:rPr>
        <w:t>ț</w:t>
      </w:r>
      <w:r w:rsidRPr="00EE46EF">
        <w:rPr>
          <w:szCs w:val="24"/>
        </w:rPr>
        <w:t xml:space="preserve">ii cunoscute de noi, odihnindu- </w:t>
      </w:r>
    </w:p>
    <w:p w14:paraId="26EA5335" w14:textId="77777777" w:rsidR="00571BF1" w:rsidRPr="00EE46EF" w:rsidRDefault="00571BF1" w:rsidP="00571BF1">
      <w:pPr>
        <w:spacing w:after="240"/>
        <w:rPr>
          <w:szCs w:val="24"/>
        </w:rPr>
      </w:pPr>
      <w:r w:rsidRPr="00EE46EF">
        <w:rPr>
          <w:szCs w:val="24"/>
        </w:rPr>
        <w:t xml:space="preserve">se în chip negrăit </w:t>
      </w:r>
      <w:r w:rsidRPr="00EE46EF">
        <w:rPr>
          <w:szCs w:val="24"/>
        </w:rPr>
        <w:t>ș</w:t>
      </w:r>
      <w:r w:rsidRPr="00EE46EF">
        <w:rPr>
          <w:szCs w:val="24"/>
        </w:rPr>
        <w:t>i ne</w:t>
      </w:r>
      <w:r w:rsidRPr="00EE46EF">
        <w:rPr>
          <w:szCs w:val="24"/>
        </w:rPr>
        <w:t>ș</w:t>
      </w:r>
      <w:r w:rsidRPr="00EE46EF">
        <w:rPr>
          <w:szCs w:val="24"/>
        </w:rPr>
        <w:t>tiut în loca</w:t>
      </w:r>
      <w:r w:rsidRPr="00EE46EF">
        <w:rPr>
          <w:szCs w:val="24"/>
        </w:rPr>
        <w:t>ș</w:t>
      </w:r>
      <w:r w:rsidRPr="00EE46EF">
        <w:rPr>
          <w:szCs w:val="24"/>
        </w:rPr>
        <w:t xml:space="preserve">ul intim supra-adevărat </w:t>
      </w:r>
      <w:r w:rsidRPr="00EE46EF">
        <w:rPr>
          <w:szCs w:val="24"/>
        </w:rPr>
        <w:t>ș</w:t>
      </w:r>
      <w:r w:rsidRPr="00EE46EF">
        <w:rPr>
          <w:szCs w:val="24"/>
        </w:rPr>
        <w:t xml:space="preserve">i preabun al lui </w:t>
      </w:r>
    </w:p>
    <w:p w14:paraId="0686DB2B" w14:textId="77777777" w:rsidR="00571BF1" w:rsidRPr="00EE46EF" w:rsidRDefault="00571BF1" w:rsidP="00571BF1">
      <w:pPr>
        <w:spacing w:after="240"/>
        <w:rPr>
          <w:szCs w:val="24"/>
        </w:rPr>
      </w:pPr>
      <w:r w:rsidRPr="00EE46EF">
        <w:rPr>
          <w:szCs w:val="24"/>
        </w:rPr>
        <w:t>Dumnezeu, potrivit cu făgăduin</w:t>
      </w:r>
      <w:r w:rsidRPr="00EE46EF">
        <w:rPr>
          <w:szCs w:val="24"/>
        </w:rPr>
        <w:t>ț</w:t>
      </w:r>
      <w:r w:rsidRPr="00EE46EF">
        <w:rPr>
          <w:szCs w:val="24"/>
        </w:rPr>
        <w:t xml:space="preserve">a Lui nemincinoasă. In chipul acesta nimic din </w:t>
      </w:r>
    </w:p>
    <w:p w14:paraId="7E92BBF6" w14:textId="77777777" w:rsidR="00571BF1" w:rsidRPr="00EE46EF" w:rsidRDefault="00571BF1" w:rsidP="00571BF1">
      <w:pPr>
        <w:spacing w:after="240"/>
        <w:rPr>
          <w:szCs w:val="24"/>
        </w:rPr>
      </w:pPr>
      <w:r w:rsidRPr="00EE46EF">
        <w:rPr>
          <w:szCs w:val="24"/>
        </w:rPr>
        <w:t>cele ce îl pot tulbura nu pot atinge ascu</w:t>
      </w:r>
      <w:r w:rsidRPr="00EE46EF">
        <w:rPr>
          <w:szCs w:val="24"/>
        </w:rPr>
        <w:t>ț</w:t>
      </w:r>
      <w:r w:rsidRPr="00EE46EF">
        <w:rPr>
          <w:szCs w:val="24"/>
        </w:rPr>
        <w:t>imea sa din Dumnezeu. In acel loca</w:t>
      </w:r>
      <w:r w:rsidRPr="00EE46EF">
        <w:rPr>
          <w:szCs w:val="24"/>
        </w:rPr>
        <w:t>ș</w:t>
      </w:r>
      <w:r w:rsidRPr="00EE46EF">
        <w:rPr>
          <w:szCs w:val="24"/>
        </w:rPr>
        <w:t xml:space="preserve"> </w:t>
      </w:r>
    </w:p>
    <w:p w14:paraId="5E41C72C" w14:textId="77777777" w:rsidR="00571BF1" w:rsidRPr="00EE46EF" w:rsidRDefault="00571BF1" w:rsidP="00571BF1">
      <w:pPr>
        <w:spacing w:after="240"/>
        <w:rPr>
          <w:szCs w:val="24"/>
        </w:rPr>
      </w:pPr>
      <w:r w:rsidRPr="00EE46EF">
        <w:rPr>
          <w:szCs w:val="24"/>
        </w:rPr>
        <w:t xml:space="preserve">fericit </w:t>
      </w:r>
      <w:r w:rsidRPr="00EE46EF">
        <w:rPr>
          <w:szCs w:val="24"/>
        </w:rPr>
        <w:t>ș</w:t>
      </w:r>
      <w:r w:rsidRPr="00EE46EF">
        <w:rPr>
          <w:szCs w:val="24"/>
        </w:rPr>
        <w:t>i atotsfânt se săvâr</w:t>
      </w:r>
      <w:r w:rsidRPr="00EE46EF">
        <w:rPr>
          <w:szCs w:val="24"/>
        </w:rPr>
        <w:t>ș</w:t>
      </w:r>
      <w:r w:rsidRPr="00EE46EF">
        <w:rPr>
          <w:szCs w:val="24"/>
        </w:rPr>
        <w:t>e</w:t>
      </w:r>
      <w:r w:rsidRPr="00EE46EF">
        <w:rPr>
          <w:szCs w:val="24"/>
        </w:rPr>
        <w:t>ș</w:t>
      </w:r>
      <w:r w:rsidRPr="00EE46EF">
        <w:rPr>
          <w:szCs w:val="24"/>
        </w:rPr>
        <w:t>te taina înfrico</w:t>
      </w:r>
      <w:r w:rsidRPr="00EE46EF">
        <w:rPr>
          <w:szCs w:val="24"/>
        </w:rPr>
        <w:t>ș</w:t>
      </w:r>
      <w:r w:rsidRPr="00EE46EF">
        <w:rPr>
          <w:szCs w:val="24"/>
        </w:rPr>
        <w:t xml:space="preserve">ată a unirii mai presus de minte </w:t>
      </w:r>
      <w:r w:rsidRPr="00EE46EF">
        <w:rPr>
          <w:szCs w:val="24"/>
        </w:rPr>
        <w:t>ș</w:t>
      </w:r>
      <w:r w:rsidRPr="00EE46EF">
        <w:rPr>
          <w:szCs w:val="24"/>
        </w:rPr>
        <w:t xml:space="preserve">i de </w:t>
      </w:r>
    </w:p>
    <w:p w14:paraId="1C82D81A" w14:textId="77777777" w:rsidR="00571BF1" w:rsidRPr="00EE46EF" w:rsidRDefault="00571BF1" w:rsidP="00571BF1">
      <w:pPr>
        <w:spacing w:after="240"/>
        <w:rPr>
          <w:szCs w:val="24"/>
        </w:rPr>
      </w:pPr>
      <w:r w:rsidRPr="00EE46EF">
        <w:rPr>
          <w:szCs w:val="24"/>
        </w:rPr>
        <w:t>ra</w:t>
      </w:r>
      <w:r w:rsidRPr="00EE46EF">
        <w:rPr>
          <w:szCs w:val="24"/>
        </w:rPr>
        <w:t>ț</w:t>
      </w:r>
      <w:r w:rsidRPr="00EE46EF">
        <w:rPr>
          <w:szCs w:val="24"/>
        </w:rPr>
        <w:t xml:space="preserve">iune, prin care se face un trup </w:t>
      </w:r>
      <w:r w:rsidRPr="00EE46EF">
        <w:rPr>
          <w:szCs w:val="24"/>
        </w:rPr>
        <w:t>ș</w:t>
      </w:r>
      <w:r w:rsidRPr="00EE46EF">
        <w:rPr>
          <w:szCs w:val="24"/>
        </w:rPr>
        <w:t xml:space="preserve">i un duh Dumnezeu cu biserica sufletului, </w:t>
      </w:r>
      <w:r w:rsidRPr="00EE46EF">
        <w:rPr>
          <w:szCs w:val="24"/>
        </w:rPr>
        <w:t>ș</w:t>
      </w:r>
      <w:r w:rsidRPr="00EE46EF">
        <w:rPr>
          <w:szCs w:val="24"/>
        </w:rPr>
        <w:t xml:space="preserve">i </w:t>
      </w:r>
    </w:p>
    <w:p w14:paraId="62A90D3F" w14:textId="77777777" w:rsidR="00571BF1" w:rsidRPr="00EE46EF" w:rsidRDefault="00571BF1" w:rsidP="00571BF1">
      <w:pPr>
        <w:spacing w:after="240"/>
        <w:rPr>
          <w:szCs w:val="24"/>
        </w:rPr>
      </w:pPr>
      <w:r w:rsidRPr="00EE46EF">
        <w:rPr>
          <w:szCs w:val="24"/>
        </w:rPr>
        <w:t xml:space="preserve">sufletul cu Dumnezeu. O, cum mă minunez de bunătatea Ta, Hristoase ! Nici nu </w:t>
      </w:r>
    </w:p>
    <w:p w14:paraId="0A6E25BF" w14:textId="77777777" w:rsidR="00571BF1" w:rsidRPr="00EE46EF" w:rsidRDefault="00571BF1" w:rsidP="00571BF1">
      <w:pPr>
        <w:spacing w:after="240"/>
        <w:rPr>
          <w:szCs w:val="24"/>
        </w:rPr>
      </w:pPr>
      <w:r w:rsidRPr="00EE46EF">
        <w:rPr>
          <w:szCs w:val="24"/>
        </w:rPr>
        <w:t xml:space="preserve">îndrăznesc să o spun, eu care nu am putere destulă nici măcar să mă minunez cu </w:t>
      </w:r>
    </w:p>
    <w:p w14:paraId="3EAACD87" w14:textId="77777777" w:rsidR="00571BF1" w:rsidRPr="00EE46EF" w:rsidRDefault="00571BF1" w:rsidP="00571BF1">
      <w:pPr>
        <w:spacing w:after="240"/>
        <w:rPr>
          <w:szCs w:val="24"/>
        </w:rPr>
      </w:pPr>
      <w:r w:rsidRPr="00EE46EF">
        <w:rPr>
          <w:szCs w:val="24"/>
        </w:rPr>
        <w:t xml:space="preserve">13 </w:t>
      </w:r>
    </w:p>
    <w:p w14:paraId="399B9646" w14:textId="77777777" w:rsidR="00571BF1" w:rsidRPr="00EE46EF" w:rsidRDefault="00571BF1" w:rsidP="00571BF1">
      <w:pPr>
        <w:spacing w:after="240"/>
        <w:rPr>
          <w:szCs w:val="24"/>
        </w:rPr>
      </w:pPr>
    </w:p>
    <w:p w14:paraId="20E0DA4B" w14:textId="77777777" w:rsidR="00571BF1" w:rsidRPr="00EE46EF" w:rsidRDefault="00571BF1" w:rsidP="00571BF1">
      <w:pPr>
        <w:spacing w:after="240"/>
        <w:rPr>
          <w:szCs w:val="24"/>
        </w:rPr>
      </w:pPr>
      <w:r w:rsidRPr="00EE46EF">
        <w:rPr>
          <w:szCs w:val="24"/>
        </w:rPr>
        <w:t xml:space="preserve">Sf. Maxim Mărturisitorul, Mistagogia </w:t>
      </w:r>
    </w:p>
    <w:p w14:paraId="6D232112" w14:textId="77777777" w:rsidR="00571BF1" w:rsidRPr="00EE46EF" w:rsidRDefault="00571BF1" w:rsidP="00571BF1">
      <w:pPr>
        <w:spacing w:after="240"/>
        <w:rPr>
          <w:szCs w:val="24"/>
        </w:rPr>
      </w:pPr>
      <w:r w:rsidRPr="00EE46EF">
        <w:rPr>
          <w:szCs w:val="24"/>
        </w:rPr>
        <w:t xml:space="preserve">vrednicie. "Căci vor fi cei doi un trup. Taina aceasta mare este. Dar eu vorbesc de </w:t>
      </w:r>
    </w:p>
    <w:p w14:paraId="77B8A7B9" w14:textId="77777777" w:rsidR="00571BF1" w:rsidRPr="00EE46EF" w:rsidRDefault="00571BF1" w:rsidP="00571BF1">
      <w:pPr>
        <w:spacing w:after="240"/>
        <w:rPr>
          <w:szCs w:val="24"/>
        </w:rPr>
      </w:pPr>
      <w:r w:rsidRPr="00EE46EF">
        <w:rPr>
          <w:szCs w:val="24"/>
        </w:rPr>
        <w:t xml:space="preserve">Hristos </w:t>
      </w:r>
      <w:r w:rsidRPr="00EE46EF">
        <w:rPr>
          <w:szCs w:val="24"/>
        </w:rPr>
        <w:t>ș</w:t>
      </w:r>
      <w:r w:rsidRPr="00EE46EF">
        <w:rPr>
          <w:szCs w:val="24"/>
        </w:rPr>
        <w:t xml:space="preserve">i de biserică", zice dumnezeescul apostol (Efes.5, 31-32). </w:t>
      </w:r>
      <w:r w:rsidRPr="00EE46EF">
        <w:rPr>
          <w:szCs w:val="24"/>
        </w:rPr>
        <w:t>Ș</w:t>
      </w:r>
      <w:r w:rsidRPr="00EE46EF">
        <w:rPr>
          <w:szCs w:val="24"/>
        </w:rPr>
        <w:t>i iară</w:t>
      </w:r>
      <w:r w:rsidRPr="00EE46EF">
        <w:rPr>
          <w:szCs w:val="24"/>
        </w:rPr>
        <w:t>ș</w:t>
      </w:r>
      <w:r w:rsidRPr="00EE46EF">
        <w:rPr>
          <w:szCs w:val="24"/>
        </w:rPr>
        <w:t xml:space="preserve">i : "Cel </w:t>
      </w:r>
    </w:p>
    <w:p w14:paraId="02074B8A" w14:textId="77777777" w:rsidR="00571BF1" w:rsidRPr="00EE46EF" w:rsidRDefault="00571BF1" w:rsidP="00571BF1">
      <w:pPr>
        <w:spacing w:after="240"/>
        <w:rPr>
          <w:szCs w:val="24"/>
        </w:rPr>
      </w:pPr>
      <w:r w:rsidRPr="00EE46EF">
        <w:rPr>
          <w:szCs w:val="24"/>
        </w:rPr>
        <w:t>ce se lipe</w:t>
      </w:r>
      <w:r w:rsidRPr="00EE46EF">
        <w:rPr>
          <w:szCs w:val="24"/>
        </w:rPr>
        <w:t>ș</w:t>
      </w:r>
      <w:r w:rsidRPr="00EE46EF">
        <w:rPr>
          <w:szCs w:val="24"/>
        </w:rPr>
        <w:t xml:space="preserve">te de Domnul este un duh cu El "(I Cor. 6,17). </w:t>
      </w:r>
    </w:p>
    <w:p w14:paraId="6CE98CD3" w14:textId="77777777" w:rsidR="00571BF1" w:rsidRPr="00EE46EF" w:rsidRDefault="00571BF1" w:rsidP="00571BF1">
      <w:pPr>
        <w:spacing w:after="240"/>
        <w:rPr>
          <w:szCs w:val="24"/>
        </w:rPr>
      </w:pPr>
      <w:r w:rsidRPr="00EE46EF">
        <w:rPr>
          <w:szCs w:val="24"/>
        </w:rPr>
        <w:t xml:space="preserve">Ajungând astfel sufletul unitar </w:t>
      </w:r>
      <w:r w:rsidRPr="00EE46EF">
        <w:rPr>
          <w:szCs w:val="24"/>
        </w:rPr>
        <w:t>ș</w:t>
      </w:r>
      <w:r w:rsidRPr="00EE46EF">
        <w:rPr>
          <w:szCs w:val="24"/>
        </w:rPr>
        <w:t>i adunat în sine însu</w:t>
      </w:r>
      <w:r w:rsidRPr="00EE46EF">
        <w:rPr>
          <w:szCs w:val="24"/>
        </w:rPr>
        <w:t>ș</w:t>
      </w:r>
      <w:r w:rsidRPr="00EE46EF">
        <w:rPr>
          <w:szCs w:val="24"/>
        </w:rPr>
        <w:t xml:space="preserve">i </w:t>
      </w:r>
      <w:r w:rsidRPr="00EE46EF">
        <w:rPr>
          <w:szCs w:val="24"/>
        </w:rPr>
        <w:t>ș</w:t>
      </w:r>
      <w:r w:rsidRPr="00EE46EF">
        <w:rPr>
          <w:szCs w:val="24"/>
        </w:rPr>
        <w:t xml:space="preserve">i la Dumnezeu, nu </w:t>
      </w:r>
    </w:p>
    <w:p w14:paraId="56CC747D" w14:textId="77777777" w:rsidR="00571BF1" w:rsidRPr="00EE46EF" w:rsidRDefault="00571BF1" w:rsidP="00571BF1">
      <w:pPr>
        <w:spacing w:after="240"/>
        <w:rPr>
          <w:szCs w:val="24"/>
        </w:rPr>
      </w:pPr>
      <w:r w:rsidRPr="00EE46EF">
        <w:rPr>
          <w:szCs w:val="24"/>
        </w:rPr>
        <w:t>va mai fi în el ra</w:t>
      </w:r>
      <w:r w:rsidRPr="00EE46EF">
        <w:rPr>
          <w:szCs w:val="24"/>
        </w:rPr>
        <w:t>ț</w:t>
      </w:r>
      <w:r w:rsidRPr="00EE46EF">
        <w:rPr>
          <w:szCs w:val="24"/>
        </w:rPr>
        <w:t xml:space="preserve">iunea care îl împarte în multe prin gânduri, ci capul lui va fi </w:t>
      </w:r>
    </w:p>
    <w:p w14:paraId="7C9DB74C" w14:textId="77777777" w:rsidR="00571BF1" w:rsidRPr="00EE46EF" w:rsidRDefault="00571BF1" w:rsidP="00571BF1">
      <w:pPr>
        <w:spacing w:after="240"/>
        <w:rPr>
          <w:szCs w:val="24"/>
        </w:rPr>
      </w:pPr>
      <w:r w:rsidRPr="00EE46EF">
        <w:rPr>
          <w:szCs w:val="24"/>
        </w:rPr>
        <w:t>încununat de Dumnezeu, Ra</w:t>
      </w:r>
      <w:r w:rsidRPr="00EE46EF">
        <w:rPr>
          <w:szCs w:val="24"/>
        </w:rPr>
        <w:t>ț</w:t>
      </w:r>
      <w:r w:rsidRPr="00EE46EF">
        <w:rPr>
          <w:szCs w:val="24"/>
        </w:rPr>
        <w:t xml:space="preserve">iunea primă, singură </w:t>
      </w:r>
      <w:r w:rsidRPr="00EE46EF">
        <w:rPr>
          <w:szCs w:val="24"/>
        </w:rPr>
        <w:t>ș</w:t>
      </w:r>
      <w:r w:rsidRPr="00EE46EF">
        <w:rPr>
          <w:szCs w:val="24"/>
        </w:rPr>
        <w:t>i una. Iar în această Ra</w:t>
      </w:r>
      <w:r w:rsidRPr="00EE46EF">
        <w:rPr>
          <w:szCs w:val="24"/>
        </w:rPr>
        <w:t>ț</w:t>
      </w:r>
      <w:r w:rsidRPr="00EE46EF">
        <w:rPr>
          <w:szCs w:val="24"/>
        </w:rPr>
        <w:t xml:space="preserve">iune </w:t>
      </w:r>
      <w:r w:rsidRPr="00EE46EF">
        <w:rPr>
          <w:szCs w:val="24"/>
        </w:rPr>
        <w:t>ș</w:t>
      </w:r>
      <w:r w:rsidRPr="00EE46EF">
        <w:rPr>
          <w:szCs w:val="24"/>
        </w:rPr>
        <w:t xml:space="preserve">i </w:t>
      </w:r>
    </w:p>
    <w:p w14:paraId="498DE149" w14:textId="77777777" w:rsidR="00571BF1" w:rsidRPr="00EE46EF" w:rsidRDefault="00571BF1" w:rsidP="00571BF1">
      <w:pPr>
        <w:spacing w:after="240"/>
        <w:rPr>
          <w:szCs w:val="24"/>
        </w:rPr>
      </w:pPr>
      <w:r w:rsidRPr="00EE46EF">
        <w:rPr>
          <w:szCs w:val="24"/>
        </w:rPr>
        <w:t xml:space="preserve">Dumnezeu sunt </w:t>
      </w:r>
      <w:r w:rsidRPr="00EE46EF">
        <w:rPr>
          <w:szCs w:val="24"/>
        </w:rPr>
        <w:t>ș</w:t>
      </w:r>
      <w:r w:rsidRPr="00EE46EF">
        <w:rPr>
          <w:szCs w:val="24"/>
        </w:rPr>
        <w:t>i subzistă toate ra</w:t>
      </w:r>
      <w:r w:rsidRPr="00EE46EF">
        <w:rPr>
          <w:szCs w:val="24"/>
        </w:rPr>
        <w:t>ț</w:t>
      </w:r>
      <w:r w:rsidRPr="00EE46EF">
        <w:rPr>
          <w:szCs w:val="24"/>
        </w:rPr>
        <w:t>iunile lucrurilor într-o simplitate neîn</w:t>
      </w:r>
      <w:r w:rsidRPr="00EE46EF">
        <w:rPr>
          <w:szCs w:val="24"/>
        </w:rPr>
        <w:t>ț</w:t>
      </w:r>
      <w:r w:rsidRPr="00EE46EF">
        <w:rPr>
          <w:szCs w:val="24"/>
        </w:rPr>
        <w:t xml:space="preserve">eleasă, </w:t>
      </w:r>
    </w:p>
    <w:p w14:paraId="63087EF7" w14:textId="77777777" w:rsidR="00571BF1" w:rsidRPr="00EE46EF" w:rsidRDefault="00571BF1" w:rsidP="00571BF1">
      <w:pPr>
        <w:spacing w:after="240"/>
        <w:rPr>
          <w:szCs w:val="24"/>
        </w:rPr>
      </w:pPr>
      <w:r w:rsidRPr="00EE46EF">
        <w:rPr>
          <w:szCs w:val="24"/>
        </w:rPr>
        <w:t xml:space="preserve">în chip unitar, ca în Creatorul </w:t>
      </w:r>
      <w:r w:rsidRPr="00EE46EF">
        <w:rPr>
          <w:szCs w:val="24"/>
        </w:rPr>
        <w:t>ș</w:t>
      </w:r>
      <w:r w:rsidRPr="00EE46EF">
        <w:rPr>
          <w:szCs w:val="24"/>
        </w:rPr>
        <w:t>i Făcătorul tuturor celor ce sunt. A</w:t>
      </w:r>
      <w:r w:rsidRPr="00EE46EF">
        <w:rPr>
          <w:szCs w:val="24"/>
        </w:rPr>
        <w:t>ț</w:t>
      </w:r>
      <w:r w:rsidRPr="00EE46EF">
        <w:rPr>
          <w:szCs w:val="24"/>
        </w:rPr>
        <w:t xml:space="preserve">intindu-se </w:t>
      </w:r>
    </w:p>
    <w:p w14:paraId="57FBB494" w14:textId="77777777" w:rsidR="00571BF1" w:rsidRPr="00EE46EF" w:rsidRDefault="00571BF1" w:rsidP="00571BF1">
      <w:pPr>
        <w:spacing w:after="240"/>
        <w:rPr>
          <w:szCs w:val="24"/>
        </w:rPr>
      </w:pPr>
      <w:r w:rsidRPr="00EE46EF">
        <w:rPr>
          <w:szCs w:val="24"/>
        </w:rPr>
        <w:t>sufletul spre Acela, care nu e în afară de el, ci întreg în întregimea lui, va cunoa</w:t>
      </w:r>
      <w:r w:rsidRPr="00EE46EF">
        <w:rPr>
          <w:szCs w:val="24"/>
        </w:rPr>
        <w:t>ș</w:t>
      </w:r>
      <w:r w:rsidRPr="00EE46EF">
        <w:rPr>
          <w:szCs w:val="24"/>
        </w:rPr>
        <w:t xml:space="preserve">te </w:t>
      </w:r>
    </w:p>
    <w:p w14:paraId="6E4B6C5A" w14:textId="77777777" w:rsidR="00571BF1" w:rsidRPr="00EE46EF" w:rsidRDefault="00571BF1" w:rsidP="00571BF1">
      <w:pPr>
        <w:spacing w:after="240"/>
        <w:rPr>
          <w:szCs w:val="24"/>
        </w:rPr>
      </w:pPr>
      <w:r w:rsidRPr="00EE46EF">
        <w:rPr>
          <w:szCs w:val="24"/>
        </w:rPr>
        <w:t>ș</w:t>
      </w:r>
      <w:r w:rsidRPr="00EE46EF">
        <w:rPr>
          <w:szCs w:val="24"/>
        </w:rPr>
        <w:t>i el prin simplă intui</w:t>
      </w:r>
      <w:r w:rsidRPr="00EE46EF">
        <w:rPr>
          <w:szCs w:val="24"/>
        </w:rPr>
        <w:t>ț</w:t>
      </w:r>
      <w:r w:rsidRPr="00EE46EF">
        <w:rPr>
          <w:szCs w:val="24"/>
        </w:rPr>
        <w:t>ie, ra</w:t>
      </w:r>
      <w:r w:rsidRPr="00EE46EF">
        <w:rPr>
          <w:szCs w:val="24"/>
        </w:rPr>
        <w:t>ț</w:t>
      </w:r>
      <w:r w:rsidRPr="00EE46EF">
        <w:rPr>
          <w:szCs w:val="24"/>
        </w:rPr>
        <w:t xml:space="preserve">iunile </w:t>
      </w:r>
      <w:r w:rsidRPr="00EE46EF">
        <w:rPr>
          <w:szCs w:val="24"/>
        </w:rPr>
        <w:t>ș</w:t>
      </w:r>
      <w:r w:rsidRPr="00EE46EF">
        <w:rPr>
          <w:szCs w:val="24"/>
        </w:rPr>
        <w:t xml:space="preserve">i cauzele lucrurilor, de dragul cărora, înainte </w:t>
      </w:r>
    </w:p>
    <w:p w14:paraId="5E88A9B0" w14:textId="77777777" w:rsidR="00571BF1" w:rsidRPr="00EE46EF" w:rsidRDefault="00571BF1" w:rsidP="00571BF1">
      <w:pPr>
        <w:spacing w:after="240"/>
        <w:rPr>
          <w:szCs w:val="24"/>
        </w:rPr>
      </w:pPr>
      <w:r w:rsidRPr="00EE46EF">
        <w:rPr>
          <w:szCs w:val="24"/>
        </w:rPr>
        <w:t xml:space="preserve">de-a se face mireasa Logosului - Dumnezeu, se supunea metodelor care divizează. </w:t>
      </w:r>
    </w:p>
    <w:p w14:paraId="3BE29B7B" w14:textId="77777777" w:rsidR="00571BF1" w:rsidRPr="00EE46EF" w:rsidRDefault="00571BF1" w:rsidP="00571BF1">
      <w:pPr>
        <w:spacing w:after="240"/>
        <w:rPr>
          <w:szCs w:val="24"/>
        </w:rPr>
      </w:pPr>
      <w:r w:rsidRPr="00EE46EF">
        <w:rPr>
          <w:szCs w:val="24"/>
        </w:rPr>
        <w:t>Iar prin aceste ra</w:t>
      </w:r>
      <w:r w:rsidRPr="00EE46EF">
        <w:rPr>
          <w:szCs w:val="24"/>
        </w:rPr>
        <w:t>ț</w:t>
      </w:r>
      <w:r w:rsidRPr="00EE46EF">
        <w:rPr>
          <w:szCs w:val="24"/>
        </w:rPr>
        <w:t xml:space="preserve">iuni va fi purtat în chip mântuitor </w:t>
      </w:r>
      <w:r w:rsidRPr="00EE46EF">
        <w:rPr>
          <w:szCs w:val="24"/>
        </w:rPr>
        <w:t>ș</w:t>
      </w:r>
      <w:r w:rsidRPr="00EE46EF">
        <w:rPr>
          <w:szCs w:val="24"/>
        </w:rPr>
        <w:t>i adecvat spre însu</w:t>
      </w:r>
      <w:r w:rsidRPr="00EE46EF">
        <w:rPr>
          <w:szCs w:val="24"/>
        </w:rPr>
        <w:t>ș</w:t>
      </w:r>
      <w:r w:rsidRPr="00EE46EF">
        <w:rPr>
          <w:szCs w:val="24"/>
        </w:rPr>
        <w:t xml:space="preserve">i </w:t>
      </w:r>
    </w:p>
    <w:p w14:paraId="7F738FA7" w14:textId="77777777" w:rsidR="00571BF1" w:rsidRPr="00EE46EF" w:rsidRDefault="00571BF1" w:rsidP="00571BF1">
      <w:pPr>
        <w:spacing w:after="240"/>
        <w:rPr>
          <w:szCs w:val="24"/>
        </w:rPr>
      </w:pPr>
      <w:r w:rsidRPr="00EE46EF">
        <w:rPr>
          <w:szCs w:val="24"/>
        </w:rPr>
        <w:lastRenderedPageBreak/>
        <w:t xml:space="preserve">Cuprinzătorul </w:t>
      </w:r>
      <w:r w:rsidRPr="00EE46EF">
        <w:rPr>
          <w:szCs w:val="24"/>
        </w:rPr>
        <w:t>ș</w:t>
      </w:r>
      <w:r w:rsidRPr="00EE46EF">
        <w:rPr>
          <w:szCs w:val="24"/>
        </w:rPr>
        <w:t>i Făcătorul a toată ra</w:t>
      </w:r>
      <w:r w:rsidRPr="00EE46EF">
        <w:rPr>
          <w:szCs w:val="24"/>
        </w:rPr>
        <w:t>ț</w:t>
      </w:r>
      <w:r w:rsidRPr="00EE46EF">
        <w:rPr>
          <w:szCs w:val="24"/>
        </w:rPr>
        <w:t xml:space="preserve">iunea </w:t>
      </w:r>
      <w:r w:rsidRPr="00EE46EF">
        <w:rPr>
          <w:szCs w:val="24"/>
        </w:rPr>
        <w:t>ș</w:t>
      </w:r>
      <w:r w:rsidRPr="00EE46EF">
        <w:rPr>
          <w:szCs w:val="24"/>
        </w:rPr>
        <w:t xml:space="preserve">i cauza. </w:t>
      </w:r>
    </w:p>
    <w:p w14:paraId="0F5AEEEF" w14:textId="77777777" w:rsidR="00571BF1" w:rsidRPr="00EE46EF" w:rsidRDefault="00571BF1" w:rsidP="00571BF1">
      <w:pPr>
        <w:spacing w:after="240"/>
        <w:rPr>
          <w:szCs w:val="24"/>
        </w:rPr>
      </w:pPr>
      <w:r w:rsidRPr="00EE46EF">
        <w:rPr>
          <w:szCs w:val="24"/>
        </w:rPr>
        <w:t>Acestea sunt a</w:t>
      </w:r>
      <w:r w:rsidRPr="00EE46EF">
        <w:rPr>
          <w:szCs w:val="24"/>
        </w:rPr>
        <w:t>ș</w:t>
      </w:r>
      <w:r w:rsidRPr="00EE46EF">
        <w:rPr>
          <w:szCs w:val="24"/>
        </w:rPr>
        <w:t xml:space="preserve">adar, precum am spus, proprii sufletului; prin minte are </w:t>
      </w:r>
    </w:p>
    <w:p w14:paraId="2E8D04A4" w14:textId="77777777" w:rsidR="00571BF1" w:rsidRPr="00EE46EF" w:rsidRDefault="00571BF1" w:rsidP="00571BF1">
      <w:pPr>
        <w:spacing w:after="240"/>
        <w:rPr>
          <w:szCs w:val="24"/>
        </w:rPr>
      </w:pPr>
      <w:r w:rsidRPr="00EE46EF">
        <w:rPr>
          <w:szCs w:val="24"/>
        </w:rPr>
        <w:t>în</w:t>
      </w:r>
      <w:r w:rsidRPr="00EE46EF">
        <w:rPr>
          <w:szCs w:val="24"/>
        </w:rPr>
        <w:t>ț</w:t>
      </w:r>
      <w:r w:rsidRPr="00EE46EF">
        <w:rPr>
          <w:szCs w:val="24"/>
        </w:rPr>
        <w:t>elepciunea în potentă, din în</w:t>
      </w:r>
      <w:r w:rsidRPr="00EE46EF">
        <w:rPr>
          <w:szCs w:val="24"/>
        </w:rPr>
        <w:t>ț</w:t>
      </w:r>
      <w:r w:rsidRPr="00EE46EF">
        <w:rPr>
          <w:szCs w:val="24"/>
        </w:rPr>
        <w:t>elepciune decurge contempla</w:t>
      </w:r>
      <w:r w:rsidRPr="00EE46EF">
        <w:rPr>
          <w:szCs w:val="24"/>
        </w:rPr>
        <w:t>ț</w:t>
      </w:r>
      <w:r w:rsidRPr="00EE46EF">
        <w:rPr>
          <w:szCs w:val="24"/>
        </w:rPr>
        <w:t xml:space="preserve">ia, din aceasta </w:t>
      </w:r>
    </w:p>
    <w:p w14:paraId="72F7DBCB" w14:textId="77777777" w:rsidR="00571BF1" w:rsidRPr="00EE46EF" w:rsidRDefault="00571BF1" w:rsidP="00571BF1">
      <w:pPr>
        <w:spacing w:after="240"/>
        <w:rPr>
          <w:szCs w:val="24"/>
        </w:rPr>
      </w:pPr>
      <w:r w:rsidRPr="00EE46EF">
        <w:rPr>
          <w:szCs w:val="24"/>
        </w:rPr>
        <w:t>cunoa</w:t>
      </w:r>
      <w:r w:rsidRPr="00EE46EF">
        <w:rPr>
          <w:szCs w:val="24"/>
        </w:rPr>
        <w:t>ș</w:t>
      </w:r>
      <w:r w:rsidRPr="00EE46EF">
        <w:rPr>
          <w:szCs w:val="24"/>
        </w:rPr>
        <w:t>terea, din cunoa</w:t>
      </w:r>
      <w:r w:rsidRPr="00EE46EF">
        <w:rPr>
          <w:szCs w:val="24"/>
        </w:rPr>
        <w:t>ș</w:t>
      </w:r>
      <w:r w:rsidRPr="00EE46EF">
        <w:rPr>
          <w:szCs w:val="24"/>
        </w:rPr>
        <w:t>tere cuno</w:t>
      </w:r>
      <w:r w:rsidRPr="00EE46EF">
        <w:rPr>
          <w:szCs w:val="24"/>
        </w:rPr>
        <w:t>ș</w:t>
      </w:r>
      <w:r w:rsidRPr="00EE46EF">
        <w:rPr>
          <w:szCs w:val="24"/>
        </w:rPr>
        <w:t>tin</w:t>
      </w:r>
      <w:r w:rsidRPr="00EE46EF">
        <w:rPr>
          <w:szCs w:val="24"/>
        </w:rPr>
        <w:t>ț</w:t>
      </w:r>
      <w:r w:rsidRPr="00EE46EF">
        <w:rPr>
          <w:szCs w:val="24"/>
        </w:rPr>
        <w:t xml:space="preserve">a fără uitare, </w:t>
      </w:r>
      <w:r w:rsidRPr="00EE46EF">
        <w:rPr>
          <w:szCs w:val="24"/>
        </w:rPr>
        <w:t>ș</w:t>
      </w:r>
      <w:r w:rsidRPr="00EE46EF">
        <w:rPr>
          <w:szCs w:val="24"/>
        </w:rPr>
        <w:t xml:space="preserve">i prin toate e dus la adevăr, </w:t>
      </w:r>
    </w:p>
    <w:p w14:paraId="29B8013E" w14:textId="77777777" w:rsidR="00571BF1" w:rsidRPr="00EE46EF" w:rsidRDefault="00571BF1" w:rsidP="00571BF1">
      <w:pPr>
        <w:spacing w:after="240"/>
        <w:rPr>
          <w:szCs w:val="24"/>
        </w:rPr>
      </w:pPr>
      <w:r w:rsidRPr="00EE46EF">
        <w:rPr>
          <w:szCs w:val="24"/>
        </w:rPr>
        <w:t xml:space="preserve">care e hotarul </w:t>
      </w:r>
      <w:r w:rsidRPr="00EE46EF">
        <w:rPr>
          <w:szCs w:val="24"/>
        </w:rPr>
        <w:t>ș</w:t>
      </w:r>
      <w:r w:rsidRPr="00EE46EF">
        <w:rPr>
          <w:szCs w:val="24"/>
        </w:rPr>
        <w:t xml:space="preserve">i </w:t>
      </w:r>
      <w:r w:rsidRPr="00EE46EF">
        <w:rPr>
          <w:szCs w:val="24"/>
        </w:rPr>
        <w:t>ț</w:t>
      </w:r>
      <w:r w:rsidRPr="00EE46EF">
        <w:rPr>
          <w:szCs w:val="24"/>
        </w:rPr>
        <w:t>inta finală a bunurilor mintale. Iar prin ra</w:t>
      </w:r>
      <w:r w:rsidRPr="00EE46EF">
        <w:rPr>
          <w:szCs w:val="24"/>
        </w:rPr>
        <w:t>ț</w:t>
      </w:r>
      <w:r w:rsidRPr="00EE46EF">
        <w:rPr>
          <w:szCs w:val="24"/>
        </w:rPr>
        <w:t>iune are pruden</w:t>
      </w:r>
      <w:r w:rsidRPr="00EE46EF">
        <w:rPr>
          <w:szCs w:val="24"/>
        </w:rPr>
        <w:t>ț</w:t>
      </w:r>
      <w:r w:rsidRPr="00EE46EF">
        <w:rPr>
          <w:szCs w:val="24"/>
        </w:rPr>
        <w:t xml:space="preserve">a, din </w:t>
      </w:r>
    </w:p>
    <w:p w14:paraId="1314832A" w14:textId="77777777" w:rsidR="00571BF1" w:rsidRPr="00EE46EF" w:rsidRDefault="00571BF1" w:rsidP="00571BF1">
      <w:pPr>
        <w:spacing w:after="240"/>
        <w:rPr>
          <w:szCs w:val="24"/>
        </w:rPr>
      </w:pPr>
      <w:r w:rsidRPr="00EE46EF">
        <w:rPr>
          <w:szCs w:val="24"/>
        </w:rPr>
        <w:t>aceasta iese făptuirea, din făptuire virtutea, din aceasta credin</w:t>
      </w:r>
      <w:r w:rsidRPr="00EE46EF">
        <w:rPr>
          <w:szCs w:val="24"/>
        </w:rPr>
        <w:t>ț</w:t>
      </w:r>
      <w:r w:rsidRPr="00EE46EF">
        <w:rPr>
          <w:szCs w:val="24"/>
        </w:rPr>
        <w:t xml:space="preserve">a, prin care </w:t>
      </w:r>
    </w:p>
    <w:p w14:paraId="14F89B5B" w14:textId="77777777" w:rsidR="00571BF1" w:rsidRPr="00EE46EF" w:rsidRDefault="00571BF1" w:rsidP="00571BF1">
      <w:pPr>
        <w:spacing w:after="240"/>
        <w:rPr>
          <w:szCs w:val="24"/>
        </w:rPr>
      </w:pPr>
      <w:r w:rsidRPr="00EE46EF">
        <w:rPr>
          <w:szCs w:val="24"/>
        </w:rPr>
        <w:t>odihne</w:t>
      </w:r>
      <w:r w:rsidRPr="00EE46EF">
        <w:rPr>
          <w:szCs w:val="24"/>
        </w:rPr>
        <w:t>ș</w:t>
      </w:r>
      <w:r w:rsidRPr="00EE46EF">
        <w:rPr>
          <w:szCs w:val="24"/>
        </w:rPr>
        <w:t xml:space="preserve">te în bine ca scop </w:t>
      </w:r>
      <w:r w:rsidRPr="00EE46EF">
        <w:rPr>
          <w:szCs w:val="24"/>
        </w:rPr>
        <w:t>ș</w:t>
      </w:r>
      <w:r w:rsidRPr="00EE46EF">
        <w:rPr>
          <w:szCs w:val="24"/>
        </w:rPr>
        <w:t>i sfâr</w:t>
      </w:r>
      <w:r w:rsidRPr="00EE46EF">
        <w:rPr>
          <w:szCs w:val="24"/>
        </w:rPr>
        <w:t>ș</w:t>
      </w:r>
      <w:r w:rsidRPr="00EE46EF">
        <w:rPr>
          <w:szCs w:val="24"/>
        </w:rPr>
        <w:t>it fericit al lucrărilor ra</w:t>
      </w:r>
      <w:r w:rsidRPr="00EE46EF">
        <w:rPr>
          <w:szCs w:val="24"/>
        </w:rPr>
        <w:t>ț</w:t>
      </w:r>
      <w:r w:rsidRPr="00EE46EF">
        <w:rPr>
          <w:szCs w:val="24"/>
        </w:rPr>
        <w:t>ionale. In sfâr</w:t>
      </w:r>
      <w:r w:rsidRPr="00EE46EF">
        <w:rPr>
          <w:szCs w:val="24"/>
        </w:rPr>
        <w:t>ș</w:t>
      </w:r>
      <w:r w:rsidRPr="00EE46EF">
        <w:rPr>
          <w:szCs w:val="24"/>
        </w:rPr>
        <w:t xml:space="preserve">it, prin </w:t>
      </w:r>
    </w:p>
    <w:p w14:paraId="206CB546" w14:textId="77777777" w:rsidR="00571BF1" w:rsidRPr="00EE46EF" w:rsidRDefault="00571BF1" w:rsidP="00571BF1">
      <w:pPr>
        <w:spacing w:after="240"/>
        <w:rPr>
          <w:szCs w:val="24"/>
        </w:rPr>
      </w:pPr>
      <w:r w:rsidRPr="00EE46EF">
        <w:rPr>
          <w:szCs w:val="24"/>
        </w:rPr>
        <w:t xml:space="preserve">unirea acestora întreolaltă se culege </w:t>
      </w:r>
      <w:r w:rsidRPr="00EE46EF">
        <w:rPr>
          <w:szCs w:val="24"/>
        </w:rPr>
        <w:t>ș</w:t>
      </w:r>
      <w:r w:rsidRPr="00EE46EF">
        <w:rPr>
          <w:szCs w:val="24"/>
        </w:rPr>
        <w:t>tiin</w:t>
      </w:r>
      <w:r w:rsidRPr="00EE46EF">
        <w:rPr>
          <w:szCs w:val="24"/>
        </w:rPr>
        <w:t>ț</w:t>
      </w:r>
      <w:r w:rsidRPr="00EE46EF">
        <w:rPr>
          <w:szCs w:val="24"/>
        </w:rPr>
        <w:t>a celor dumnezee</w:t>
      </w:r>
      <w:r w:rsidRPr="00EE46EF">
        <w:rPr>
          <w:szCs w:val="24"/>
        </w:rPr>
        <w:t>ș</w:t>
      </w:r>
      <w:r w:rsidRPr="00EE46EF">
        <w:rPr>
          <w:szCs w:val="24"/>
        </w:rPr>
        <w:t xml:space="preserve">ti. In toate acestea se </w:t>
      </w:r>
    </w:p>
    <w:p w14:paraId="0572EF49" w14:textId="77777777" w:rsidR="00571BF1" w:rsidRPr="00EE46EF" w:rsidRDefault="00571BF1" w:rsidP="00571BF1">
      <w:pPr>
        <w:spacing w:after="240"/>
        <w:rPr>
          <w:szCs w:val="24"/>
        </w:rPr>
      </w:pPr>
      <w:r w:rsidRPr="00EE46EF">
        <w:rPr>
          <w:szCs w:val="24"/>
        </w:rPr>
        <w:t>aseamănă cu sufletul sfânta biserică, privită în în</w:t>
      </w:r>
      <w:r w:rsidRPr="00EE46EF">
        <w:rPr>
          <w:szCs w:val="24"/>
        </w:rPr>
        <w:t>ț</w:t>
      </w:r>
      <w:r w:rsidRPr="00EE46EF">
        <w:rPr>
          <w:szCs w:val="24"/>
        </w:rPr>
        <w:t xml:space="preserve">eles spiritual. Toate cele ce au </w:t>
      </w:r>
    </w:p>
    <w:p w14:paraId="2552877B" w14:textId="77777777" w:rsidR="00571BF1" w:rsidRPr="00EE46EF" w:rsidRDefault="00571BF1" w:rsidP="00571BF1">
      <w:pPr>
        <w:spacing w:after="240"/>
        <w:rPr>
          <w:szCs w:val="24"/>
        </w:rPr>
      </w:pPr>
      <w:r w:rsidRPr="00EE46EF">
        <w:rPr>
          <w:szCs w:val="24"/>
        </w:rPr>
        <w:t xml:space="preserve">fost arătate că </w:t>
      </w:r>
      <w:r w:rsidRPr="00EE46EF">
        <w:rPr>
          <w:szCs w:val="24"/>
        </w:rPr>
        <w:t>ț</w:t>
      </w:r>
      <w:r w:rsidRPr="00EE46EF">
        <w:rPr>
          <w:szCs w:val="24"/>
        </w:rPr>
        <w:t xml:space="preserve">in de minte </w:t>
      </w:r>
      <w:r w:rsidRPr="00EE46EF">
        <w:rPr>
          <w:szCs w:val="24"/>
        </w:rPr>
        <w:t>ș</w:t>
      </w:r>
      <w:r w:rsidRPr="00EE46EF">
        <w:rPr>
          <w:szCs w:val="24"/>
        </w:rPr>
        <w:t xml:space="preserve">i ies progresiv din ea, le indică biserica prin ieration. </w:t>
      </w:r>
    </w:p>
    <w:p w14:paraId="6A2449DB" w14:textId="77777777" w:rsidR="00571BF1" w:rsidRPr="00EE46EF" w:rsidRDefault="00571BF1" w:rsidP="00571BF1">
      <w:pPr>
        <w:spacing w:after="240"/>
        <w:rPr>
          <w:szCs w:val="24"/>
        </w:rPr>
      </w:pPr>
      <w:r w:rsidRPr="00EE46EF">
        <w:rPr>
          <w:szCs w:val="24"/>
        </w:rPr>
        <w:t xml:space="preserve">Iar cele arătate că </w:t>
      </w:r>
      <w:r w:rsidRPr="00EE46EF">
        <w:rPr>
          <w:szCs w:val="24"/>
        </w:rPr>
        <w:t>ț</w:t>
      </w:r>
      <w:r w:rsidRPr="00EE46EF">
        <w:rPr>
          <w:szCs w:val="24"/>
        </w:rPr>
        <w:t>in de ra</w:t>
      </w:r>
      <w:r w:rsidRPr="00EE46EF">
        <w:rPr>
          <w:szCs w:val="24"/>
        </w:rPr>
        <w:t>ț</w:t>
      </w:r>
      <w:r w:rsidRPr="00EE46EF">
        <w:rPr>
          <w:szCs w:val="24"/>
        </w:rPr>
        <w:t xml:space="preserve">iune </w:t>
      </w:r>
      <w:r w:rsidRPr="00EE46EF">
        <w:rPr>
          <w:szCs w:val="24"/>
        </w:rPr>
        <w:t>ș</w:t>
      </w:r>
      <w:r w:rsidRPr="00EE46EF">
        <w:rPr>
          <w:szCs w:val="24"/>
        </w:rPr>
        <w:t>i ies din ea prin desfă</w:t>
      </w:r>
      <w:r w:rsidRPr="00EE46EF">
        <w:rPr>
          <w:szCs w:val="24"/>
        </w:rPr>
        <w:t>ș</w:t>
      </w:r>
      <w:r w:rsidRPr="00EE46EF">
        <w:rPr>
          <w:szCs w:val="24"/>
        </w:rPr>
        <w:t xml:space="preserve">urare, le ilustrează prin </w:t>
      </w:r>
    </w:p>
    <w:p w14:paraId="0D323E0A" w14:textId="77777777" w:rsidR="00571BF1" w:rsidRPr="00EE46EF" w:rsidRDefault="00571BF1" w:rsidP="00571BF1">
      <w:pPr>
        <w:spacing w:after="240"/>
        <w:rPr>
          <w:szCs w:val="24"/>
        </w:rPr>
      </w:pPr>
      <w:r w:rsidRPr="00EE46EF">
        <w:rPr>
          <w:szCs w:val="24"/>
        </w:rPr>
        <w:t>naos. In sfâr</w:t>
      </w:r>
      <w:r w:rsidRPr="00EE46EF">
        <w:rPr>
          <w:szCs w:val="24"/>
        </w:rPr>
        <w:t>ș</w:t>
      </w:r>
      <w:r w:rsidRPr="00EE46EF">
        <w:rPr>
          <w:szCs w:val="24"/>
        </w:rPr>
        <w:t>it, toate le adună spre taina ce se săvâr</w:t>
      </w:r>
      <w:r w:rsidRPr="00EE46EF">
        <w:rPr>
          <w:szCs w:val="24"/>
        </w:rPr>
        <w:t>ș</w:t>
      </w:r>
      <w:r w:rsidRPr="00EE46EF">
        <w:rPr>
          <w:szCs w:val="24"/>
        </w:rPr>
        <w:t>e</w:t>
      </w:r>
      <w:r w:rsidRPr="00EE46EF">
        <w:rPr>
          <w:szCs w:val="24"/>
        </w:rPr>
        <w:t>ș</w:t>
      </w:r>
      <w:r w:rsidRPr="00EE46EF">
        <w:rPr>
          <w:szCs w:val="24"/>
        </w:rPr>
        <w:t xml:space="preserve">te pe dumnezeescul altar, </w:t>
      </w:r>
    </w:p>
    <w:p w14:paraId="5B82B330" w14:textId="77777777" w:rsidR="00571BF1" w:rsidRPr="00EE46EF" w:rsidRDefault="00571BF1" w:rsidP="00571BF1">
      <w:pPr>
        <w:spacing w:after="240"/>
        <w:rPr>
          <w:szCs w:val="24"/>
        </w:rPr>
      </w:pPr>
      <w:r w:rsidRPr="00EE46EF">
        <w:rPr>
          <w:szCs w:val="24"/>
        </w:rPr>
        <w:t>taină prin care, tot cel ce poate să în</w:t>
      </w:r>
      <w:r w:rsidRPr="00EE46EF">
        <w:rPr>
          <w:szCs w:val="24"/>
        </w:rPr>
        <w:t>ț</w:t>
      </w:r>
      <w:r w:rsidRPr="00EE46EF">
        <w:rPr>
          <w:szCs w:val="24"/>
        </w:rPr>
        <w:t>eleagă cu în</w:t>
      </w:r>
      <w:r w:rsidRPr="00EE46EF">
        <w:rPr>
          <w:szCs w:val="24"/>
        </w:rPr>
        <w:t>ț</w:t>
      </w:r>
      <w:r w:rsidRPr="00EE46EF">
        <w:rPr>
          <w:szCs w:val="24"/>
        </w:rPr>
        <w:t>elepciune cele ce se săvâr</w:t>
      </w:r>
      <w:r w:rsidRPr="00EE46EF">
        <w:rPr>
          <w:szCs w:val="24"/>
        </w:rPr>
        <w:t>ș</w:t>
      </w:r>
      <w:r w:rsidRPr="00EE46EF">
        <w:rPr>
          <w:szCs w:val="24"/>
        </w:rPr>
        <w:t xml:space="preserve">esc în </w:t>
      </w:r>
    </w:p>
    <w:p w14:paraId="40212310" w14:textId="77777777" w:rsidR="00571BF1" w:rsidRPr="00EE46EF" w:rsidRDefault="00571BF1" w:rsidP="00571BF1">
      <w:pPr>
        <w:spacing w:after="240"/>
        <w:rPr>
          <w:szCs w:val="24"/>
        </w:rPr>
      </w:pPr>
      <w:r w:rsidRPr="00EE46EF">
        <w:rPr>
          <w:szCs w:val="24"/>
        </w:rPr>
        <w:t>biserică, î</w:t>
      </w:r>
      <w:r w:rsidRPr="00EE46EF">
        <w:rPr>
          <w:szCs w:val="24"/>
        </w:rPr>
        <w:t>ș</w:t>
      </w:r>
      <w:r w:rsidRPr="00EE46EF">
        <w:rPr>
          <w:szCs w:val="24"/>
        </w:rPr>
        <w:t xml:space="preserve">i face cu adevărat biserică a lui Dumnezeu </w:t>
      </w:r>
      <w:r w:rsidRPr="00EE46EF">
        <w:rPr>
          <w:szCs w:val="24"/>
        </w:rPr>
        <w:t>ș</w:t>
      </w:r>
      <w:r w:rsidRPr="00EE46EF">
        <w:rPr>
          <w:szCs w:val="24"/>
        </w:rPr>
        <w:t xml:space="preserve">i dumnezeesc sufletul său. </w:t>
      </w:r>
    </w:p>
    <w:p w14:paraId="524AE27F" w14:textId="77777777" w:rsidR="00571BF1" w:rsidRPr="00EE46EF" w:rsidRDefault="00571BF1" w:rsidP="00571BF1">
      <w:pPr>
        <w:spacing w:after="240"/>
        <w:rPr>
          <w:szCs w:val="24"/>
        </w:rPr>
      </w:pPr>
      <w:r w:rsidRPr="00EE46EF">
        <w:rPr>
          <w:szCs w:val="24"/>
        </w:rPr>
        <w:t xml:space="preserve">Căci pentru suflet ni s-a dat poate, spre călăuzirea lui către cele înalte, biserica cea </w:t>
      </w:r>
    </w:p>
    <w:p w14:paraId="1DDFF922" w14:textId="77777777" w:rsidR="00571BF1" w:rsidRPr="00EE46EF" w:rsidRDefault="00571BF1" w:rsidP="00571BF1">
      <w:pPr>
        <w:spacing w:after="240"/>
        <w:rPr>
          <w:szCs w:val="24"/>
        </w:rPr>
      </w:pPr>
      <w:r w:rsidRPr="00EE46EF">
        <w:rPr>
          <w:szCs w:val="24"/>
        </w:rPr>
        <w:t xml:space="preserve">făcută de mâini, care îi este </w:t>
      </w:r>
      <w:r w:rsidRPr="00EE46EF">
        <w:rPr>
          <w:szCs w:val="24"/>
        </w:rPr>
        <w:t>ș</w:t>
      </w:r>
      <w:r w:rsidRPr="00EE46EF">
        <w:rPr>
          <w:szCs w:val="24"/>
        </w:rPr>
        <w:t>i model prin diferitele simboale dumnezee</w:t>
      </w:r>
      <w:r w:rsidRPr="00EE46EF">
        <w:rPr>
          <w:szCs w:val="24"/>
        </w:rPr>
        <w:t>ș</w:t>
      </w:r>
      <w:r w:rsidRPr="00EE46EF">
        <w:rPr>
          <w:szCs w:val="24"/>
        </w:rPr>
        <w:t xml:space="preserve">ti din ea. </w:t>
      </w:r>
    </w:p>
    <w:p w14:paraId="34653C68" w14:textId="77777777" w:rsidR="00571BF1" w:rsidRPr="00EE46EF" w:rsidRDefault="00571BF1" w:rsidP="00571BF1">
      <w:pPr>
        <w:spacing w:after="240"/>
        <w:rPr>
          <w:szCs w:val="24"/>
        </w:rPr>
      </w:pPr>
    </w:p>
    <w:p w14:paraId="2ACB3E52" w14:textId="77777777" w:rsidR="00571BF1" w:rsidRPr="00EE46EF" w:rsidRDefault="00571BF1" w:rsidP="00571BF1">
      <w:pPr>
        <w:spacing w:after="240"/>
        <w:rPr>
          <w:szCs w:val="24"/>
        </w:rPr>
      </w:pPr>
      <w:r w:rsidRPr="00EE46EF">
        <w:rPr>
          <w:szCs w:val="24"/>
        </w:rPr>
        <w:t xml:space="preserve">14 </w:t>
      </w:r>
    </w:p>
    <w:p w14:paraId="52228FC7" w14:textId="77777777" w:rsidR="00571BF1" w:rsidRPr="00EE46EF" w:rsidRDefault="00571BF1" w:rsidP="00571BF1">
      <w:pPr>
        <w:spacing w:after="240"/>
        <w:rPr>
          <w:szCs w:val="24"/>
        </w:rPr>
      </w:pPr>
    </w:p>
    <w:p w14:paraId="12F2A3C8" w14:textId="77777777" w:rsidR="00571BF1" w:rsidRPr="00EE46EF" w:rsidRDefault="00571BF1" w:rsidP="00571BF1">
      <w:pPr>
        <w:spacing w:after="240"/>
        <w:rPr>
          <w:szCs w:val="24"/>
        </w:rPr>
      </w:pPr>
      <w:r w:rsidRPr="00EE46EF">
        <w:rPr>
          <w:szCs w:val="24"/>
        </w:rPr>
        <w:t xml:space="preserve">Sf. Maxim Mărturisitorul, Mistagogia </w:t>
      </w:r>
    </w:p>
    <w:p w14:paraId="0181E502" w14:textId="77777777" w:rsidR="00571BF1" w:rsidRPr="00EE46EF" w:rsidRDefault="00571BF1" w:rsidP="00571BF1">
      <w:pPr>
        <w:spacing w:after="240"/>
        <w:rPr>
          <w:szCs w:val="24"/>
        </w:rPr>
      </w:pPr>
      <w:r w:rsidRPr="00EE46EF">
        <w:rPr>
          <w:szCs w:val="24"/>
        </w:rPr>
        <w:t xml:space="preserve">Capitolul al Vl-lea </w:t>
      </w:r>
    </w:p>
    <w:p w14:paraId="6F3B3DCA" w14:textId="77777777" w:rsidR="00571BF1" w:rsidRPr="00EE46EF" w:rsidRDefault="00571BF1" w:rsidP="00571BF1">
      <w:pPr>
        <w:spacing w:after="240"/>
        <w:rPr>
          <w:szCs w:val="24"/>
        </w:rPr>
      </w:pPr>
      <w:r w:rsidRPr="00EE46EF">
        <w:rPr>
          <w:szCs w:val="24"/>
        </w:rPr>
        <w:t xml:space="preserve">CUM </w:t>
      </w:r>
      <w:r w:rsidRPr="00EE46EF">
        <w:rPr>
          <w:szCs w:val="24"/>
        </w:rPr>
        <w:t>Ș</w:t>
      </w:r>
      <w:r w:rsidRPr="00EE46EF">
        <w:rPr>
          <w:szCs w:val="24"/>
        </w:rPr>
        <w:t xml:space="preserve">I ÎN CE FEL ESTE NUMITĂ </w:t>
      </w:r>
      <w:r w:rsidRPr="00EE46EF">
        <w:rPr>
          <w:szCs w:val="24"/>
        </w:rPr>
        <w:t>Ș</w:t>
      </w:r>
      <w:r w:rsidRPr="00EE46EF">
        <w:rPr>
          <w:szCs w:val="24"/>
        </w:rPr>
        <w:t xml:space="preserve">I SFÂNTA SCRIPTURĂ OM ? </w:t>
      </w:r>
    </w:p>
    <w:p w14:paraId="4EBE53D6" w14:textId="77777777" w:rsidR="00571BF1" w:rsidRPr="00EE46EF" w:rsidRDefault="00571BF1" w:rsidP="00571BF1">
      <w:pPr>
        <w:spacing w:after="240"/>
        <w:rPr>
          <w:szCs w:val="24"/>
        </w:rPr>
      </w:pPr>
      <w:r w:rsidRPr="00EE46EF">
        <w:rPr>
          <w:szCs w:val="24"/>
        </w:rPr>
        <w:t>Precum după un în</w:t>
      </w:r>
      <w:r w:rsidRPr="00EE46EF">
        <w:rPr>
          <w:szCs w:val="24"/>
        </w:rPr>
        <w:t>ț</w:t>
      </w:r>
      <w:r w:rsidRPr="00EE46EF">
        <w:rPr>
          <w:szCs w:val="24"/>
        </w:rPr>
        <w:t xml:space="preserve">eles mai înalt a numit biserica om duhovnicesc, iar pe </w:t>
      </w:r>
    </w:p>
    <w:p w14:paraId="76A31BDF" w14:textId="77777777" w:rsidR="00571BF1" w:rsidRPr="00EE46EF" w:rsidRDefault="00571BF1" w:rsidP="00571BF1">
      <w:pPr>
        <w:spacing w:after="240"/>
        <w:rPr>
          <w:szCs w:val="24"/>
        </w:rPr>
      </w:pPr>
      <w:r w:rsidRPr="00EE46EF">
        <w:rPr>
          <w:szCs w:val="24"/>
        </w:rPr>
        <w:t xml:space="preserve">om biserică tainică, la fel zicea că </w:t>
      </w:r>
      <w:r w:rsidRPr="00EE46EF">
        <w:rPr>
          <w:szCs w:val="24"/>
        </w:rPr>
        <w:t>ș</w:t>
      </w:r>
      <w:r w:rsidRPr="00EE46EF">
        <w:rPr>
          <w:szCs w:val="24"/>
        </w:rPr>
        <w:t xml:space="preserve">i Sfânta Scriptură, privită toată deodată, este </w:t>
      </w:r>
    </w:p>
    <w:p w14:paraId="6A711FC3" w14:textId="77777777" w:rsidR="00571BF1" w:rsidRPr="00EE46EF" w:rsidRDefault="00571BF1" w:rsidP="00571BF1">
      <w:pPr>
        <w:spacing w:after="240"/>
        <w:rPr>
          <w:szCs w:val="24"/>
        </w:rPr>
      </w:pPr>
      <w:r w:rsidRPr="00EE46EF">
        <w:rPr>
          <w:szCs w:val="24"/>
        </w:rPr>
        <w:t xml:space="preserve">ca un om, care are Testamentul Vechi drept trup, iar pe cel Nou drept suflet, duh </w:t>
      </w:r>
    </w:p>
    <w:p w14:paraId="10DC6F75" w14:textId="77777777" w:rsidR="00571BF1" w:rsidRPr="00EE46EF" w:rsidRDefault="00571BF1" w:rsidP="00571BF1">
      <w:pPr>
        <w:spacing w:after="240"/>
        <w:rPr>
          <w:szCs w:val="24"/>
        </w:rPr>
      </w:pPr>
      <w:r w:rsidRPr="00EE46EF">
        <w:rPr>
          <w:szCs w:val="24"/>
        </w:rPr>
        <w:t>ș</w:t>
      </w:r>
      <w:r w:rsidRPr="00EE46EF">
        <w:rPr>
          <w:szCs w:val="24"/>
        </w:rPr>
        <w:t xml:space="preserve">i minte; sau istoria literară a întregii Sfinte Scripturi, a celei vechi </w:t>
      </w:r>
      <w:r w:rsidRPr="00EE46EF">
        <w:rPr>
          <w:szCs w:val="24"/>
        </w:rPr>
        <w:t>ș</w:t>
      </w:r>
      <w:r w:rsidRPr="00EE46EF">
        <w:rPr>
          <w:szCs w:val="24"/>
        </w:rPr>
        <w:t xml:space="preserve">i noi, trup, iar </w:t>
      </w:r>
    </w:p>
    <w:p w14:paraId="73AC9964" w14:textId="77777777" w:rsidR="00571BF1" w:rsidRPr="00EE46EF" w:rsidRDefault="00571BF1" w:rsidP="00571BF1">
      <w:pPr>
        <w:spacing w:after="240"/>
        <w:rPr>
          <w:szCs w:val="24"/>
        </w:rPr>
      </w:pPr>
      <w:r w:rsidRPr="00EE46EF">
        <w:rPr>
          <w:szCs w:val="24"/>
        </w:rPr>
        <w:t xml:space="preserve">sensul celor scrise </w:t>
      </w:r>
      <w:r w:rsidRPr="00EE46EF">
        <w:rPr>
          <w:szCs w:val="24"/>
        </w:rPr>
        <w:t>ș</w:t>
      </w:r>
      <w:r w:rsidRPr="00EE46EF">
        <w:rPr>
          <w:szCs w:val="24"/>
        </w:rPr>
        <w:t xml:space="preserve">i scopul spre care tinde acel sens, suflet. Auzind aceasta, am </w:t>
      </w:r>
    </w:p>
    <w:p w14:paraId="3F8592E1" w14:textId="77777777" w:rsidR="00571BF1" w:rsidRPr="00EE46EF" w:rsidRDefault="00571BF1" w:rsidP="00571BF1">
      <w:pPr>
        <w:spacing w:after="240"/>
        <w:rPr>
          <w:szCs w:val="24"/>
        </w:rPr>
      </w:pPr>
      <w:r w:rsidRPr="00EE46EF">
        <w:rPr>
          <w:szCs w:val="24"/>
        </w:rPr>
        <w:lastRenderedPageBreak/>
        <w:t xml:space="preserve">admirat potriveala asemănării </w:t>
      </w:r>
      <w:r w:rsidRPr="00EE46EF">
        <w:rPr>
          <w:szCs w:val="24"/>
        </w:rPr>
        <w:t>ș</w:t>
      </w:r>
      <w:r w:rsidRPr="00EE46EF">
        <w:rPr>
          <w:szCs w:val="24"/>
        </w:rPr>
        <w:t xml:space="preserve">i am lăudat cât am putut pe Cel ce împarte </w:t>
      </w:r>
    </w:p>
    <w:p w14:paraId="02609DD4" w14:textId="77777777" w:rsidR="00571BF1" w:rsidRPr="00EE46EF" w:rsidRDefault="00571BF1" w:rsidP="00571BF1">
      <w:pPr>
        <w:spacing w:after="240"/>
        <w:rPr>
          <w:szCs w:val="24"/>
        </w:rPr>
      </w:pPr>
      <w:r w:rsidRPr="00EE46EF">
        <w:rPr>
          <w:szCs w:val="24"/>
        </w:rPr>
        <w:t xml:space="preserve">fiecăruia darurile Sale după vrednicie. Căci, precum omul e muritor după ceea ce </w:t>
      </w:r>
    </w:p>
    <w:p w14:paraId="4F938A8F" w14:textId="77777777" w:rsidR="00571BF1" w:rsidRPr="00EE46EF" w:rsidRDefault="00571BF1" w:rsidP="00571BF1">
      <w:pPr>
        <w:spacing w:after="240"/>
        <w:rPr>
          <w:szCs w:val="24"/>
        </w:rPr>
      </w:pPr>
      <w:r w:rsidRPr="00EE46EF">
        <w:rPr>
          <w:szCs w:val="24"/>
        </w:rPr>
        <w:t xml:space="preserve">e văzut </w:t>
      </w:r>
      <w:r w:rsidRPr="00EE46EF">
        <w:rPr>
          <w:szCs w:val="24"/>
        </w:rPr>
        <w:t>ș</w:t>
      </w:r>
      <w:r w:rsidRPr="00EE46EF">
        <w:rPr>
          <w:szCs w:val="24"/>
        </w:rPr>
        <w:t xml:space="preserve">i nemuritor după ceea ce e nevăzut, la fel </w:t>
      </w:r>
      <w:r w:rsidRPr="00EE46EF">
        <w:rPr>
          <w:szCs w:val="24"/>
        </w:rPr>
        <w:t>ș</w:t>
      </w:r>
      <w:r w:rsidRPr="00EE46EF">
        <w:rPr>
          <w:szCs w:val="24"/>
        </w:rPr>
        <w:t xml:space="preserve">i Sfânta Scriptură are litera </w:t>
      </w:r>
    </w:p>
    <w:p w14:paraId="6A3760CC" w14:textId="77777777" w:rsidR="00571BF1" w:rsidRPr="00EE46EF" w:rsidRDefault="00571BF1" w:rsidP="00571BF1">
      <w:pPr>
        <w:spacing w:after="240"/>
        <w:rPr>
          <w:szCs w:val="24"/>
        </w:rPr>
      </w:pPr>
      <w:r w:rsidRPr="00EE46EF">
        <w:rPr>
          <w:szCs w:val="24"/>
        </w:rPr>
        <w:t xml:space="preserve">trecătoare, iar duhul ascuns în litara ei niciodată nu încetează de a fi. </w:t>
      </w:r>
      <w:r w:rsidRPr="00EE46EF">
        <w:rPr>
          <w:szCs w:val="24"/>
        </w:rPr>
        <w:t>Ș</w:t>
      </w:r>
      <w:r w:rsidRPr="00EE46EF">
        <w:rPr>
          <w:szCs w:val="24"/>
        </w:rPr>
        <w:t xml:space="preserve">i, precum </w:t>
      </w:r>
    </w:p>
    <w:p w14:paraId="69896293" w14:textId="77777777" w:rsidR="00571BF1" w:rsidRPr="00EE46EF" w:rsidRDefault="00571BF1" w:rsidP="00571BF1">
      <w:pPr>
        <w:spacing w:after="240"/>
        <w:rPr>
          <w:szCs w:val="24"/>
        </w:rPr>
      </w:pPr>
      <w:r w:rsidRPr="00EE46EF">
        <w:rPr>
          <w:szCs w:val="24"/>
        </w:rPr>
        <w:t>omul stăpânind prin în</w:t>
      </w:r>
      <w:r w:rsidRPr="00EE46EF">
        <w:rPr>
          <w:szCs w:val="24"/>
        </w:rPr>
        <w:t>ț</w:t>
      </w:r>
      <w:r w:rsidRPr="00EE46EF">
        <w:rPr>
          <w:szCs w:val="24"/>
        </w:rPr>
        <w:t>elepciune dorin</w:t>
      </w:r>
      <w:r w:rsidRPr="00EE46EF">
        <w:rPr>
          <w:szCs w:val="24"/>
        </w:rPr>
        <w:t>ț</w:t>
      </w:r>
      <w:r w:rsidRPr="00EE46EF">
        <w:rPr>
          <w:szCs w:val="24"/>
        </w:rPr>
        <w:t xml:space="preserve">a </w:t>
      </w:r>
      <w:r w:rsidRPr="00EE46EF">
        <w:rPr>
          <w:szCs w:val="24"/>
        </w:rPr>
        <w:t>ș</w:t>
      </w:r>
      <w:r w:rsidRPr="00EE46EF">
        <w:rPr>
          <w:szCs w:val="24"/>
        </w:rPr>
        <w:t>i pornirea pătima</w:t>
      </w:r>
      <w:r w:rsidRPr="00EE46EF">
        <w:rPr>
          <w:szCs w:val="24"/>
        </w:rPr>
        <w:t>ș</w:t>
      </w:r>
      <w:r w:rsidRPr="00EE46EF">
        <w:rPr>
          <w:szCs w:val="24"/>
        </w:rPr>
        <w:t>ă vesteje</w:t>
      </w:r>
      <w:r w:rsidRPr="00EE46EF">
        <w:rPr>
          <w:szCs w:val="24"/>
        </w:rPr>
        <w:t>ș</w:t>
      </w:r>
      <w:r w:rsidRPr="00EE46EF">
        <w:rPr>
          <w:szCs w:val="24"/>
        </w:rPr>
        <w:t xml:space="preserve">te trupul, la </w:t>
      </w:r>
    </w:p>
    <w:p w14:paraId="569793E4" w14:textId="77777777" w:rsidR="00571BF1" w:rsidRPr="00EE46EF" w:rsidRDefault="00571BF1" w:rsidP="00571BF1">
      <w:pPr>
        <w:spacing w:after="240"/>
        <w:rPr>
          <w:szCs w:val="24"/>
        </w:rPr>
      </w:pPr>
      <w:r w:rsidRPr="00EE46EF">
        <w:rPr>
          <w:szCs w:val="24"/>
        </w:rPr>
        <w:t xml:space="preserve">fel </w:t>
      </w:r>
      <w:r w:rsidRPr="00EE46EF">
        <w:rPr>
          <w:szCs w:val="24"/>
        </w:rPr>
        <w:t>ș</w:t>
      </w:r>
      <w:r w:rsidRPr="00EE46EF">
        <w:rPr>
          <w:szCs w:val="24"/>
        </w:rPr>
        <w:t>i Sfânta Scriptură în</w:t>
      </w:r>
      <w:r w:rsidRPr="00EE46EF">
        <w:rPr>
          <w:szCs w:val="24"/>
        </w:rPr>
        <w:t>ț</w:t>
      </w:r>
      <w:r w:rsidRPr="00EE46EF">
        <w:rPr>
          <w:szCs w:val="24"/>
        </w:rPr>
        <w:t>eleasă duhovnice</w:t>
      </w:r>
      <w:r w:rsidRPr="00EE46EF">
        <w:rPr>
          <w:szCs w:val="24"/>
        </w:rPr>
        <w:t>ș</w:t>
      </w:r>
      <w:r w:rsidRPr="00EE46EF">
        <w:rPr>
          <w:szCs w:val="24"/>
        </w:rPr>
        <w:t xml:space="preserve">te taie de la sine litera. Căci zice </w:t>
      </w:r>
    </w:p>
    <w:p w14:paraId="101180A6" w14:textId="77777777" w:rsidR="00571BF1" w:rsidRPr="00EE46EF" w:rsidRDefault="00571BF1" w:rsidP="00571BF1">
      <w:pPr>
        <w:spacing w:after="240"/>
        <w:rPr>
          <w:szCs w:val="24"/>
        </w:rPr>
      </w:pPr>
      <w:r w:rsidRPr="00EE46EF">
        <w:rPr>
          <w:szCs w:val="24"/>
        </w:rPr>
        <w:t xml:space="preserve">dumnezeiescul Apostol: "Pe măsură ce se strică omul nostru cel din afară, cel </w:t>
      </w:r>
    </w:p>
    <w:p w14:paraId="0A812C96" w14:textId="77777777" w:rsidR="00571BF1" w:rsidRPr="00EE46EF" w:rsidRDefault="00571BF1" w:rsidP="00571BF1">
      <w:pPr>
        <w:spacing w:after="240"/>
        <w:rPr>
          <w:szCs w:val="24"/>
        </w:rPr>
      </w:pPr>
      <w:r w:rsidRPr="00EE46EF">
        <w:rPr>
          <w:szCs w:val="24"/>
        </w:rPr>
        <w:t>dinlăuntru se înnoie</w:t>
      </w:r>
      <w:r w:rsidRPr="00EE46EF">
        <w:rPr>
          <w:szCs w:val="24"/>
        </w:rPr>
        <w:t>ș</w:t>
      </w:r>
      <w:r w:rsidRPr="00EE46EF">
        <w:rPr>
          <w:szCs w:val="24"/>
        </w:rPr>
        <w:t>te zi de zi' (II Cor. 4, 16). Aceasta s-o în</w:t>
      </w:r>
      <w:r w:rsidRPr="00EE46EF">
        <w:rPr>
          <w:szCs w:val="24"/>
        </w:rPr>
        <w:t>ț</w:t>
      </w:r>
      <w:r w:rsidRPr="00EE46EF">
        <w:rPr>
          <w:szCs w:val="24"/>
        </w:rPr>
        <w:t xml:space="preserve">elegem </w:t>
      </w:r>
      <w:r w:rsidRPr="00EE46EF">
        <w:rPr>
          <w:szCs w:val="24"/>
        </w:rPr>
        <w:t>ș</w:t>
      </w:r>
      <w:r w:rsidRPr="00EE46EF">
        <w:rPr>
          <w:szCs w:val="24"/>
        </w:rPr>
        <w:t xml:space="preserve">i s-o zicem </w:t>
      </w:r>
    </w:p>
    <w:p w14:paraId="18982686" w14:textId="77777777" w:rsidR="00571BF1" w:rsidRPr="00EE46EF" w:rsidRDefault="00571BF1" w:rsidP="00571BF1">
      <w:pPr>
        <w:spacing w:after="240"/>
        <w:rPr>
          <w:szCs w:val="24"/>
        </w:rPr>
      </w:pPr>
      <w:r w:rsidRPr="00EE46EF">
        <w:rPr>
          <w:szCs w:val="24"/>
        </w:rPr>
        <w:t>ș</w:t>
      </w:r>
      <w:r w:rsidRPr="00EE46EF">
        <w:rPr>
          <w:szCs w:val="24"/>
        </w:rPr>
        <w:t>i despre Sfânta Scriptură, în</w:t>
      </w:r>
      <w:r w:rsidRPr="00EE46EF">
        <w:rPr>
          <w:szCs w:val="24"/>
        </w:rPr>
        <w:t>ț</w:t>
      </w:r>
      <w:r w:rsidRPr="00EE46EF">
        <w:rPr>
          <w:szCs w:val="24"/>
        </w:rPr>
        <w:t xml:space="preserve">eleasă figurat ca om. Pe măsură ce se retrage litera ei </w:t>
      </w:r>
    </w:p>
    <w:p w14:paraId="200AA6B8" w14:textId="77777777" w:rsidR="00571BF1" w:rsidRPr="00EE46EF" w:rsidRDefault="00571BF1" w:rsidP="00571BF1">
      <w:pPr>
        <w:spacing w:after="240"/>
        <w:rPr>
          <w:szCs w:val="24"/>
        </w:rPr>
      </w:pPr>
      <w:r w:rsidRPr="00EE46EF">
        <w:rPr>
          <w:szCs w:val="24"/>
        </w:rPr>
        <w:t>spore</w:t>
      </w:r>
      <w:r w:rsidRPr="00EE46EF">
        <w:rPr>
          <w:szCs w:val="24"/>
        </w:rPr>
        <w:t>ș</w:t>
      </w:r>
      <w:r w:rsidRPr="00EE46EF">
        <w:rPr>
          <w:szCs w:val="24"/>
        </w:rPr>
        <w:t xml:space="preserve">te duhul. </w:t>
      </w:r>
      <w:r w:rsidRPr="00EE46EF">
        <w:rPr>
          <w:szCs w:val="24"/>
        </w:rPr>
        <w:t>Ș</w:t>
      </w:r>
      <w:r w:rsidRPr="00EE46EF">
        <w:rPr>
          <w:szCs w:val="24"/>
        </w:rPr>
        <w:t xml:space="preserve">i pe măsură ce trec umbrele slujirii vremelnice, iese la arătare </w:t>
      </w:r>
    </w:p>
    <w:p w14:paraId="53AA919F" w14:textId="77777777" w:rsidR="00571BF1" w:rsidRPr="00EE46EF" w:rsidRDefault="00571BF1" w:rsidP="00571BF1">
      <w:pPr>
        <w:spacing w:after="240"/>
        <w:rPr>
          <w:szCs w:val="24"/>
        </w:rPr>
      </w:pPr>
      <w:r w:rsidRPr="00EE46EF">
        <w:rPr>
          <w:szCs w:val="24"/>
        </w:rPr>
        <w:t>adevărul credin</w:t>
      </w:r>
      <w:r w:rsidRPr="00EE46EF">
        <w:rPr>
          <w:szCs w:val="24"/>
        </w:rPr>
        <w:t>ț</w:t>
      </w:r>
      <w:r w:rsidRPr="00EE46EF">
        <w:rPr>
          <w:szCs w:val="24"/>
        </w:rPr>
        <w:t xml:space="preserve">ei atotluminos </w:t>
      </w:r>
      <w:r w:rsidRPr="00EE46EF">
        <w:rPr>
          <w:szCs w:val="24"/>
        </w:rPr>
        <w:t>ș</w:t>
      </w:r>
      <w:r w:rsidRPr="00EE46EF">
        <w:rPr>
          <w:szCs w:val="24"/>
        </w:rPr>
        <w:t xml:space="preserve">i neumbrit, prin care </w:t>
      </w:r>
      <w:r w:rsidRPr="00EE46EF">
        <w:rPr>
          <w:szCs w:val="24"/>
        </w:rPr>
        <w:t>ș</w:t>
      </w:r>
      <w:r w:rsidRPr="00EE46EF">
        <w:rPr>
          <w:szCs w:val="24"/>
        </w:rPr>
        <w:t xml:space="preserve">i pentru care este </w:t>
      </w:r>
      <w:r w:rsidRPr="00EE46EF">
        <w:rPr>
          <w:szCs w:val="24"/>
        </w:rPr>
        <w:t>ș</w:t>
      </w:r>
      <w:r w:rsidRPr="00EE46EF">
        <w:rPr>
          <w:szCs w:val="24"/>
        </w:rPr>
        <w:t xml:space="preserve">i s-a scris </w:t>
      </w:r>
    </w:p>
    <w:p w14:paraId="51A1641E" w14:textId="77777777" w:rsidR="00571BF1" w:rsidRPr="00EE46EF" w:rsidRDefault="00571BF1" w:rsidP="00571BF1">
      <w:pPr>
        <w:spacing w:after="240"/>
        <w:rPr>
          <w:szCs w:val="24"/>
        </w:rPr>
      </w:pPr>
      <w:r w:rsidRPr="00EE46EF">
        <w:rPr>
          <w:szCs w:val="24"/>
        </w:rPr>
        <w:t>ș</w:t>
      </w:r>
      <w:r w:rsidRPr="00EE46EF">
        <w:rPr>
          <w:szCs w:val="24"/>
        </w:rPr>
        <w:t>i se nume</w:t>
      </w:r>
      <w:r w:rsidRPr="00EE46EF">
        <w:rPr>
          <w:szCs w:val="24"/>
        </w:rPr>
        <w:t>ș</w:t>
      </w:r>
      <w:r w:rsidRPr="00EE46EF">
        <w:rPr>
          <w:szCs w:val="24"/>
        </w:rPr>
        <w:t xml:space="preserve">te Scriptură, întipărită fiind în minte prin harul duhovnicesc. Precum </w:t>
      </w:r>
      <w:r w:rsidRPr="00EE46EF">
        <w:rPr>
          <w:szCs w:val="24"/>
        </w:rPr>
        <w:t>ș</w:t>
      </w:r>
      <w:r w:rsidRPr="00EE46EF">
        <w:rPr>
          <w:szCs w:val="24"/>
        </w:rPr>
        <w:t xml:space="preserve">i </w:t>
      </w:r>
    </w:p>
    <w:p w14:paraId="378AA732" w14:textId="77777777" w:rsidR="00571BF1" w:rsidRPr="00EE46EF" w:rsidRDefault="00571BF1" w:rsidP="00571BF1">
      <w:pPr>
        <w:spacing w:after="240"/>
        <w:rPr>
          <w:szCs w:val="24"/>
        </w:rPr>
      </w:pPr>
      <w:r w:rsidRPr="00EE46EF">
        <w:rPr>
          <w:szCs w:val="24"/>
        </w:rPr>
        <w:t xml:space="preserve">omul este </w:t>
      </w:r>
      <w:r w:rsidRPr="00EE46EF">
        <w:rPr>
          <w:szCs w:val="24"/>
        </w:rPr>
        <w:t>ș</w:t>
      </w:r>
      <w:r w:rsidRPr="00EE46EF">
        <w:rPr>
          <w:szCs w:val="24"/>
        </w:rPr>
        <w:t>i se zice om pentru sufletul ra</w:t>
      </w:r>
      <w:r w:rsidRPr="00EE46EF">
        <w:rPr>
          <w:szCs w:val="24"/>
        </w:rPr>
        <w:t>ț</w:t>
      </w:r>
      <w:r w:rsidRPr="00EE46EF">
        <w:rPr>
          <w:szCs w:val="24"/>
        </w:rPr>
        <w:t xml:space="preserve">ional </w:t>
      </w:r>
      <w:r w:rsidRPr="00EE46EF">
        <w:rPr>
          <w:szCs w:val="24"/>
        </w:rPr>
        <w:t>ș</w:t>
      </w:r>
      <w:r w:rsidRPr="00EE46EF">
        <w:rPr>
          <w:szCs w:val="24"/>
        </w:rPr>
        <w:t xml:space="preserve">i mintal, prin care </w:t>
      </w:r>
      <w:r w:rsidRPr="00EE46EF">
        <w:rPr>
          <w:szCs w:val="24"/>
        </w:rPr>
        <w:t>ș</w:t>
      </w:r>
      <w:r w:rsidRPr="00EE46EF">
        <w:rPr>
          <w:szCs w:val="24"/>
        </w:rPr>
        <w:t xml:space="preserve">i pentru care </w:t>
      </w:r>
    </w:p>
    <w:p w14:paraId="5D3CE9E7" w14:textId="77777777" w:rsidR="00571BF1" w:rsidRPr="00EE46EF" w:rsidRDefault="00571BF1" w:rsidP="00571BF1">
      <w:pPr>
        <w:spacing w:after="240"/>
        <w:rPr>
          <w:szCs w:val="24"/>
        </w:rPr>
      </w:pPr>
      <w:r w:rsidRPr="00EE46EF">
        <w:rPr>
          <w:szCs w:val="24"/>
        </w:rPr>
        <w:t xml:space="preserve">este chip </w:t>
      </w:r>
      <w:r w:rsidRPr="00EE46EF">
        <w:rPr>
          <w:szCs w:val="24"/>
        </w:rPr>
        <w:t>ș</w:t>
      </w:r>
      <w:r w:rsidRPr="00EE46EF">
        <w:rPr>
          <w:szCs w:val="24"/>
        </w:rPr>
        <w:t xml:space="preserve">i asemănarea lui Dumnezeu, Cel ce 1-a făcut pe el, </w:t>
      </w:r>
      <w:r w:rsidRPr="00EE46EF">
        <w:rPr>
          <w:szCs w:val="24"/>
        </w:rPr>
        <w:t>ș</w:t>
      </w:r>
      <w:r w:rsidRPr="00EE46EF">
        <w:rPr>
          <w:szCs w:val="24"/>
        </w:rPr>
        <w:t xml:space="preserve">i a fost deosebit de </w:t>
      </w:r>
    </w:p>
    <w:p w14:paraId="04E61A5D" w14:textId="77777777" w:rsidR="00571BF1" w:rsidRPr="00EE46EF" w:rsidRDefault="00571BF1" w:rsidP="00571BF1">
      <w:pPr>
        <w:spacing w:after="240"/>
        <w:rPr>
          <w:szCs w:val="24"/>
        </w:rPr>
      </w:pPr>
      <w:r w:rsidRPr="00EE46EF">
        <w:rPr>
          <w:szCs w:val="24"/>
        </w:rPr>
        <w:t>celelalt animale prin natură, neavând cu ele nici o rela</w:t>
      </w:r>
      <w:r w:rsidRPr="00EE46EF">
        <w:rPr>
          <w:szCs w:val="24"/>
        </w:rPr>
        <w:t>ț</w:t>
      </w:r>
      <w:r w:rsidRPr="00EE46EF">
        <w:rPr>
          <w:szCs w:val="24"/>
        </w:rPr>
        <w:t xml:space="preserve">ie lăuntrică. </w:t>
      </w:r>
    </w:p>
    <w:p w14:paraId="0A8E144A" w14:textId="77777777" w:rsidR="00571BF1" w:rsidRPr="00EE46EF" w:rsidRDefault="00571BF1" w:rsidP="00571BF1">
      <w:pPr>
        <w:spacing w:after="240"/>
        <w:rPr>
          <w:szCs w:val="24"/>
        </w:rPr>
      </w:pPr>
      <w:r w:rsidRPr="00EE46EF">
        <w:rPr>
          <w:szCs w:val="24"/>
        </w:rPr>
        <w:t xml:space="preserve">Capitolul al VH-lea </w:t>
      </w:r>
    </w:p>
    <w:p w14:paraId="07AD1EB2" w14:textId="77777777" w:rsidR="00571BF1" w:rsidRPr="00EE46EF" w:rsidRDefault="00571BF1" w:rsidP="00571BF1">
      <w:pPr>
        <w:spacing w:after="240"/>
        <w:rPr>
          <w:szCs w:val="24"/>
        </w:rPr>
      </w:pPr>
      <w:r w:rsidRPr="00EE46EF">
        <w:rPr>
          <w:szCs w:val="24"/>
        </w:rPr>
        <w:t xml:space="preserve">CUM ESTE NUMIT COSMOSUL OM </w:t>
      </w:r>
      <w:r w:rsidRPr="00EE46EF">
        <w:rPr>
          <w:szCs w:val="24"/>
        </w:rPr>
        <w:t>Ș</w:t>
      </w:r>
      <w:r w:rsidRPr="00EE46EF">
        <w:rPr>
          <w:szCs w:val="24"/>
        </w:rPr>
        <w:t xml:space="preserve">I </w:t>
      </w:r>
      <w:r w:rsidRPr="00EE46EF">
        <w:rPr>
          <w:szCs w:val="24"/>
        </w:rPr>
        <w:t>Ș</w:t>
      </w:r>
      <w:r w:rsidRPr="00EE46EF">
        <w:rPr>
          <w:szCs w:val="24"/>
        </w:rPr>
        <w:t xml:space="preserve">I CE CHIP OMUL ESTE NUMIT </w:t>
      </w:r>
    </w:p>
    <w:p w14:paraId="177F54E7" w14:textId="77777777" w:rsidR="00571BF1" w:rsidRPr="00EE46EF" w:rsidRDefault="00571BF1" w:rsidP="00571BF1">
      <w:pPr>
        <w:spacing w:after="240"/>
        <w:rPr>
          <w:szCs w:val="24"/>
        </w:rPr>
      </w:pPr>
      <w:r w:rsidRPr="00EE46EF">
        <w:rPr>
          <w:szCs w:val="24"/>
        </w:rPr>
        <w:t xml:space="preserve">COSMOS ? </w:t>
      </w:r>
    </w:p>
    <w:p w14:paraId="0AE8EB47" w14:textId="77777777" w:rsidR="00571BF1" w:rsidRPr="00EE46EF" w:rsidRDefault="00571BF1" w:rsidP="00571BF1">
      <w:pPr>
        <w:spacing w:after="240"/>
        <w:rPr>
          <w:szCs w:val="24"/>
        </w:rPr>
      </w:pPr>
      <w:r w:rsidRPr="00EE46EF">
        <w:rPr>
          <w:szCs w:val="24"/>
        </w:rPr>
        <w:t>Urmărind aceea</w:t>
      </w:r>
      <w:r w:rsidRPr="00EE46EF">
        <w:rPr>
          <w:szCs w:val="24"/>
        </w:rPr>
        <w:t>ș</w:t>
      </w:r>
      <w:r w:rsidRPr="00EE46EF">
        <w:rPr>
          <w:szCs w:val="24"/>
        </w:rPr>
        <w:t>i asemănare u</w:t>
      </w:r>
      <w:r w:rsidRPr="00EE46EF">
        <w:rPr>
          <w:szCs w:val="24"/>
        </w:rPr>
        <w:t>ș</w:t>
      </w:r>
      <w:r w:rsidRPr="00EE46EF">
        <w:rPr>
          <w:szCs w:val="24"/>
        </w:rPr>
        <w:t xml:space="preserve">or de observat, spunea că </w:t>
      </w:r>
      <w:r w:rsidRPr="00EE46EF">
        <w:rPr>
          <w:szCs w:val="24"/>
        </w:rPr>
        <w:t>ș</w:t>
      </w:r>
      <w:r w:rsidRPr="00EE46EF">
        <w:rPr>
          <w:szCs w:val="24"/>
        </w:rPr>
        <w:t xml:space="preserve">i cosmosul întreg </w:t>
      </w:r>
    </w:p>
    <w:p w14:paraId="2496AF9A" w14:textId="77777777" w:rsidR="00571BF1" w:rsidRPr="00EE46EF" w:rsidRDefault="00571BF1" w:rsidP="00571BF1">
      <w:pPr>
        <w:spacing w:after="240"/>
        <w:rPr>
          <w:szCs w:val="24"/>
        </w:rPr>
      </w:pPr>
      <w:r w:rsidRPr="00EE46EF">
        <w:rPr>
          <w:szCs w:val="24"/>
        </w:rPr>
        <w:t xml:space="preserve">constând din cele văzute </w:t>
      </w:r>
      <w:r w:rsidRPr="00EE46EF">
        <w:rPr>
          <w:szCs w:val="24"/>
        </w:rPr>
        <w:t>ș</w:t>
      </w:r>
      <w:r w:rsidRPr="00EE46EF">
        <w:rPr>
          <w:szCs w:val="24"/>
        </w:rPr>
        <w:t xml:space="preserve">i nevăzute este om; iar omul constând din suflet </w:t>
      </w:r>
      <w:r w:rsidRPr="00EE46EF">
        <w:rPr>
          <w:szCs w:val="24"/>
        </w:rPr>
        <w:t>ș</w:t>
      </w:r>
      <w:r w:rsidRPr="00EE46EF">
        <w:rPr>
          <w:szCs w:val="24"/>
        </w:rPr>
        <w:t xml:space="preserve">i trup </w:t>
      </w:r>
    </w:p>
    <w:p w14:paraId="43DB7240" w14:textId="77777777" w:rsidR="00571BF1" w:rsidRPr="00EE46EF" w:rsidRDefault="00571BF1" w:rsidP="00571BF1">
      <w:pPr>
        <w:spacing w:after="240"/>
        <w:rPr>
          <w:szCs w:val="24"/>
        </w:rPr>
      </w:pPr>
      <w:r w:rsidRPr="00EE46EF">
        <w:rPr>
          <w:szCs w:val="24"/>
        </w:rPr>
        <w:t>este cosmos. Căci cele inteligibile au rostul sufletului, precum sufletul are acela</w:t>
      </w:r>
      <w:r w:rsidRPr="00EE46EF">
        <w:rPr>
          <w:szCs w:val="24"/>
        </w:rPr>
        <w:t>ș</w:t>
      </w:r>
      <w:r w:rsidRPr="00EE46EF">
        <w:rPr>
          <w:szCs w:val="24"/>
        </w:rPr>
        <w:t xml:space="preserve">i </w:t>
      </w:r>
    </w:p>
    <w:p w14:paraId="54BAC9C8" w14:textId="77777777" w:rsidR="00571BF1" w:rsidRPr="00EE46EF" w:rsidRDefault="00571BF1" w:rsidP="00571BF1">
      <w:pPr>
        <w:spacing w:after="240"/>
        <w:rPr>
          <w:szCs w:val="24"/>
        </w:rPr>
      </w:pPr>
      <w:r w:rsidRPr="00EE46EF">
        <w:rPr>
          <w:szCs w:val="24"/>
        </w:rPr>
        <w:t xml:space="preserve">rost ca cele inteligibile. Iar cele sensibile sunt chipul trupului, precum trupul e </w:t>
      </w:r>
    </w:p>
    <w:p w14:paraId="1CDBD0E7" w14:textId="77777777" w:rsidR="00571BF1" w:rsidRPr="00EE46EF" w:rsidRDefault="00571BF1" w:rsidP="00571BF1">
      <w:pPr>
        <w:spacing w:after="240"/>
        <w:rPr>
          <w:szCs w:val="24"/>
        </w:rPr>
      </w:pPr>
      <w:r w:rsidRPr="00EE46EF">
        <w:rPr>
          <w:szCs w:val="24"/>
        </w:rPr>
        <w:t xml:space="preserve">chipul celor sensibile. Cele inteligibile sunt sufletul celor sensibile, iar cele </w:t>
      </w:r>
    </w:p>
    <w:p w14:paraId="37EA0031" w14:textId="77777777" w:rsidR="00571BF1" w:rsidRPr="00EE46EF" w:rsidRDefault="00571BF1" w:rsidP="00571BF1">
      <w:pPr>
        <w:spacing w:after="240"/>
        <w:rPr>
          <w:szCs w:val="24"/>
        </w:rPr>
      </w:pPr>
      <w:r w:rsidRPr="00EE46EF">
        <w:rPr>
          <w:szCs w:val="24"/>
        </w:rPr>
        <w:t>sensibile trupul celor inteligibile. Precum sufletul se află în trup, a</w:t>
      </w:r>
      <w:r w:rsidRPr="00EE46EF">
        <w:rPr>
          <w:szCs w:val="24"/>
        </w:rPr>
        <w:t>ș</w:t>
      </w:r>
      <w:r w:rsidRPr="00EE46EF">
        <w:rPr>
          <w:szCs w:val="24"/>
        </w:rPr>
        <w:t xml:space="preserve">a cosmosul </w:t>
      </w:r>
    </w:p>
    <w:p w14:paraId="27161C36" w14:textId="77777777" w:rsidR="00571BF1" w:rsidRPr="00EE46EF" w:rsidRDefault="00571BF1" w:rsidP="00571BF1">
      <w:pPr>
        <w:spacing w:after="240"/>
        <w:rPr>
          <w:szCs w:val="24"/>
        </w:rPr>
      </w:pPr>
      <w:r w:rsidRPr="00EE46EF">
        <w:rPr>
          <w:szCs w:val="24"/>
        </w:rPr>
        <w:t xml:space="preserve">inteligibil în cel sensibil. Iar cosmosul sensibil este </w:t>
      </w:r>
      <w:r w:rsidRPr="00EE46EF">
        <w:rPr>
          <w:szCs w:val="24"/>
        </w:rPr>
        <w:t>ț</w:t>
      </w:r>
      <w:r w:rsidRPr="00EE46EF">
        <w:rPr>
          <w:szCs w:val="24"/>
        </w:rPr>
        <w:t xml:space="preserve">inut la un loc de cel </w:t>
      </w:r>
    </w:p>
    <w:p w14:paraId="1645173D" w14:textId="77777777" w:rsidR="00571BF1" w:rsidRPr="00EE46EF" w:rsidRDefault="00571BF1" w:rsidP="00571BF1">
      <w:pPr>
        <w:spacing w:after="240"/>
        <w:rPr>
          <w:szCs w:val="24"/>
        </w:rPr>
      </w:pPr>
      <w:r w:rsidRPr="00EE46EF">
        <w:rPr>
          <w:szCs w:val="24"/>
        </w:rPr>
        <w:t xml:space="preserve">inteligibil, precum trupul este </w:t>
      </w:r>
      <w:r w:rsidRPr="00EE46EF">
        <w:rPr>
          <w:szCs w:val="24"/>
        </w:rPr>
        <w:t>ț</w:t>
      </w:r>
      <w:r w:rsidRPr="00EE46EF">
        <w:rPr>
          <w:szCs w:val="24"/>
        </w:rPr>
        <w:t xml:space="preserve">inut de suflet. </w:t>
      </w:r>
      <w:r w:rsidRPr="00EE46EF">
        <w:rPr>
          <w:szCs w:val="24"/>
        </w:rPr>
        <w:t>Ș</w:t>
      </w:r>
      <w:r w:rsidRPr="00EE46EF">
        <w:rPr>
          <w:szCs w:val="24"/>
        </w:rPr>
        <w:t xml:space="preserve">i din amândouă se constituie un </w:t>
      </w:r>
    </w:p>
    <w:p w14:paraId="73994DE8" w14:textId="77777777" w:rsidR="00571BF1" w:rsidRPr="00EE46EF" w:rsidRDefault="00571BF1" w:rsidP="00571BF1">
      <w:pPr>
        <w:spacing w:after="240"/>
        <w:rPr>
          <w:szCs w:val="24"/>
        </w:rPr>
      </w:pPr>
      <w:r w:rsidRPr="00EE46EF">
        <w:rPr>
          <w:szCs w:val="24"/>
        </w:rPr>
        <w:t xml:space="preserve">singur cosmos, precum din suflet </w:t>
      </w:r>
      <w:r w:rsidRPr="00EE46EF">
        <w:rPr>
          <w:szCs w:val="24"/>
        </w:rPr>
        <w:t>ș</w:t>
      </w:r>
      <w:r w:rsidRPr="00EE46EF">
        <w:rPr>
          <w:szCs w:val="24"/>
        </w:rPr>
        <w:t xml:space="preserve">i trup un singur om. Nici una din cele două </w:t>
      </w:r>
    </w:p>
    <w:p w14:paraId="5B4EB9D0" w14:textId="77777777" w:rsidR="00571BF1" w:rsidRPr="00EE46EF" w:rsidRDefault="00571BF1" w:rsidP="00571BF1">
      <w:pPr>
        <w:spacing w:after="240"/>
        <w:rPr>
          <w:szCs w:val="24"/>
        </w:rPr>
      </w:pPr>
      <w:r w:rsidRPr="00EE46EF">
        <w:rPr>
          <w:szCs w:val="24"/>
        </w:rPr>
        <w:lastRenderedPageBreak/>
        <w:t>păr</w:t>
      </w:r>
      <w:r w:rsidRPr="00EE46EF">
        <w:rPr>
          <w:szCs w:val="24"/>
        </w:rPr>
        <w:t>ț</w:t>
      </w:r>
      <w:r w:rsidRPr="00EE46EF">
        <w:rPr>
          <w:szCs w:val="24"/>
        </w:rPr>
        <w:t xml:space="preserve">i ale acestora, care sunt unite întreolaltă, nu neagă </w:t>
      </w:r>
      <w:r w:rsidRPr="00EE46EF">
        <w:rPr>
          <w:szCs w:val="24"/>
        </w:rPr>
        <w:t>ș</w:t>
      </w:r>
      <w:r w:rsidRPr="00EE46EF">
        <w:rPr>
          <w:szCs w:val="24"/>
        </w:rPr>
        <w:t xml:space="preserve">i nu refuză pe cealaltă, </w:t>
      </w:r>
    </w:p>
    <w:p w14:paraId="763B3634" w14:textId="77777777" w:rsidR="00571BF1" w:rsidRPr="00EE46EF" w:rsidRDefault="00571BF1" w:rsidP="00571BF1">
      <w:pPr>
        <w:spacing w:after="240"/>
        <w:rPr>
          <w:szCs w:val="24"/>
        </w:rPr>
      </w:pPr>
      <w:r w:rsidRPr="00EE46EF">
        <w:rPr>
          <w:szCs w:val="24"/>
        </w:rPr>
        <w:t xml:space="preserve">15 </w:t>
      </w:r>
    </w:p>
    <w:p w14:paraId="589B5A55" w14:textId="77777777" w:rsidR="00571BF1" w:rsidRPr="00EE46EF" w:rsidRDefault="00571BF1" w:rsidP="00571BF1">
      <w:pPr>
        <w:spacing w:after="240"/>
        <w:rPr>
          <w:szCs w:val="24"/>
        </w:rPr>
      </w:pPr>
    </w:p>
    <w:p w14:paraId="5AE54904" w14:textId="77777777" w:rsidR="00571BF1" w:rsidRPr="00EE46EF" w:rsidRDefault="00571BF1" w:rsidP="00571BF1">
      <w:pPr>
        <w:spacing w:after="240"/>
        <w:rPr>
          <w:szCs w:val="24"/>
        </w:rPr>
      </w:pPr>
      <w:r w:rsidRPr="00EE46EF">
        <w:rPr>
          <w:szCs w:val="24"/>
        </w:rPr>
        <w:t xml:space="preserve">Sf. Maxim Mărturisitorul, Mistagogia </w:t>
      </w:r>
    </w:p>
    <w:p w14:paraId="292F0C00" w14:textId="77777777" w:rsidR="00571BF1" w:rsidRPr="00EE46EF" w:rsidRDefault="00571BF1" w:rsidP="00571BF1">
      <w:pPr>
        <w:spacing w:after="240"/>
        <w:rPr>
          <w:szCs w:val="24"/>
        </w:rPr>
      </w:pPr>
      <w:r w:rsidRPr="00EE46EF">
        <w:rPr>
          <w:szCs w:val="24"/>
        </w:rPr>
        <w:t>existând o lege care le leagă împreună. In ele este sădită ra</w:t>
      </w:r>
      <w:r w:rsidRPr="00EE46EF">
        <w:rPr>
          <w:szCs w:val="24"/>
        </w:rPr>
        <w:t>ț</w:t>
      </w:r>
      <w:r w:rsidRPr="00EE46EF">
        <w:rPr>
          <w:szCs w:val="24"/>
        </w:rPr>
        <w:t xml:space="preserve">iunea unei puteri </w:t>
      </w:r>
    </w:p>
    <w:p w14:paraId="0CEC24E9" w14:textId="77777777" w:rsidR="00571BF1" w:rsidRPr="00EE46EF" w:rsidRDefault="00571BF1" w:rsidP="00571BF1">
      <w:pPr>
        <w:spacing w:after="240"/>
        <w:rPr>
          <w:szCs w:val="24"/>
        </w:rPr>
      </w:pPr>
      <w:r w:rsidRPr="00EE46EF">
        <w:rPr>
          <w:szCs w:val="24"/>
        </w:rPr>
        <w:t xml:space="preserve">unificatoare, care nu îngăduie să se slăbească identitatea în baza unirii după </w:t>
      </w:r>
    </w:p>
    <w:p w14:paraId="5A50A801" w14:textId="77777777" w:rsidR="00571BF1" w:rsidRPr="00EE46EF" w:rsidRDefault="00571BF1" w:rsidP="00571BF1">
      <w:pPr>
        <w:spacing w:after="240"/>
        <w:rPr>
          <w:szCs w:val="24"/>
        </w:rPr>
      </w:pPr>
      <w:r w:rsidRPr="00EE46EF">
        <w:rPr>
          <w:szCs w:val="24"/>
        </w:rPr>
        <w:t xml:space="preserve">ipostas din pricina deosebirii (de) natură, nici să apară particularitatea care </w:t>
      </w:r>
    </w:p>
    <w:p w14:paraId="634A1264" w14:textId="77777777" w:rsidR="00571BF1" w:rsidRPr="00EE46EF" w:rsidRDefault="00571BF1" w:rsidP="00571BF1">
      <w:pPr>
        <w:spacing w:after="240"/>
        <w:rPr>
          <w:szCs w:val="24"/>
        </w:rPr>
      </w:pPr>
      <w:r w:rsidRPr="00EE46EF">
        <w:rPr>
          <w:szCs w:val="24"/>
        </w:rPr>
        <w:t>circumscrie pe fiecare din acestea în ea însă</w:t>
      </w:r>
      <w:r w:rsidRPr="00EE46EF">
        <w:rPr>
          <w:szCs w:val="24"/>
        </w:rPr>
        <w:t>ș</w:t>
      </w:r>
      <w:r w:rsidRPr="00EE46EF">
        <w:rPr>
          <w:szCs w:val="24"/>
        </w:rPr>
        <w:t xml:space="preserve">i deosebind-o </w:t>
      </w:r>
      <w:r w:rsidRPr="00EE46EF">
        <w:rPr>
          <w:szCs w:val="24"/>
        </w:rPr>
        <w:t>ș</w:t>
      </w:r>
      <w:r w:rsidRPr="00EE46EF">
        <w:rPr>
          <w:szCs w:val="24"/>
        </w:rPr>
        <w:t xml:space="preserve">i desfâcând-o de </w:t>
      </w:r>
    </w:p>
    <w:p w14:paraId="2BB072FA" w14:textId="77777777" w:rsidR="00571BF1" w:rsidRPr="00EE46EF" w:rsidRDefault="00571BF1" w:rsidP="00571BF1">
      <w:pPr>
        <w:spacing w:after="240"/>
        <w:rPr>
          <w:szCs w:val="24"/>
        </w:rPr>
      </w:pPr>
      <w:r w:rsidRPr="00EE46EF">
        <w:rPr>
          <w:szCs w:val="24"/>
        </w:rPr>
        <w:t xml:space="preserve">cealaltă, mai puternică decât înrudirea, sădită în ele în chip tainic prin faptul </w:t>
      </w:r>
    </w:p>
    <w:p w14:paraId="2B37A2D5" w14:textId="77777777" w:rsidR="00571BF1" w:rsidRPr="00EE46EF" w:rsidRDefault="00571BF1" w:rsidP="00571BF1">
      <w:pPr>
        <w:spacing w:after="240"/>
        <w:rPr>
          <w:szCs w:val="24"/>
        </w:rPr>
      </w:pPr>
      <w:r w:rsidRPr="00EE46EF">
        <w:rPr>
          <w:szCs w:val="24"/>
        </w:rPr>
        <w:t xml:space="preserve">unirii. Prin înrudirea aceasta se arată existent în toate, în chip diferit, modul </w:t>
      </w:r>
    </w:p>
    <w:p w14:paraId="106EA032" w14:textId="77777777" w:rsidR="00571BF1" w:rsidRPr="00EE46EF" w:rsidRDefault="00571BF1" w:rsidP="00571BF1">
      <w:pPr>
        <w:spacing w:after="240"/>
        <w:rPr>
          <w:szCs w:val="24"/>
        </w:rPr>
      </w:pPr>
      <w:r w:rsidRPr="00EE46EF">
        <w:rPr>
          <w:szCs w:val="24"/>
        </w:rPr>
        <w:t xml:space="preserve">universal </w:t>
      </w:r>
      <w:r w:rsidRPr="00EE46EF">
        <w:rPr>
          <w:szCs w:val="24"/>
        </w:rPr>
        <w:t>ș</w:t>
      </w:r>
      <w:r w:rsidRPr="00EE46EF">
        <w:rPr>
          <w:szCs w:val="24"/>
        </w:rPr>
        <w:t xml:space="preserve">i unic al cauzei ascunse </w:t>
      </w:r>
      <w:r w:rsidRPr="00EE46EF">
        <w:rPr>
          <w:szCs w:val="24"/>
        </w:rPr>
        <w:t>ș</w:t>
      </w:r>
      <w:r w:rsidRPr="00EE46EF">
        <w:rPr>
          <w:szCs w:val="24"/>
        </w:rPr>
        <w:t xml:space="preserve">i necunoscute, care </w:t>
      </w:r>
      <w:r w:rsidRPr="00EE46EF">
        <w:rPr>
          <w:szCs w:val="24"/>
        </w:rPr>
        <w:t>ț</w:t>
      </w:r>
      <w:r w:rsidRPr="00EE46EF">
        <w:rPr>
          <w:szCs w:val="24"/>
        </w:rPr>
        <w:t xml:space="preserve">ine adunate toate, </w:t>
      </w:r>
    </w:p>
    <w:p w14:paraId="7F045755" w14:textId="77777777" w:rsidR="00571BF1" w:rsidRPr="00EE46EF" w:rsidRDefault="00571BF1" w:rsidP="00571BF1">
      <w:pPr>
        <w:spacing w:after="240"/>
        <w:rPr>
          <w:szCs w:val="24"/>
        </w:rPr>
      </w:pPr>
      <w:r w:rsidRPr="00EE46EF">
        <w:rPr>
          <w:szCs w:val="24"/>
        </w:rPr>
        <w:t>sus</w:t>
      </w:r>
      <w:r w:rsidRPr="00EE46EF">
        <w:rPr>
          <w:szCs w:val="24"/>
        </w:rPr>
        <w:t>ț</w:t>
      </w:r>
      <w:r w:rsidRPr="00EE46EF">
        <w:rPr>
          <w:szCs w:val="24"/>
        </w:rPr>
        <w:t xml:space="preserve">inând toate în ele însele </w:t>
      </w:r>
      <w:r w:rsidRPr="00EE46EF">
        <w:rPr>
          <w:szCs w:val="24"/>
        </w:rPr>
        <w:t>ș</w:t>
      </w:r>
      <w:r w:rsidRPr="00EE46EF">
        <w:rPr>
          <w:szCs w:val="24"/>
        </w:rPr>
        <w:t xml:space="preserve">i unele în altele, neamestecate </w:t>
      </w:r>
      <w:r w:rsidRPr="00EE46EF">
        <w:rPr>
          <w:szCs w:val="24"/>
        </w:rPr>
        <w:t>ș</w:t>
      </w:r>
      <w:r w:rsidRPr="00EE46EF">
        <w:rPr>
          <w:szCs w:val="24"/>
        </w:rPr>
        <w:t xml:space="preserve">i nedivizate, </w:t>
      </w:r>
      <w:r w:rsidRPr="00EE46EF">
        <w:rPr>
          <w:szCs w:val="24"/>
        </w:rPr>
        <w:t>ș</w:t>
      </w:r>
      <w:r w:rsidRPr="00EE46EF">
        <w:rPr>
          <w:szCs w:val="24"/>
        </w:rPr>
        <w:t xml:space="preserve">i </w:t>
      </w:r>
    </w:p>
    <w:p w14:paraId="6497486B" w14:textId="77777777" w:rsidR="00571BF1" w:rsidRPr="00EE46EF" w:rsidRDefault="00571BF1" w:rsidP="00571BF1">
      <w:pPr>
        <w:spacing w:after="240"/>
        <w:rPr>
          <w:szCs w:val="24"/>
        </w:rPr>
      </w:pPr>
      <w:r w:rsidRPr="00EE46EF">
        <w:rPr>
          <w:szCs w:val="24"/>
        </w:rPr>
        <w:t>înfă</w:t>
      </w:r>
      <w:r w:rsidRPr="00EE46EF">
        <w:rPr>
          <w:szCs w:val="24"/>
        </w:rPr>
        <w:t>ț</w:t>
      </w:r>
      <w:r w:rsidRPr="00EE46EF">
        <w:rPr>
          <w:szCs w:val="24"/>
        </w:rPr>
        <w:t>i</w:t>
      </w:r>
      <w:r w:rsidRPr="00EE46EF">
        <w:rPr>
          <w:szCs w:val="24"/>
        </w:rPr>
        <w:t>ș</w:t>
      </w:r>
      <w:r w:rsidRPr="00EE46EF">
        <w:rPr>
          <w:szCs w:val="24"/>
        </w:rPr>
        <w:t xml:space="preserve">ându-le ca fiind mai degrabă unele pentru altele decât pentru ele însele, prin </w:t>
      </w:r>
    </w:p>
    <w:p w14:paraId="1AC22A7B" w14:textId="77777777" w:rsidR="00571BF1" w:rsidRPr="00EE46EF" w:rsidRDefault="00571BF1" w:rsidP="00571BF1">
      <w:pPr>
        <w:spacing w:after="240"/>
        <w:rPr>
          <w:szCs w:val="24"/>
        </w:rPr>
      </w:pPr>
      <w:r w:rsidRPr="00EE46EF">
        <w:rPr>
          <w:szCs w:val="24"/>
        </w:rPr>
        <w:t>acea rela</w:t>
      </w:r>
      <w:r w:rsidRPr="00EE46EF">
        <w:rPr>
          <w:szCs w:val="24"/>
        </w:rPr>
        <w:t>ț</w:t>
      </w:r>
      <w:r w:rsidRPr="00EE46EF">
        <w:rPr>
          <w:szCs w:val="24"/>
        </w:rPr>
        <w:t xml:space="preserve">ie unificatoare. Aceasta până ce va socoti de bine Cel ce le-a legat </w:t>
      </w:r>
    </w:p>
    <w:p w14:paraId="25E482F5" w14:textId="77777777" w:rsidR="00571BF1" w:rsidRPr="00EE46EF" w:rsidRDefault="00571BF1" w:rsidP="00571BF1">
      <w:pPr>
        <w:spacing w:after="240"/>
        <w:rPr>
          <w:szCs w:val="24"/>
        </w:rPr>
      </w:pPr>
      <w:r w:rsidRPr="00EE46EF">
        <w:rPr>
          <w:szCs w:val="24"/>
        </w:rPr>
        <w:t>întreolaltă să le dezlege, când va veni vremea ob</w:t>
      </w:r>
      <w:r w:rsidRPr="00EE46EF">
        <w:rPr>
          <w:szCs w:val="24"/>
        </w:rPr>
        <w:t>ș</w:t>
      </w:r>
      <w:r w:rsidRPr="00EE46EF">
        <w:rPr>
          <w:szCs w:val="24"/>
        </w:rPr>
        <w:t>tescului sfâr</w:t>
      </w:r>
      <w:r w:rsidRPr="00EE46EF">
        <w:rPr>
          <w:szCs w:val="24"/>
        </w:rPr>
        <w:t>ș</w:t>
      </w:r>
      <w:r w:rsidRPr="00EE46EF">
        <w:rPr>
          <w:szCs w:val="24"/>
        </w:rPr>
        <w:t xml:space="preserve">it, cel nădăjduit. </w:t>
      </w:r>
    </w:p>
    <w:p w14:paraId="4A80B56A" w14:textId="77777777" w:rsidR="00571BF1" w:rsidRPr="00EE46EF" w:rsidRDefault="00571BF1" w:rsidP="00571BF1">
      <w:pPr>
        <w:spacing w:after="240"/>
        <w:rPr>
          <w:szCs w:val="24"/>
        </w:rPr>
      </w:pPr>
      <w:r w:rsidRPr="00EE46EF">
        <w:rPr>
          <w:szCs w:val="24"/>
        </w:rPr>
        <w:t xml:space="preserve">Atunci </w:t>
      </w:r>
      <w:r w:rsidRPr="00EE46EF">
        <w:rPr>
          <w:szCs w:val="24"/>
        </w:rPr>
        <w:t>ș</w:t>
      </w:r>
      <w:r w:rsidRPr="00EE46EF">
        <w:rPr>
          <w:szCs w:val="24"/>
        </w:rPr>
        <w:t xml:space="preserve">i lumea celor văzute va muri, ca </w:t>
      </w:r>
      <w:r w:rsidRPr="00EE46EF">
        <w:rPr>
          <w:szCs w:val="24"/>
        </w:rPr>
        <w:t>ș</w:t>
      </w:r>
      <w:r w:rsidRPr="00EE46EF">
        <w:rPr>
          <w:szCs w:val="24"/>
        </w:rPr>
        <w:t xml:space="preserve">i omul, </w:t>
      </w:r>
      <w:r w:rsidRPr="00EE46EF">
        <w:rPr>
          <w:szCs w:val="24"/>
        </w:rPr>
        <w:t>ș</w:t>
      </w:r>
      <w:r w:rsidRPr="00EE46EF">
        <w:rPr>
          <w:szCs w:val="24"/>
        </w:rPr>
        <w:t>i va învia iară</w:t>
      </w:r>
      <w:r w:rsidRPr="00EE46EF">
        <w:rPr>
          <w:szCs w:val="24"/>
        </w:rPr>
        <w:t>ș</w:t>
      </w:r>
      <w:r w:rsidRPr="00EE46EF">
        <w:rPr>
          <w:szCs w:val="24"/>
        </w:rPr>
        <w:t xml:space="preserve">i, ca o lume nouă </w:t>
      </w:r>
    </w:p>
    <w:p w14:paraId="46BC7721" w14:textId="77777777" w:rsidR="00571BF1" w:rsidRPr="00EE46EF" w:rsidRDefault="00571BF1" w:rsidP="00571BF1">
      <w:pPr>
        <w:spacing w:after="240"/>
        <w:rPr>
          <w:szCs w:val="24"/>
        </w:rPr>
      </w:pPr>
      <w:r w:rsidRPr="00EE46EF">
        <w:rPr>
          <w:szCs w:val="24"/>
        </w:rPr>
        <w:t>din cea îmbătrânită, la învierea pe care de abia atunci o a</w:t>
      </w:r>
      <w:r w:rsidRPr="00EE46EF">
        <w:rPr>
          <w:szCs w:val="24"/>
        </w:rPr>
        <w:t>ș</w:t>
      </w:r>
      <w:r w:rsidRPr="00EE46EF">
        <w:rPr>
          <w:szCs w:val="24"/>
        </w:rPr>
        <w:t xml:space="preserve">teptăm. Atunci </w:t>
      </w:r>
      <w:r w:rsidRPr="00EE46EF">
        <w:rPr>
          <w:szCs w:val="24"/>
        </w:rPr>
        <w:t>ș</w:t>
      </w:r>
      <w:r w:rsidRPr="00EE46EF">
        <w:rPr>
          <w:szCs w:val="24"/>
        </w:rPr>
        <w:t xml:space="preserve">i omul </w:t>
      </w:r>
    </w:p>
    <w:p w14:paraId="4732FBBD" w14:textId="77777777" w:rsidR="00571BF1" w:rsidRPr="00EE46EF" w:rsidRDefault="00571BF1" w:rsidP="00571BF1">
      <w:pPr>
        <w:spacing w:after="240"/>
        <w:rPr>
          <w:szCs w:val="24"/>
        </w:rPr>
      </w:pPr>
      <w:r w:rsidRPr="00EE46EF">
        <w:rPr>
          <w:szCs w:val="24"/>
        </w:rPr>
        <w:t xml:space="preserve">de acum va învia împreună cu lumea, ca partea cu întregul, </w:t>
      </w:r>
      <w:r w:rsidRPr="00EE46EF">
        <w:rPr>
          <w:szCs w:val="24"/>
        </w:rPr>
        <w:t>ș</w:t>
      </w:r>
      <w:r w:rsidRPr="00EE46EF">
        <w:rPr>
          <w:szCs w:val="24"/>
        </w:rPr>
        <w:t xml:space="preserve">i lumea mică </w:t>
      </w:r>
    </w:p>
    <w:p w14:paraId="09F057D5" w14:textId="77777777" w:rsidR="00571BF1" w:rsidRPr="00EE46EF" w:rsidRDefault="00571BF1" w:rsidP="00571BF1">
      <w:pPr>
        <w:spacing w:after="240"/>
        <w:rPr>
          <w:szCs w:val="24"/>
        </w:rPr>
      </w:pPr>
      <w:r w:rsidRPr="00EE46EF">
        <w:rPr>
          <w:szCs w:val="24"/>
        </w:rPr>
        <w:t xml:space="preserve">împreună cu lumea mare, dobândind puterea să nu se mai poată strica. </w:t>
      </w:r>
      <w:r w:rsidRPr="00EE46EF">
        <w:rPr>
          <w:szCs w:val="24"/>
        </w:rPr>
        <w:t>Ș</w:t>
      </w:r>
      <w:r w:rsidRPr="00EE46EF">
        <w:rPr>
          <w:szCs w:val="24"/>
        </w:rPr>
        <w:t xml:space="preserve">i tot </w:t>
      </w:r>
    </w:p>
    <w:p w14:paraId="64663582" w14:textId="77777777" w:rsidR="00571BF1" w:rsidRPr="00EE46EF" w:rsidRDefault="00571BF1" w:rsidP="00571BF1">
      <w:pPr>
        <w:spacing w:after="240"/>
        <w:rPr>
          <w:szCs w:val="24"/>
        </w:rPr>
      </w:pPr>
      <w:r w:rsidRPr="00EE46EF">
        <w:rPr>
          <w:szCs w:val="24"/>
        </w:rPr>
        <w:t xml:space="preserve">atunci, trupul se va face asemenea sufletului, iar cele sensibile asemenea celor </w:t>
      </w:r>
    </w:p>
    <w:p w14:paraId="401F9FBB" w14:textId="77777777" w:rsidR="00571BF1" w:rsidRPr="00EE46EF" w:rsidRDefault="00571BF1" w:rsidP="00571BF1">
      <w:pPr>
        <w:spacing w:after="240"/>
        <w:rPr>
          <w:szCs w:val="24"/>
        </w:rPr>
      </w:pPr>
      <w:r w:rsidRPr="00EE46EF">
        <w:rPr>
          <w:szCs w:val="24"/>
        </w:rPr>
        <w:t>inteligibile în privin</w:t>
      </w:r>
      <w:r w:rsidRPr="00EE46EF">
        <w:rPr>
          <w:szCs w:val="24"/>
        </w:rPr>
        <w:t>ț</w:t>
      </w:r>
      <w:r w:rsidRPr="00EE46EF">
        <w:rPr>
          <w:szCs w:val="24"/>
        </w:rPr>
        <w:t xml:space="preserve">a cinstei </w:t>
      </w:r>
      <w:r w:rsidRPr="00EE46EF">
        <w:rPr>
          <w:szCs w:val="24"/>
        </w:rPr>
        <w:t>ș</w:t>
      </w:r>
      <w:r w:rsidRPr="00EE46EF">
        <w:rPr>
          <w:szCs w:val="24"/>
        </w:rPr>
        <w:t xml:space="preserve">i a slavei, arătându-se în toate o singură putere </w:t>
      </w:r>
    </w:p>
    <w:p w14:paraId="183FAB2B" w14:textId="77777777" w:rsidR="00571BF1" w:rsidRPr="00EE46EF" w:rsidRDefault="00571BF1" w:rsidP="00571BF1">
      <w:pPr>
        <w:spacing w:after="240"/>
        <w:rPr>
          <w:szCs w:val="24"/>
        </w:rPr>
      </w:pPr>
      <w:r w:rsidRPr="00EE46EF">
        <w:rPr>
          <w:szCs w:val="24"/>
        </w:rPr>
        <w:t xml:space="preserve">dumnezeiască, printr-o putere luminoasă </w:t>
      </w:r>
      <w:r w:rsidRPr="00EE46EF">
        <w:rPr>
          <w:szCs w:val="24"/>
        </w:rPr>
        <w:t>ș</w:t>
      </w:r>
      <w:r w:rsidRPr="00EE46EF">
        <w:rPr>
          <w:szCs w:val="24"/>
        </w:rPr>
        <w:t xml:space="preserve">i activă, potrivit cu fiecare. Iar această </w:t>
      </w:r>
    </w:p>
    <w:p w14:paraId="5D96491E" w14:textId="77777777" w:rsidR="00571BF1" w:rsidRPr="00EE46EF" w:rsidRDefault="00571BF1" w:rsidP="00571BF1">
      <w:pPr>
        <w:spacing w:after="240"/>
        <w:rPr>
          <w:szCs w:val="24"/>
        </w:rPr>
      </w:pPr>
      <w:r w:rsidRPr="00EE46EF">
        <w:rPr>
          <w:szCs w:val="24"/>
        </w:rPr>
        <w:t>putere va păstra prin ea nedesfăcută legătura unirii pentru veacurile nesfâr</w:t>
      </w:r>
      <w:r w:rsidRPr="00EE46EF">
        <w:rPr>
          <w:szCs w:val="24"/>
        </w:rPr>
        <w:t>ș</w:t>
      </w:r>
      <w:r w:rsidRPr="00EE46EF">
        <w:rPr>
          <w:szCs w:val="24"/>
        </w:rPr>
        <w:t xml:space="preserve">ite. </w:t>
      </w:r>
    </w:p>
    <w:p w14:paraId="697FDC16" w14:textId="77777777" w:rsidR="00571BF1" w:rsidRPr="00EE46EF" w:rsidRDefault="00571BF1" w:rsidP="00571BF1">
      <w:pPr>
        <w:spacing w:after="240"/>
        <w:rPr>
          <w:szCs w:val="24"/>
        </w:rPr>
      </w:pPr>
      <w:r w:rsidRPr="00EE46EF">
        <w:rPr>
          <w:szCs w:val="24"/>
        </w:rPr>
        <w:t>Dacă vrea a</w:t>
      </w:r>
      <w:r w:rsidRPr="00EE46EF">
        <w:rPr>
          <w:szCs w:val="24"/>
        </w:rPr>
        <w:t>ș</w:t>
      </w:r>
      <w:r w:rsidRPr="00EE46EF">
        <w:rPr>
          <w:szCs w:val="24"/>
        </w:rPr>
        <w:t>adar cineva să aibă via</w:t>
      </w:r>
      <w:r w:rsidRPr="00EE46EF">
        <w:rPr>
          <w:szCs w:val="24"/>
        </w:rPr>
        <w:t>ț</w:t>
      </w:r>
      <w:r w:rsidRPr="00EE46EF">
        <w:rPr>
          <w:szCs w:val="24"/>
        </w:rPr>
        <w:t xml:space="preserve">a </w:t>
      </w:r>
      <w:r w:rsidRPr="00EE46EF">
        <w:rPr>
          <w:szCs w:val="24"/>
        </w:rPr>
        <w:t>ș</w:t>
      </w:r>
      <w:r w:rsidRPr="00EE46EF">
        <w:rPr>
          <w:szCs w:val="24"/>
        </w:rPr>
        <w:t>i ra</w:t>
      </w:r>
      <w:r w:rsidRPr="00EE46EF">
        <w:rPr>
          <w:szCs w:val="24"/>
        </w:rPr>
        <w:t>ț</w:t>
      </w:r>
      <w:r w:rsidRPr="00EE46EF">
        <w:rPr>
          <w:szCs w:val="24"/>
        </w:rPr>
        <w:t xml:space="preserve">iunea iubitoare de Dumnezeu </w:t>
      </w:r>
      <w:r w:rsidRPr="00EE46EF">
        <w:rPr>
          <w:szCs w:val="24"/>
        </w:rPr>
        <w:t>ș</w:t>
      </w:r>
      <w:r w:rsidRPr="00EE46EF">
        <w:rPr>
          <w:szCs w:val="24"/>
        </w:rPr>
        <w:t xml:space="preserve">i </w:t>
      </w:r>
    </w:p>
    <w:p w14:paraId="692B302D" w14:textId="77777777" w:rsidR="00571BF1" w:rsidRPr="00EE46EF" w:rsidRDefault="00571BF1" w:rsidP="00571BF1">
      <w:pPr>
        <w:spacing w:after="240"/>
        <w:rPr>
          <w:szCs w:val="24"/>
        </w:rPr>
      </w:pPr>
      <w:r w:rsidRPr="00EE46EF">
        <w:rPr>
          <w:szCs w:val="24"/>
        </w:rPr>
        <w:t>plăcută lui Dumnezeu, să se îngrijească de păr</w:t>
      </w:r>
      <w:r w:rsidRPr="00EE46EF">
        <w:rPr>
          <w:szCs w:val="24"/>
        </w:rPr>
        <w:t>ț</w:t>
      </w:r>
      <w:r w:rsidRPr="00EE46EF">
        <w:rPr>
          <w:szCs w:val="24"/>
        </w:rPr>
        <w:t xml:space="preserve">ile mai înalte </w:t>
      </w:r>
      <w:r w:rsidRPr="00EE46EF">
        <w:rPr>
          <w:szCs w:val="24"/>
        </w:rPr>
        <w:t>ș</w:t>
      </w:r>
      <w:r w:rsidRPr="00EE46EF">
        <w:rPr>
          <w:szCs w:val="24"/>
        </w:rPr>
        <w:t xml:space="preserve">i mai cinstite ale </w:t>
      </w:r>
    </w:p>
    <w:p w14:paraId="38E415AD" w14:textId="77777777" w:rsidR="00571BF1" w:rsidRPr="00EE46EF" w:rsidRDefault="00571BF1" w:rsidP="00571BF1">
      <w:pPr>
        <w:spacing w:after="240"/>
        <w:rPr>
          <w:szCs w:val="24"/>
        </w:rPr>
      </w:pPr>
      <w:r w:rsidRPr="00EE46EF">
        <w:rPr>
          <w:szCs w:val="24"/>
        </w:rPr>
        <w:t xml:space="preserve">acestor trei oameni, adică a cosmosului, a Sfintei Scripturi </w:t>
      </w:r>
      <w:r w:rsidRPr="00EE46EF">
        <w:rPr>
          <w:szCs w:val="24"/>
        </w:rPr>
        <w:t>ș</w:t>
      </w:r>
      <w:r w:rsidRPr="00EE46EF">
        <w:rPr>
          <w:szCs w:val="24"/>
        </w:rPr>
        <w:t xml:space="preserve">i a omului nostru. Să </w:t>
      </w:r>
    </w:p>
    <w:p w14:paraId="212053D5" w14:textId="77777777" w:rsidR="00571BF1" w:rsidRPr="00EE46EF" w:rsidRDefault="00571BF1" w:rsidP="00571BF1">
      <w:pPr>
        <w:spacing w:after="240"/>
        <w:rPr>
          <w:szCs w:val="24"/>
        </w:rPr>
      </w:pPr>
      <w:r w:rsidRPr="00EE46EF">
        <w:rPr>
          <w:szCs w:val="24"/>
        </w:rPr>
        <w:t>se îngrijească cu toată puterea de suflet, fâcându</w:t>
      </w:r>
      <w:r w:rsidRPr="00EE46EF">
        <w:rPr>
          <w:szCs w:val="24"/>
        </w:rPr>
        <w:t>-l</w:t>
      </w:r>
      <w:r w:rsidRPr="00EE46EF">
        <w:rPr>
          <w:szCs w:val="24"/>
        </w:rPr>
        <w:t xml:space="preserve"> nemuritor </w:t>
      </w:r>
      <w:r w:rsidRPr="00EE46EF">
        <w:rPr>
          <w:szCs w:val="24"/>
        </w:rPr>
        <w:t>ș</w:t>
      </w:r>
      <w:r w:rsidRPr="00EE46EF">
        <w:rPr>
          <w:szCs w:val="24"/>
        </w:rPr>
        <w:t xml:space="preserve">i îndumnezeit prin </w:t>
      </w:r>
    </w:p>
    <w:p w14:paraId="703CDEE1" w14:textId="77777777" w:rsidR="00571BF1" w:rsidRPr="00EE46EF" w:rsidRDefault="00571BF1" w:rsidP="00571BF1">
      <w:pPr>
        <w:spacing w:after="240"/>
        <w:rPr>
          <w:szCs w:val="24"/>
        </w:rPr>
      </w:pPr>
      <w:r w:rsidRPr="00EE46EF">
        <w:rPr>
          <w:szCs w:val="24"/>
        </w:rPr>
        <w:lastRenderedPageBreak/>
        <w:t>virtu</w:t>
      </w:r>
      <w:r w:rsidRPr="00EE46EF">
        <w:rPr>
          <w:szCs w:val="24"/>
        </w:rPr>
        <w:t>ț</w:t>
      </w:r>
      <w:r w:rsidRPr="00EE46EF">
        <w:rPr>
          <w:szCs w:val="24"/>
        </w:rPr>
        <w:t xml:space="preserve">i, </w:t>
      </w:r>
      <w:r w:rsidRPr="00EE46EF">
        <w:rPr>
          <w:szCs w:val="24"/>
        </w:rPr>
        <w:t>ș</w:t>
      </w:r>
      <w:r w:rsidRPr="00EE46EF">
        <w:rPr>
          <w:szCs w:val="24"/>
        </w:rPr>
        <w:t>i să dispre</w:t>
      </w:r>
      <w:r w:rsidRPr="00EE46EF">
        <w:rPr>
          <w:szCs w:val="24"/>
        </w:rPr>
        <w:t>ț</w:t>
      </w:r>
      <w:r w:rsidRPr="00EE46EF">
        <w:rPr>
          <w:szCs w:val="24"/>
        </w:rPr>
        <w:t xml:space="preserve">uiască trupul care este supus stricăciunii </w:t>
      </w:r>
      <w:r w:rsidRPr="00EE46EF">
        <w:rPr>
          <w:szCs w:val="24"/>
        </w:rPr>
        <w:t>ș</w:t>
      </w:r>
      <w:r w:rsidRPr="00EE46EF">
        <w:rPr>
          <w:szCs w:val="24"/>
        </w:rPr>
        <w:t>i mor</w:t>
      </w:r>
      <w:r w:rsidRPr="00EE46EF">
        <w:rPr>
          <w:szCs w:val="24"/>
        </w:rPr>
        <w:t>ț</w:t>
      </w:r>
      <w:r w:rsidRPr="00EE46EF">
        <w:rPr>
          <w:szCs w:val="24"/>
        </w:rPr>
        <w:t xml:space="preserve">ii, </w:t>
      </w:r>
      <w:r w:rsidRPr="00EE46EF">
        <w:rPr>
          <w:szCs w:val="24"/>
        </w:rPr>
        <w:t>ș</w:t>
      </w:r>
      <w:r w:rsidRPr="00EE46EF">
        <w:rPr>
          <w:szCs w:val="24"/>
        </w:rPr>
        <w:t xml:space="preserve">i care poate </w:t>
      </w:r>
    </w:p>
    <w:p w14:paraId="6A3F4909" w14:textId="77777777" w:rsidR="00571BF1" w:rsidRPr="00EE46EF" w:rsidRDefault="00571BF1" w:rsidP="00571BF1">
      <w:pPr>
        <w:spacing w:after="240"/>
        <w:rPr>
          <w:szCs w:val="24"/>
        </w:rPr>
      </w:pPr>
      <w:r w:rsidRPr="00EE46EF">
        <w:rPr>
          <w:szCs w:val="24"/>
        </w:rPr>
        <w:t xml:space="preserve">să întineze demnitatea îngrijită a sufletului. "Căci trupul stricăcios, zice, </w:t>
      </w:r>
    </w:p>
    <w:p w14:paraId="18E1BC4F" w14:textId="77777777" w:rsidR="00571BF1" w:rsidRPr="00EE46EF" w:rsidRDefault="00571BF1" w:rsidP="00571BF1">
      <w:pPr>
        <w:spacing w:after="240"/>
        <w:rPr>
          <w:szCs w:val="24"/>
        </w:rPr>
      </w:pPr>
      <w:r w:rsidRPr="00EE46EF">
        <w:rPr>
          <w:szCs w:val="24"/>
        </w:rPr>
        <w:t xml:space="preserve">îngreuiază sufletul, </w:t>
      </w:r>
      <w:r w:rsidRPr="00EE46EF">
        <w:rPr>
          <w:szCs w:val="24"/>
        </w:rPr>
        <w:t>ș</w:t>
      </w:r>
      <w:r w:rsidRPr="00EE46EF">
        <w:rPr>
          <w:szCs w:val="24"/>
        </w:rPr>
        <w:t>i loca</w:t>
      </w:r>
      <w:r w:rsidRPr="00EE46EF">
        <w:rPr>
          <w:szCs w:val="24"/>
        </w:rPr>
        <w:t>ș</w:t>
      </w:r>
      <w:r w:rsidRPr="00EE46EF">
        <w:rPr>
          <w:szCs w:val="24"/>
        </w:rPr>
        <w:t xml:space="preserve">ul cel pământesc împovărează mintea cea plină de </w:t>
      </w:r>
    </w:p>
    <w:p w14:paraId="2701D49A" w14:textId="77777777" w:rsidR="00571BF1" w:rsidRPr="00EE46EF" w:rsidRDefault="00571BF1" w:rsidP="00571BF1">
      <w:pPr>
        <w:spacing w:after="240"/>
        <w:rPr>
          <w:szCs w:val="24"/>
        </w:rPr>
      </w:pPr>
      <w:r w:rsidRPr="00EE46EF">
        <w:rPr>
          <w:szCs w:val="24"/>
        </w:rPr>
        <w:t>griji" (în</w:t>
      </w:r>
      <w:r w:rsidRPr="00EE46EF">
        <w:rPr>
          <w:szCs w:val="24"/>
        </w:rPr>
        <w:t>ț</w:t>
      </w:r>
      <w:r w:rsidRPr="00EE46EF">
        <w:rPr>
          <w:szCs w:val="24"/>
        </w:rPr>
        <w:t xml:space="preserve">elep. Sol. 9, 15). </w:t>
      </w:r>
      <w:r w:rsidRPr="00EE46EF">
        <w:rPr>
          <w:szCs w:val="24"/>
        </w:rPr>
        <w:t>Ș</w:t>
      </w:r>
      <w:r w:rsidRPr="00EE46EF">
        <w:rPr>
          <w:szCs w:val="24"/>
        </w:rPr>
        <w:t>i iară</w:t>
      </w:r>
      <w:r w:rsidRPr="00EE46EF">
        <w:rPr>
          <w:szCs w:val="24"/>
        </w:rPr>
        <w:t>ș</w:t>
      </w:r>
      <w:r w:rsidRPr="00EE46EF">
        <w:rPr>
          <w:szCs w:val="24"/>
        </w:rPr>
        <w:t xml:space="preserve">i : "Cel ce seamănă în trupul său, din trup va </w:t>
      </w:r>
    </w:p>
    <w:p w14:paraId="0C45F0BD" w14:textId="77777777" w:rsidR="00571BF1" w:rsidRPr="00EE46EF" w:rsidRDefault="00571BF1" w:rsidP="00571BF1">
      <w:pPr>
        <w:spacing w:after="240"/>
        <w:rPr>
          <w:szCs w:val="24"/>
        </w:rPr>
      </w:pPr>
      <w:r w:rsidRPr="00EE46EF">
        <w:rPr>
          <w:szCs w:val="24"/>
        </w:rPr>
        <w:t xml:space="preserve">culege stricăciune" (G&amp;X. 6, 8). </w:t>
      </w:r>
    </w:p>
    <w:p w14:paraId="72313F80" w14:textId="77777777" w:rsidR="00571BF1" w:rsidRPr="00EE46EF" w:rsidRDefault="00571BF1" w:rsidP="00571BF1">
      <w:pPr>
        <w:spacing w:after="240"/>
        <w:rPr>
          <w:szCs w:val="24"/>
        </w:rPr>
      </w:pPr>
      <w:r w:rsidRPr="00EE46EF">
        <w:rPr>
          <w:szCs w:val="24"/>
        </w:rPr>
        <w:t>Acela să-</w:t>
      </w:r>
      <w:r w:rsidRPr="00EE46EF">
        <w:rPr>
          <w:szCs w:val="24"/>
        </w:rPr>
        <w:t>ș</w:t>
      </w:r>
      <w:r w:rsidRPr="00EE46EF">
        <w:rPr>
          <w:szCs w:val="24"/>
        </w:rPr>
        <w:t>i îndrepteze râvna gândurilor min</w:t>
      </w:r>
      <w:r w:rsidRPr="00EE46EF">
        <w:rPr>
          <w:szCs w:val="24"/>
        </w:rPr>
        <w:t>ț</w:t>
      </w:r>
      <w:r w:rsidRPr="00EE46EF">
        <w:rPr>
          <w:szCs w:val="24"/>
        </w:rPr>
        <w:t>ii spre puterile trupe</w:t>
      </w:r>
      <w:r w:rsidRPr="00EE46EF">
        <w:rPr>
          <w:szCs w:val="24"/>
        </w:rPr>
        <w:t>ș</w:t>
      </w:r>
      <w:r w:rsidRPr="00EE46EF">
        <w:rPr>
          <w:szCs w:val="24"/>
        </w:rPr>
        <w:t xml:space="preserve">ti </w:t>
      </w:r>
      <w:r w:rsidRPr="00EE46EF">
        <w:rPr>
          <w:szCs w:val="24"/>
        </w:rPr>
        <w:t>ș</w:t>
      </w:r>
      <w:r w:rsidRPr="00EE46EF">
        <w:rPr>
          <w:szCs w:val="24"/>
        </w:rPr>
        <w:t xml:space="preserve">i </w:t>
      </w:r>
    </w:p>
    <w:p w14:paraId="665DFE38" w14:textId="77777777" w:rsidR="00571BF1" w:rsidRPr="00EE46EF" w:rsidRDefault="00571BF1" w:rsidP="00571BF1">
      <w:pPr>
        <w:spacing w:after="240"/>
        <w:rPr>
          <w:szCs w:val="24"/>
        </w:rPr>
      </w:pPr>
      <w:r w:rsidRPr="00EE46EF">
        <w:rPr>
          <w:szCs w:val="24"/>
        </w:rPr>
        <w:t xml:space="preserve">spirituale, pentru a se face asemenea lor, părăsind cele prezente </w:t>
      </w:r>
      <w:r w:rsidRPr="00EE46EF">
        <w:rPr>
          <w:szCs w:val="24"/>
        </w:rPr>
        <w:t>ș</w:t>
      </w:r>
      <w:r w:rsidRPr="00EE46EF">
        <w:rPr>
          <w:szCs w:val="24"/>
        </w:rPr>
        <w:t xml:space="preserve">i văzute. "Căci </w:t>
      </w:r>
    </w:p>
    <w:p w14:paraId="3EEE99C3" w14:textId="77777777" w:rsidR="00571BF1" w:rsidRPr="00EE46EF" w:rsidRDefault="00571BF1" w:rsidP="00571BF1">
      <w:pPr>
        <w:spacing w:after="240"/>
        <w:rPr>
          <w:szCs w:val="24"/>
        </w:rPr>
      </w:pPr>
      <w:r w:rsidRPr="00EE46EF">
        <w:rPr>
          <w:szCs w:val="24"/>
        </w:rPr>
        <w:t>cele ce se văd sunt vremelnice; iar cele ce nu se văd sunt ve</w:t>
      </w:r>
      <w:r w:rsidRPr="00EE46EF">
        <w:rPr>
          <w:szCs w:val="24"/>
        </w:rPr>
        <w:t>ș</w:t>
      </w:r>
      <w:r w:rsidRPr="00EE46EF">
        <w:rPr>
          <w:szCs w:val="24"/>
        </w:rPr>
        <w:t xml:space="preserve">nice" (Gal. 4, 18). în </w:t>
      </w:r>
    </w:p>
    <w:p w14:paraId="628DAB80" w14:textId="77777777" w:rsidR="00571BF1" w:rsidRPr="00EE46EF" w:rsidRDefault="00571BF1" w:rsidP="00571BF1">
      <w:pPr>
        <w:spacing w:after="240"/>
        <w:rPr>
          <w:szCs w:val="24"/>
        </w:rPr>
      </w:pPr>
      <w:r w:rsidRPr="00EE46EF">
        <w:rPr>
          <w:szCs w:val="24"/>
        </w:rPr>
        <w:t>acestea se odihne</w:t>
      </w:r>
      <w:r w:rsidRPr="00EE46EF">
        <w:rPr>
          <w:szCs w:val="24"/>
        </w:rPr>
        <w:t>ș</w:t>
      </w:r>
      <w:r w:rsidRPr="00EE46EF">
        <w:rPr>
          <w:szCs w:val="24"/>
        </w:rPr>
        <w:t xml:space="preserve">te Dumnezeu, pentru mărimea deprinderii lor în pace. </w:t>
      </w:r>
    </w:p>
    <w:p w14:paraId="6FF92949" w14:textId="77777777" w:rsidR="00571BF1" w:rsidRPr="00EE46EF" w:rsidRDefault="00571BF1" w:rsidP="00571BF1">
      <w:pPr>
        <w:spacing w:after="240"/>
        <w:rPr>
          <w:szCs w:val="24"/>
        </w:rPr>
      </w:pPr>
      <w:r w:rsidRPr="00EE46EF">
        <w:rPr>
          <w:szCs w:val="24"/>
        </w:rPr>
        <w:t>De asemenea, să se înal</w:t>
      </w:r>
      <w:r w:rsidRPr="00EE46EF">
        <w:rPr>
          <w:szCs w:val="24"/>
        </w:rPr>
        <w:t>ț</w:t>
      </w:r>
      <w:r w:rsidRPr="00EE46EF">
        <w:rPr>
          <w:szCs w:val="24"/>
        </w:rPr>
        <w:t>e cu în</w:t>
      </w:r>
      <w:r w:rsidRPr="00EE46EF">
        <w:rPr>
          <w:szCs w:val="24"/>
        </w:rPr>
        <w:t>ț</w:t>
      </w:r>
      <w:r w:rsidRPr="00EE46EF">
        <w:rPr>
          <w:szCs w:val="24"/>
        </w:rPr>
        <w:t xml:space="preserve">elepciune spre Duhul Sfânt, prin studiul </w:t>
      </w:r>
    </w:p>
    <w:p w14:paraId="44B1C2EA" w14:textId="77777777" w:rsidR="00571BF1" w:rsidRPr="00EE46EF" w:rsidRDefault="00571BF1" w:rsidP="00571BF1">
      <w:pPr>
        <w:spacing w:after="240"/>
        <w:rPr>
          <w:szCs w:val="24"/>
        </w:rPr>
      </w:pPr>
      <w:r w:rsidRPr="00EE46EF">
        <w:rPr>
          <w:szCs w:val="24"/>
        </w:rPr>
        <w:t xml:space="preserve">pătrunzător al Sfintei Scripturi, ridicându-se deasupra literei, căci în El se află </w:t>
      </w:r>
    </w:p>
    <w:p w14:paraId="728F6C56" w14:textId="77777777" w:rsidR="00571BF1" w:rsidRPr="00EE46EF" w:rsidRDefault="00571BF1" w:rsidP="00571BF1">
      <w:pPr>
        <w:spacing w:after="240"/>
        <w:rPr>
          <w:szCs w:val="24"/>
        </w:rPr>
      </w:pPr>
      <w:r w:rsidRPr="00EE46EF">
        <w:rPr>
          <w:szCs w:val="24"/>
        </w:rPr>
        <w:t>plinătatea bunătă</w:t>
      </w:r>
      <w:r w:rsidRPr="00EE46EF">
        <w:rPr>
          <w:szCs w:val="24"/>
        </w:rPr>
        <w:t>ț</w:t>
      </w:r>
      <w:r w:rsidRPr="00EE46EF">
        <w:rPr>
          <w:szCs w:val="24"/>
        </w:rPr>
        <w:t xml:space="preserve">ilor </w:t>
      </w:r>
      <w:r w:rsidRPr="00EE46EF">
        <w:rPr>
          <w:szCs w:val="24"/>
        </w:rPr>
        <w:t>ș</w:t>
      </w:r>
      <w:r w:rsidRPr="00EE46EF">
        <w:rPr>
          <w:szCs w:val="24"/>
        </w:rPr>
        <w:t>i comorilor ascunse ale cuno</w:t>
      </w:r>
      <w:r w:rsidRPr="00EE46EF">
        <w:rPr>
          <w:szCs w:val="24"/>
        </w:rPr>
        <w:t>ș</w:t>
      </w:r>
      <w:r w:rsidRPr="00EE46EF">
        <w:rPr>
          <w:szCs w:val="24"/>
        </w:rPr>
        <w:t>tin</w:t>
      </w:r>
      <w:r w:rsidRPr="00EE46EF">
        <w:rPr>
          <w:szCs w:val="24"/>
        </w:rPr>
        <w:t>ț</w:t>
      </w:r>
      <w:r w:rsidRPr="00EE46EF">
        <w:rPr>
          <w:szCs w:val="24"/>
        </w:rPr>
        <w:t xml:space="preserve">ei </w:t>
      </w:r>
      <w:r w:rsidRPr="00EE46EF">
        <w:rPr>
          <w:szCs w:val="24"/>
        </w:rPr>
        <w:t>ș</w:t>
      </w:r>
      <w:r w:rsidRPr="00EE46EF">
        <w:rPr>
          <w:szCs w:val="24"/>
        </w:rPr>
        <w:t>i în</w:t>
      </w:r>
      <w:r w:rsidRPr="00EE46EF">
        <w:rPr>
          <w:szCs w:val="24"/>
        </w:rPr>
        <w:t>ț</w:t>
      </w:r>
      <w:r w:rsidRPr="00EE46EF">
        <w:rPr>
          <w:szCs w:val="24"/>
        </w:rPr>
        <w:t xml:space="preserve">elepciunii, </w:t>
      </w:r>
    </w:p>
    <w:p w14:paraId="033C1D93" w14:textId="77777777" w:rsidR="00571BF1" w:rsidRPr="00EE46EF" w:rsidRDefault="00571BF1" w:rsidP="00571BF1">
      <w:pPr>
        <w:spacing w:after="240"/>
        <w:rPr>
          <w:szCs w:val="24"/>
        </w:rPr>
      </w:pPr>
      <w:r w:rsidRPr="00EE46EF">
        <w:rPr>
          <w:szCs w:val="24"/>
        </w:rPr>
        <w:t>înlăuntrul cărora cel ce se învrednice</w:t>
      </w:r>
      <w:r w:rsidRPr="00EE46EF">
        <w:rPr>
          <w:szCs w:val="24"/>
        </w:rPr>
        <w:t>ș</w:t>
      </w:r>
      <w:r w:rsidRPr="00EE46EF">
        <w:rPr>
          <w:szCs w:val="24"/>
        </w:rPr>
        <w:t>te să ajungă va afla pe Dumnezeu însu</w:t>
      </w:r>
      <w:r w:rsidRPr="00EE46EF">
        <w:rPr>
          <w:szCs w:val="24"/>
        </w:rPr>
        <w:t>ș</w:t>
      </w:r>
      <w:r w:rsidRPr="00EE46EF">
        <w:rPr>
          <w:szCs w:val="24"/>
        </w:rPr>
        <w:t xml:space="preserve">i </w:t>
      </w:r>
    </w:p>
    <w:p w14:paraId="34474D78" w14:textId="77777777" w:rsidR="00571BF1" w:rsidRPr="00EE46EF" w:rsidRDefault="00571BF1" w:rsidP="00571BF1">
      <w:pPr>
        <w:spacing w:after="240"/>
        <w:rPr>
          <w:szCs w:val="24"/>
        </w:rPr>
      </w:pPr>
      <w:r w:rsidRPr="00EE46EF">
        <w:rPr>
          <w:szCs w:val="24"/>
        </w:rPr>
        <w:t>"înscris în tablele inimii prin harul Duhului", oglindind cu fa</w:t>
      </w:r>
      <w:r w:rsidRPr="00EE46EF">
        <w:rPr>
          <w:szCs w:val="24"/>
        </w:rPr>
        <w:t>ț</w:t>
      </w:r>
      <w:r w:rsidRPr="00EE46EF">
        <w:rPr>
          <w:szCs w:val="24"/>
        </w:rPr>
        <w:t xml:space="preserve">a descoperită slava </w:t>
      </w:r>
    </w:p>
    <w:p w14:paraId="2E73CFDC" w14:textId="77777777" w:rsidR="00571BF1" w:rsidRPr="00EE46EF" w:rsidRDefault="00571BF1" w:rsidP="00571BF1">
      <w:pPr>
        <w:spacing w:after="240"/>
        <w:rPr>
          <w:szCs w:val="24"/>
        </w:rPr>
      </w:pPr>
      <w:r w:rsidRPr="00EE46EF">
        <w:rPr>
          <w:szCs w:val="24"/>
        </w:rPr>
        <w:t>lui Dumnezeu prin ridicarea zăbranicului literei. (II Cor. 3,3</w:t>
      </w:r>
      <w:r w:rsidRPr="00EE46EF">
        <w:rPr>
          <w:szCs w:val="24"/>
        </w:rPr>
        <w:t>-l</w:t>
      </w:r>
      <w:r w:rsidRPr="00EE46EF">
        <w:rPr>
          <w:szCs w:val="24"/>
        </w:rPr>
        <w:t xml:space="preserve">8) </w:t>
      </w:r>
    </w:p>
    <w:p w14:paraId="2BF9FE8B" w14:textId="77777777" w:rsidR="00571BF1" w:rsidRPr="00EE46EF" w:rsidRDefault="00571BF1" w:rsidP="00571BF1">
      <w:pPr>
        <w:spacing w:after="240"/>
        <w:rPr>
          <w:szCs w:val="24"/>
        </w:rPr>
      </w:pPr>
    </w:p>
    <w:p w14:paraId="30A6E93F" w14:textId="77777777" w:rsidR="00571BF1" w:rsidRPr="00EE46EF" w:rsidRDefault="00571BF1" w:rsidP="00571BF1">
      <w:pPr>
        <w:spacing w:after="240"/>
        <w:rPr>
          <w:szCs w:val="24"/>
        </w:rPr>
      </w:pPr>
      <w:r w:rsidRPr="00EE46EF">
        <w:rPr>
          <w:szCs w:val="24"/>
        </w:rPr>
        <w:t xml:space="preserve">16 </w:t>
      </w:r>
    </w:p>
    <w:p w14:paraId="0E4EEC0F" w14:textId="77777777" w:rsidR="00571BF1" w:rsidRPr="00EE46EF" w:rsidRDefault="00571BF1" w:rsidP="00571BF1">
      <w:pPr>
        <w:spacing w:after="240"/>
        <w:rPr>
          <w:szCs w:val="24"/>
        </w:rPr>
      </w:pPr>
    </w:p>
    <w:p w14:paraId="04C2AA95" w14:textId="77777777" w:rsidR="00571BF1" w:rsidRPr="00EE46EF" w:rsidRDefault="00571BF1" w:rsidP="00571BF1">
      <w:pPr>
        <w:spacing w:after="240"/>
        <w:rPr>
          <w:szCs w:val="24"/>
        </w:rPr>
      </w:pPr>
      <w:r w:rsidRPr="00EE46EF">
        <w:rPr>
          <w:szCs w:val="24"/>
        </w:rPr>
        <w:t xml:space="preserve">Sf. Maxim Mărturisitorul, Mistagogia </w:t>
      </w:r>
    </w:p>
    <w:p w14:paraId="3B16D345" w14:textId="77777777" w:rsidR="00571BF1" w:rsidRPr="00EE46EF" w:rsidRDefault="00571BF1" w:rsidP="00571BF1">
      <w:pPr>
        <w:spacing w:after="240"/>
        <w:rPr>
          <w:szCs w:val="24"/>
        </w:rPr>
      </w:pPr>
    </w:p>
    <w:p w14:paraId="75B3E04B" w14:textId="77777777" w:rsidR="00571BF1" w:rsidRPr="00EE46EF" w:rsidRDefault="00571BF1" w:rsidP="00571BF1">
      <w:pPr>
        <w:spacing w:after="240"/>
        <w:rPr>
          <w:szCs w:val="24"/>
        </w:rPr>
      </w:pPr>
      <w:r w:rsidRPr="00EE46EF">
        <w:rPr>
          <w:szCs w:val="24"/>
        </w:rPr>
        <w:t xml:space="preserve">Capitolul al VIII-lea </w:t>
      </w:r>
    </w:p>
    <w:p w14:paraId="10B0A279" w14:textId="77777777" w:rsidR="00571BF1" w:rsidRPr="00EE46EF" w:rsidRDefault="00571BF1" w:rsidP="00571BF1">
      <w:pPr>
        <w:spacing w:after="240"/>
        <w:rPr>
          <w:szCs w:val="24"/>
        </w:rPr>
      </w:pPr>
      <w:r w:rsidRPr="00EE46EF">
        <w:rPr>
          <w:szCs w:val="24"/>
        </w:rPr>
        <w:t xml:space="preserve">CE SIMBOLIZEAZĂ PRIMA INTRARE A SFINTEI ADUNĂRI (LITURGHII) </w:t>
      </w:r>
    </w:p>
    <w:p w14:paraId="6355ADEF" w14:textId="77777777" w:rsidR="00571BF1" w:rsidRPr="00EE46EF" w:rsidRDefault="00571BF1" w:rsidP="00571BF1">
      <w:pPr>
        <w:spacing w:after="240"/>
        <w:rPr>
          <w:szCs w:val="24"/>
        </w:rPr>
      </w:pPr>
      <w:r w:rsidRPr="00EE46EF">
        <w:rPr>
          <w:szCs w:val="24"/>
        </w:rPr>
        <w:t>Ș</w:t>
      </w:r>
      <w:r w:rsidRPr="00EE46EF">
        <w:rPr>
          <w:szCs w:val="24"/>
        </w:rPr>
        <w:t>I CELE SĂVÂR</w:t>
      </w:r>
      <w:r w:rsidRPr="00EE46EF">
        <w:rPr>
          <w:szCs w:val="24"/>
        </w:rPr>
        <w:t>Ș</w:t>
      </w:r>
      <w:r w:rsidRPr="00EE46EF">
        <w:rPr>
          <w:szCs w:val="24"/>
        </w:rPr>
        <w:t xml:space="preserve">ITE DUPĂ EA ? </w:t>
      </w:r>
    </w:p>
    <w:p w14:paraId="68FE8995" w14:textId="77777777" w:rsidR="00571BF1" w:rsidRPr="00EE46EF" w:rsidRDefault="00571BF1" w:rsidP="00571BF1">
      <w:pPr>
        <w:spacing w:after="240"/>
        <w:rPr>
          <w:szCs w:val="24"/>
        </w:rPr>
      </w:pPr>
      <w:r w:rsidRPr="00EE46EF">
        <w:rPr>
          <w:szCs w:val="24"/>
        </w:rPr>
        <w:t>Cuvântul nostru, după ce a înfă</w:t>
      </w:r>
      <w:r w:rsidRPr="00EE46EF">
        <w:rPr>
          <w:szCs w:val="24"/>
        </w:rPr>
        <w:t>ț</w:t>
      </w:r>
      <w:r w:rsidRPr="00EE46EF">
        <w:rPr>
          <w:szCs w:val="24"/>
        </w:rPr>
        <w:t>i</w:t>
      </w:r>
      <w:r w:rsidRPr="00EE46EF">
        <w:rPr>
          <w:szCs w:val="24"/>
        </w:rPr>
        <w:t>ș</w:t>
      </w:r>
      <w:r w:rsidRPr="00EE46EF">
        <w:rPr>
          <w:szCs w:val="24"/>
        </w:rPr>
        <w:t xml:space="preserve">at pe scurt vederile comunicate de </w:t>
      </w:r>
    </w:p>
    <w:p w14:paraId="07F0F837" w14:textId="77777777" w:rsidR="00571BF1" w:rsidRPr="00EE46EF" w:rsidRDefault="00571BF1" w:rsidP="00571BF1">
      <w:pPr>
        <w:spacing w:after="240"/>
        <w:rPr>
          <w:szCs w:val="24"/>
        </w:rPr>
      </w:pPr>
      <w:r w:rsidRPr="00EE46EF">
        <w:rPr>
          <w:szCs w:val="24"/>
        </w:rPr>
        <w:t xml:space="preserve">fericitul bătrân despre sfânta biserică, va face acum o povestire </w:t>
      </w:r>
      <w:r w:rsidRPr="00EE46EF">
        <w:rPr>
          <w:szCs w:val="24"/>
        </w:rPr>
        <w:t>ș</w:t>
      </w:r>
      <w:r w:rsidRPr="00EE46EF">
        <w:rPr>
          <w:szCs w:val="24"/>
        </w:rPr>
        <w:t xml:space="preserve">i mai scurtă </w:t>
      </w:r>
    </w:p>
    <w:p w14:paraId="426F1CB7" w14:textId="77777777" w:rsidR="00571BF1" w:rsidRPr="00EE46EF" w:rsidRDefault="00571BF1" w:rsidP="00571BF1">
      <w:pPr>
        <w:spacing w:after="240"/>
        <w:rPr>
          <w:szCs w:val="24"/>
        </w:rPr>
      </w:pPr>
      <w:r w:rsidRPr="00EE46EF">
        <w:rPr>
          <w:szCs w:val="24"/>
        </w:rPr>
        <w:t xml:space="preserve">despre Liturghia din sfânta biserică. Prima intrare a arhiereului în sfânta biserică </w:t>
      </w:r>
    </w:p>
    <w:p w14:paraId="3BAD5DF1" w14:textId="77777777" w:rsidR="00571BF1" w:rsidRPr="00EE46EF" w:rsidRDefault="00571BF1" w:rsidP="00571BF1">
      <w:pPr>
        <w:spacing w:after="240"/>
        <w:rPr>
          <w:szCs w:val="24"/>
        </w:rPr>
      </w:pPr>
      <w:r w:rsidRPr="00EE46EF">
        <w:rPr>
          <w:szCs w:val="24"/>
        </w:rPr>
        <w:t xml:space="preserve">la sfânta adunare este chipul </w:t>
      </w:r>
      <w:r w:rsidRPr="00EE46EF">
        <w:rPr>
          <w:szCs w:val="24"/>
        </w:rPr>
        <w:t>ș</w:t>
      </w:r>
      <w:r w:rsidRPr="00EE46EF">
        <w:rPr>
          <w:szCs w:val="24"/>
        </w:rPr>
        <w:t xml:space="preserve">i icoana primei veniri în lume a Fiului lui </w:t>
      </w:r>
    </w:p>
    <w:p w14:paraId="04F9A8A4" w14:textId="77777777" w:rsidR="00571BF1" w:rsidRPr="00EE46EF" w:rsidRDefault="00571BF1" w:rsidP="00571BF1">
      <w:pPr>
        <w:spacing w:after="240"/>
        <w:rPr>
          <w:szCs w:val="24"/>
        </w:rPr>
      </w:pPr>
      <w:r w:rsidRPr="00EE46EF">
        <w:rPr>
          <w:szCs w:val="24"/>
        </w:rPr>
        <w:lastRenderedPageBreak/>
        <w:t xml:space="preserve">Dumnezeu </w:t>
      </w:r>
      <w:r w:rsidRPr="00EE46EF">
        <w:rPr>
          <w:szCs w:val="24"/>
        </w:rPr>
        <w:t>ș</w:t>
      </w:r>
      <w:r w:rsidRPr="00EE46EF">
        <w:rPr>
          <w:szCs w:val="24"/>
        </w:rPr>
        <w:t xml:space="preserve">i Mântuitorului nostru Hristos prin trup. Prin aceasta El a eliberat </w:t>
      </w:r>
      <w:r w:rsidRPr="00EE46EF">
        <w:rPr>
          <w:szCs w:val="24"/>
        </w:rPr>
        <w:t>ș</w:t>
      </w:r>
      <w:r w:rsidRPr="00EE46EF">
        <w:rPr>
          <w:szCs w:val="24"/>
        </w:rPr>
        <w:t xml:space="preserve">i </w:t>
      </w:r>
    </w:p>
    <w:p w14:paraId="78C756FE" w14:textId="77777777" w:rsidR="00571BF1" w:rsidRPr="00EE46EF" w:rsidRDefault="00571BF1" w:rsidP="00571BF1">
      <w:pPr>
        <w:spacing w:after="240"/>
        <w:rPr>
          <w:szCs w:val="24"/>
        </w:rPr>
      </w:pPr>
      <w:r w:rsidRPr="00EE46EF">
        <w:rPr>
          <w:szCs w:val="24"/>
        </w:rPr>
        <w:t xml:space="preserve">răscumpărat firea oamenilor, robită stricăciunii </w:t>
      </w:r>
      <w:r w:rsidRPr="00EE46EF">
        <w:rPr>
          <w:szCs w:val="24"/>
        </w:rPr>
        <w:t>ș</w:t>
      </w:r>
      <w:r w:rsidRPr="00EE46EF">
        <w:rPr>
          <w:szCs w:val="24"/>
        </w:rPr>
        <w:t>i vândută prin ea însă</w:t>
      </w:r>
      <w:r w:rsidRPr="00EE46EF">
        <w:rPr>
          <w:szCs w:val="24"/>
        </w:rPr>
        <w:t>ș</w:t>
      </w:r>
      <w:r w:rsidRPr="00EE46EF">
        <w:rPr>
          <w:szCs w:val="24"/>
        </w:rPr>
        <w:t>i mor</w:t>
      </w:r>
      <w:r w:rsidRPr="00EE46EF">
        <w:rPr>
          <w:szCs w:val="24"/>
        </w:rPr>
        <w:t>ț</w:t>
      </w:r>
      <w:r w:rsidRPr="00EE46EF">
        <w:rPr>
          <w:szCs w:val="24"/>
        </w:rPr>
        <w:t xml:space="preserve">ii în </w:t>
      </w:r>
    </w:p>
    <w:p w14:paraId="1261500D" w14:textId="77777777" w:rsidR="00571BF1" w:rsidRPr="00EE46EF" w:rsidRDefault="00571BF1" w:rsidP="00571BF1">
      <w:pPr>
        <w:spacing w:after="240"/>
        <w:rPr>
          <w:szCs w:val="24"/>
        </w:rPr>
      </w:pPr>
      <w:r w:rsidRPr="00EE46EF">
        <w:rPr>
          <w:szCs w:val="24"/>
        </w:rPr>
        <w:t xml:space="preserve">urma păcatului, </w:t>
      </w:r>
      <w:r w:rsidRPr="00EE46EF">
        <w:rPr>
          <w:szCs w:val="24"/>
        </w:rPr>
        <w:t>ș</w:t>
      </w:r>
      <w:r w:rsidRPr="00EE46EF">
        <w:rPr>
          <w:szCs w:val="24"/>
        </w:rPr>
        <w:t xml:space="preserve">i stăpânită silnic de diavol, plătind toată datoria pentru ea ca un </w:t>
      </w:r>
    </w:p>
    <w:p w14:paraId="3A48CD47" w14:textId="77777777" w:rsidR="00571BF1" w:rsidRPr="00EE46EF" w:rsidRDefault="00571BF1" w:rsidP="00571BF1">
      <w:pPr>
        <w:spacing w:after="240"/>
        <w:rPr>
          <w:szCs w:val="24"/>
        </w:rPr>
      </w:pPr>
      <w:r w:rsidRPr="00EE46EF">
        <w:rPr>
          <w:szCs w:val="24"/>
        </w:rPr>
        <w:t xml:space="preserve">vinovat Cel nevinovat </w:t>
      </w:r>
      <w:r w:rsidRPr="00EE46EF">
        <w:rPr>
          <w:szCs w:val="24"/>
        </w:rPr>
        <w:t>ș</w:t>
      </w:r>
      <w:r w:rsidRPr="00EE46EF">
        <w:rPr>
          <w:szCs w:val="24"/>
        </w:rPr>
        <w:t>i fără de păcat. Astfel a readus-o la harul împără</w:t>
      </w:r>
      <w:r w:rsidRPr="00EE46EF">
        <w:rPr>
          <w:szCs w:val="24"/>
        </w:rPr>
        <w:t>ț</w:t>
      </w:r>
      <w:r w:rsidRPr="00EE46EF">
        <w:rPr>
          <w:szCs w:val="24"/>
        </w:rPr>
        <w:t xml:space="preserve">iei de la </w:t>
      </w:r>
    </w:p>
    <w:p w14:paraId="15F7EC5F" w14:textId="77777777" w:rsidR="00571BF1" w:rsidRPr="00EE46EF" w:rsidRDefault="00571BF1" w:rsidP="00571BF1">
      <w:pPr>
        <w:spacing w:after="240"/>
        <w:rPr>
          <w:szCs w:val="24"/>
        </w:rPr>
      </w:pPr>
      <w:r w:rsidRPr="00EE46EF">
        <w:rPr>
          <w:szCs w:val="24"/>
        </w:rPr>
        <w:t>început, dându-Se pe Sine pre</w:t>
      </w:r>
      <w:r w:rsidRPr="00EE46EF">
        <w:rPr>
          <w:szCs w:val="24"/>
        </w:rPr>
        <w:t>ț</w:t>
      </w:r>
      <w:r w:rsidRPr="00EE46EF">
        <w:rPr>
          <w:szCs w:val="24"/>
        </w:rPr>
        <w:t xml:space="preserve"> de răscumpărare </w:t>
      </w:r>
      <w:r w:rsidRPr="00EE46EF">
        <w:rPr>
          <w:szCs w:val="24"/>
        </w:rPr>
        <w:t>ș</w:t>
      </w:r>
      <w:r w:rsidRPr="00EE46EF">
        <w:rPr>
          <w:szCs w:val="24"/>
        </w:rPr>
        <w:t xml:space="preserve">i schimb pentru noi, </w:t>
      </w:r>
      <w:r w:rsidRPr="00EE46EF">
        <w:rPr>
          <w:szCs w:val="24"/>
        </w:rPr>
        <w:t>ș</w:t>
      </w:r>
      <w:r w:rsidRPr="00EE46EF">
        <w:rPr>
          <w:szCs w:val="24"/>
        </w:rPr>
        <w:t xml:space="preserve">i punând </w:t>
      </w:r>
    </w:p>
    <w:p w14:paraId="6333A83D" w14:textId="77777777" w:rsidR="00571BF1" w:rsidRPr="00EE46EF" w:rsidRDefault="00571BF1" w:rsidP="00571BF1">
      <w:pPr>
        <w:spacing w:after="240"/>
        <w:rPr>
          <w:szCs w:val="24"/>
        </w:rPr>
      </w:pPr>
      <w:r w:rsidRPr="00EE46EF">
        <w:rPr>
          <w:szCs w:val="24"/>
        </w:rPr>
        <w:t>patima Sa de via</w:t>
      </w:r>
      <w:r w:rsidRPr="00EE46EF">
        <w:rPr>
          <w:szCs w:val="24"/>
        </w:rPr>
        <w:t>ț</w:t>
      </w:r>
      <w:r w:rsidRPr="00EE46EF">
        <w:rPr>
          <w:szCs w:val="24"/>
        </w:rPr>
        <w:t xml:space="preserve">ă făcătoare ca leac de vindecare a patimilor noastre, </w:t>
      </w:r>
    </w:p>
    <w:p w14:paraId="4FCA210C" w14:textId="77777777" w:rsidR="00571BF1" w:rsidRPr="00EE46EF" w:rsidRDefault="00571BF1" w:rsidP="00571BF1">
      <w:pPr>
        <w:spacing w:after="240"/>
        <w:rPr>
          <w:szCs w:val="24"/>
        </w:rPr>
      </w:pPr>
      <w:r w:rsidRPr="00EE46EF">
        <w:rPr>
          <w:szCs w:val="24"/>
        </w:rPr>
        <w:t xml:space="preserve">priciniuitoare de stricăciune, </w:t>
      </w:r>
      <w:r w:rsidRPr="00EE46EF">
        <w:rPr>
          <w:szCs w:val="24"/>
        </w:rPr>
        <w:t>ș</w:t>
      </w:r>
      <w:r w:rsidRPr="00EE46EF">
        <w:rPr>
          <w:szCs w:val="24"/>
        </w:rPr>
        <w:t xml:space="preserve">i ca mijloc de mântuire al întregii lumi. </w:t>
      </w:r>
    </w:p>
    <w:p w14:paraId="1862B0FD" w14:textId="77777777" w:rsidR="00571BF1" w:rsidRPr="00EE46EF" w:rsidRDefault="00571BF1" w:rsidP="00571BF1">
      <w:pPr>
        <w:spacing w:after="240"/>
        <w:rPr>
          <w:szCs w:val="24"/>
        </w:rPr>
      </w:pPr>
      <w:r w:rsidRPr="00EE46EF">
        <w:rPr>
          <w:szCs w:val="24"/>
        </w:rPr>
        <w:t xml:space="preserve">Iar prin intrarea arhiereului în ieration, </w:t>
      </w:r>
      <w:r w:rsidRPr="00EE46EF">
        <w:rPr>
          <w:szCs w:val="24"/>
        </w:rPr>
        <w:t>ș</w:t>
      </w:r>
      <w:r w:rsidRPr="00EE46EF">
        <w:rPr>
          <w:szCs w:val="24"/>
        </w:rPr>
        <w:t>i prin urcarea pe tronul preo</w:t>
      </w:r>
      <w:r w:rsidRPr="00EE46EF">
        <w:rPr>
          <w:szCs w:val="24"/>
        </w:rPr>
        <w:t>ț</w:t>
      </w:r>
      <w:r w:rsidRPr="00EE46EF">
        <w:rPr>
          <w:szCs w:val="24"/>
        </w:rPr>
        <w:t xml:space="preserve">esc se </w:t>
      </w:r>
    </w:p>
    <w:p w14:paraId="1D2C9568" w14:textId="77777777" w:rsidR="00571BF1" w:rsidRPr="00EE46EF" w:rsidRDefault="00571BF1" w:rsidP="00571BF1">
      <w:pPr>
        <w:spacing w:after="240"/>
        <w:rPr>
          <w:szCs w:val="24"/>
        </w:rPr>
      </w:pPr>
      <w:r w:rsidRPr="00EE46EF">
        <w:rPr>
          <w:szCs w:val="24"/>
        </w:rPr>
        <w:t>închipuie</w:t>
      </w:r>
      <w:r w:rsidRPr="00EE46EF">
        <w:rPr>
          <w:szCs w:val="24"/>
        </w:rPr>
        <w:t>ș</w:t>
      </w:r>
      <w:r w:rsidRPr="00EE46EF">
        <w:rPr>
          <w:szCs w:val="24"/>
        </w:rPr>
        <w:t>te simbolic înăl</w:t>
      </w:r>
      <w:r w:rsidRPr="00EE46EF">
        <w:rPr>
          <w:szCs w:val="24"/>
        </w:rPr>
        <w:t>ț</w:t>
      </w:r>
      <w:r w:rsidRPr="00EE46EF">
        <w:rPr>
          <w:szCs w:val="24"/>
        </w:rPr>
        <w:t xml:space="preserve">area </w:t>
      </w:r>
      <w:r w:rsidRPr="00EE46EF">
        <w:rPr>
          <w:szCs w:val="24"/>
        </w:rPr>
        <w:t>ș</w:t>
      </w:r>
      <w:r w:rsidRPr="00EE46EF">
        <w:rPr>
          <w:szCs w:val="24"/>
        </w:rPr>
        <w:t>i rea</w:t>
      </w:r>
      <w:r w:rsidRPr="00EE46EF">
        <w:rPr>
          <w:szCs w:val="24"/>
        </w:rPr>
        <w:t>ș</w:t>
      </w:r>
      <w:r w:rsidRPr="00EE46EF">
        <w:rPr>
          <w:szCs w:val="24"/>
        </w:rPr>
        <w:t xml:space="preserve">ezarea Aceluia în ceruri </w:t>
      </w:r>
      <w:r w:rsidRPr="00EE46EF">
        <w:rPr>
          <w:szCs w:val="24"/>
        </w:rPr>
        <w:t>ș</w:t>
      </w:r>
      <w:r w:rsidRPr="00EE46EF">
        <w:rPr>
          <w:szCs w:val="24"/>
        </w:rPr>
        <w:t xml:space="preserve">i pe tronul mai </w:t>
      </w:r>
    </w:p>
    <w:p w14:paraId="526C72CC" w14:textId="77777777" w:rsidR="00571BF1" w:rsidRPr="00EE46EF" w:rsidRDefault="00571BF1" w:rsidP="00571BF1">
      <w:pPr>
        <w:spacing w:after="240"/>
        <w:rPr>
          <w:szCs w:val="24"/>
        </w:rPr>
      </w:pPr>
      <w:r w:rsidRPr="00EE46EF">
        <w:rPr>
          <w:szCs w:val="24"/>
        </w:rPr>
        <w:t xml:space="preserve">presus de ceruri, după petrecerea în lume. </w:t>
      </w:r>
    </w:p>
    <w:p w14:paraId="257CE8E8" w14:textId="77777777" w:rsidR="00571BF1" w:rsidRPr="00EE46EF" w:rsidRDefault="00571BF1" w:rsidP="00571BF1">
      <w:pPr>
        <w:spacing w:after="240"/>
        <w:rPr>
          <w:szCs w:val="24"/>
        </w:rPr>
      </w:pPr>
    </w:p>
    <w:p w14:paraId="43FFDC3B" w14:textId="77777777" w:rsidR="00571BF1" w:rsidRPr="00EE46EF" w:rsidRDefault="00571BF1" w:rsidP="00571BF1">
      <w:pPr>
        <w:spacing w:after="240"/>
        <w:rPr>
          <w:szCs w:val="24"/>
        </w:rPr>
      </w:pPr>
      <w:r w:rsidRPr="00EE46EF">
        <w:rPr>
          <w:szCs w:val="24"/>
        </w:rPr>
        <w:t xml:space="preserve">Capitolul al IX-lea </w:t>
      </w:r>
    </w:p>
    <w:p w14:paraId="49B09601" w14:textId="77777777" w:rsidR="00571BF1" w:rsidRPr="00EE46EF" w:rsidRDefault="00571BF1" w:rsidP="00571BF1">
      <w:pPr>
        <w:spacing w:after="240"/>
        <w:rPr>
          <w:szCs w:val="24"/>
        </w:rPr>
      </w:pPr>
      <w:r w:rsidRPr="00EE46EF">
        <w:rPr>
          <w:szCs w:val="24"/>
        </w:rPr>
        <w:t xml:space="preserve">CE ÎNSEAMNĂ INTRAREA POPORULUI ÎN SFÂNTA BISERICĂ? </w:t>
      </w:r>
    </w:p>
    <w:p w14:paraId="167784A6" w14:textId="77777777" w:rsidR="00571BF1" w:rsidRPr="00EE46EF" w:rsidRDefault="00571BF1" w:rsidP="00571BF1">
      <w:pPr>
        <w:spacing w:after="240"/>
        <w:rPr>
          <w:szCs w:val="24"/>
        </w:rPr>
      </w:pPr>
      <w:r w:rsidRPr="00EE46EF">
        <w:rPr>
          <w:szCs w:val="24"/>
        </w:rPr>
        <w:t xml:space="preserve">Intrarea poporului, care se face odată cu a ierarhului, în sfânta biserică, </w:t>
      </w:r>
    </w:p>
    <w:p w14:paraId="02289772" w14:textId="77777777" w:rsidR="00571BF1" w:rsidRPr="00EE46EF" w:rsidRDefault="00571BF1" w:rsidP="00571BF1">
      <w:pPr>
        <w:spacing w:after="240"/>
        <w:rPr>
          <w:szCs w:val="24"/>
        </w:rPr>
      </w:pPr>
      <w:r w:rsidRPr="00EE46EF">
        <w:rPr>
          <w:szCs w:val="24"/>
        </w:rPr>
        <w:t>înseamnă întoarcerea necredincio</w:t>
      </w:r>
      <w:r w:rsidRPr="00EE46EF">
        <w:rPr>
          <w:szCs w:val="24"/>
        </w:rPr>
        <w:t>ș</w:t>
      </w:r>
      <w:r w:rsidRPr="00EE46EF">
        <w:rPr>
          <w:szCs w:val="24"/>
        </w:rPr>
        <w:t>ilor de la ne</w:t>
      </w:r>
      <w:r w:rsidRPr="00EE46EF">
        <w:rPr>
          <w:szCs w:val="24"/>
        </w:rPr>
        <w:t>ș</w:t>
      </w:r>
      <w:r w:rsidRPr="00EE46EF">
        <w:rPr>
          <w:szCs w:val="24"/>
        </w:rPr>
        <w:t>tiin</w:t>
      </w:r>
      <w:r w:rsidRPr="00EE46EF">
        <w:rPr>
          <w:szCs w:val="24"/>
        </w:rPr>
        <w:t>ț</w:t>
      </w:r>
      <w:r w:rsidRPr="00EE46EF">
        <w:rPr>
          <w:szCs w:val="24"/>
        </w:rPr>
        <w:t xml:space="preserve">ă </w:t>
      </w:r>
      <w:r w:rsidRPr="00EE46EF">
        <w:rPr>
          <w:szCs w:val="24"/>
        </w:rPr>
        <w:t>ș</w:t>
      </w:r>
      <w:r w:rsidRPr="00EE46EF">
        <w:rPr>
          <w:szCs w:val="24"/>
        </w:rPr>
        <w:t>i rătăcire la cunoa</w:t>
      </w:r>
      <w:r w:rsidRPr="00EE46EF">
        <w:rPr>
          <w:szCs w:val="24"/>
        </w:rPr>
        <w:t>ș</w:t>
      </w:r>
      <w:r w:rsidRPr="00EE46EF">
        <w:rPr>
          <w:szCs w:val="24"/>
        </w:rPr>
        <w:t xml:space="preserve">terea lui </w:t>
      </w:r>
    </w:p>
    <w:p w14:paraId="6A469A4C" w14:textId="77777777" w:rsidR="00571BF1" w:rsidRPr="00EE46EF" w:rsidRDefault="00571BF1" w:rsidP="00571BF1">
      <w:pPr>
        <w:spacing w:after="240"/>
        <w:rPr>
          <w:szCs w:val="24"/>
        </w:rPr>
      </w:pPr>
      <w:r w:rsidRPr="00EE46EF">
        <w:rPr>
          <w:szCs w:val="24"/>
        </w:rPr>
        <w:t xml:space="preserve">Dumnezeu, </w:t>
      </w:r>
      <w:r w:rsidRPr="00EE46EF">
        <w:rPr>
          <w:szCs w:val="24"/>
        </w:rPr>
        <w:t>ș</w:t>
      </w:r>
      <w:r w:rsidRPr="00EE46EF">
        <w:rPr>
          <w:szCs w:val="24"/>
        </w:rPr>
        <w:t>i mutarea credincio</w:t>
      </w:r>
      <w:r w:rsidRPr="00EE46EF">
        <w:rPr>
          <w:szCs w:val="24"/>
        </w:rPr>
        <w:t>ș</w:t>
      </w:r>
      <w:r w:rsidRPr="00EE46EF">
        <w:rPr>
          <w:szCs w:val="24"/>
        </w:rPr>
        <w:t xml:space="preserve">ilor de la păcat </w:t>
      </w:r>
      <w:r w:rsidRPr="00EE46EF">
        <w:rPr>
          <w:szCs w:val="24"/>
        </w:rPr>
        <w:t>ș</w:t>
      </w:r>
      <w:r w:rsidRPr="00EE46EF">
        <w:rPr>
          <w:szCs w:val="24"/>
        </w:rPr>
        <w:t>i necuno</w:t>
      </w:r>
      <w:r w:rsidRPr="00EE46EF">
        <w:rPr>
          <w:szCs w:val="24"/>
        </w:rPr>
        <w:t>ș</w:t>
      </w:r>
      <w:r w:rsidRPr="00EE46EF">
        <w:rPr>
          <w:szCs w:val="24"/>
        </w:rPr>
        <w:t>tin</w:t>
      </w:r>
      <w:r w:rsidRPr="00EE46EF">
        <w:rPr>
          <w:szCs w:val="24"/>
        </w:rPr>
        <w:t>ț</w:t>
      </w:r>
      <w:r w:rsidRPr="00EE46EF">
        <w:rPr>
          <w:szCs w:val="24"/>
        </w:rPr>
        <w:t xml:space="preserve">ă la virtute </w:t>
      </w:r>
      <w:r w:rsidRPr="00EE46EF">
        <w:rPr>
          <w:szCs w:val="24"/>
        </w:rPr>
        <w:t>ș</w:t>
      </w:r>
      <w:r w:rsidRPr="00EE46EF">
        <w:rPr>
          <w:szCs w:val="24"/>
        </w:rPr>
        <w:t xml:space="preserve">i </w:t>
      </w:r>
    </w:p>
    <w:p w14:paraId="319A440F" w14:textId="77777777" w:rsidR="00571BF1" w:rsidRPr="00EE46EF" w:rsidRDefault="00571BF1" w:rsidP="00571BF1">
      <w:pPr>
        <w:spacing w:after="240"/>
        <w:rPr>
          <w:szCs w:val="24"/>
        </w:rPr>
      </w:pPr>
      <w:r w:rsidRPr="00EE46EF">
        <w:rPr>
          <w:szCs w:val="24"/>
        </w:rPr>
        <w:t>cuno</w:t>
      </w:r>
      <w:r w:rsidRPr="00EE46EF">
        <w:rPr>
          <w:szCs w:val="24"/>
        </w:rPr>
        <w:t>ș</w:t>
      </w:r>
      <w:r w:rsidRPr="00EE46EF">
        <w:rPr>
          <w:szCs w:val="24"/>
        </w:rPr>
        <w:t>tin</w:t>
      </w:r>
      <w:r w:rsidRPr="00EE46EF">
        <w:rPr>
          <w:szCs w:val="24"/>
        </w:rPr>
        <w:t>ț</w:t>
      </w:r>
      <w:r w:rsidRPr="00EE46EF">
        <w:rPr>
          <w:szCs w:val="24"/>
        </w:rPr>
        <w:t>ă, spunea fericitul bătrân. Căci intrarea în biserică nu înfă</w:t>
      </w:r>
      <w:r w:rsidRPr="00EE46EF">
        <w:rPr>
          <w:szCs w:val="24"/>
        </w:rPr>
        <w:t>ț</w:t>
      </w:r>
      <w:r w:rsidRPr="00EE46EF">
        <w:rPr>
          <w:szCs w:val="24"/>
        </w:rPr>
        <w:t>i</w:t>
      </w:r>
      <w:r w:rsidRPr="00EE46EF">
        <w:rPr>
          <w:szCs w:val="24"/>
        </w:rPr>
        <w:t>ș</w:t>
      </w:r>
      <w:r w:rsidRPr="00EE46EF">
        <w:rPr>
          <w:szCs w:val="24"/>
        </w:rPr>
        <w:t xml:space="preserve">ează numai </w:t>
      </w:r>
    </w:p>
    <w:p w14:paraId="0631B3E4" w14:textId="77777777" w:rsidR="00571BF1" w:rsidRPr="00EE46EF" w:rsidRDefault="00571BF1" w:rsidP="00571BF1">
      <w:pPr>
        <w:spacing w:after="240"/>
        <w:rPr>
          <w:szCs w:val="24"/>
        </w:rPr>
      </w:pPr>
      <w:r w:rsidRPr="00EE46EF">
        <w:rPr>
          <w:szCs w:val="24"/>
        </w:rPr>
        <w:t>întoarcerea necredincio</w:t>
      </w:r>
      <w:r w:rsidRPr="00EE46EF">
        <w:rPr>
          <w:szCs w:val="24"/>
        </w:rPr>
        <w:t>ș</w:t>
      </w:r>
      <w:r w:rsidRPr="00EE46EF">
        <w:rPr>
          <w:szCs w:val="24"/>
        </w:rPr>
        <w:t xml:space="preserve">ilor la adevăratul Dumnezeu, ci </w:t>
      </w:r>
      <w:r w:rsidRPr="00EE46EF">
        <w:rPr>
          <w:szCs w:val="24"/>
        </w:rPr>
        <w:t>ș</w:t>
      </w:r>
      <w:r w:rsidRPr="00EE46EF">
        <w:rPr>
          <w:szCs w:val="24"/>
        </w:rPr>
        <w:t xml:space="preserve">i îndreptarea prin </w:t>
      </w:r>
    </w:p>
    <w:p w14:paraId="3BCEED66" w14:textId="77777777" w:rsidR="00571BF1" w:rsidRPr="00EE46EF" w:rsidRDefault="00571BF1" w:rsidP="00571BF1">
      <w:pPr>
        <w:spacing w:after="240"/>
        <w:rPr>
          <w:szCs w:val="24"/>
        </w:rPr>
      </w:pPr>
      <w:r w:rsidRPr="00EE46EF">
        <w:rPr>
          <w:szCs w:val="24"/>
        </w:rPr>
        <w:t>pocăin</w:t>
      </w:r>
      <w:r w:rsidRPr="00EE46EF">
        <w:rPr>
          <w:szCs w:val="24"/>
        </w:rPr>
        <w:t>ț</w:t>
      </w:r>
      <w:r w:rsidRPr="00EE46EF">
        <w:rPr>
          <w:szCs w:val="24"/>
        </w:rPr>
        <w:t xml:space="preserve">ă a fiecăruia dintre noi cei ce credem dar nesocotim poruncile Domnului </w:t>
      </w:r>
    </w:p>
    <w:p w14:paraId="0C76250B" w14:textId="77777777" w:rsidR="00571BF1" w:rsidRPr="00EE46EF" w:rsidRDefault="00571BF1" w:rsidP="00571BF1">
      <w:pPr>
        <w:spacing w:after="240"/>
        <w:rPr>
          <w:szCs w:val="24"/>
        </w:rPr>
      </w:pPr>
      <w:r w:rsidRPr="00EE46EF">
        <w:rPr>
          <w:szCs w:val="24"/>
        </w:rPr>
        <w:t xml:space="preserve">prin trai desfrânat </w:t>
      </w:r>
      <w:r w:rsidRPr="00EE46EF">
        <w:rPr>
          <w:szCs w:val="24"/>
        </w:rPr>
        <w:t>ș</w:t>
      </w:r>
      <w:r w:rsidRPr="00EE46EF">
        <w:rPr>
          <w:szCs w:val="24"/>
        </w:rPr>
        <w:t>i prin via</w:t>
      </w:r>
      <w:r w:rsidRPr="00EE46EF">
        <w:rPr>
          <w:szCs w:val="24"/>
        </w:rPr>
        <w:t>ț</w:t>
      </w:r>
      <w:r w:rsidRPr="00EE46EF">
        <w:rPr>
          <w:szCs w:val="24"/>
        </w:rPr>
        <w:t>ă necuvincioasă. Fiindcă tot omul, fie uciga</w:t>
      </w:r>
      <w:r w:rsidRPr="00EE46EF">
        <w:rPr>
          <w:szCs w:val="24"/>
        </w:rPr>
        <w:t>ș</w:t>
      </w:r>
      <w:r w:rsidRPr="00EE46EF">
        <w:rPr>
          <w:szCs w:val="24"/>
        </w:rPr>
        <w:t xml:space="preserve">, fie </w:t>
      </w:r>
    </w:p>
    <w:p w14:paraId="2B77D94F" w14:textId="77777777" w:rsidR="00571BF1" w:rsidRPr="00EE46EF" w:rsidRDefault="00571BF1" w:rsidP="00571BF1">
      <w:pPr>
        <w:spacing w:after="240"/>
        <w:rPr>
          <w:szCs w:val="24"/>
        </w:rPr>
      </w:pPr>
      <w:r w:rsidRPr="00EE46EF">
        <w:rPr>
          <w:szCs w:val="24"/>
        </w:rPr>
        <w:t xml:space="preserve">desfrânat, fie fur, fie îngâmfat, fie mândru sau înjurător, sau lacom, sau iubitor de </w:t>
      </w:r>
    </w:p>
    <w:p w14:paraId="2FD87C06" w14:textId="77777777" w:rsidR="00571BF1" w:rsidRPr="00EE46EF" w:rsidRDefault="00571BF1" w:rsidP="00571BF1">
      <w:pPr>
        <w:spacing w:after="240"/>
        <w:rPr>
          <w:szCs w:val="24"/>
        </w:rPr>
      </w:pPr>
      <w:r w:rsidRPr="00EE46EF">
        <w:rPr>
          <w:szCs w:val="24"/>
        </w:rPr>
        <w:t>argin</w:t>
      </w:r>
      <w:r w:rsidRPr="00EE46EF">
        <w:rPr>
          <w:szCs w:val="24"/>
        </w:rPr>
        <w:t>ț</w:t>
      </w:r>
      <w:r w:rsidRPr="00EE46EF">
        <w:rPr>
          <w:szCs w:val="24"/>
        </w:rPr>
        <w:t>i, sau bârfitor, sau neuitător de rău, sau u</w:t>
      </w:r>
      <w:r w:rsidRPr="00EE46EF">
        <w:rPr>
          <w:szCs w:val="24"/>
        </w:rPr>
        <w:t>ș</w:t>
      </w:r>
      <w:r w:rsidRPr="00EE46EF">
        <w:rPr>
          <w:szCs w:val="24"/>
        </w:rPr>
        <w:t>or de mi</w:t>
      </w:r>
      <w:r w:rsidRPr="00EE46EF">
        <w:rPr>
          <w:szCs w:val="24"/>
        </w:rPr>
        <w:t>ș</w:t>
      </w:r>
      <w:r w:rsidRPr="00EE46EF">
        <w:rPr>
          <w:szCs w:val="24"/>
        </w:rPr>
        <w:t xml:space="preserve">cat spre mânie </w:t>
      </w:r>
      <w:r w:rsidRPr="00EE46EF">
        <w:rPr>
          <w:szCs w:val="24"/>
        </w:rPr>
        <w:t>ș</w:t>
      </w:r>
      <w:r w:rsidRPr="00EE46EF">
        <w:rPr>
          <w:szCs w:val="24"/>
        </w:rPr>
        <w:t xml:space="preserve">i furie, </w:t>
      </w:r>
    </w:p>
    <w:p w14:paraId="1F1AC13B" w14:textId="77777777" w:rsidR="00571BF1" w:rsidRPr="00EE46EF" w:rsidRDefault="00571BF1" w:rsidP="00571BF1">
      <w:pPr>
        <w:spacing w:after="240"/>
        <w:rPr>
          <w:szCs w:val="24"/>
        </w:rPr>
      </w:pPr>
      <w:r w:rsidRPr="00EE46EF">
        <w:rPr>
          <w:szCs w:val="24"/>
        </w:rPr>
        <w:t xml:space="preserve">sau vorbitor de rău, sau semănător de vrajbă, sau </w:t>
      </w:r>
      <w:r w:rsidRPr="00EE46EF">
        <w:rPr>
          <w:szCs w:val="24"/>
        </w:rPr>
        <w:t>ș</w:t>
      </w:r>
      <w:r w:rsidRPr="00EE46EF">
        <w:rPr>
          <w:szCs w:val="24"/>
        </w:rPr>
        <w:t>optitor, pizma</w:t>
      </w:r>
      <w:r w:rsidRPr="00EE46EF">
        <w:rPr>
          <w:szCs w:val="24"/>
        </w:rPr>
        <w:t>ș</w:t>
      </w:r>
      <w:r w:rsidRPr="00EE46EF">
        <w:rPr>
          <w:szCs w:val="24"/>
        </w:rPr>
        <w:t>, sau be</w:t>
      </w:r>
      <w:r w:rsidRPr="00EE46EF">
        <w:rPr>
          <w:szCs w:val="24"/>
        </w:rPr>
        <w:t>ț</w:t>
      </w:r>
      <w:r w:rsidRPr="00EE46EF">
        <w:rPr>
          <w:szCs w:val="24"/>
        </w:rPr>
        <w:t xml:space="preserve">iv </w:t>
      </w:r>
      <w:r w:rsidRPr="00EE46EF">
        <w:rPr>
          <w:szCs w:val="24"/>
        </w:rPr>
        <w:t>ș</w:t>
      </w:r>
      <w:r w:rsidRPr="00EE46EF">
        <w:rPr>
          <w:szCs w:val="24"/>
        </w:rPr>
        <w:t xml:space="preserve">i rău, </w:t>
      </w:r>
    </w:p>
    <w:p w14:paraId="6073C01C" w14:textId="77777777" w:rsidR="00571BF1" w:rsidRPr="00EE46EF" w:rsidRDefault="00571BF1" w:rsidP="00571BF1">
      <w:pPr>
        <w:spacing w:after="240"/>
        <w:rPr>
          <w:szCs w:val="24"/>
        </w:rPr>
      </w:pPr>
      <w:r w:rsidRPr="00EE46EF">
        <w:rPr>
          <w:szCs w:val="24"/>
        </w:rPr>
        <w:t xml:space="preserve">simplu vorbind, ca să nu mai lungesc cuvântul, numărând toate felurile păcatului, </w:t>
      </w:r>
    </w:p>
    <w:p w14:paraId="539DDD8B" w14:textId="77777777" w:rsidR="00571BF1" w:rsidRPr="00EE46EF" w:rsidRDefault="00571BF1" w:rsidP="00571BF1">
      <w:pPr>
        <w:spacing w:after="240"/>
        <w:rPr>
          <w:szCs w:val="24"/>
        </w:rPr>
      </w:pPr>
      <w:r w:rsidRPr="00EE46EF">
        <w:rPr>
          <w:szCs w:val="24"/>
        </w:rPr>
        <w:t xml:space="preserve">orice om care, fiind stăpânit de orice păcate, încetează în urmă de a se mai lăsa </w:t>
      </w:r>
    </w:p>
    <w:p w14:paraId="6A49027F" w14:textId="77777777" w:rsidR="00571BF1" w:rsidRPr="00EE46EF" w:rsidRDefault="00571BF1" w:rsidP="00571BF1">
      <w:pPr>
        <w:spacing w:after="240"/>
        <w:rPr>
          <w:szCs w:val="24"/>
        </w:rPr>
      </w:pPr>
      <w:r w:rsidRPr="00EE46EF">
        <w:rPr>
          <w:szCs w:val="24"/>
        </w:rPr>
        <w:t xml:space="preserve">stăpânit de bună voie de o asemenea deprindere </w:t>
      </w:r>
      <w:r w:rsidRPr="00EE46EF">
        <w:rPr>
          <w:szCs w:val="24"/>
        </w:rPr>
        <w:t>ș</w:t>
      </w:r>
      <w:r w:rsidRPr="00EE46EF">
        <w:rPr>
          <w:szCs w:val="24"/>
        </w:rPr>
        <w:t>i de a mai lucra cu inten</w:t>
      </w:r>
      <w:r w:rsidRPr="00EE46EF">
        <w:rPr>
          <w:szCs w:val="24"/>
        </w:rPr>
        <w:t>ț</w:t>
      </w:r>
      <w:r w:rsidRPr="00EE46EF">
        <w:rPr>
          <w:szCs w:val="24"/>
        </w:rPr>
        <w:t xml:space="preserve">ie </w:t>
      </w:r>
    </w:p>
    <w:p w14:paraId="0DF1BCA6" w14:textId="77777777" w:rsidR="00571BF1" w:rsidRPr="00EE46EF" w:rsidRDefault="00571BF1" w:rsidP="00571BF1">
      <w:pPr>
        <w:spacing w:after="240"/>
        <w:rPr>
          <w:szCs w:val="24"/>
        </w:rPr>
      </w:pPr>
      <w:r w:rsidRPr="00EE46EF">
        <w:rPr>
          <w:szCs w:val="24"/>
        </w:rPr>
        <w:t xml:space="preserve">potrivit cu ea, </w:t>
      </w:r>
      <w:r w:rsidRPr="00EE46EF">
        <w:rPr>
          <w:szCs w:val="24"/>
        </w:rPr>
        <w:t>ș</w:t>
      </w:r>
      <w:r w:rsidRPr="00EE46EF">
        <w:rPr>
          <w:szCs w:val="24"/>
        </w:rPr>
        <w:t>i-</w:t>
      </w:r>
      <w:r w:rsidRPr="00EE46EF">
        <w:rPr>
          <w:szCs w:val="24"/>
        </w:rPr>
        <w:t>ș</w:t>
      </w:r>
      <w:r w:rsidRPr="00EE46EF">
        <w:rPr>
          <w:szCs w:val="24"/>
        </w:rPr>
        <w:t>i schimbă via</w:t>
      </w:r>
      <w:r w:rsidRPr="00EE46EF">
        <w:rPr>
          <w:szCs w:val="24"/>
        </w:rPr>
        <w:t>ț</w:t>
      </w:r>
      <w:r w:rsidRPr="00EE46EF">
        <w:rPr>
          <w:szCs w:val="24"/>
        </w:rPr>
        <w:t xml:space="preserve">a înspre bine, alegând virtutea în locul păcatului, </w:t>
      </w:r>
    </w:p>
    <w:p w14:paraId="0DDEDF1C" w14:textId="77777777" w:rsidR="00571BF1" w:rsidRPr="00EE46EF" w:rsidRDefault="00571BF1" w:rsidP="00571BF1">
      <w:pPr>
        <w:spacing w:after="240"/>
        <w:rPr>
          <w:szCs w:val="24"/>
        </w:rPr>
      </w:pPr>
    </w:p>
    <w:p w14:paraId="3A21EE7E" w14:textId="77777777" w:rsidR="00571BF1" w:rsidRPr="00EE46EF" w:rsidRDefault="00571BF1" w:rsidP="00571BF1">
      <w:pPr>
        <w:spacing w:after="240"/>
        <w:rPr>
          <w:szCs w:val="24"/>
        </w:rPr>
      </w:pPr>
      <w:r w:rsidRPr="00EE46EF">
        <w:rPr>
          <w:szCs w:val="24"/>
        </w:rPr>
        <w:t xml:space="preserve">17 </w:t>
      </w:r>
    </w:p>
    <w:p w14:paraId="42C72FE4" w14:textId="77777777" w:rsidR="00571BF1" w:rsidRPr="00EE46EF" w:rsidRDefault="00571BF1" w:rsidP="00571BF1">
      <w:pPr>
        <w:spacing w:after="240"/>
        <w:rPr>
          <w:szCs w:val="24"/>
        </w:rPr>
      </w:pPr>
    </w:p>
    <w:p w14:paraId="6E8508AE" w14:textId="77777777" w:rsidR="00571BF1" w:rsidRPr="00EE46EF" w:rsidRDefault="00571BF1" w:rsidP="00571BF1">
      <w:pPr>
        <w:spacing w:after="240"/>
        <w:rPr>
          <w:szCs w:val="24"/>
        </w:rPr>
      </w:pPr>
      <w:r w:rsidRPr="00EE46EF">
        <w:rPr>
          <w:szCs w:val="24"/>
        </w:rPr>
        <w:t xml:space="preserve">Sf. Maxim Mărturisitorul, Mistagogia </w:t>
      </w:r>
    </w:p>
    <w:p w14:paraId="00AAE6AA" w14:textId="77777777" w:rsidR="00571BF1" w:rsidRPr="00EE46EF" w:rsidRDefault="00571BF1" w:rsidP="00571BF1">
      <w:pPr>
        <w:spacing w:after="240"/>
        <w:rPr>
          <w:szCs w:val="24"/>
        </w:rPr>
      </w:pPr>
      <w:r w:rsidRPr="00EE46EF">
        <w:rPr>
          <w:szCs w:val="24"/>
        </w:rPr>
        <w:t xml:space="preserve">orice astfel de om are să fie socotit că intră într-adevăr cu Hristos Dumnezeul </w:t>
      </w:r>
      <w:r w:rsidRPr="00EE46EF">
        <w:rPr>
          <w:szCs w:val="24"/>
        </w:rPr>
        <w:t>ș</w:t>
      </w:r>
      <w:r w:rsidRPr="00EE46EF">
        <w:rPr>
          <w:szCs w:val="24"/>
        </w:rPr>
        <w:t xml:space="preserve">i </w:t>
      </w:r>
    </w:p>
    <w:p w14:paraId="375FA727" w14:textId="77777777" w:rsidR="00571BF1" w:rsidRPr="00EE46EF" w:rsidRDefault="00571BF1" w:rsidP="00571BF1">
      <w:pPr>
        <w:spacing w:after="240"/>
        <w:rPr>
          <w:szCs w:val="24"/>
        </w:rPr>
      </w:pPr>
      <w:r w:rsidRPr="00EE46EF">
        <w:rPr>
          <w:szCs w:val="24"/>
        </w:rPr>
        <w:t>Arhiereul nostru la virtute, care în</w:t>
      </w:r>
      <w:r w:rsidRPr="00EE46EF">
        <w:rPr>
          <w:szCs w:val="24"/>
        </w:rPr>
        <w:t>ț</w:t>
      </w:r>
      <w:r w:rsidRPr="00EE46EF">
        <w:rPr>
          <w:szCs w:val="24"/>
        </w:rPr>
        <w:t xml:space="preserve">eleasă figurat este biserica. </w:t>
      </w:r>
    </w:p>
    <w:p w14:paraId="6B9C6120" w14:textId="77777777" w:rsidR="00571BF1" w:rsidRPr="00EE46EF" w:rsidRDefault="00571BF1" w:rsidP="00571BF1">
      <w:pPr>
        <w:spacing w:after="240"/>
        <w:rPr>
          <w:szCs w:val="24"/>
        </w:rPr>
      </w:pPr>
    </w:p>
    <w:p w14:paraId="69470BBF" w14:textId="77777777" w:rsidR="00571BF1" w:rsidRPr="00EE46EF" w:rsidRDefault="00571BF1" w:rsidP="00571BF1">
      <w:pPr>
        <w:spacing w:after="240"/>
        <w:rPr>
          <w:szCs w:val="24"/>
        </w:rPr>
      </w:pPr>
      <w:r w:rsidRPr="00EE46EF">
        <w:rPr>
          <w:szCs w:val="24"/>
        </w:rPr>
        <w:t xml:space="preserve">Capitolul al X-lea </w:t>
      </w:r>
    </w:p>
    <w:p w14:paraId="659A99CB" w14:textId="77777777" w:rsidR="00571BF1" w:rsidRPr="00EE46EF" w:rsidRDefault="00571BF1" w:rsidP="00571BF1">
      <w:pPr>
        <w:spacing w:after="240"/>
        <w:rPr>
          <w:szCs w:val="24"/>
        </w:rPr>
      </w:pPr>
      <w:r w:rsidRPr="00EE46EF">
        <w:rPr>
          <w:szCs w:val="24"/>
        </w:rPr>
        <w:t>CE SIMBOLIZEAZĂ CITIRILE DUMNEZEIE</w:t>
      </w:r>
      <w:r w:rsidRPr="00EE46EF">
        <w:rPr>
          <w:szCs w:val="24"/>
        </w:rPr>
        <w:t>Ș</w:t>
      </w:r>
      <w:r w:rsidRPr="00EE46EF">
        <w:rPr>
          <w:szCs w:val="24"/>
        </w:rPr>
        <w:t xml:space="preserve">TI ? </w:t>
      </w:r>
    </w:p>
    <w:p w14:paraId="770AE0CD" w14:textId="77777777" w:rsidR="00571BF1" w:rsidRPr="00EE46EF" w:rsidRDefault="00571BF1" w:rsidP="00571BF1">
      <w:pPr>
        <w:spacing w:after="240"/>
        <w:rPr>
          <w:szCs w:val="24"/>
        </w:rPr>
      </w:pPr>
      <w:r w:rsidRPr="00EE46EF">
        <w:rPr>
          <w:szCs w:val="24"/>
        </w:rPr>
        <w:t>Citirile dumnezee</w:t>
      </w:r>
      <w:r w:rsidRPr="00EE46EF">
        <w:rPr>
          <w:szCs w:val="24"/>
        </w:rPr>
        <w:t>ș</w:t>
      </w:r>
      <w:r w:rsidRPr="00EE46EF">
        <w:rPr>
          <w:szCs w:val="24"/>
        </w:rPr>
        <w:t>ti ale preasfintelor căr</w:t>
      </w:r>
      <w:r w:rsidRPr="00EE46EF">
        <w:rPr>
          <w:szCs w:val="24"/>
        </w:rPr>
        <w:t>ț</w:t>
      </w:r>
      <w:r w:rsidRPr="00EE46EF">
        <w:rPr>
          <w:szCs w:val="24"/>
        </w:rPr>
        <w:t>i, spunea învă</w:t>
      </w:r>
      <w:r w:rsidRPr="00EE46EF">
        <w:rPr>
          <w:szCs w:val="24"/>
        </w:rPr>
        <w:t>ț</w:t>
      </w:r>
      <w:r w:rsidRPr="00EE46EF">
        <w:rPr>
          <w:szCs w:val="24"/>
        </w:rPr>
        <w:t xml:space="preserve">ătorul că indică </w:t>
      </w:r>
    </w:p>
    <w:p w14:paraId="775F136D" w14:textId="77777777" w:rsidR="00571BF1" w:rsidRPr="00EE46EF" w:rsidRDefault="00571BF1" w:rsidP="00571BF1">
      <w:pPr>
        <w:spacing w:after="240"/>
        <w:rPr>
          <w:szCs w:val="24"/>
        </w:rPr>
      </w:pPr>
      <w:r w:rsidRPr="00EE46EF">
        <w:rPr>
          <w:szCs w:val="24"/>
        </w:rPr>
        <w:t xml:space="preserve">voile </w:t>
      </w:r>
      <w:r w:rsidRPr="00EE46EF">
        <w:rPr>
          <w:szCs w:val="24"/>
        </w:rPr>
        <w:t>ș</w:t>
      </w:r>
      <w:r w:rsidRPr="00EE46EF">
        <w:rPr>
          <w:szCs w:val="24"/>
        </w:rPr>
        <w:t>i sfaturile dumnezee</w:t>
      </w:r>
      <w:r w:rsidRPr="00EE46EF">
        <w:rPr>
          <w:szCs w:val="24"/>
        </w:rPr>
        <w:t>ș</w:t>
      </w:r>
      <w:r w:rsidRPr="00EE46EF">
        <w:rPr>
          <w:szCs w:val="24"/>
        </w:rPr>
        <w:t xml:space="preserve">ti </w:t>
      </w:r>
      <w:r w:rsidRPr="00EE46EF">
        <w:rPr>
          <w:szCs w:val="24"/>
        </w:rPr>
        <w:t>ș</w:t>
      </w:r>
      <w:r w:rsidRPr="00EE46EF">
        <w:rPr>
          <w:szCs w:val="24"/>
        </w:rPr>
        <w:t xml:space="preserve">i fericite ale atotsfântului Dumnezeu. Prin ele </w:t>
      </w:r>
    </w:p>
    <w:p w14:paraId="15793FA6" w14:textId="77777777" w:rsidR="00571BF1" w:rsidRPr="00EE46EF" w:rsidRDefault="00571BF1" w:rsidP="00571BF1">
      <w:pPr>
        <w:spacing w:after="240"/>
        <w:rPr>
          <w:szCs w:val="24"/>
        </w:rPr>
      </w:pPr>
      <w:r w:rsidRPr="00EE46EF">
        <w:rPr>
          <w:szCs w:val="24"/>
        </w:rPr>
        <w:t xml:space="preserve">aflăm îndatoririle ce le avem de îndeplinit, potrivit cu fiecare dintre noi, după </w:t>
      </w:r>
    </w:p>
    <w:p w14:paraId="678B914E" w14:textId="77777777" w:rsidR="00571BF1" w:rsidRPr="00EE46EF" w:rsidRDefault="00571BF1" w:rsidP="00571BF1">
      <w:pPr>
        <w:spacing w:after="240"/>
        <w:rPr>
          <w:szCs w:val="24"/>
        </w:rPr>
      </w:pPr>
      <w:r w:rsidRPr="00EE46EF">
        <w:rPr>
          <w:szCs w:val="24"/>
        </w:rPr>
        <w:t>puterea ce este înnăscută. De asemenea învă</w:t>
      </w:r>
      <w:r w:rsidRPr="00EE46EF">
        <w:rPr>
          <w:szCs w:val="24"/>
        </w:rPr>
        <w:t>ț</w:t>
      </w:r>
      <w:r w:rsidRPr="00EE46EF">
        <w:rPr>
          <w:szCs w:val="24"/>
        </w:rPr>
        <w:t>ăm legile luptelor dumnezee</w:t>
      </w:r>
      <w:r w:rsidRPr="00EE46EF">
        <w:rPr>
          <w:szCs w:val="24"/>
        </w:rPr>
        <w:t>ș</w:t>
      </w:r>
      <w:r w:rsidRPr="00EE46EF">
        <w:rPr>
          <w:szCs w:val="24"/>
        </w:rPr>
        <w:t xml:space="preserve">ti </w:t>
      </w:r>
    </w:p>
    <w:p w14:paraId="70523A8B" w14:textId="77777777" w:rsidR="00571BF1" w:rsidRPr="00EE46EF" w:rsidRDefault="00571BF1" w:rsidP="00571BF1">
      <w:pPr>
        <w:spacing w:after="240"/>
        <w:rPr>
          <w:szCs w:val="24"/>
        </w:rPr>
      </w:pPr>
      <w:r w:rsidRPr="00EE46EF">
        <w:rPr>
          <w:szCs w:val="24"/>
        </w:rPr>
        <w:t>fericite, după care războindu-ne, ne învrednicim de cununile biruin</w:t>
      </w:r>
      <w:r w:rsidRPr="00EE46EF">
        <w:rPr>
          <w:szCs w:val="24"/>
        </w:rPr>
        <w:t>ț</w:t>
      </w:r>
      <w:r w:rsidRPr="00EE46EF">
        <w:rPr>
          <w:szCs w:val="24"/>
        </w:rPr>
        <w:t xml:space="preserve">ei din </w:t>
      </w:r>
    </w:p>
    <w:p w14:paraId="1D9CE534" w14:textId="77777777" w:rsidR="00571BF1" w:rsidRPr="00EE46EF" w:rsidRDefault="00571BF1" w:rsidP="00571BF1">
      <w:pPr>
        <w:spacing w:after="240"/>
        <w:rPr>
          <w:szCs w:val="24"/>
        </w:rPr>
      </w:pPr>
      <w:r w:rsidRPr="00EE46EF">
        <w:rPr>
          <w:szCs w:val="24"/>
        </w:rPr>
        <w:t>împără</w:t>
      </w:r>
      <w:r w:rsidRPr="00EE46EF">
        <w:rPr>
          <w:szCs w:val="24"/>
        </w:rPr>
        <w:t>ț</w:t>
      </w:r>
      <w:r w:rsidRPr="00EE46EF">
        <w:rPr>
          <w:szCs w:val="24"/>
        </w:rPr>
        <w:t xml:space="preserve">ia lui Hristos. </w:t>
      </w:r>
    </w:p>
    <w:p w14:paraId="2711B55D" w14:textId="77777777" w:rsidR="00571BF1" w:rsidRPr="00EE46EF" w:rsidRDefault="00571BF1" w:rsidP="00571BF1">
      <w:pPr>
        <w:spacing w:after="240"/>
        <w:rPr>
          <w:szCs w:val="24"/>
        </w:rPr>
      </w:pPr>
      <w:r w:rsidRPr="00EE46EF">
        <w:rPr>
          <w:szCs w:val="24"/>
        </w:rPr>
        <w:t xml:space="preserve">Capitolul al Xl-lea </w:t>
      </w:r>
    </w:p>
    <w:p w14:paraId="6D677079" w14:textId="77777777" w:rsidR="00571BF1" w:rsidRPr="00EE46EF" w:rsidRDefault="00571BF1" w:rsidP="00571BF1">
      <w:pPr>
        <w:spacing w:after="240"/>
        <w:rPr>
          <w:szCs w:val="24"/>
        </w:rPr>
      </w:pPr>
      <w:r w:rsidRPr="00EE46EF">
        <w:rPr>
          <w:szCs w:val="24"/>
        </w:rPr>
        <w:t>CE SIMBOLIZEAZĂ CÂNTĂRILE DUMNEZEIE</w:t>
      </w:r>
      <w:r w:rsidRPr="00EE46EF">
        <w:rPr>
          <w:szCs w:val="24"/>
        </w:rPr>
        <w:t>Ș</w:t>
      </w:r>
      <w:r w:rsidRPr="00EE46EF">
        <w:rPr>
          <w:szCs w:val="24"/>
        </w:rPr>
        <w:t xml:space="preserve">TI ? </w:t>
      </w:r>
    </w:p>
    <w:p w14:paraId="3452BAEF" w14:textId="77777777" w:rsidR="00571BF1" w:rsidRPr="00EE46EF" w:rsidRDefault="00571BF1" w:rsidP="00571BF1">
      <w:pPr>
        <w:spacing w:after="240"/>
        <w:rPr>
          <w:szCs w:val="24"/>
        </w:rPr>
      </w:pPr>
      <w:r w:rsidRPr="00EE46EF">
        <w:rPr>
          <w:szCs w:val="24"/>
        </w:rPr>
        <w:t>Dulcea</w:t>
      </w:r>
      <w:r w:rsidRPr="00EE46EF">
        <w:rPr>
          <w:szCs w:val="24"/>
        </w:rPr>
        <w:t>ț</w:t>
      </w:r>
      <w:r w:rsidRPr="00EE46EF">
        <w:rPr>
          <w:szCs w:val="24"/>
        </w:rPr>
        <w:t>a duhovnicească a cântărilor dumnezee</w:t>
      </w:r>
      <w:r w:rsidRPr="00EE46EF">
        <w:rPr>
          <w:szCs w:val="24"/>
        </w:rPr>
        <w:t>ș</w:t>
      </w:r>
      <w:r w:rsidRPr="00EE46EF">
        <w:rPr>
          <w:szCs w:val="24"/>
        </w:rPr>
        <w:t xml:space="preserve">ti, spunea că indică bucuria </w:t>
      </w:r>
    </w:p>
    <w:p w14:paraId="64DA28BB" w14:textId="77777777" w:rsidR="00571BF1" w:rsidRPr="00EE46EF" w:rsidRDefault="00571BF1" w:rsidP="00571BF1">
      <w:pPr>
        <w:spacing w:after="240"/>
        <w:rPr>
          <w:szCs w:val="24"/>
        </w:rPr>
      </w:pPr>
      <w:r w:rsidRPr="00EE46EF">
        <w:rPr>
          <w:szCs w:val="24"/>
        </w:rPr>
        <w:t>care văde</w:t>
      </w:r>
      <w:r w:rsidRPr="00EE46EF">
        <w:rPr>
          <w:szCs w:val="24"/>
        </w:rPr>
        <w:t>ș</w:t>
      </w:r>
      <w:r w:rsidRPr="00EE46EF">
        <w:rPr>
          <w:szCs w:val="24"/>
        </w:rPr>
        <w:t>te împărtă</w:t>
      </w:r>
      <w:r w:rsidRPr="00EE46EF">
        <w:rPr>
          <w:szCs w:val="24"/>
        </w:rPr>
        <w:t>ș</w:t>
      </w:r>
      <w:r w:rsidRPr="00EE46EF">
        <w:rPr>
          <w:szCs w:val="24"/>
        </w:rPr>
        <w:t>irea de bunătă</w:t>
      </w:r>
      <w:r w:rsidRPr="00EE46EF">
        <w:rPr>
          <w:szCs w:val="24"/>
        </w:rPr>
        <w:t>ț</w:t>
      </w:r>
      <w:r w:rsidRPr="00EE46EF">
        <w:rPr>
          <w:szCs w:val="24"/>
        </w:rPr>
        <w:t>ile dumnezee</w:t>
      </w:r>
      <w:r w:rsidRPr="00EE46EF">
        <w:rPr>
          <w:szCs w:val="24"/>
        </w:rPr>
        <w:t>ș</w:t>
      </w:r>
      <w:r w:rsidRPr="00EE46EF">
        <w:rPr>
          <w:szCs w:val="24"/>
        </w:rPr>
        <w:t xml:space="preserve">ti, </w:t>
      </w:r>
      <w:r w:rsidRPr="00EE46EF">
        <w:rPr>
          <w:szCs w:val="24"/>
        </w:rPr>
        <w:t>ș</w:t>
      </w:r>
      <w:r w:rsidRPr="00EE46EF">
        <w:rPr>
          <w:szCs w:val="24"/>
        </w:rPr>
        <w:t>i care, pe de o parte, mi</w:t>
      </w:r>
      <w:r w:rsidRPr="00EE46EF">
        <w:rPr>
          <w:szCs w:val="24"/>
        </w:rPr>
        <w:t>ș</w:t>
      </w:r>
      <w:r w:rsidRPr="00EE46EF">
        <w:rPr>
          <w:szCs w:val="24"/>
        </w:rPr>
        <w:t xml:space="preserve">că </w:t>
      </w:r>
    </w:p>
    <w:p w14:paraId="205979D5" w14:textId="77777777" w:rsidR="00571BF1" w:rsidRPr="00EE46EF" w:rsidRDefault="00571BF1" w:rsidP="00571BF1">
      <w:pPr>
        <w:spacing w:after="240"/>
        <w:rPr>
          <w:szCs w:val="24"/>
        </w:rPr>
      </w:pPr>
      <w:r w:rsidRPr="00EE46EF">
        <w:rPr>
          <w:szCs w:val="24"/>
        </w:rPr>
        <w:t xml:space="preserve">sufletele spre dragostea curată </w:t>
      </w:r>
      <w:r w:rsidRPr="00EE46EF">
        <w:rPr>
          <w:szCs w:val="24"/>
        </w:rPr>
        <w:t>ș</w:t>
      </w:r>
      <w:r w:rsidRPr="00EE46EF">
        <w:rPr>
          <w:szCs w:val="24"/>
        </w:rPr>
        <w:t xml:space="preserve">i fericită a lui Dumnezeu, iar pe de alta, </w:t>
      </w:r>
    </w:p>
    <w:p w14:paraId="23A3A970" w14:textId="77777777" w:rsidR="00571BF1" w:rsidRPr="00EE46EF" w:rsidRDefault="00571BF1" w:rsidP="00571BF1">
      <w:pPr>
        <w:spacing w:after="240"/>
        <w:rPr>
          <w:szCs w:val="24"/>
        </w:rPr>
      </w:pPr>
      <w:r w:rsidRPr="00EE46EF">
        <w:rPr>
          <w:szCs w:val="24"/>
        </w:rPr>
        <w:t>răstigne</w:t>
      </w:r>
      <w:r w:rsidRPr="00EE46EF">
        <w:rPr>
          <w:szCs w:val="24"/>
        </w:rPr>
        <w:t>ș</w:t>
      </w:r>
      <w:r w:rsidRPr="00EE46EF">
        <w:rPr>
          <w:szCs w:val="24"/>
        </w:rPr>
        <w:t xml:space="preserve">te </w:t>
      </w:r>
      <w:r w:rsidRPr="00EE46EF">
        <w:rPr>
          <w:szCs w:val="24"/>
        </w:rPr>
        <w:t>ș</w:t>
      </w:r>
      <w:r w:rsidRPr="00EE46EF">
        <w:rPr>
          <w:szCs w:val="24"/>
        </w:rPr>
        <w:t xml:space="preserve">i mai mult spre ura păcatului. </w:t>
      </w:r>
    </w:p>
    <w:p w14:paraId="58A7E4FC" w14:textId="77777777" w:rsidR="00571BF1" w:rsidRPr="00EE46EF" w:rsidRDefault="00571BF1" w:rsidP="00571BF1">
      <w:pPr>
        <w:spacing w:after="240"/>
        <w:rPr>
          <w:szCs w:val="24"/>
        </w:rPr>
      </w:pPr>
      <w:r w:rsidRPr="00EE46EF">
        <w:rPr>
          <w:szCs w:val="24"/>
        </w:rPr>
        <w:t xml:space="preserve">Capitolul al XH-lea </w:t>
      </w:r>
    </w:p>
    <w:p w14:paraId="3C087356" w14:textId="77777777" w:rsidR="00571BF1" w:rsidRPr="00EE46EF" w:rsidRDefault="00571BF1" w:rsidP="00571BF1">
      <w:pPr>
        <w:spacing w:after="240"/>
        <w:rPr>
          <w:szCs w:val="24"/>
        </w:rPr>
      </w:pPr>
      <w:r w:rsidRPr="00EE46EF">
        <w:rPr>
          <w:szCs w:val="24"/>
        </w:rPr>
        <w:t xml:space="preserve">CE ÎNSEAMNĂ STRIGĂRILE PĂCII ? </w:t>
      </w:r>
    </w:p>
    <w:p w14:paraId="2B3D7147" w14:textId="77777777" w:rsidR="00571BF1" w:rsidRPr="00EE46EF" w:rsidRDefault="00571BF1" w:rsidP="00571BF1">
      <w:pPr>
        <w:spacing w:after="240"/>
        <w:rPr>
          <w:szCs w:val="24"/>
        </w:rPr>
      </w:pPr>
      <w:r w:rsidRPr="00EE46EF">
        <w:rPr>
          <w:szCs w:val="24"/>
        </w:rPr>
        <w:t>Prin strigările păcii, săvâr</w:t>
      </w:r>
      <w:r w:rsidRPr="00EE46EF">
        <w:rPr>
          <w:szCs w:val="24"/>
        </w:rPr>
        <w:t>ș</w:t>
      </w:r>
      <w:r w:rsidRPr="00EE46EF">
        <w:rPr>
          <w:szCs w:val="24"/>
        </w:rPr>
        <w:t xml:space="preserve">ite dinlăuntrul ierationului, la porunca </w:t>
      </w:r>
    </w:p>
    <w:p w14:paraId="6F2F6BC2" w14:textId="77777777" w:rsidR="00571BF1" w:rsidRPr="00EE46EF" w:rsidRDefault="00571BF1" w:rsidP="00571BF1">
      <w:pPr>
        <w:spacing w:after="240"/>
        <w:rPr>
          <w:szCs w:val="24"/>
        </w:rPr>
      </w:pPr>
      <w:r w:rsidRPr="00EE46EF">
        <w:rPr>
          <w:szCs w:val="24"/>
        </w:rPr>
        <w:t>arhiereului, la fiecare citire, după precizarea acelui în</w:t>
      </w:r>
      <w:r w:rsidRPr="00EE46EF">
        <w:rPr>
          <w:szCs w:val="24"/>
        </w:rPr>
        <w:t>ț</w:t>
      </w:r>
      <w:r w:rsidRPr="00EE46EF">
        <w:rPr>
          <w:szCs w:val="24"/>
        </w:rPr>
        <w:t xml:space="preserve">elept se indică bucuria </w:t>
      </w:r>
      <w:r w:rsidRPr="00EE46EF">
        <w:rPr>
          <w:szCs w:val="24"/>
        </w:rPr>
        <w:t>ș</w:t>
      </w:r>
      <w:r w:rsidRPr="00EE46EF">
        <w:rPr>
          <w:szCs w:val="24"/>
        </w:rPr>
        <w:t xml:space="preserve">i </w:t>
      </w:r>
    </w:p>
    <w:p w14:paraId="0945EFCF" w14:textId="77777777" w:rsidR="00571BF1" w:rsidRPr="00EE46EF" w:rsidRDefault="00571BF1" w:rsidP="00571BF1">
      <w:pPr>
        <w:spacing w:after="240"/>
        <w:rPr>
          <w:szCs w:val="24"/>
        </w:rPr>
      </w:pPr>
      <w:r w:rsidRPr="00EE46EF">
        <w:rPr>
          <w:szCs w:val="24"/>
        </w:rPr>
        <w:t>laudele dumnezee</w:t>
      </w:r>
      <w:r w:rsidRPr="00EE46EF">
        <w:rPr>
          <w:szCs w:val="24"/>
        </w:rPr>
        <w:t>ș</w:t>
      </w:r>
      <w:r w:rsidRPr="00EE46EF">
        <w:rPr>
          <w:szCs w:val="24"/>
        </w:rPr>
        <w:t>ti aduse de sfin</w:t>
      </w:r>
      <w:r w:rsidRPr="00EE46EF">
        <w:rPr>
          <w:szCs w:val="24"/>
        </w:rPr>
        <w:t>ț</w:t>
      </w:r>
      <w:r w:rsidRPr="00EE46EF">
        <w:rPr>
          <w:szCs w:val="24"/>
        </w:rPr>
        <w:t xml:space="preserve">ii îngeri. Prin ele Dumnezeu pune hotar </w:t>
      </w:r>
    </w:p>
    <w:p w14:paraId="5B0D9544" w14:textId="77777777" w:rsidR="00571BF1" w:rsidRPr="00EE46EF" w:rsidRDefault="00571BF1" w:rsidP="00571BF1">
      <w:pPr>
        <w:spacing w:after="240"/>
        <w:rPr>
          <w:szCs w:val="24"/>
        </w:rPr>
      </w:pPr>
      <w:r w:rsidRPr="00EE46EF">
        <w:rPr>
          <w:szCs w:val="24"/>
        </w:rPr>
        <w:t>luptelor purtate pentru adevăr împotriva puterilor du</w:t>
      </w:r>
      <w:r w:rsidRPr="00EE46EF">
        <w:rPr>
          <w:szCs w:val="24"/>
        </w:rPr>
        <w:t>ș</w:t>
      </w:r>
      <w:r w:rsidRPr="00EE46EF">
        <w:rPr>
          <w:szCs w:val="24"/>
        </w:rPr>
        <w:t>mane, împră</w:t>
      </w:r>
      <w:r w:rsidRPr="00EE46EF">
        <w:rPr>
          <w:szCs w:val="24"/>
        </w:rPr>
        <w:t>ș</w:t>
      </w:r>
      <w:r w:rsidRPr="00EE46EF">
        <w:rPr>
          <w:szCs w:val="24"/>
        </w:rPr>
        <w:t xml:space="preserve">tiind </w:t>
      </w:r>
    </w:p>
    <w:p w14:paraId="33242CF8" w14:textId="77777777" w:rsidR="00571BF1" w:rsidRPr="00EE46EF" w:rsidRDefault="00571BF1" w:rsidP="00571BF1">
      <w:pPr>
        <w:spacing w:after="240"/>
        <w:rPr>
          <w:szCs w:val="24"/>
        </w:rPr>
      </w:pPr>
      <w:r w:rsidRPr="00EE46EF">
        <w:rPr>
          <w:szCs w:val="24"/>
        </w:rPr>
        <w:lastRenderedPageBreak/>
        <w:t>nevăzutele îngrămădiri, dăruind pace prin desfiin</w:t>
      </w:r>
      <w:r w:rsidRPr="00EE46EF">
        <w:rPr>
          <w:szCs w:val="24"/>
        </w:rPr>
        <w:t>ț</w:t>
      </w:r>
      <w:r w:rsidRPr="00EE46EF">
        <w:rPr>
          <w:szCs w:val="24"/>
        </w:rPr>
        <w:t xml:space="preserve">area trupului păcatului, </w:t>
      </w:r>
      <w:r w:rsidRPr="00EE46EF">
        <w:rPr>
          <w:szCs w:val="24"/>
        </w:rPr>
        <w:t>ș</w:t>
      </w:r>
      <w:r w:rsidRPr="00EE46EF">
        <w:rPr>
          <w:szCs w:val="24"/>
        </w:rPr>
        <w:t xml:space="preserve">i dând </w:t>
      </w:r>
    </w:p>
    <w:p w14:paraId="0DDDE2B7" w14:textId="77777777" w:rsidR="00571BF1" w:rsidRPr="00EE46EF" w:rsidRDefault="00571BF1" w:rsidP="00571BF1">
      <w:pPr>
        <w:spacing w:after="240"/>
        <w:rPr>
          <w:szCs w:val="24"/>
        </w:rPr>
      </w:pPr>
      <w:r w:rsidRPr="00EE46EF">
        <w:rPr>
          <w:szCs w:val="24"/>
        </w:rPr>
        <w:t>sfin</w:t>
      </w:r>
      <w:r w:rsidRPr="00EE46EF">
        <w:rPr>
          <w:szCs w:val="24"/>
        </w:rPr>
        <w:t>ț</w:t>
      </w:r>
      <w:r w:rsidRPr="00EE46EF">
        <w:rPr>
          <w:szCs w:val="24"/>
        </w:rPr>
        <w:t xml:space="preserve">ilor harul nepătimirii drept cunună a ostenelilor pentru virtute, ca părăsind </w:t>
      </w:r>
    </w:p>
    <w:p w14:paraId="144F37F0" w14:textId="77777777" w:rsidR="00571BF1" w:rsidRPr="00EE46EF" w:rsidRDefault="00571BF1" w:rsidP="00571BF1">
      <w:pPr>
        <w:spacing w:after="240"/>
        <w:rPr>
          <w:szCs w:val="24"/>
        </w:rPr>
      </w:pPr>
      <w:r w:rsidRPr="00EE46EF">
        <w:rPr>
          <w:szCs w:val="24"/>
        </w:rPr>
        <w:t>lumea să-</w:t>
      </w:r>
      <w:r w:rsidRPr="00EE46EF">
        <w:rPr>
          <w:szCs w:val="24"/>
        </w:rPr>
        <w:t>ș</w:t>
      </w:r>
      <w:r w:rsidRPr="00EE46EF">
        <w:rPr>
          <w:szCs w:val="24"/>
        </w:rPr>
        <w:t xml:space="preserve">i îndrepte puterile sufletului spre cultivarea duhovnicească, adică spre </w:t>
      </w:r>
    </w:p>
    <w:p w14:paraId="3E21A12B" w14:textId="77777777" w:rsidR="00571BF1" w:rsidRPr="00EE46EF" w:rsidRDefault="00571BF1" w:rsidP="00571BF1">
      <w:pPr>
        <w:spacing w:after="240"/>
        <w:rPr>
          <w:szCs w:val="24"/>
        </w:rPr>
      </w:pPr>
      <w:r w:rsidRPr="00EE46EF">
        <w:rPr>
          <w:szCs w:val="24"/>
        </w:rPr>
        <w:t>dezvoltarea virtu</w:t>
      </w:r>
      <w:r w:rsidRPr="00EE46EF">
        <w:rPr>
          <w:szCs w:val="24"/>
        </w:rPr>
        <w:t>ț</w:t>
      </w:r>
      <w:r w:rsidRPr="00EE46EF">
        <w:rPr>
          <w:szCs w:val="24"/>
        </w:rPr>
        <w:t>ilor. Prin acestea împră</w:t>
      </w:r>
      <w:r w:rsidRPr="00EE46EF">
        <w:rPr>
          <w:szCs w:val="24"/>
        </w:rPr>
        <w:t>ș</w:t>
      </w:r>
      <w:r w:rsidRPr="00EE46EF">
        <w:rPr>
          <w:szCs w:val="24"/>
        </w:rPr>
        <w:t>tie ostile cere</w:t>
      </w:r>
      <w:r w:rsidRPr="00EE46EF">
        <w:rPr>
          <w:szCs w:val="24"/>
        </w:rPr>
        <w:t>ș</w:t>
      </w:r>
      <w:r w:rsidRPr="00EE46EF">
        <w:rPr>
          <w:szCs w:val="24"/>
        </w:rPr>
        <w:t xml:space="preserve">ti duhurile rele, având de </w:t>
      </w:r>
    </w:p>
    <w:p w14:paraId="2B30C431" w14:textId="77777777" w:rsidR="00571BF1" w:rsidRPr="00EE46EF" w:rsidRDefault="00571BF1" w:rsidP="00571BF1">
      <w:pPr>
        <w:spacing w:after="240"/>
        <w:rPr>
          <w:szCs w:val="24"/>
        </w:rPr>
      </w:pPr>
      <w:r w:rsidRPr="00EE46EF">
        <w:rPr>
          <w:szCs w:val="24"/>
        </w:rPr>
        <w:t xml:space="preserve">căpetenie a luptei lor pe Dumnezeu </w:t>
      </w:r>
      <w:r w:rsidRPr="00EE46EF">
        <w:rPr>
          <w:szCs w:val="24"/>
        </w:rPr>
        <w:t>ș</w:t>
      </w:r>
      <w:r w:rsidRPr="00EE46EF">
        <w:rPr>
          <w:szCs w:val="24"/>
        </w:rPr>
        <w:t>i Cuvântul, Care risipe</w:t>
      </w:r>
      <w:r w:rsidRPr="00EE46EF">
        <w:rPr>
          <w:szCs w:val="24"/>
        </w:rPr>
        <w:t>ș</w:t>
      </w:r>
      <w:r w:rsidRPr="00EE46EF">
        <w:rPr>
          <w:szCs w:val="24"/>
        </w:rPr>
        <w:t>te me</w:t>
      </w:r>
      <w:r w:rsidRPr="00EE46EF">
        <w:rPr>
          <w:szCs w:val="24"/>
        </w:rPr>
        <w:t>ș</w:t>
      </w:r>
      <w:r w:rsidRPr="00EE46EF">
        <w:rPr>
          <w:szCs w:val="24"/>
        </w:rPr>
        <w:t>te</w:t>
      </w:r>
      <w:r w:rsidRPr="00EE46EF">
        <w:rPr>
          <w:szCs w:val="24"/>
        </w:rPr>
        <w:t>ș</w:t>
      </w:r>
      <w:r w:rsidRPr="00EE46EF">
        <w:rPr>
          <w:szCs w:val="24"/>
        </w:rPr>
        <w:t xml:space="preserve">ugirile </w:t>
      </w:r>
    </w:p>
    <w:p w14:paraId="08E34FEA" w14:textId="77777777" w:rsidR="00571BF1" w:rsidRPr="00EE46EF" w:rsidRDefault="00571BF1" w:rsidP="00571BF1">
      <w:pPr>
        <w:spacing w:after="240"/>
        <w:rPr>
          <w:szCs w:val="24"/>
        </w:rPr>
      </w:pPr>
      <w:r w:rsidRPr="00EE46EF">
        <w:rPr>
          <w:szCs w:val="24"/>
        </w:rPr>
        <w:t>du</w:t>
      </w:r>
      <w:r w:rsidRPr="00EE46EF">
        <w:rPr>
          <w:szCs w:val="24"/>
        </w:rPr>
        <w:t>ș</w:t>
      </w:r>
      <w:r w:rsidRPr="00EE46EF">
        <w:rPr>
          <w:szCs w:val="24"/>
        </w:rPr>
        <w:t xml:space="preserve">mănoase </w:t>
      </w:r>
      <w:r w:rsidRPr="00EE46EF">
        <w:rPr>
          <w:szCs w:val="24"/>
        </w:rPr>
        <w:t>ș</w:t>
      </w:r>
      <w:r w:rsidRPr="00EE46EF">
        <w:rPr>
          <w:szCs w:val="24"/>
        </w:rPr>
        <w:t xml:space="preserve">i greu de ocolit ale diavolului. </w:t>
      </w:r>
    </w:p>
    <w:p w14:paraId="137D7BC2" w14:textId="77777777" w:rsidR="00571BF1" w:rsidRPr="00EE46EF" w:rsidRDefault="00571BF1" w:rsidP="00571BF1">
      <w:pPr>
        <w:spacing w:after="240"/>
        <w:rPr>
          <w:szCs w:val="24"/>
        </w:rPr>
      </w:pPr>
    </w:p>
    <w:p w14:paraId="50017A59" w14:textId="77777777" w:rsidR="00571BF1" w:rsidRPr="00EE46EF" w:rsidRDefault="00571BF1" w:rsidP="00571BF1">
      <w:pPr>
        <w:spacing w:after="240"/>
        <w:rPr>
          <w:szCs w:val="24"/>
        </w:rPr>
      </w:pPr>
      <w:r w:rsidRPr="00EE46EF">
        <w:rPr>
          <w:szCs w:val="24"/>
        </w:rPr>
        <w:t xml:space="preserve">Sf. Maxim Mărturisitorul, Mistagogia </w:t>
      </w:r>
    </w:p>
    <w:p w14:paraId="63BF7D00" w14:textId="77777777" w:rsidR="00571BF1" w:rsidRPr="00EE46EF" w:rsidRDefault="00571BF1" w:rsidP="00571BF1">
      <w:pPr>
        <w:spacing w:after="240"/>
        <w:rPr>
          <w:szCs w:val="24"/>
        </w:rPr>
      </w:pPr>
      <w:r w:rsidRPr="00EE46EF">
        <w:rPr>
          <w:szCs w:val="24"/>
        </w:rPr>
        <w:t xml:space="preserve">Capitolul al XlII-lea </w:t>
      </w:r>
    </w:p>
    <w:p w14:paraId="442B4C94" w14:textId="77777777" w:rsidR="00571BF1" w:rsidRPr="00EE46EF" w:rsidRDefault="00571BF1" w:rsidP="00571BF1">
      <w:pPr>
        <w:spacing w:after="240"/>
        <w:rPr>
          <w:szCs w:val="24"/>
        </w:rPr>
      </w:pPr>
      <w:r w:rsidRPr="00EE46EF">
        <w:rPr>
          <w:szCs w:val="24"/>
        </w:rPr>
        <w:t xml:space="preserve">CE SIMBOLIZEAZĂ CITIREA SFINTEI EVANGHELII </w:t>
      </w:r>
      <w:r w:rsidRPr="00EE46EF">
        <w:rPr>
          <w:szCs w:val="24"/>
        </w:rPr>
        <w:t>Ș</w:t>
      </w:r>
      <w:r w:rsidRPr="00EE46EF">
        <w:rPr>
          <w:szCs w:val="24"/>
        </w:rPr>
        <w:t xml:space="preserve">I ACTELE MISTICE </w:t>
      </w:r>
    </w:p>
    <w:p w14:paraId="4C25B2F7" w14:textId="77777777" w:rsidR="00571BF1" w:rsidRPr="00EE46EF" w:rsidRDefault="00571BF1" w:rsidP="00571BF1">
      <w:pPr>
        <w:spacing w:after="240"/>
        <w:rPr>
          <w:szCs w:val="24"/>
        </w:rPr>
      </w:pPr>
      <w:r w:rsidRPr="00EE46EF">
        <w:rPr>
          <w:szCs w:val="24"/>
        </w:rPr>
        <w:t xml:space="preserve">DE DUPĂ ACEEA ÎN PARTICULAR ? </w:t>
      </w:r>
    </w:p>
    <w:p w14:paraId="5D4F8878" w14:textId="77777777" w:rsidR="00571BF1" w:rsidRPr="00EE46EF" w:rsidRDefault="00571BF1" w:rsidP="00571BF1">
      <w:pPr>
        <w:spacing w:after="240"/>
        <w:rPr>
          <w:szCs w:val="24"/>
        </w:rPr>
      </w:pPr>
      <w:r w:rsidRPr="00EE46EF">
        <w:rPr>
          <w:szCs w:val="24"/>
        </w:rPr>
        <w:t xml:space="preserve">îndată după acestea, rânduiala Sfintei Biserici a stabilit să se facă citirea </w:t>
      </w:r>
    </w:p>
    <w:p w14:paraId="4F333C29" w14:textId="77777777" w:rsidR="00571BF1" w:rsidRPr="00EE46EF" w:rsidRDefault="00571BF1" w:rsidP="00571BF1">
      <w:pPr>
        <w:spacing w:after="240"/>
        <w:rPr>
          <w:szCs w:val="24"/>
        </w:rPr>
      </w:pPr>
      <w:r w:rsidRPr="00EE46EF">
        <w:rPr>
          <w:szCs w:val="24"/>
        </w:rPr>
        <w:t xml:space="preserve">dumnezeiască a Sfintei Evanghelii. Aceasta arată în particular celor ce se </w:t>
      </w:r>
    </w:p>
    <w:p w14:paraId="7B97BF31" w14:textId="77777777" w:rsidR="00571BF1" w:rsidRPr="00EE46EF" w:rsidRDefault="00571BF1" w:rsidP="00571BF1">
      <w:pPr>
        <w:spacing w:after="240"/>
        <w:rPr>
          <w:szCs w:val="24"/>
        </w:rPr>
      </w:pPr>
      <w:r w:rsidRPr="00EE46EF">
        <w:rPr>
          <w:szCs w:val="24"/>
        </w:rPr>
        <w:t xml:space="preserve">străduiesc, necazurile ce au să fie suportate pentru cuvânt. După aceea, venind la </w:t>
      </w:r>
    </w:p>
    <w:p w14:paraId="078EB3E3" w14:textId="77777777" w:rsidR="00571BF1" w:rsidRPr="00EE46EF" w:rsidRDefault="00571BF1" w:rsidP="00571BF1">
      <w:pPr>
        <w:spacing w:after="240"/>
        <w:rPr>
          <w:szCs w:val="24"/>
        </w:rPr>
      </w:pPr>
      <w:r w:rsidRPr="00EE46EF">
        <w:rPr>
          <w:szCs w:val="24"/>
        </w:rPr>
        <w:t>ei din cer Cuvântul contempla</w:t>
      </w:r>
      <w:r w:rsidRPr="00EE46EF">
        <w:rPr>
          <w:szCs w:val="24"/>
        </w:rPr>
        <w:t>ț</w:t>
      </w:r>
      <w:r w:rsidRPr="00EE46EF">
        <w:rPr>
          <w:szCs w:val="24"/>
        </w:rPr>
        <w:t xml:space="preserve">iei </w:t>
      </w:r>
      <w:r w:rsidRPr="00EE46EF">
        <w:rPr>
          <w:szCs w:val="24"/>
        </w:rPr>
        <w:t>ș</w:t>
      </w:r>
      <w:r w:rsidRPr="00EE46EF">
        <w:rPr>
          <w:szCs w:val="24"/>
        </w:rPr>
        <w:t>i al cuno</w:t>
      </w:r>
      <w:r w:rsidRPr="00EE46EF">
        <w:rPr>
          <w:szCs w:val="24"/>
        </w:rPr>
        <w:t>ș</w:t>
      </w:r>
      <w:r w:rsidRPr="00EE46EF">
        <w:rPr>
          <w:szCs w:val="24"/>
        </w:rPr>
        <w:t>tin</w:t>
      </w:r>
      <w:r w:rsidRPr="00EE46EF">
        <w:rPr>
          <w:szCs w:val="24"/>
        </w:rPr>
        <w:t>ț</w:t>
      </w:r>
      <w:r w:rsidRPr="00EE46EF">
        <w:rPr>
          <w:szCs w:val="24"/>
        </w:rPr>
        <w:t xml:space="preserve">ei, ca un Arhiereu înlătură ca pe o </w:t>
      </w:r>
    </w:p>
    <w:p w14:paraId="0897D353" w14:textId="77777777" w:rsidR="00571BF1" w:rsidRPr="00EE46EF" w:rsidRDefault="00571BF1" w:rsidP="00571BF1">
      <w:pPr>
        <w:spacing w:after="240"/>
        <w:rPr>
          <w:szCs w:val="24"/>
        </w:rPr>
      </w:pPr>
      <w:r w:rsidRPr="00EE46EF">
        <w:rPr>
          <w:szCs w:val="24"/>
        </w:rPr>
        <w:t xml:space="preserve">lume sensibilă cugetul trupului, depărtează gândurile lor ce caută spre pământ </w:t>
      </w:r>
      <w:r w:rsidRPr="00EE46EF">
        <w:rPr>
          <w:szCs w:val="24"/>
        </w:rPr>
        <w:t>ș</w:t>
      </w:r>
      <w:r w:rsidRPr="00EE46EF">
        <w:rPr>
          <w:szCs w:val="24"/>
        </w:rPr>
        <w:t xml:space="preserve">i îi </w:t>
      </w:r>
    </w:p>
    <w:p w14:paraId="4392D20C" w14:textId="77777777" w:rsidR="00571BF1" w:rsidRPr="00EE46EF" w:rsidRDefault="00571BF1" w:rsidP="00571BF1">
      <w:pPr>
        <w:spacing w:after="240"/>
        <w:rPr>
          <w:szCs w:val="24"/>
        </w:rPr>
      </w:pPr>
      <w:r w:rsidRPr="00EE46EF">
        <w:rPr>
          <w:szCs w:val="24"/>
        </w:rPr>
        <w:t>duce spre privirea celor spirituale prin închiderea u</w:t>
      </w:r>
      <w:r w:rsidRPr="00EE46EF">
        <w:rPr>
          <w:szCs w:val="24"/>
        </w:rPr>
        <w:t>ș</w:t>
      </w:r>
      <w:r w:rsidRPr="00EE46EF">
        <w:rPr>
          <w:szCs w:val="24"/>
        </w:rPr>
        <w:t xml:space="preserve">ilor </w:t>
      </w:r>
      <w:r w:rsidRPr="00EE46EF">
        <w:rPr>
          <w:szCs w:val="24"/>
        </w:rPr>
        <w:t>ș</w:t>
      </w:r>
      <w:r w:rsidRPr="00EE46EF">
        <w:rPr>
          <w:szCs w:val="24"/>
        </w:rPr>
        <w:t xml:space="preserve">i prin intrarea sfintelor </w:t>
      </w:r>
    </w:p>
    <w:p w14:paraId="7290E75B" w14:textId="77777777" w:rsidR="00571BF1" w:rsidRPr="00EE46EF" w:rsidRDefault="00571BF1" w:rsidP="00571BF1">
      <w:pPr>
        <w:spacing w:after="240"/>
        <w:rPr>
          <w:szCs w:val="24"/>
        </w:rPr>
      </w:pPr>
      <w:r w:rsidRPr="00EE46EF">
        <w:rPr>
          <w:szCs w:val="24"/>
        </w:rPr>
        <w:t xml:space="preserve">taine, după ce </w:t>
      </w:r>
      <w:r w:rsidRPr="00EE46EF">
        <w:rPr>
          <w:szCs w:val="24"/>
        </w:rPr>
        <w:t>ș</w:t>
      </w:r>
      <w:r w:rsidRPr="00EE46EF">
        <w:rPr>
          <w:szCs w:val="24"/>
        </w:rPr>
        <w:t>i-au închis sim</w:t>
      </w:r>
      <w:r w:rsidRPr="00EE46EF">
        <w:rPr>
          <w:szCs w:val="24"/>
        </w:rPr>
        <w:t>ț</w:t>
      </w:r>
      <w:r w:rsidRPr="00EE46EF">
        <w:rPr>
          <w:szCs w:val="24"/>
        </w:rPr>
        <w:t xml:space="preserve">urile de către cuvinte </w:t>
      </w:r>
      <w:r w:rsidRPr="00EE46EF">
        <w:rPr>
          <w:szCs w:val="24"/>
        </w:rPr>
        <w:t>ș</w:t>
      </w:r>
      <w:r w:rsidRPr="00EE46EF">
        <w:rPr>
          <w:szCs w:val="24"/>
        </w:rPr>
        <w:t xml:space="preserve">i lucruri. </w:t>
      </w:r>
      <w:r w:rsidRPr="00EE46EF">
        <w:rPr>
          <w:szCs w:val="24"/>
        </w:rPr>
        <w:t>Ș</w:t>
      </w:r>
      <w:r w:rsidRPr="00EE46EF">
        <w:rPr>
          <w:szCs w:val="24"/>
        </w:rPr>
        <w:t>i a</w:t>
      </w:r>
      <w:r w:rsidRPr="00EE46EF">
        <w:rPr>
          <w:szCs w:val="24"/>
        </w:rPr>
        <w:t>ș</w:t>
      </w:r>
      <w:r w:rsidRPr="00EE46EF">
        <w:rPr>
          <w:szCs w:val="24"/>
        </w:rPr>
        <w:t xml:space="preserve">a, după ce au </w:t>
      </w:r>
    </w:p>
    <w:p w14:paraId="3C087576" w14:textId="77777777" w:rsidR="00571BF1" w:rsidRPr="00EE46EF" w:rsidRDefault="00571BF1" w:rsidP="00571BF1">
      <w:pPr>
        <w:spacing w:after="240"/>
        <w:rPr>
          <w:szCs w:val="24"/>
        </w:rPr>
      </w:pPr>
      <w:r w:rsidRPr="00EE46EF">
        <w:rPr>
          <w:szCs w:val="24"/>
        </w:rPr>
        <w:t xml:space="preserve">ajuns afară de trup </w:t>
      </w:r>
      <w:r w:rsidRPr="00EE46EF">
        <w:rPr>
          <w:szCs w:val="24"/>
        </w:rPr>
        <w:t>ș</w:t>
      </w:r>
      <w:r w:rsidRPr="00EE46EF">
        <w:rPr>
          <w:szCs w:val="24"/>
        </w:rPr>
        <w:t>i de lume, îi înva</w:t>
      </w:r>
      <w:r w:rsidRPr="00EE46EF">
        <w:rPr>
          <w:szCs w:val="24"/>
        </w:rPr>
        <w:t>ț</w:t>
      </w:r>
      <w:r w:rsidRPr="00EE46EF">
        <w:rPr>
          <w:szCs w:val="24"/>
        </w:rPr>
        <w:t xml:space="preserve">ă cele ascunse </w:t>
      </w:r>
      <w:r w:rsidRPr="00EE46EF">
        <w:rPr>
          <w:szCs w:val="24"/>
        </w:rPr>
        <w:t>ș</w:t>
      </w:r>
      <w:r w:rsidRPr="00EE46EF">
        <w:rPr>
          <w:szCs w:val="24"/>
        </w:rPr>
        <w:t xml:space="preserve">i tainice, sărutarea între ei </w:t>
      </w:r>
    </w:p>
    <w:p w14:paraId="2B8EFCD2" w14:textId="77777777" w:rsidR="00571BF1" w:rsidRPr="00EE46EF" w:rsidRDefault="00571BF1" w:rsidP="00571BF1">
      <w:pPr>
        <w:spacing w:after="240"/>
        <w:rPr>
          <w:szCs w:val="24"/>
        </w:rPr>
      </w:pPr>
      <w:r w:rsidRPr="00EE46EF">
        <w:rPr>
          <w:szCs w:val="24"/>
        </w:rPr>
        <w:t>în</w:t>
      </w:r>
      <w:r w:rsidRPr="00EE46EF">
        <w:rPr>
          <w:szCs w:val="24"/>
        </w:rPr>
        <w:t>ș</w:t>
      </w:r>
      <w:r w:rsidRPr="00EE46EF">
        <w:rPr>
          <w:szCs w:val="24"/>
        </w:rPr>
        <w:t>i</w:t>
      </w:r>
      <w:r w:rsidRPr="00EE46EF">
        <w:rPr>
          <w:szCs w:val="24"/>
        </w:rPr>
        <w:t>ș</w:t>
      </w:r>
      <w:r w:rsidRPr="00EE46EF">
        <w:rPr>
          <w:szCs w:val="24"/>
        </w:rPr>
        <w:t xml:space="preserve">i, </w:t>
      </w:r>
      <w:r w:rsidRPr="00EE46EF">
        <w:rPr>
          <w:szCs w:val="24"/>
        </w:rPr>
        <w:t>ș</w:t>
      </w:r>
      <w:r w:rsidRPr="00EE46EF">
        <w:rPr>
          <w:szCs w:val="24"/>
        </w:rPr>
        <w:t xml:space="preserve">i la El adunându-i; ca apoi, pentru multa binefacere de care le-a făcut </w:t>
      </w:r>
    </w:p>
    <w:p w14:paraId="2785CCAC" w14:textId="77777777" w:rsidR="00571BF1" w:rsidRPr="00EE46EF" w:rsidRDefault="00571BF1" w:rsidP="00571BF1">
      <w:pPr>
        <w:spacing w:after="240"/>
        <w:rPr>
          <w:szCs w:val="24"/>
        </w:rPr>
      </w:pPr>
      <w:r w:rsidRPr="00EE46EF">
        <w:rPr>
          <w:szCs w:val="24"/>
        </w:rPr>
        <w:t>parte, ca singură mul</w:t>
      </w:r>
      <w:r w:rsidRPr="00EE46EF">
        <w:rPr>
          <w:szCs w:val="24"/>
        </w:rPr>
        <w:t>ț</w:t>
      </w:r>
      <w:r w:rsidRPr="00EE46EF">
        <w:rPr>
          <w:szCs w:val="24"/>
        </w:rPr>
        <w:t>umire, să primească mărturisirea recuno</w:t>
      </w:r>
      <w:r w:rsidRPr="00EE46EF">
        <w:rPr>
          <w:szCs w:val="24"/>
        </w:rPr>
        <w:t>ș</w:t>
      </w:r>
      <w:r w:rsidRPr="00EE46EF">
        <w:rPr>
          <w:szCs w:val="24"/>
        </w:rPr>
        <w:t>tin</w:t>
      </w:r>
      <w:r w:rsidRPr="00EE46EF">
        <w:rPr>
          <w:szCs w:val="24"/>
        </w:rPr>
        <w:t>ț</w:t>
      </w:r>
      <w:r w:rsidRPr="00EE46EF">
        <w:rPr>
          <w:szCs w:val="24"/>
        </w:rPr>
        <w:t xml:space="preserve">ei pentru </w:t>
      </w:r>
    </w:p>
    <w:p w14:paraId="5309A7CB" w14:textId="77777777" w:rsidR="00571BF1" w:rsidRPr="00EE46EF" w:rsidRDefault="00571BF1" w:rsidP="00571BF1">
      <w:pPr>
        <w:spacing w:after="240"/>
        <w:rPr>
          <w:szCs w:val="24"/>
        </w:rPr>
      </w:pPr>
      <w:r w:rsidRPr="00EE46EF">
        <w:rPr>
          <w:szCs w:val="24"/>
        </w:rPr>
        <w:t>mântuirea lor, pe care o tălmăce</w:t>
      </w:r>
      <w:r w:rsidRPr="00EE46EF">
        <w:rPr>
          <w:szCs w:val="24"/>
        </w:rPr>
        <w:t>ș</w:t>
      </w:r>
      <w:r w:rsidRPr="00EE46EF">
        <w:rPr>
          <w:szCs w:val="24"/>
        </w:rPr>
        <w:t>te Simbolul credin</w:t>
      </w:r>
      <w:r w:rsidRPr="00EE46EF">
        <w:rPr>
          <w:szCs w:val="24"/>
        </w:rPr>
        <w:t>ț</w:t>
      </w:r>
      <w:r w:rsidRPr="00EE46EF">
        <w:rPr>
          <w:szCs w:val="24"/>
        </w:rPr>
        <w:t xml:space="preserve">ei. Apoi, punându-i între </w:t>
      </w:r>
    </w:p>
    <w:p w14:paraId="3476F143" w14:textId="77777777" w:rsidR="00571BF1" w:rsidRPr="00EE46EF" w:rsidRDefault="00571BF1" w:rsidP="00571BF1">
      <w:pPr>
        <w:spacing w:after="240"/>
        <w:rPr>
          <w:szCs w:val="24"/>
        </w:rPr>
      </w:pPr>
      <w:r w:rsidRPr="00EE46EF">
        <w:rPr>
          <w:szCs w:val="24"/>
        </w:rPr>
        <w:t xml:space="preserve">îngeri prin cântarea întreit sfântă, </w:t>
      </w:r>
      <w:r w:rsidRPr="00EE46EF">
        <w:rPr>
          <w:szCs w:val="24"/>
        </w:rPr>
        <w:t>ș</w:t>
      </w:r>
      <w:r w:rsidRPr="00EE46EF">
        <w:rPr>
          <w:szCs w:val="24"/>
        </w:rPr>
        <w:t>i dăruindu-le aceea</w:t>
      </w:r>
      <w:r w:rsidRPr="00EE46EF">
        <w:rPr>
          <w:szCs w:val="24"/>
        </w:rPr>
        <w:t>ș</w:t>
      </w:r>
      <w:r w:rsidRPr="00EE46EF">
        <w:rPr>
          <w:szCs w:val="24"/>
        </w:rPr>
        <w:t xml:space="preserve">i </w:t>
      </w:r>
      <w:r w:rsidRPr="00EE46EF">
        <w:rPr>
          <w:szCs w:val="24"/>
        </w:rPr>
        <w:t>ș</w:t>
      </w:r>
      <w:r w:rsidRPr="00EE46EF">
        <w:rPr>
          <w:szCs w:val="24"/>
        </w:rPr>
        <w:t>tiin</w:t>
      </w:r>
      <w:r w:rsidRPr="00EE46EF">
        <w:rPr>
          <w:szCs w:val="24"/>
        </w:rPr>
        <w:t>ț</w:t>
      </w:r>
      <w:r w:rsidRPr="00EE46EF">
        <w:rPr>
          <w:szCs w:val="24"/>
        </w:rPr>
        <w:t xml:space="preserve">ă a teologiei </w:t>
      </w:r>
    </w:p>
    <w:p w14:paraId="52125B00" w14:textId="77777777" w:rsidR="00571BF1" w:rsidRPr="00EE46EF" w:rsidRDefault="00571BF1" w:rsidP="00571BF1">
      <w:pPr>
        <w:spacing w:after="240"/>
        <w:rPr>
          <w:szCs w:val="24"/>
        </w:rPr>
      </w:pPr>
      <w:r w:rsidRPr="00EE46EF">
        <w:rPr>
          <w:szCs w:val="24"/>
        </w:rPr>
        <w:t>sfin</w:t>
      </w:r>
      <w:r w:rsidRPr="00EE46EF">
        <w:rPr>
          <w:szCs w:val="24"/>
        </w:rPr>
        <w:t>ț</w:t>
      </w:r>
      <w:r w:rsidRPr="00EE46EF">
        <w:rPr>
          <w:szCs w:val="24"/>
        </w:rPr>
        <w:t xml:space="preserve">ioare pe care o au </w:t>
      </w:r>
      <w:r w:rsidRPr="00EE46EF">
        <w:rPr>
          <w:szCs w:val="24"/>
        </w:rPr>
        <w:t>ș</w:t>
      </w:r>
      <w:r w:rsidRPr="00EE46EF">
        <w:rPr>
          <w:szCs w:val="24"/>
        </w:rPr>
        <w:t xml:space="preserve">i aceia, îi aduce lui Dumnezeu </w:t>
      </w:r>
      <w:r w:rsidRPr="00EE46EF">
        <w:rPr>
          <w:szCs w:val="24"/>
        </w:rPr>
        <w:t>ș</w:t>
      </w:r>
      <w:r w:rsidRPr="00EE46EF">
        <w:rPr>
          <w:szCs w:val="24"/>
        </w:rPr>
        <w:t xml:space="preserve">i Tatăl, înfiindu-i în Duhul </w:t>
      </w:r>
    </w:p>
    <w:p w14:paraId="2539E9AA" w14:textId="77777777" w:rsidR="00571BF1" w:rsidRPr="00EE46EF" w:rsidRDefault="00571BF1" w:rsidP="00571BF1">
      <w:pPr>
        <w:spacing w:after="240"/>
        <w:rPr>
          <w:szCs w:val="24"/>
        </w:rPr>
      </w:pPr>
      <w:r w:rsidRPr="00EE46EF">
        <w:rPr>
          <w:szCs w:val="24"/>
        </w:rPr>
        <w:t xml:space="preserve">prin rugăciunea prin care s-au învrednicit să-L numească pe Dumnezeu Tată. De </w:t>
      </w:r>
    </w:p>
    <w:p w14:paraId="39C5F05B" w14:textId="77777777" w:rsidR="00571BF1" w:rsidRPr="00EE46EF" w:rsidRDefault="00571BF1" w:rsidP="00571BF1">
      <w:pPr>
        <w:spacing w:after="240"/>
        <w:rPr>
          <w:szCs w:val="24"/>
        </w:rPr>
      </w:pPr>
      <w:r w:rsidRPr="00EE46EF">
        <w:rPr>
          <w:szCs w:val="24"/>
        </w:rPr>
        <w:t>aici iară</w:t>
      </w:r>
      <w:r w:rsidRPr="00EE46EF">
        <w:rPr>
          <w:szCs w:val="24"/>
        </w:rPr>
        <w:t>ș</w:t>
      </w:r>
      <w:r w:rsidRPr="00EE46EF">
        <w:rPr>
          <w:szCs w:val="24"/>
        </w:rPr>
        <w:t xml:space="preserve">i, după ce au străbătut cu </w:t>
      </w:r>
      <w:r w:rsidRPr="00EE46EF">
        <w:rPr>
          <w:szCs w:val="24"/>
        </w:rPr>
        <w:t>ș</w:t>
      </w:r>
      <w:r w:rsidRPr="00EE46EF">
        <w:rPr>
          <w:szCs w:val="24"/>
        </w:rPr>
        <w:t>tiin</w:t>
      </w:r>
      <w:r w:rsidRPr="00EE46EF">
        <w:rPr>
          <w:szCs w:val="24"/>
        </w:rPr>
        <w:t>ț</w:t>
      </w:r>
      <w:r w:rsidRPr="00EE46EF">
        <w:rPr>
          <w:szCs w:val="24"/>
        </w:rPr>
        <w:t>ă toate ra</w:t>
      </w:r>
      <w:r w:rsidRPr="00EE46EF">
        <w:rPr>
          <w:szCs w:val="24"/>
        </w:rPr>
        <w:t>ț</w:t>
      </w:r>
      <w:r w:rsidRPr="00EE46EF">
        <w:rPr>
          <w:szCs w:val="24"/>
        </w:rPr>
        <w:t xml:space="preserve">iunile din lucruri, îi duce în chip </w:t>
      </w:r>
    </w:p>
    <w:p w14:paraId="79A2A57A" w14:textId="77777777" w:rsidR="00571BF1" w:rsidRPr="00EE46EF" w:rsidRDefault="00571BF1" w:rsidP="00571BF1">
      <w:pPr>
        <w:spacing w:after="240"/>
        <w:rPr>
          <w:szCs w:val="24"/>
        </w:rPr>
      </w:pPr>
      <w:r w:rsidRPr="00EE46EF">
        <w:rPr>
          <w:szCs w:val="24"/>
        </w:rPr>
        <w:t>neîn</w:t>
      </w:r>
      <w:r w:rsidRPr="00EE46EF">
        <w:rPr>
          <w:szCs w:val="24"/>
        </w:rPr>
        <w:t>ț</w:t>
      </w:r>
      <w:r w:rsidRPr="00EE46EF">
        <w:rPr>
          <w:szCs w:val="24"/>
        </w:rPr>
        <w:t xml:space="preserve">eles spre monada necunoscută prin cântarea "Unul Sfânt", cu care s-au unit </w:t>
      </w:r>
    </w:p>
    <w:p w14:paraId="6FB33207" w14:textId="77777777" w:rsidR="00571BF1" w:rsidRPr="00EE46EF" w:rsidRDefault="00571BF1" w:rsidP="00571BF1">
      <w:pPr>
        <w:spacing w:after="240"/>
        <w:rPr>
          <w:szCs w:val="24"/>
        </w:rPr>
      </w:pPr>
      <w:r w:rsidRPr="00EE46EF">
        <w:rPr>
          <w:szCs w:val="24"/>
        </w:rPr>
        <w:lastRenderedPageBreak/>
        <w:t xml:space="preserve">prin har </w:t>
      </w:r>
      <w:r w:rsidRPr="00EE46EF">
        <w:rPr>
          <w:szCs w:val="24"/>
        </w:rPr>
        <w:t>ș</w:t>
      </w:r>
      <w:r w:rsidRPr="00EE46EF">
        <w:rPr>
          <w:szCs w:val="24"/>
        </w:rPr>
        <w:t>i au devenit asemenea după participare, într-o identitate neîmpăr</w:t>
      </w:r>
      <w:r w:rsidRPr="00EE46EF">
        <w:rPr>
          <w:szCs w:val="24"/>
        </w:rPr>
        <w:t>ț</w:t>
      </w:r>
      <w:r w:rsidRPr="00EE46EF">
        <w:rPr>
          <w:szCs w:val="24"/>
        </w:rPr>
        <w:t xml:space="preserve">ită, </w:t>
      </w:r>
    </w:p>
    <w:p w14:paraId="4893285C" w14:textId="77777777" w:rsidR="00571BF1" w:rsidRPr="00EE46EF" w:rsidRDefault="00571BF1" w:rsidP="00571BF1">
      <w:pPr>
        <w:spacing w:after="240"/>
        <w:rPr>
          <w:szCs w:val="24"/>
        </w:rPr>
      </w:pPr>
      <w:r w:rsidRPr="00EE46EF">
        <w:rPr>
          <w:szCs w:val="24"/>
        </w:rPr>
        <w:t>după putin</w:t>
      </w:r>
      <w:r w:rsidRPr="00EE46EF">
        <w:rPr>
          <w:szCs w:val="24"/>
        </w:rPr>
        <w:t>ț</w:t>
      </w:r>
      <w:r w:rsidRPr="00EE46EF">
        <w:rPr>
          <w:szCs w:val="24"/>
        </w:rPr>
        <w:t xml:space="preserve">ă. </w:t>
      </w:r>
    </w:p>
    <w:p w14:paraId="508027F7" w14:textId="77777777" w:rsidR="00571BF1" w:rsidRPr="00EE46EF" w:rsidRDefault="00571BF1" w:rsidP="00571BF1">
      <w:pPr>
        <w:spacing w:after="240"/>
        <w:rPr>
          <w:szCs w:val="24"/>
        </w:rPr>
      </w:pPr>
    </w:p>
    <w:p w14:paraId="5F8A00B3" w14:textId="77777777" w:rsidR="00571BF1" w:rsidRPr="00EE46EF" w:rsidRDefault="00571BF1" w:rsidP="00571BF1">
      <w:pPr>
        <w:spacing w:after="240"/>
        <w:rPr>
          <w:szCs w:val="24"/>
        </w:rPr>
      </w:pPr>
      <w:r w:rsidRPr="00EE46EF">
        <w:rPr>
          <w:szCs w:val="24"/>
        </w:rPr>
        <w:t xml:space="preserve">Capitolul al XlV-lea </w:t>
      </w:r>
    </w:p>
    <w:p w14:paraId="4C49C84A" w14:textId="77777777" w:rsidR="00571BF1" w:rsidRPr="00EE46EF" w:rsidRDefault="00571BF1" w:rsidP="00571BF1">
      <w:pPr>
        <w:spacing w:after="240"/>
        <w:rPr>
          <w:szCs w:val="24"/>
        </w:rPr>
      </w:pPr>
      <w:r w:rsidRPr="00EE46EF">
        <w:rPr>
          <w:szCs w:val="24"/>
        </w:rPr>
        <w:t>CE SIMBOLIZEAZĂ, ÎN ÎN</w:t>
      </w:r>
      <w:r w:rsidRPr="00EE46EF">
        <w:rPr>
          <w:szCs w:val="24"/>
        </w:rPr>
        <w:t>Ț</w:t>
      </w:r>
      <w:r w:rsidRPr="00EE46EF">
        <w:rPr>
          <w:szCs w:val="24"/>
        </w:rPr>
        <w:t xml:space="preserve">ELESUL EI GENERAL, CITIREA </w:t>
      </w:r>
    </w:p>
    <w:p w14:paraId="4595A2FD" w14:textId="77777777" w:rsidR="00571BF1" w:rsidRPr="00EE46EF" w:rsidRDefault="00571BF1" w:rsidP="00571BF1">
      <w:pPr>
        <w:spacing w:after="240"/>
        <w:rPr>
          <w:szCs w:val="24"/>
        </w:rPr>
      </w:pPr>
      <w:r w:rsidRPr="00EE46EF">
        <w:rPr>
          <w:szCs w:val="24"/>
        </w:rPr>
        <w:t xml:space="preserve">DUMNEZEEASCĂ A SFINTEI EVANGHELII ? </w:t>
      </w:r>
    </w:p>
    <w:p w14:paraId="189A912A" w14:textId="77777777" w:rsidR="00571BF1" w:rsidRPr="00EE46EF" w:rsidRDefault="00571BF1" w:rsidP="00571BF1">
      <w:pPr>
        <w:spacing w:after="240"/>
        <w:rPr>
          <w:szCs w:val="24"/>
        </w:rPr>
      </w:pPr>
      <w:r w:rsidRPr="00EE46EF">
        <w:rPr>
          <w:szCs w:val="24"/>
        </w:rPr>
        <w:t xml:space="preserve">/y </w:t>
      </w:r>
    </w:p>
    <w:p w14:paraId="7CBFB625" w14:textId="77777777" w:rsidR="00571BF1" w:rsidRPr="00EE46EF" w:rsidRDefault="00571BF1" w:rsidP="00571BF1">
      <w:pPr>
        <w:spacing w:after="240"/>
        <w:rPr>
          <w:szCs w:val="24"/>
        </w:rPr>
      </w:pPr>
      <w:r w:rsidRPr="00EE46EF">
        <w:rPr>
          <w:szCs w:val="24"/>
        </w:rPr>
        <w:t>In aplicare generală ea înseamnă sfâr</w:t>
      </w:r>
      <w:r w:rsidRPr="00EE46EF">
        <w:rPr>
          <w:szCs w:val="24"/>
        </w:rPr>
        <w:t>ș</w:t>
      </w:r>
      <w:r w:rsidRPr="00EE46EF">
        <w:rPr>
          <w:szCs w:val="24"/>
        </w:rPr>
        <w:t xml:space="preserve">itul lumii acesteia. Căci după citirea </w:t>
      </w:r>
    </w:p>
    <w:p w14:paraId="61BBAAFE" w14:textId="77777777" w:rsidR="00571BF1" w:rsidRPr="00EE46EF" w:rsidRDefault="00571BF1" w:rsidP="00571BF1">
      <w:pPr>
        <w:spacing w:after="240"/>
        <w:rPr>
          <w:szCs w:val="24"/>
        </w:rPr>
      </w:pPr>
      <w:r w:rsidRPr="00EE46EF">
        <w:rPr>
          <w:szCs w:val="24"/>
        </w:rPr>
        <w:t xml:space="preserve">dumnezeiască a Sfintei Evanghelii, arhiereul coboară de pe tron, </w:t>
      </w:r>
      <w:r w:rsidRPr="00EE46EF">
        <w:rPr>
          <w:szCs w:val="24"/>
        </w:rPr>
        <w:t>ș</w:t>
      </w:r>
      <w:r w:rsidRPr="00EE46EF">
        <w:rPr>
          <w:szCs w:val="24"/>
        </w:rPr>
        <w:t xml:space="preserve">i se face </w:t>
      </w:r>
    </w:p>
    <w:p w14:paraId="779BAE5B" w14:textId="77777777" w:rsidR="00571BF1" w:rsidRPr="00EE46EF" w:rsidRDefault="00571BF1" w:rsidP="00571BF1">
      <w:pPr>
        <w:spacing w:after="240"/>
        <w:rPr>
          <w:szCs w:val="24"/>
        </w:rPr>
      </w:pPr>
      <w:r w:rsidRPr="00EE46EF">
        <w:rPr>
          <w:szCs w:val="24"/>
        </w:rPr>
        <w:t xml:space="preserve">slobozirea </w:t>
      </w:r>
      <w:r w:rsidRPr="00EE46EF">
        <w:rPr>
          <w:szCs w:val="24"/>
        </w:rPr>
        <w:t>ș</w:t>
      </w:r>
      <w:r w:rsidRPr="00EE46EF">
        <w:rPr>
          <w:szCs w:val="24"/>
        </w:rPr>
        <w:t xml:space="preserve">i scoaterea afară, prin slujitori, a catehumenilor </w:t>
      </w:r>
      <w:r w:rsidRPr="00EE46EF">
        <w:rPr>
          <w:szCs w:val="24"/>
        </w:rPr>
        <w:t>ș</w:t>
      </w:r>
      <w:r w:rsidRPr="00EE46EF">
        <w:rPr>
          <w:szCs w:val="24"/>
        </w:rPr>
        <w:t>i a celorlal</w:t>
      </w:r>
      <w:r w:rsidRPr="00EE46EF">
        <w:rPr>
          <w:szCs w:val="24"/>
        </w:rPr>
        <w:t>ț</w:t>
      </w:r>
      <w:r w:rsidRPr="00EE46EF">
        <w:rPr>
          <w:szCs w:val="24"/>
        </w:rPr>
        <w:t xml:space="preserve">i care nu </w:t>
      </w:r>
    </w:p>
    <w:p w14:paraId="2A7CE254" w14:textId="77777777" w:rsidR="00571BF1" w:rsidRPr="00EE46EF" w:rsidRDefault="00571BF1" w:rsidP="00571BF1">
      <w:pPr>
        <w:spacing w:after="240"/>
        <w:rPr>
          <w:szCs w:val="24"/>
        </w:rPr>
      </w:pPr>
      <w:r w:rsidRPr="00EE46EF">
        <w:rPr>
          <w:szCs w:val="24"/>
        </w:rPr>
        <w:t xml:space="preserve">sunt vrednici de vederea dumnezeiască a tainelor ce se vor arăta. Aceasta indică </w:t>
      </w:r>
      <w:r w:rsidRPr="00EE46EF">
        <w:rPr>
          <w:szCs w:val="24"/>
        </w:rPr>
        <w:t>ș</w:t>
      </w:r>
      <w:r w:rsidRPr="00EE46EF">
        <w:rPr>
          <w:szCs w:val="24"/>
        </w:rPr>
        <w:t xml:space="preserve">i </w:t>
      </w:r>
    </w:p>
    <w:p w14:paraId="1403815E" w14:textId="77777777" w:rsidR="00571BF1" w:rsidRPr="00EE46EF" w:rsidRDefault="00571BF1" w:rsidP="00571BF1">
      <w:pPr>
        <w:spacing w:after="240"/>
        <w:rPr>
          <w:szCs w:val="24"/>
        </w:rPr>
      </w:pPr>
      <w:r w:rsidRPr="00EE46EF">
        <w:rPr>
          <w:szCs w:val="24"/>
        </w:rPr>
        <w:t>preînchipuie</w:t>
      </w:r>
      <w:r w:rsidRPr="00EE46EF">
        <w:rPr>
          <w:szCs w:val="24"/>
        </w:rPr>
        <w:t>ș</w:t>
      </w:r>
      <w:r w:rsidRPr="00EE46EF">
        <w:rPr>
          <w:szCs w:val="24"/>
        </w:rPr>
        <w:t xml:space="preserve">te prin ea adevărul, al cărei tip </w:t>
      </w:r>
      <w:r w:rsidRPr="00EE46EF">
        <w:rPr>
          <w:szCs w:val="24"/>
        </w:rPr>
        <w:t>ș</w:t>
      </w:r>
      <w:r w:rsidRPr="00EE46EF">
        <w:rPr>
          <w:szCs w:val="24"/>
        </w:rPr>
        <w:t xml:space="preserve">i icoană este, </w:t>
      </w:r>
      <w:r w:rsidRPr="00EE46EF">
        <w:rPr>
          <w:szCs w:val="24"/>
        </w:rPr>
        <w:t>ș</w:t>
      </w:r>
      <w:r w:rsidRPr="00EE46EF">
        <w:rPr>
          <w:szCs w:val="24"/>
        </w:rPr>
        <w:t xml:space="preserve">i pe care îl strigă </w:t>
      </w:r>
    </w:p>
    <w:p w14:paraId="6586A63F" w14:textId="77777777" w:rsidR="00571BF1" w:rsidRPr="00EE46EF" w:rsidRDefault="00571BF1" w:rsidP="00571BF1">
      <w:pPr>
        <w:spacing w:after="240"/>
        <w:rPr>
          <w:szCs w:val="24"/>
        </w:rPr>
      </w:pPr>
      <w:r w:rsidRPr="00EE46EF">
        <w:rPr>
          <w:szCs w:val="24"/>
        </w:rPr>
        <w:t>oarecum prin aceste acte, că după ce se va vesti Evanghelia împără</w:t>
      </w:r>
      <w:r w:rsidRPr="00EE46EF">
        <w:rPr>
          <w:szCs w:val="24"/>
        </w:rPr>
        <w:t>ț</w:t>
      </w:r>
      <w:r w:rsidRPr="00EE46EF">
        <w:rPr>
          <w:szCs w:val="24"/>
        </w:rPr>
        <w:t xml:space="preserve">iei, precum s-a </w:t>
      </w:r>
    </w:p>
    <w:p w14:paraId="79A4BA71" w14:textId="77777777" w:rsidR="00571BF1" w:rsidRPr="00EE46EF" w:rsidRDefault="00571BF1" w:rsidP="00571BF1">
      <w:pPr>
        <w:spacing w:after="240"/>
        <w:rPr>
          <w:szCs w:val="24"/>
        </w:rPr>
      </w:pPr>
      <w:r w:rsidRPr="00EE46EF">
        <w:rPr>
          <w:szCs w:val="24"/>
        </w:rPr>
        <w:t xml:space="preserve">scris,în toată lumea, va veni a doua oară din cer, cu slavă multă, marele </w:t>
      </w:r>
    </w:p>
    <w:p w14:paraId="3F916F0C" w14:textId="77777777" w:rsidR="00571BF1" w:rsidRPr="00EE46EF" w:rsidRDefault="00571BF1" w:rsidP="00571BF1">
      <w:pPr>
        <w:spacing w:after="240"/>
        <w:rPr>
          <w:szCs w:val="24"/>
        </w:rPr>
      </w:pPr>
      <w:r w:rsidRPr="00EE46EF">
        <w:rPr>
          <w:szCs w:val="24"/>
        </w:rPr>
        <w:t xml:space="preserve">Dumnezeu </w:t>
      </w:r>
      <w:r w:rsidRPr="00EE46EF">
        <w:rPr>
          <w:szCs w:val="24"/>
        </w:rPr>
        <w:t>ș</w:t>
      </w:r>
      <w:r w:rsidRPr="00EE46EF">
        <w:rPr>
          <w:szCs w:val="24"/>
        </w:rPr>
        <w:t>i Mântuitorul nostru Iisus Hristos; "căci însu</w:t>
      </w:r>
      <w:r w:rsidRPr="00EE46EF">
        <w:rPr>
          <w:szCs w:val="24"/>
        </w:rPr>
        <w:t>ș</w:t>
      </w:r>
      <w:r w:rsidRPr="00EE46EF">
        <w:rPr>
          <w:szCs w:val="24"/>
        </w:rPr>
        <w:t xml:space="preserve">i Domnul, în strigăt de </w:t>
      </w:r>
    </w:p>
    <w:p w14:paraId="495DEBB6" w14:textId="77777777" w:rsidR="00571BF1" w:rsidRPr="00EE46EF" w:rsidRDefault="00571BF1" w:rsidP="00571BF1">
      <w:pPr>
        <w:spacing w:after="240"/>
        <w:rPr>
          <w:szCs w:val="24"/>
        </w:rPr>
      </w:pPr>
      <w:r w:rsidRPr="00EE46EF">
        <w:rPr>
          <w:szCs w:val="24"/>
        </w:rPr>
        <w:t xml:space="preserve">arhanghel </w:t>
      </w:r>
      <w:r w:rsidRPr="00EE46EF">
        <w:rPr>
          <w:szCs w:val="24"/>
        </w:rPr>
        <w:t>ș</w:t>
      </w:r>
      <w:r w:rsidRPr="00EE46EF">
        <w:rPr>
          <w:szCs w:val="24"/>
        </w:rPr>
        <w:t>i la trâmbi</w:t>
      </w:r>
      <w:r w:rsidRPr="00EE46EF">
        <w:rPr>
          <w:szCs w:val="24"/>
        </w:rPr>
        <w:t>ț</w:t>
      </w:r>
      <w:r w:rsidRPr="00EE46EF">
        <w:rPr>
          <w:szCs w:val="24"/>
        </w:rPr>
        <w:t xml:space="preserve">a lui Dumnezeu, Se va pogorî din cer" (l Tes. 4, 16), zice </w:t>
      </w:r>
    </w:p>
    <w:p w14:paraId="3328827B" w14:textId="77777777" w:rsidR="00571BF1" w:rsidRPr="00EE46EF" w:rsidRDefault="00571BF1" w:rsidP="00571BF1">
      <w:pPr>
        <w:spacing w:after="240"/>
        <w:rPr>
          <w:szCs w:val="24"/>
        </w:rPr>
      </w:pPr>
      <w:r w:rsidRPr="00EE46EF">
        <w:rPr>
          <w:szCs w:val="24"/>
        </w:rPr>
        <w:t>dumnezeescul Apostol. Iar venind, Se va răzbuna împotriva vrăjma</w:t>
      </w:r>
      <w:r w:rsidRPr="00EE46EF">
        <w:rPr>
          <w:szCs w:val="24"/>
        </w:rPr>
        <w:t>ș</w:t>
      </w:r>
      <w:r w:rsidRPr="00EE46EF">
        <w:rPr>
          <w:szCs w:val="24"/>
        </w:rPr>
        <w:t xml:space="preserve">ilor </w:t>
      </w:r>
      <w:r w:rsidRPr="00EE46EF">
        <w:rPr>
          <w:szCs w:val="24"/>
        </w:rPr>
        <w:t>ș</w:t>
      </w:r>
      <w:r w:rsidRPr="00EE46EF">
        <w:rPr>
          <w:szCs w:val="24"/>
        </w:rPr>
        <w:t xml:space="preserve">i va </w:t>
      </w:r>
    </w:p>
    <w:p w14:paraId="34226899" w14:textId="77777777" w:rsidR="00571BF1" w:rsidRPr="00EE46EF" w:rsidRDefault="00571BF1" w:rsidP="00571BF1">
      <w:pPr>
        <w:spacing w:after="240"/>
        <w:rPr>
          <w:szCs w:val="24"/>
        </w:rPr>
      </w:pPr>
      <w:r w:rsidRPr="00EE46EF">
        <w:rPr>
          <w:szCs w:val="24"/>
        </w:rPr>
        <w:t>despăr</w:t>
      </w:r>
      <w:r w:rsidRPr="00EE46EF">
        <w:rPr>
          <w:szCs w:val="24"/>
        </w:rPr>
        <w:t>ț</w:t>
      </w:r>
      <w:r w:rsidRPr="00EE46EF">
        <w:rPr>
          <w:szCs w:val="24"/>
        </w:rPr>
        <w:t>i prin sfin</w:t>
      </w:r>
      <w:r w:rsidRPr="00EE46EF">
        <w:rPr>
          <w:szCs w:val="24"/>
        </w:rPr>
        <w:t>ț</w:t>
      </w:r>
      <w:r w:rsidRPr="00EE46EF">
        <w:rPr>
          <w:szCs w:val="24"/>
        </w:rPr>
        <w:t>ii îngeri pe cei necredincio</w:t>
      </w:r>
      <w:r w:rsidRPr="00EE46EF">
        <w:rPr>
          <w:szCs w:val="24"/>
        </w:rPr>
        <w:t>ș</w:t>
      </w:r>
      <w:r w:rsidRPr="00EE46EF">
        <w:rPr>
          <w:szCs w:val="24"/>
        </w:rPr>
        <w:t>i de cei credincio</w:t>
      </w:r>
      <w:r w:rsidRPr="00EE46EF">
        <w:rPr>
          <w:szCs w:val="24"/>
        </w:rPr>
        <w:t>ș</w:t>
      </w:r>
      <w:r w:rsidRPr="00EE46EF">
        <w:rPr>
          <w:szCs w:val="24"/>
        </w:rPr>
        <w:t>i, pe cei nedrep</w:t>
      </w:r>
      <w:r w:rsidRPr="00EE46EF">
        <w:rPr>
          <w:szCs w:val="24"/>
        </w:rPr>
        <w:t>ț</w:t>
      </w:r>
      <w:r w:rsidRPr="00EE46EF">
        <w:rPr>
          <w:szCs w:val="24"/>
        </w:rPr>
        <w:t xml:space="preserve">i </w:t>
      </w:r>
    </w:p>
    <w:p w14:paraId="27138D1A" w14:textId="77777777" w:rsidR="00571BF1" w:rsidRPr="00EE46EF" w:rsidRDefault="00571BF1" w:rsidP="00571BF1">
      <w:pPr>
        <w:spacing w:after="240"/>
        <w:rPr>
          <w:szCs w:val="24"/>
        </w:rPr>
      </w:pPr>
      <w:r w:rsidRPr="00EE46EF">
        <w:rPr>
          <w:szCs w:val="24"/>
        </w:rPr>
        <w:t>de cei drep</w:t>
      </w:r>
      <w:r w:rsidRPr="00EE46EF">
        <w:rPr>
          <w:szCs w:val="24"/>
        </w:rPr>
        <w:t>ț</w:t>
      </w:r>
      <w:r w:rsidRPr="00EE46EF">
        <w:rPr>
          <w:szCs w:val="24"/>
        </w:rPr>
        <w:t>i, pe cei ticălo</w:t>
      </w:r>
      <w:r w:rsidRPr="00EE46EF">
        <w:rPr>
          <w:szCs w:val="24"/>
        </w:rPr>
        <w:t>ș</w:t>
      </w:r>
      <w:r w:rsidRPr="00EE46EF">
        <w:rPr>
          <w:szCs w:val="24"/>
        </w:rPr>
        <w:t>i de cei sfin</w:t>
      </w:r>
      <w:r w:rsidRPr="00EE46EF">
        <w:rPr>
          <w:szCs w:val="24"/>
        </w:rPr>
        <w:t>ț</w:t>
      </w:r>
      <w:r w:rsidRPr="00EE46EF">
        <w:rPr>
          <w:szCs w:val="24"/>
        </w:rPr>
        <w:t xml:space="preserve">i </w:t>
      </w:r>
      <w:r w:rsidRPr="00EE46EF">
        <w:rPr>
          <w:szCs w:val="24"/>
        </w:rPr>
        <w:t>ș</w:t>
      </w:r>
      <w:r w:rsidRPr="00EE46EF">
        <w:rPr>
          <w:szCs w:val="24"/>
        </w:rPr>
        <w:t xml:space="preserve">i, ca să spun pe scurt, pe cei ce au </w:t>
      </w:r>
    </w:p>
    <w:p w14:paraId="3418D7EB" w14:textId="77777777" w:rsidR="00571BF1" w:rsidRPr="00EE46EF" w:rsidRDefault="00571BF1" w:rsidP="00571BF1">
      <w:pPr>
        <w:spacing w:after="240"/>
        <w:rPr>
          <w:szCs w:val="24"/>
        </w:rPr>
      </w:pPr>
      <w:r w:rsidRPr="00EE46EF">
        <w:rPr>
          <w:szCs w:val="24"/>
        </w:rPr>
        <w:t xml:space="preserve">19 </w:t>
      </w:r>
    </w:p>
    <w:p w14:paraId="38201210" w14:textId="77777777" w:rsidR="00571BF1" w:rsidRPr="00EE46EF" w:rsidRDefault="00571BF1" w:rsidP="00571BF1">
      <w:pPr>
        <w:spacing w:after="240"/>
        <w:rPr>
          <w:szCs w:val="24"/>
        </w:rPr>
      </w:pPr>
    </w:p>
    <w:p w14:paraId="4161B26D" w14:textId="77777777" w:rsidR="00571BF1" w:rsidRPr="00EE46EF" w:rsidRDefault="00571BF1" w:rsidP="00571BF1">
      <w:pPr>
        <w:spacing w:after="240"/>
        <w:rPr>
          <w:szCs w:val="24"/>
        </w:rPr>
      </w:pPr>
      <w:r w:rsidRPr="00EE46EF">
        <w:rPr>
          <w:szCs w:val="24"/>
        </w:rPr>
        <w:t xml:space="preserve">Sf. Maxim Mărturisitorul, Mistagogia </w:t>
      </w:r>
    </w:p>
    <w:p w14:paraId="5C06C56E" w14:textId="77777777" w:rsidR="00571BF1" w:rsidRPr="00EE46EF" w:rsidRDefault="00571BF1" w:rsidP="00571BF1">
      <w:pPr>
        <w:spacing w:after="240"/>
        <w:rPr>
          <w:szCs w:val="24"/>
        </w:rPr>
      </w:pPr>
      <w:r w:rsidRPr="00EE46EF">
        <w:rPr>
          <w:szCs w:val="24"/>
        </w:rPr>
        <w:t xml:space="preserve">păcătuit pe urmele trupului de cei ce au umblat în Duhul lui Dumnezeu, dând </w:t>
      </w:r>
    </w:p>
    <w:p w14:paraId="0AD0F1E5" w14:textId="77777777" w:rsidR="00571BF1" w:rsidRPr="00EE46EF" w:rsidRDefault="00571BF1" w:rsidP="00571BF1">
      <w:pPr>
        <w:spacing w:after="240"/>
        <w:rPr>
          <w:szCs w:val="24"/>
        </w:rPr>
      </w:pPr>
      <w:r w:rsidRPr="00EE46EF">
        <w:rPr>
          <w:szCs w:val="24"/>
        </w:rPr>
        <w:t xml:space="preserve">fiecăruia dintre cei ce au trăit pe pământ plata cea dreaptă după vrednicia lor, cum </w:t>
      </w:r>
    </w:p>
    <w:p w14:paraId="0CDC8502" w14:textId="77777777" w:rsidR="00571BF1" w:rsidRPr="00EE46EF" w:rsidRDefault="00571BF1" w:rsidP="00571BF1">
      <w:pPr>
        <w:spacing w:after="240"/>
        <w:rPr>
          <w:szCs w:val="24"/>
        </w:rPr>
      </w:pPr>
      <w:r w:rsidRPr="00EE46EF">
        <w:rPr>
          <w:szCs w:val="24"/>
        </w:rPr>
        <w:t>spune adevărul cuvintelor dumnezee</w:t>
      </w:r>
      <w:r w:rsidRPr="00EE46EF">
        <w:rPr>
          <w:szCs w:val="24"/>
        </w:rPr>
        <w:t>ș</w:t>
      </w:r>
      <w:r w:rsidRPr="00EE46EF">
        <w:rPr>
          <w:szCs w:val="24"/>
        </w:rPr>
        <w:t xml:space="preserve">ti. </w:t>
      </w:r>
    </w:p>
    <w:p w14:paraId="02E754A7" w14:textId="77777777" w:rsidR="00571BF1" w:rsidRPr="00EE46EF" w:rsidRDefault="00571BF1" w:rsidP="00571BF1">
      <w:pPr>
        <w:spacing w:after="240"/>
        <w:rPr>
          <w:szCs w:val="24"/>
        </w:rPr>
      </w:pPr>
    </w:p>
    <w:p w14:paraId="7FA7439C" w14:textId="77777777" w:rsidR="00571BF1" w:rsidRPr="00EE46EF" w:rsidRDefault="00571BF1" w:rsidP="00571BF1">
      <w:pPr>
        <w:spacing w:after="240"/>
        <w:rPr>
          <w:szCs w:val="24"/>
        </w:rPr>
      </w:pPr>
      <w:r w:rsidRPr="00EE46EF">
        <w:rPr>
          <w:szCs w:val="24"/>
        </w:rPr>
        <w:t xml:space="preserve">Capitolul al XV-lea </w:t>
      </w:r>
    </w:p>
    <w:p w14:paraId="4ED9B9AD" w14:textId="77777777" w:rsidR="00571BF1" w:rsidRPr="00EE46EF" w:rsidRDefault="00571BF1" w:rsidP="00571BF1">
      <w:pPr>
        <w:spacing w:after="240"/>
        <w:rPr>
          <w:szCs w:val="24"/>
        </w:rPr>
      </w:pPr>
      <w:r w:rsidRPr="00EE46EF">
        <w:rPr>
          <w:szCs w:val="24"/>
        </w:rPr>
        <w:lastRenderedPageBreak/>
        <w:t>CE SIMBOLIZEAZĂ ÎNCHIDEREA U</w:t>
      </w:r>
      <w:r w:rsidRPr="00EE46EF">
        <w:rPr>
          <w:szCs w:val="24"/>
        </w:rPr>
        <w:t>Ș</w:t>
      </w:r>
      <w:r w:rsidRPr="00EE46EF">
        <w:rPr>
          <w:szCs w:val="24"/>
        </w:rPr>
        <w:t xml:space="preserve">ILOR SFINTEI BISERICI, CARE SE </w:t>
      </w:r>
    </w:p>
    <w:p w14:paraId="11B4F1F3" w14:textId="77777777" w:rsidR="00571BF1" w:rsidRPr="00EE46EF" w:rsidRDefault="00571BF1" w:rsidP="00571BF1">
      <w:pPr>
        <w:spacing w:after="240"/>
        <w:rPr>
          <w:szCs w:val="24"/>
        </w:rPr>
      </w:pPr>
      <w:r w:rsidRPr="00EE46EF">
        <w:rPr>
          <w:szCs w:val="24"/>
        </w:rPr>
        <w:t xml:space="preserve">FACE DUPĂ SFINTA EVANGHELIE ? </w:t>
      </w:r>
    </w:p>
    <w:p w14:paraId="65B2B16B" w14:textId="77777777" w:rsidR="00571BF1" w:rsidRPr="00EE46EF" w:rsidRDefault="00571BF1" w:rsidP="00571BF1">
      <w:pPr>
        <w:spacing w:after="240"/>
        <w:rPr>
          <w:szCs w:val="24"/>
        </w:rPr>
      </w:pPr>
      <w:r w:rsidRPr="00EE46EF">
        <w:rPr>
          <w:szCs w:val="24"/>
        </w:rPr>
        <w:t>închiderea u</w:t>
      </w:r>
      <w:r w:rsidRPr="00EE46EF">
        <w:rPr>
          <w:szCs w:val="24"/>
        </w:rPr>
        <w:t>ș</w:t>
      </w:r>
      <w:r w:rsidRPr="00EE46EF">
        <w:rPr>
          <w:szCs w:val="24"/>
        </w:rPr>
        <w:t>ilor sfintei biserici a lui Dumnezeu, care se face după sfin</w:t>
      </w:r>
      <w:r w:rsidRPr="00EE46EF">
        <w:rPr>
          <w:szCs w:val="24"/>
        </w:rPr>
        <w:t>ț</w:t>
      </w:r>
      <w:r w:rsidRPr="00EE46EF">
        <w:rPr>
          <w:szCs w:val="24"/>
        </w:rPr>
        <w:t xml:space="preserve">ita </w:t>
      </w:r>
    </w:p>
    <w:p w14:paraId="134D5447" w14:textId="77777777" w:rsidR="00571BF1" w:rsidRPr="00EE46EF" w:rsidRDefault="00571BF1" w:rsidP="00571BF1">
      <w:pPr>
        <w:spacing w:after="240"/>
        <w:rPr>
          <w:szCs w:val="24"/>
        </w:rPr>
      </w:pPr>
      <w:r w:rsidRPr="00EE46EF">
        <w:rPr>
          <w:szCs w:val="24"/>
        </w:rPr>
        <w:t xml:space="preserve">citire a Sfintei Evanghelii </w:t>
      </w:r>
      <w:r w:rsidRPr="00EE46EF">
        <w:rPr>
          <w:szCs w:val="24"/>
        </w:rPr>
        <w:t>ș</w:t>
      </w:r>
      <w:r w:rsidRPr="00EE46EF">
        <w:rPr>
          <w:szCs w:val="24"/>
        </w:rPr>
        <w:t xml:space="preserve">i după scoaterea catehumenilor, arată trecerea celor </w:t>
      </w:r>
    </w:p>
    <w:p w14:paraId="18A6EBAE" w14:textId="77777777" w:rsidR="00571BF1" w:rsidRPr="00EE46EF" w:rsidRDefault="00571BF1" w:rsidP="00571BF1">
      <w:pPr>
        <w:spacing w:after="240"/>
        <w:rPr>
          <w:szCs w:val="24"/>
        </w:rPr>
      </w:pPr>
      <w:r w:rsidRPr="00EE46EF">
        <w:rPr>
          <w:szCs w:val="24"/>
        </w:rPr>
        <w:t>pământe</w:t>
      </w:r>
      <w:r w:rsidRPr="00EE46EF">
        <w:rPr>
          <w:szCs w:val="24"/>
        </w:rPr>
        <w:t>ș</w:t>
      </w:r>
      <w:r w:rsidRPr="00EE46EF">
        <w:rPr>
          <w:szCs w:val="24"/>
        </w:rPr>
        <w:t xml:space="preserve">ti </w:t>
      </w:r>
      <w:r w:rsidRPr="00EE46EF">
        <w:rPr>
          <w:szCs w:val="24"/>
        </w:rPr>
        <w:t>ș</w:t>
      </w:r>
      <w:r w:rsidRPr="00EE46EF">
        <w:rPr>
          <w:szCs w:val="24"/>
        </w:rPr>
        <w:t>i intrarea viitoare a celor vrednici în lumea inteligibilă sau la ospă</w:t>
      </w:r>
      <w:r w:rsidRPr="00EE46EF">
        <w:rPr>
          <w:szCs w:val="24"/>
        </w:rPr>
        <w:t>ț</w:t>
      </w:r>
      <w:r w:rsidRPr="00EE46EF">
        <w:rPr>
          <w:szCs w:val="24"/>
        </w:rPr>
        <w:t xml:space="preserve">ul </w:t>
      </w:r>
    </w:p>
    <w:p w14:paraId="56AC3B6A" w14:textId="77777777" w:rsidR="00571BF1" w:rsidRPr="00EE46EF" w:rsidRDefault="00571BF1" w:rsidP="00571BF1">
      <w:pPr>
        <w:spacing w:after="240"/>
        <w:rPr>
          <w:szCs w:val="24"/>
        </w:rPr>
      </w:pPr>
      <w:r w:rsidRPr="00EE46EF">
        <w:rPr>
          <w:szCs w:val="24"/>
        </w:rPr>
        <w:t>de nuntă al lui Hristos, după acea despăr</w:t>
      </w:r>
      <w:r w:rsidRPr="00EE46EF">
        <w:rPr>
          <w:szCs w:val="24"/>
        </w:rPr>
        <w:t>ț</w:t>
      </w:r>
      <w:r w:rsidRPr="00EE46EF">
        <w:rPr>
          <w:szCs w:val="24"/>
        </w:rPr>
        <w:t>ire înfrico</w:t>
      </w:r>
      <w:r w:rsidRPr="00EE46EF">
        <w:rPr>
          <w:szCs w:val="24"/>
        </w:rPr>
        <w:t>ș</w:t>
      </w:r>
      <w:r w:rsidRPr="00EE46EF">
        <w:rPr>
          <w:szCs w:val="24"/>
        </w:rPr>
        <w:t xml:space="preserve">ată </w:t>
      </w:r>
      <w:r w:rsidRPr="00EE46EF">
        <w:rPr>
          <w:szCs w:val="24"/>
        </w:rPr>
        <w:t>ș</w:t>
      </w:r>
      <w:r w:rsidRPr="00EE46EF">
        <w:rPr>
          <w:szCs w:val="24"/>
        </w:rPr>
        <w:t>i sentin</w:t>
      </w:r>
      <w:r w:rsidRPr="00EE46EF">
        <w:rPr>
          <w:szCs w:val="24"/>
        </w:rPr>
        <w:t>ț</w:t>
      </w:r>
      <w:r w:rsidRPr="00EE46EF">
        <w:rPr>
          <w:szCs w:val="24"/>
        </w:rPr>
        <w:t xml:space="preserve">ă </w:t>
      </w:r>
      <w:r w:rsidRPr="00EE46EF">
        <w:rPr>
          <w:szCs w:val="24"/>
        </w:rPr>
        <w:t>ș</w:t>
      </w:r>
      <w:r w:rsidRPr="00EE46EF">
        <w:rPr>
          <w:szCs w:val="24"/>
        </w:rPr>
        <w:t xml:space="preserve">i mai </w:t>
      </w:r>
    </w:p>
    <w:p w14:paraId="28703D1B" w14:textId="77777777" w:rsidR="00571BF1" w:rsidRPr="00EE46EF" w:rsidRDefault="00571BF1" w:rsidP="00571BF1">
      <w:pPr>
        <w:spacing w:after="240"/>
        <w:rPr>
          <w:szCs w:val="24"/>
        </w:rPr>
      </w:pPr>
      <w:r w:rsidRPr="00EE46EF">
        <w:rPr>
          <w:szCs w:val="24"/>
        </w:rPr>
        <w:t>înfrico</w:t>
      </w:r>
      <w:r w:rsidRPr="00EE46EF">
        <w:rPr>
          <w:szCs w:val="24"/>
        </w:rPr>
        <w:t>ș</w:t>
      </w:r>
      <w:r w:rsidRPr="00EE46EF">
        <w:rPr>
          <w:szCs w:val="24"/>
        </w:rPr>
        <w:t>ată; de asemenea lepădarea desăvâr</w:t>
      </w:r>
      <w:r w:rsidRPr="00EE46EF">
        <w:rPr>
          <w:szCs w:val="24"/>
        </w:rPr>
        <w:t>ș</w:t>
      </w:r>
      <w:r w:rsidRPr="00EE46EF">
        <w:rPr>
          <w:szCs w:val="24"/>
        </w:rPr>
        <w:t>ită a lucrării rătăcite din sim</w:t>
      </w:r>
      <w:r w:rsidRPr="00EE46EF">
        <w:rPr>
          <w:szCs w:val="24"/>
        </w:rPr>
        <w:t>ț</w:t>
      </w:r>
      <w:r w:rsidRPr="00EE46EF">
        <w:rPr>
          <w:szCs w:val="24"/>
        </w:rPr>
        <w:t xml:space="preserve">uri. </w:t>
      </w:r>
    </w:p>
    <w:p w14:paraId="74E5085A" w14:textId="77777777" w:rsidR="00571BF1" w:rsidRPr="00EE46EF" w:rsidRDefault="00571BF1" w:rsidP="00571BF1">
      <w:pPr>
        <w:spacing w:after="240"/>
        <w:rPr>
          <w:szCs w:val="24"/>
        </w:rPr>
      </w:pPr>
    </w:p>
    <w:p w14:paraId="117E52D8" w14:textId="77777777" w:rsidR="00571BF1" w:rsidRPr="00EE46EF" w:rsidRDefault="00571BF1" w:rsidP="00571BF1">
      <w:pPr>
        <w:spacing w:after="240"/>
        <w:rPr>
          <w:szCs w:val="24"/>
        </w:rPr>
      </w:pPr>
      <w:r w:rsidRPr="00EE46EF">
        <w:rPr>
          <w:szCs w:val="24"/>
        </w:rPr>
        <w:t xml:space="preserve">Capitolul al XVI-lea </w:t>
      </w:r>
    </w:p>
    <w:p w14:paraId="363CDC8B" w14:textId="77777777" w:rsidR="00571BF1" w:rsidRPr="00EE46EF" w:rsidRDefault="00571BF1" w:rsidP="00571BF1">
      <w:pPr>
        <w:spacing w:after="240"/>
        <w:rPr>
          <w:szCs w:val="24"/>
        </w:rPr>
      </w:pPr>
      <w:r w:rsidRPr="00EE46EF">
        <w:rPr>
          <w:szCs w:val="24"/>
        </w:rPr>
        <w:t xml:space="preserve">CE ÎNSEAMNĂ INTRAREA SFINTELOR TAINE ? </w:t>
      </w:r>
    </w:p>
    <w:p w14:paraId="57E5A38D" w14:textId="77777777" w:rsidR="00571BF1" w:rsidRPr="00EE46EF" w:rsidRDefault="00571BF1" w:rsidP="00571BF1">
      <w:pPr>
        <w:spacing w:after="240"/>
        <w:rPr>
          <w:szCs w:val="24"/>
        </w:rPr>
      </w:pPr>
      <w:r w:rsidRPr="00EE46EF">
        <w:rPr>
          <w:szCs w:val="24"/>
        </w:rPr>
        <w:t xml:space="preserve">Intrarea sfintelor </w:t>
      </w:r>
      <w:r w:rsidRPr="00EE46EF">
        <w:rPr>
          <w:szCs w:val="24"/>
        </w:rPr>
        <w:t>ș</w:t>
      </w:r>
      <w:r w:rsidRPr="00EE46EF">
        <w:rPr>
          <w:szCs w:val="24"/>
        </w:rPr>
        <w:t xml:space="preserve">i cinstitelor Taine este începutul </w:t>
      </w:r>
      <w:r w:rsidRPr="00EE46EF">
        <w:rPr>
          <w:szCs w:val="24"/>
        </w:rPr>
        <w:t>ș</w:t>
      </w:r>
      <w:r w:rsidRPr="00EE46EF">
        <w:rPr>
          <w:szCs w:val="24"/>
        </w:rPr>
        <w:t>i sfâr</w:t>
      </w:r>
      <w:r w:rsidRPr="00EE46EF">
        <w:rPr>
          <w:szCs w:val="24"/>
        </w:rPr>
        <w:t>ș</w:t>
      </w:r>
      <w:r w:rsidRPr="00EE46EF">
        <w:rPr>
          <w:szCs w:val="24"/>
        </w:rPr>
        <w:t xml:space="preserve">itul, cum spunea </w:t>
      </w:r>
    </w:p>
    <w:p w14:paraId="1FC03702" w14:textId="77777777" w:rsidR="00571BF1" w:rsidRPr="00EE46EF" w:rsidRDefault="00571BF1" w:rsidP="00571BF1">
      <w:pPr>
        <w:spacing w:after="240"/>
        <w:rPr>
          <w:szCs w:val="24"/>
        </w:rPr>
      </w:pPr>
      <w:r w:rsidRPr="00EE46EF">
        <w:rPr>
          <w:szCs w:val="24"/>
        </w:rPr>
        <w:t>acel mare bătrân, a învă</w:t>
      </w:r>
      <w:r w:rsidRPr="00EE46EF">
        <w:rPr>
          <w:szCs w:val="24"/>
        </w:rPr>
        <w:t>ț</w:t>
      </w:r>
      <w:r w:rsidRPr="00EE46EF">
        <w:rPr>
          <w:szCs w:val="24"/>
        </w:rPr>
        <w:t>ăturii celei noi, care ni se va împărtă</w:t>
      </w:r>
      <w:r w:rsidRPr="00EE46EF">
        <w:rPr>
          <w:szCs w:val="24"/>
        </w:rPr>
        <w:t>ș</w:t>
      </w:r>
      <w:r w:rsidRPr="00EE46EF">
        <w:rPr>
          <w:szCs w:val="24"/>
        </w:rPr>
        <w:t xml:space="preserve">i în cer, cu privire la </w:t>
      </w:r>
    </w:p>
    <w:p w14:paraId="2C0B18F3" w14:textId="77777777" w:rsidR="00571BF1" w:rsidRPr="00EE46EF" w:rsidRDefault="00571BF1" w:rsidP="00571BF1">
      <w:pPr>
        <w:spacing w:after="240"/>
        <w:rPr>
          <w:szCs w:val="24"/>
        </w:rPr>
      </w:pPr>
      <w:r w:rsidRPr="00EE46EF">
        <w:rPr>
          <w:szCs w:val="24"/>
        </w:rPr>
        <w:t xml:space="preserve">iconomia lui Dumnezeu cea către noi </w:t>
      </w:r>
      <w:r w:rsidRPr="00EE46EF">
        <w:rPr>
          <w:szCs w:val="24"/>
        </w:rPr>
        <w:t>ș</w:t>
      </w:r>
      <w:r w:rsidRPr="00EE46EF">
        <w:rPr>
          <w:szCs w:val="24"/>
        </w:rPr>
        <w:t xml:space="preserve">i descoperirea tainei mântuirii noastre, care </w:t>
      </w:r>
    </w:p>
    <w:p w14:paraId="40C8F838" w14:textId="77777777" w:rsidR="00571BF1" w:rsidRPr="00EE46EF" w:rsidRDefault="00571BF1" w:rsidP="00571BF1">
      <w:pPr>
        <w:spacing w:after="240"/>
        <w:rPr>
          <w:szCs w:val="24"/>
        </w:rPr>
      </w:pPr>
      <w:r w:rsidRPr="00EE46EF">
        <w:rPr>
          <w:szCs w:val="24"/>
        </w:rPr>
        <w:t>se află în adâncurile nepătrunse ale ascunzimii dumnezee</w:t>
      </w:r>
      <w:r w:rsidRPr="00EE46EF">
        <w:rPr>
          <w:szCs w:val="24"/>
        </w:rPr>
        <w:t>ș</w:t>
      </w:r>
      <w:r w:rsidRPr="00EE46EF">
        <w:rPr>
          <w:szCs w:val="24"/>
        </w:rPr>
        <w:t xml:space="preserve">ti. "Căci nu voi mai </w:t>
      </w:r>
    </w:p>
    <w:p w14:paraId="78E7634B" w14:textId="77777777" w:rsidR="00571BF1" w:rsidRPr="00EE46EF" w:rsidRDefault="00571BF1" w:rsidP="00571BF1">
      <w:pPr>
        <w:spacing w:after="240"/>
        <w:rPr>
          <w:szCs w:val="24"/>
        </w:rPr>
      </w:pPr>
      <w:r w:rsidRPr="00EE46EF">
        <w:rPr>
          <w:szCs w:val="24"/>
        </w:rPr>
        <w:t xml:space="preserve">bea, zice către ucenicii Săi Dumnezeu </w:t>
      </w:r>
      <w:r w:rsidRPr="00EE46EF">
        <w:rPr>
          <w:szCs w:val="24"/>
        </w:rPr>
        <w:t>ș</w:t>
      </w:r>
      <w:r w:rsidRPr="00EE46EF">
        <w:rPr>
          <w:szCs w:val="24"/>
        </w:rPr>
        <w:t>i Cuvântul, de acum din rodul vi</w:t>
      </w:r>
      <w:r w:rsidRPr="00EE46EF">
        <w:rPr>
          <w:szCs w:val="24"/>
        </w:rPr>
        <w:t>ț</w:t>
      </w:r>
      <w:r w:rsidRPr="00EE46EF">
        <w:rPr>
          <w:szCs w:val="24"/>
        </w:rPr>
        <w:t xml:space="preserve">ei, până </w:t>
      </w:r>
    </w:p>
    <w:p w14:paraId="5FD9241D" w14:textId="77777777" w:rsidR="00571BF1" w:rsidRPr="00EE46EF" w:rsidRDefault="00571BF1" w:rsidP="00571BF1">
      <w:pPr>
        <w:spacing w:after="240"/>
        <w:rPr>
          <w:szCs w:val="24"/>
        </w:rPr>
      </w:pPr>
      <w:r w:rsidRPr="00EE46EF">
        <w:rPr>
          <w:szCs w:val="24"/>
        </w:rPr>
        <w:t>in ziua aceea când îl voi bea pe el cu voi, nou, în împără</w:t>
      </w:r>
      <w:r w:rsidRPr="00EE46EF">
        <w:rPr>
          <w:szCs w:val="24"/>
        </w:rPr>
        <w:t>ț</w:t>
      </w:r>
      <w:r w:rsidRPr="00EE46EF">
        <w:rPr>
          <w:szCs w:val="24"/>
        </w:rPr>
        <w:t xml:space="preserve">ia Tatălui Meu" (Mat. </w:t>
      </w:r>
    </w:p>
    <w:p w14:paraId="284B4DB8" w14:textId="77777777" w:rsidR="00571BF1" w:rsidRPr="00EE46EF" w:rsidRDefault="00571BF1" w:rsidP="00571BF1">
      <w:pPr>
        <w:spacing w:after="240"/>
        <w:rPr>
          <w:szCs w:val="24"/>
        </w:rPr>
      </w:pPr>
      <w:r w:rsidRPr="00EE46EF">
        <w:rPr>
          <w:szCs w:val="24"/>
        </w:rPr>
        <w:t xml:space="preserve">26, 29). </w:t>
      </w:r>
    </w:p>
    <w:p w14:paraId="6BF155DF" w14:textId="77777777" w:rsidR="00571BF1" w:rsidRPr="00EE46EF" w:rsidRDefault="00571BF1" w:rsidP="00571BF1">
      <w:pPr>
        <w:spacing w:after="240"/>
        <w:rPr>
          <w:szCs w:val="24"/>
        </w:rPr>
      </w:pPr>
      <w:r w:rsidRPr="00EE46EF">
        <w:rPr>
          <w:szCs w:val="24"/>
        </w:rPr>
        <w:t xml:space="preserve">Capitolul alXVII-lea </w:t>
      </w:r>
    </w:p>
    <w:p w14:paraId="24783789" w14:textId="77777777" w:rsidR="00571BF1" w:rsidRPr="00EE46EF" w:rsidRDefault="00571BF1" w:rsidP="00571BF1">
      <w:pPr>
        <w:spacing w:after="240"/>
        <w:rPr>
          <w:szCs w:val="24"/>
        </w:rPr>
      </w:pPr>
      <w:r w:rsidRPr="00EE46EF">
        <w:rPr>
          <w:szCs w:val="24"/>
        </w:rPr>
        <w:t xml:space="preserve">CE SIMBOLIZEAZĂ </w:t>
      </w:r>
      <w:r w:rsidRPr="00EE46EF">
        <w:rPr>
          <w:szCs w:val="24"/>
        </w:rPr>
        <w:t>Ș</w:t>
      </w:r>
      <w:r w:rsidRPr="00EE46EF">
        <w:rPr>
          <w:szCs w:val="24"/>
        </w:rPr>
        <w:t xml:space="preserve">I SĂRUTAREA DUMNEZEIEASCĂ ? </w:t>
      </w:r>
    </w:p>
    <w:p w14:paraId="32F74F6C" w14:textId="77777777" w:rsidR="00571BF1" w:rsidRPr="00EE46EF" w:rsidRDefault="00571BF1" w:rsidP="00571BF1">
      <w:pPr>
        <w:spacing w:after="240"/>
        <w:rPr>
          <w:szCs w:val="24"/>
        </w:rPr>
      </w:pPr>
      <w:r w:rsidRPr="00EE46EF">
        <w:rPr>
          <w:szCs w:val="24"/>
        </w:rPr>
        <w:t>Sărutarea duhovnicească, vestită tuturor, preînchipuie</w:t>
      </w:r>
      <w:r w:rsidRPr="00EE46EF">
        <w:rPr>
          <w:szCs w:val="24"/>
        </w:rPr>
        <w:t>ș</w:t>
      </w:r>
      <w:r w:rsidRPr="00EE46EF">
        <w:rPr>
          <w:szCs w:val="24"/>
        </w:rPr>
        <w:t xml:space="preserve">te </w:t>
      </w:r>
      <w:r w:rsidRPr="00EE46EF">
        <w:rPr>
          <w:szCs w:val="24"/>
        </w:rPr>
        <w:t>ș</w:t>
      </w:r>
      <w:r w:rsidRPr="00EE46EF">
        <w:rPr>
          <w:szCs w:val="24"/>
        </w:rPr>
        <w:t>i zugrăve</w:t>
      </w:r>
      <w:r w:rsidRPr="00EE46EF">
        <w:rPr>
          <w:szCs w:val="24"/>
        </w:rPr>
        <w:t>ș</w:t>
      </w:r>
      <w:r w:rsidRPr="00EE46EF">
        <w:rPr>
          <w:szCs w:val="24"/>
        </w:rPr>
        <w:t xml:space="preserve">te </w:t>
      </w:r>
    </w:p>
    <w:p w14:paraId="54AEB51B" w14:textId="77777777" w:rsidR="00571BF1" w:rsidRPr="00EE46EF" w:rsidRDefault="00571BF1" w:rsidP="00571BF1">
      <w:pPr>
        <w:spacing w:after="240"/>
        <w:rPr>
          <w:szCs w:val="24"/>
        </w:rPr>
      </w:pPr>
      <w:r w:rsidRPr="00EE46EF">
        <w:rPr>
          <w:szCs w:val="24"/>
        </w:rPr>
        <w:t xml:space="preserve">unirea în cuget </w:t>
      </w:r>
      <w:r w:rsidRPr="00EE46EF">
        <w:rPr>
          <w:szCs w:val="24"/>
        </w:rPr>
        <w:t>ș</w:t>
      </w:r>
      <w:r w:rsidRPr="00EE46EF">
        <w:rPr>
          <w:szCs w:val="24"/>
        </w:rPr>
        <w:t xml:space="preserve">i mărturisirea într-un gând </w:t>
      </w:r>
      <w:r w:rsidRPr="00EE46EF">
        <w:rPr>
          <w:szCs w:val="24"/>
        </w:rPr>
        <w:t>ș</w:t>
      </w:r>
      <w:r w:rsidRPr="00EE46EF">
        <w:rPr>
          <w:szCs w:val="24"/>
        </w:rPr>
        <w:t xml:space="preserve">i identitatea pe care o vor avea cu </w:t>
      </w:r>
    </w:p>
    <w:p w14:paraId="4D66A29A" w14:textId="77777777" w:rsidR="00571BF1" w:rsidRPr="00EE46EF" w:rsidRDefault="00571BF1" w:rsidP="00571BF1">
      <w:pPr>
        <w:spacing w:after="240"/>
        <w:rPr>
          <w:szCs w:val="24"/>
        </w:rPr>
      </w:pPr>
      <w:r w:rsidRPr="00EE46EF">
        <w:rPr>
          <w:szCs w:val="24"/>
        </w:rPr>
        <w:t>to</w:t>
      </w:r>
      <w:r w:rsidRPr="00EE46EF">
        <w:rPr>
          <w:szCs w:val="24"/>
        </w:rPr>
        <w:t>ț</w:t>
      </w:r>
      <w:r w:rsidRPr="00EE46EF">
        <w:rPr>
          <w:szCs w:val="24"/>
        </w:rPr>
        <w:t>ii întreolaltă prin credin</w:t>
      </w:r>
      <w:r w:rsidRPr="00EE46EF">
        <w:rPr>
          <w:szCs w:val="24"/>
        </w:rPr>
        <w:t>ț</w:t>
      </w:r>
      <w:r w:rsidRPr="00EE46EF">
        <w:rPr>
          <w:szCs w:val="24"/>
        </w:rPr>
        <w:t xml:space="preserve">ă </w:t>
      </w:r>
      <w:r w:rsidRPr="00EE46EF">
        <w:rPr>
          <w:szCs w:val="24"/>
        </w:rPr>
        <w:t>ș</w:t>
      </w:r>
      <w:r w:rsidRPr="00EE46EF">
        <w:rPr>
          <w:szCs w:val="24"/>
        </w:rPr>
        <w:t xml:space="preserve">i iubire, când se va face descoperirea bunurilor </w:t>
      </w:r>
    </w:p>
    <w:p w14:paraId="7578C6F5" w14:textId="77777777" w:rsidR="00571BF1" w:rsidRPr="00EE46EF" w:rsidRDefault="00571BF1" w:rsidP="00571BF1">
      <w:pPr>
        <w:spacing w:after="240"/>
        <w:rPr>
          <w:szCs w:val="24"/>
        </w:rPr>
      </w:pPr>
      <w:r w:rsidRPr="00EE46EF">
        <w:rPr>
          <w:szCs w:val="24"/>
        </w:rPr>
        <w:t xml:space="preserve">viitoare negrăite. Prin ea cei vrednici vor primi împreunarea cu Cuvântul </w:t>
      </w:r>
      <w:r w:rsidRPr="00EE46EF">
        <w:rPr>
          <w:szCs w:val="24"/>
        </w:rPr>
        <w:t>ș</w:t>
      </w:r>
      <w:r w:rsidRPr="00EE46EF">
        <w:rPr>
          <w:szCs w:val="24"/>
        </w:rPr>
        <w:t xml:space="preserve">i </w:t>
      </w:r>
    </w:p>
    <w:p w14:paraId="35759D1D" w14:textId="77777777" w:rsidR="00571BF1" w:rsidRPr="00EE46EF" w:rsidRDefault="00571BF1" w:rsidP="00571BF1">
      <w:pPr>
        <w:spacing w:after="240"/>
        <w:rPr>
          <w:szCs w:val="24"/>
        </w:rPr>
      </w:pPr>
      <w:r w:rsidRPr="00EE46EF">
        <w:rPr>
          <w:szCs w:val="24"/>
        </w:rPr>
        <w:t xml:space="preserve">Dumnezeu. Căci gura este simbolul cuvântului </w:t>
      </w:r>
      <w:r w:rsidRPr="00EE46EF">
        <w:rPr>
          <w:szCs w:val="24"/>
        </w:rPr>
        <w:t>ș</w:t>
      </w:r>
      <w:r w:rsidRPr="00EE46EF">
        <w:rPr>
          <w:szCs w:val="24"/>
        </w:rPr>
        <w:t>i ra</w:t>
      </w:r>
      <w:r w:rsidRPr="00EE46EF">
        <w:rPr>
          <w:szCs w:val="24"/>
        </w:rPr>
        <w:t>ț</w:t>
      </w:r>
      <w:r w:rsidRPr="00EE46EF">
        <w:rPr>
          <w:szCs w:val="24"/>
        </w:rPr>
        <w:t>iunii, prin care to</w:t>
      </w:r>
      <w:r w:rsidRPr="00EE46EF">
        <w:rPr>
          <w:szCs w:val="24"/>
        </w:rPr>
        <w:t>ț</w:t>
      </w:r>
      <w:r w:rsidRPr="00EE46EF">
        <w:rPr>
          <w:szCs w:val="24"/>
        </w:rPr>
        <w:t>i cei părta</w:t>
      </w:r>
      <w:r w:rsidRPr="00EE46EF">
        <w:rPr>
          <w:szCs w:val="24"/>
        </w:rPr>
        <w:t>ș</w:t>
      </w:r>
      <w:r w:rsidRPr="00EE46EF">
        <w:rPr>
          <w:szCs w:val="24"/>
        </w:rPr>
        <w:t xml:space="preserve">i </w:t>
      </w:r>
    </w:p>
    <w:p w14:paraId="7C1941F7" w14:textId="77777777" w:rsidR="00571BF1" w:rsidRPr="00EE46EF" w:rsidRDefault="00571BF1" w:rsidP="00571BF1">
      <w:pPr>
        <w:spacing w:after="240"/>
        <w:rPr>
          <w:szCs w:val="24"/>
        </w:rPr>
      </w:pPr>
      <w:r w:rsidRPr="00EE46EF">
        <w:rPr>
          <w:szCs w:val="24"/>
        </w:rPr>
        <w:t xml:space="preserve">de cuvânt </w:t>
      </w:r>
      <w:r w:rsidRPr="00EE46EF">
        <w:rPr>
          <w:szCs w:val="24"/>
        </w:rPr>
        <w:t>ș</w:t>
      </w:r>
      <w:r w:rsidRPr="00EE46EF">
        <w:rPr>
          <w:szCs w:val="24"/>
        </w:rPr>
        <w:t>i de ra</w:t>
      </w:r>
      <w:r w:rsidRPr="00EE46EF">
        <w:rPr>
          <w:szCs w:val="24"/>
        </w:rPr>
        <w:t>ț</w:t>
      </w:r>
      <w:r w:rsidRPr="00EE46EF">
        <w:rPr>
          <w:szCs w:val="24"/>
        </w:rPr>
        <w:t>iune, ca fiin</w:t>
      </w:r>
      <w:r w:rsidRPr="00EE46EF">
        <w:rPr>
          <w:szCs w:val="24"/>
        </w:rPr>
        <w:t>ț</w:t>
      </w:r>
      <w:r w:rsidRPr="00EE46EF">
        <w:rPr>
          <w:szCs w:val="24"/>
        </w:rPr>
        <w:t>e ra</w:t>
      </w:r>
      <w:r w:rsidRPr="00EE46EF">
        <w:rPr>
          <w:szCs w:val="24"/>
        </w:rPr>
        <w:t>ț</w:t>
      </w:r>
      <w:r w:rsidRPr="00EE46EF">
        <w:rPr>
          <w:szCs w:val="24"/>
        </w:rPr>
        <w:t>ionale, vor deveni una cu to</w:t>
      </w:r>
      <w:r w:rsidRPr="00EE46EF">
        <w:rPr>
          <w:szCs w:val="24"/>
        </w:rPr>
        <w:t>ț</w:t>
      </w:r>
      <w:r w:rsidRPr="00EE46EF">
        <w:rPr>
          <w:szCs w:val="24"/>
        </w:rPr>
        <w:t xml:space="preserve">ii </w:t>
      </w:r>
      <w:r w:rsidRPr="00EE46EF">
        <w:rPr>
          <w:szCs w:val="24"/>
        </w:rPr>
        <w:t>ș</w:t>
      </w:r>
      <w:r w:rsidRPr="00EE46EF">
        <w:rPr>
          <w:szCs w:val="24"/>
        </w:rPr>
        <w:t xml:space="preserve">i cu Cuvântul </w:t>
      </w:r>
    </w:p>
    <w:p w14:paraId="7004982A" w14:textId="77777777" w:rsidR="00571BF1" w:rsidRPr="00EE46EF" w:rsidRDefault="00571BF1" w:rsidP="00571BF1">
      <w:pPr>
        <w:spacing w:after="240"/>
        <w:rPr>
          <w:szCs w:val="24"/>
        </w:rPr>
      </w:pPr>
      <w:r w:rsidRPr="00EE46EF">
        <w:rPr>
          <w:szCs w:val="24"/>
        </w:rPr>
        <w:t xml:space="preserve">prim </w:t>
      </w:r>
      <w:r w:rsidRPr="00EE46EF">
        <w:rPr>
          <w:szCs w:val="24"/>
        </w:rPr>
        <w:t>ș</w:t>
      </w:r>
      <w:r w:rsidRPr="00EE46EF">
        <w:rPr>
          <w:szCs w:val="24"/>
        </w:rPr>
        <w:t xml:space="preserve">i unic </w:t>
      </w:r>
      <w:r w:rsidRPr="00EE46EF">
        <w:rPr>
          <w:szCs w:val="24"/>
        </w:rPr>
        <w:t>ș</w:t>
      </w:r>
      <w:r w:rsidRPr="00EE46EF">
        <w:rPr>
          <w:szCs w:val="24"/>
        </w:rPr>
        <w:t xml:space="preserve">i cauză a tot cuvântul </w:t>
      </w:r>
      <w:r w:rsidRPr="00EE46EF">
        <w:rPr>
          <w:szCs w:val="24"/>
        </w:rPr>
        <w:t>ș</w:t>
      </w:r>
      <w:r w:rsidRPr="00EE46EF">
        <w:rPr>
          <w:szCs w:val="24"/>
        </w:rPr>
        <w:t>i ra</w:t>
      </w:r>
      <w:r w:rsidRPr="00EE46EF">
        <w:rPr>
          <w:szCs w:val="24"/>
        </w:rPr>
        <w:t>ț</w:t>
      </w:r>
      <w:r w:rsidRPr="00EE46EF">
        <w:rPr>
          <w:szCs w:val="24"/>
        </w:rPr>
        <w:t xml:space="preserve">iunea. </w:t>
      </w:r>
    </w:p>
    <w:p w14:paraId="7B4E71C6" w14:textId="77777777" w:rsidR="00571BF1" w:rsidRPr="00EE46EF" w:rsidRDefault="00571BF1" w:rsidP="00571BF1">
      <w:pPr>
        <w:spacing w:after="240"/>
        <w:rPr>
          <w:szCs w:val="24"/>
        </w:rPr>
      </w:pPr>
    </w:p>
    <w:p w14:paraId="0B6FB623" w14:textId="77777777" w:rsidR="00571BF1" w:rsidRPr="00EE46EF" w:rsidRDefault="00571BF1" w:rsidP="00571BF1">
      <w:pPr>
        <w:spacing w:after="240"/>
        <w:rPr>
          <w:szCs w:val="24"/>
        </w:rPr>
      </w:pPr>
      <w:r w:rsidRPr="00EE46EF">
        <w:rPr>
          <w:szCs w:val="24"/>
        </w:rPr>
        <w:lastRenderedPageBreak/>
        <w:t xml:space="preserve">20 </w:t>
      </w:r>
    </w:p>
    <w:p w14:paraId="57AB2445" w14:textId="77777777" w:rsidR="00571BF1" w:rsidRPr="00EE46EF" w:rsidRDefault="00571BF1" w:rsidP="00571BF1">
      <w:pPr>
        <w:spacing w:after="240"/>
        <w:rPr>
          <w:szCs w:val="24"/>
        </w:rPr>
      </w:pPr>
    </w:p>
    <w:p w14:paraId="5B9B56D0" w14:textId="77777777" w:rsidR="00571BF1" w:rsidRPr="00EE46EF" w:rsidRDefault="00571BF1" w:rsidP="00571BF1">
      <w:pPr>
        <w:spacing w:after="240"/>
        <w:rPr>
          <w:szCs w:val="24"/>
        </w:rPr>
      </w:pPr>
      <w:r w:rsidRPr="00EE46EF">
        <w:rPr>
          <w:szCs w:val="24"/>
        </w:rPr>
        <w:t xml:space="preserve">Sf. Maxim Mărturisitorul, Mistagogia </w:t>
      </w:r>
    </w:p>
    <w:p w14:paraId="715E4B0B" w14:textId="77777777" w:rsidR="00571BF1" w:rsidRPr="00EE46EF" w:rsidRDefault="00571BF1" w:rsidP="00571BF1">
      <w:pPr>
        <w:spacing w:after="240"/>
        <w:rPr>
          <w:szCs w:val="24"/>
        </w:rPr>
      </w:pPr>
      <w:r w:rsidRPr="00EE46EF">
        <w:rPr>
          <w:szCs w:val="24"/>
        </w:rPr>
        <w:t xml:space="preserve">Capitolul al XVHI-lea </w:t>
      </w:r>
    </w:p>
    <w:p w14:paraId="4971CAE6" w14:textId="77777777" w:rsidR="00571BF1" w:rsidRPr="00EE46EF" w:rsidRDefault="00571BF1" w:rsidP="00571BF1">
      <w:pPr>
        <w:spacing w:after="240"/>
        <w:rPr>
          <w:szCs w:val="24"/>
        </w:rPr>
      </w:pPr>
      <w:r w:rsidRPr="00EE46EF">
        <w:rPr>
          <w:szCs w:val="24"/>
        </w:rPr>
        <w:t>CE ÎNSEAMNĂ SIMBOLUL DUMNEZEESC AL CREDIN</w:t>
      </w:r>
      <w:r w:rsidRPr="00EE46EF">
        <w:rPr>
          <w:szCs w:val="24"/>
        </w:rPr>
        <w:t>Ț</w:t>
      </w:r>
      <w:r w:rsidRPr="00EE46EF">
        <w:rPr>
          <w:szCs w:val="24"/>
        </w:rPr>
        <w:t xml:space="preserve">EI ? </w:t>
      </w:r>
    </w:p>
    <w:p w14:paraId="2D81B498" w14:textId="77777777" w:rsidR="00571BF1" w:rsidRPr="00EE46EF" w:rsidRDefault="00571BF1" w:rsidP="00571BF1">
      <w:pPr>
        <w:spacing w:after="240"/>
        <w:rPr>
          <w:szCs w:val="24"/>
        </w:rPr>
      </w:pPr>
      <w:r w:rsidRPr="00EE46EF">
        <w:rPr>
          <w:szCs w:val="24"/>
        </w:rPr>
        <w:t>Mărturisirea dumnezeescului simbol al credin</w:t>
      </w:r>
      <w:r w:rsidRPr="00EE46EF">
        <w:rPr>
          <w:szCs w:val="24"/>
        </w:rPr>
        <w:t>ț</w:t>
      </w:r>
      <w:r w:rsidRPr="00EE46EF">
        <w:rPr>
          <w:szCs w:val="24"/>
        </w:rPr>
        <w:t>ei, care se face de to</w:t>
      </w:r>
      <w:r w:rsidRPr="00EE46EF">
        <w:rPr>
          <w:szCs w:val="24"/>
        </w:rPr>
        <w:t>ț</w:t>
      </w:r>
      <w:r w:rsidRPr="00EE46EF">
        <w:rPr>
          <w:szCs w:val="24"/>
        </w:rPr>
        <w:t xml:space="preserve">i, arată </w:t>
      </w:r>
    </w:p>
    <w:p w14:paraId="63F9F94B" w14:textId="77777777" w:rsidR="00571BF1" w:rsidRPr="00EE46EF" w:rsidRDefault="00571BF1" w:rsidP="00571BF1">
      <w:pPr>
        <w:spacing w:after="240"/>
        <w:rPr>
          <w:szCs w:val="24"/>
        </w:rPr>
      </w:pPr>
      <w:r w:rsidRPr="00EE46EF">
        <w:rPr>
          <w:szCs w:val="24"/>
        </w:rPr>
        <w:t>mul</w:t>
      </w:r>
      <w:r w:rsidRPr="00EE46EF">
        <w:rPr>
          <w:szCs w:val="24"/>
        </w:rPr>
        <w:t>ț</w:t>
      </w:r>
      <w:r w:rsidRPr="00EE46EF">
        <w:rPr>
          <w:szCs w:val="24"/>
        </w:rPr>
        <w:t>umirea tainică pentru ra</w:t>
      </w:r>
      <w:r w:rsidRPr="00EE46EF">
        <w:rPr>
          <w:szCs w:val="24"/>
        </w:rPr>
        <w:t>ț</w:t>
      </w:r>
      <w:r w:rsidRPr="00EE46EF">
        <w:rPr>
          <w:szCs w:val="24"/>
        </w:rPr>
        <w:t xml:space="preserve">iunile </w:t>
      </w:r>
      <w:r w:rsidRPr="00EE46EF">
        <w:rPr>
          <w:szCs w:val="24"/>
        </w:rPr>
        <w:t>ș</w:t>
      </w:r>
      <w:r w:rsidRPr="00EE46EF">
        <w:rPr>
          <w:szCs w:val="24"/>
        </w:rPr>
        <w:t>i modurile în</w:t>
      </w:r>
      <w:r w:rsidRPr="00EE46EF">
        <w:rPr>
          <w:szCs w:val="24"/>
        </w:rPr>
        <w:t>ț</w:t>
      </w:r>
      <w:r w:rsidRPr="00EE46EF">
        <w:rPr>
          <w:szCs w:val="24"/>
        </w:rPr>
        <w:t>eleptei providen</w:t>
      </w:r>
      <w:r w:rsidRPr="00EE46EF">
        <w:rPr>
          <w:szCs w:val="24"/>
        </w:rPr>
        <w:t>ț</w:t>
      </w:r>
      <w:r w:rsidRPr="00EE46EF">
        <w:rPr>
          <w:szCs w:val="24"/>
        </w:rPr>
        <w:t>e dumnezee</w:t>
      </w:r>
      <w:r w:rsidRPr="00EE46EF">
        <w:rPr>
          <w:szCs w:val="24"/>
        </w:rPr>
        <w:t>ș</w:t>
      </w:r>
      <w:r w:rsidRPr="00EE46EF">
        <w:rPr>
          <w:szCs w:val="24"/>
        </w:rPr>
        <w:t xml:space="preserve">ti </w:t>
      </w:r>
    </w:p>
    <w:p w14:paraId="07DD966E" w14:textId="77777777" w:rsidR="00571BF1" w:rsidRPr="00EE46EF" w:rsidRDefault="00571BF1" w:rsidP="00571BF1">
      <w:pPr>
        <w:spacing w:after="240"/>
        <w:rPr>
          <w:szCs w:val="24"/>
        </w:rPr>
      </w:pPr>
      <w:r w:rsidRPr="00EE46EF">
        <w:rPr>
          <w:szCs w:val="24"/>
        </w:rPr>
        <w:t>cu privire la noi, prin care ne-am mântuit, mul</w:t>
      </w:r>
      <w:r w:rsidRPr="00EE46EF">
        <w:rPr>
          <w:szCs w:val="24"/>
        </w:rPr>
        <w:t>ț</w:t>
      </w:r>
      <w:r w:rsidRPr="00EE46EF">
        <w:rPr>
          <w:szCs w:val="24"/>
        </w:rPr>
        <w:t xml:space="preserve">umire care va avea loc în veacul </w:t>
      </w:r>
    </w:p>
    <w:p w14:paraId="5AE0A7D1" w14:textId="77777777" w:rsidR="00571BF1" w:rsidRPr="00EE46EF" w:rsidRDefault="00571BF1" w:rsidP="00571BF1">
      <w:pPr>
        <w:spacing w:after="240"/>
        <w:rPr>
          <w:szCs w:val="24"/>
        </w:rPr>
      </w:pPr>
      <w:r w:rsidRPr="00EE46EF">
        <w:rPr>
          <w:szCs w:val="24"/>
        </w:rPr>
        <w:t>viitor. Prin ea cei vrednici î</w:t>
      </w:r>
      <w:r w:rsidRPr="00EE46EF">
        <w:rPr>
          <w:szCs w:val="24"/>
        </w:rPr>
        <w:t>ș</w:t>
      </w:r>
      <w:r w:rsidRPr="00EE46EF">
        <w:rPr>
          <w:szCs w:val="24"/>
        </w:rPr>
        <w:t>i vor arăta recuno</w:t>
      </w:r>
      <w:r w:rsidRPr="00EE46EF">
        <w:rPr>
          <w:szCs w:val="24"/>
        </w:rPr>
        <w:t>ș</w:t>
      </w:r>
      <w:r w:rsidRPr="00EE46EF">
        <w:rPr>
          <w:szCs w:val="24"/>
        </w:rPr>
        <w:t>tin</w:t>
      </w:r>
      <w:r w:rsidRPr="00EE46EF">
        <w:rPr>
          <w:szCs w:val="24"/>
        </w:rPr>
        <w:t>ț</w:t>
      </w:r>
      <w:r w:rsidRPr="00EE46EF">
        <w:rPr>
          <w:szCs w:val="24"/>
        </w:rPr>
        <w:t xml:space="preserve">a pentru binefacerea </w:t>
      </w:r>
    </w:p>
    <w:p w14:paraId="7792DD0E" w14:textId="77777777" w:rsidR="00571BF1" w:rsidRPr="00EE46EF" w:rsidRDefault="00571BF1" w:rsidP="00571BF1">
      <w:pPr>
        <w:spacing w:after="240"/>
        <w:rPr>
          <w:szCs w:val="24"/>
        </w:rPr>
      </w:pPr>
      <w:r w:rsidRPr="00EE46EF">
        <w:rPr>
          <w:szCs w:val="24"/>
        </w:rPr>
        <w:t>dumnezeiască, neavând afară de ea nimic altceva ce să dea pentru bunătă</w:t>
      </w:r>
      <w:r w:rsidRPr="00EE46EF">
        <w:rPr>
          <w:szCs w:val="24"/>
        </w:rPr>
        <w:t>ț</w:t>
      </w:r>
      <w:r w:rsidRPr="00EE46EF">
        <w:rPr>
          <w:szCs w:val="24"/>
        </w:rPr>
        <w:t xml:space="preserve">ile </w:t>
      </w:r>
    </w:p>
    <w:p w14:paraId="58376403" w14:textId="77777777" w:rsidR="00571BF1" w:rsidRPr="00EE46EF" w:rsidRDefault="00571BF1" w:rsidP="00571BF1">
      <w:pPr>
        <w:spacing w:after="240"/>
        <w:rPr>
          <w:szCs w:val="24"/>
        </w:rPr>
      </w:pPr>
      <w:r w:rsidRPr="00EE46EF">
        <w:rPr>
          <w:szCs w:val="24"/>
        </w:rPr>
        <w:t>dumnezee</w:t>
      </w:r>
      <w:r w:rsidRPr="00EE46EF">
        <w:rPr>
          <w:szCs w:val="24"/>
        </w:rPr>
        <w:t>ș</w:t>
      </w:r>
      <w:r w:rsidRPr="00EE46EF">
        <w:rPr>
          <w:szCs w:val="24"/>
        </w:rPr>
        <w:t xml:space="preserve">ti fără de margini care li s-au hărăzit. </w:t>
      </w:r>
    </w:p>
    <w:p w14:paraId="60049FBA" w14:textId="77777777" w:rsidR="00571BF1" w:rsidRPr="00EE46EF" w:rsidRDefault="00571BF1" w:rsidP="00571BF1">
      <w:pPr>
        <w:spacing w:after="240"/>
        <w:rPr>
          <w:szCs w:val="24"/>
        </w:rPr>
      </w:pPr>
      <w:r w:rsidRPr="00EE46EF">
        <w:rPr>
          <w:szCs w:val="24"/>
        </w:rPr>
        <w:t xml:space="preserve">Capitolul al XlX-lea </w:t>
      </w:r>
    </w:p>
    <w:p w14:paraId="2C709E34" w14:textId="77777777" w:rsidR="00571BF1" w:rsidRPr="00EE46EF" w:rsidRDefault="00571BF1" w:rsidP="00571BF1">
      <w:pPr>
        <w:spacing w:after="240"/>
        <w:rPr>
          <w:szCs w:val="24"/>
        </w:rPr>
      </w:pPr>
      <w:r w:rsidRPr="00EE46EF">
        <w:rPr>
          <w:szCs w:val="24"/>
        </w:rPr>
        <w:t xml:space="preserve">CE ÎNSEAMNĂ DOXOLOGIA ÎNTREIT SFÂNTĂ ? </w:t>
      </w:r>
    </w:p>
    <w:p w14:paraId="7771FF7D" w14:textId="77777777" w:rsidR="00571BF1" w:rsidRPr="00EE46EF" w:rsidRDefault="00571BF1" w:rsidP="00571BF1">
      <w:pPr>
        <w:spacing w:after="240"/>
        <w:rPr>
          <w:szCs w:val="24"/>
        </w:rPr>
      </w:pPr>
      <w:r w:rsidRPr="00EE46EF">
        <w:rPr>
          <w:szCs w:val="24"/>
        </w:rPr>
        <w:t>Rostirea întreită a cântării sfin</w:t>
      </w:r>
      <w:r w:rsidRPr="00EE46EF">
        <w:rPr>
          <w:szCs w:val="24"/>
        </w:rPr>
        <w:t>ț</w:t>
      </w:r>
      <w:r w:rsidRPr="00EE46EF">
        <w:rPr>
          <w:szCs w:val="24"/>
        </w:rPr>
        <w:t>eniei dumnezee</w:t>
      </w:r>
      <w:r w:rsidRPr="00EE46EF">
        <w:rPr>
          <w:szCs w:val="24"/>
        </w:rPr>
        <w:t>ș</w:t>
      </w:r>
      <w:r w:rsidRPr="00EE46EF">
        <w:rPr>
          <w:szCs w:val="24"/>
        </w:rPr>
        <w:t xml:space="preserve">ti </w:t>
      </w:r>
      <w:r w:rsidRPr="00EE46EF">
        <w:rPr>
          <w:szCs w:val="24"/>
        </w:rPr>
        <w:t>ș</w:t>
      </w:r>
      <w:r w:rsidRPr="00EE46EF">
        <w:rPr>
          <w:szCs w:val="24"/>
        </w:rPr>
        <w:t xml:space="preserve">i de către tot poporul </w:t>
      </w:r>
    </w:p>
    <w:p w14:paraId="6B634D01" w14:textId="77777777" w:rsidR="00571BF1" w:rsidRPr="00EE46EF" w:rsidRDefault="00571BF1" w:rsidP="00571BF1">
      <w:pPr>
        <w:spacing w:after="240"/>
        <w:rPr>
          <w:szCs w:val="24"/>
        </w:rPr>
      </w:pPr>
      <w:r w:rsidRPr="00EE46EF">
        <w:rPr>
          <w:szCs w:val="24"/>
        </w:rPr>
        <w:t>credincios preînchipuie</w:t>
      </w:r>
      <w:r w:rsidRPr="00EE46EF">
        <w:rPr>
          <w:szCs w:val="24"/>
        </w:rPr>
        <w:t>ș</w:t>
      </w:r>
      <w:r w:rsidRPr="00EE46EF">
        <w:rPr>
          <w:szCs w:val="24"/>
        </w:rPr>
        <w:t xml:space="preserve">te unirea </w:t>
      </w:r>
      <w:r w:rsidRPr="00EE46EF">
        <w:rPr>
          <w:szCs w:val="24"/>
        </w:rPr>
        <w:t>ș</w:t>
      </w:r>
      <w:r w:rsidRPr="00EE46EF">
        <w:rPr>
          <w:szCs w:val="24"/>
        </w:rPr>
        <w:t xml:space="preserve">i deopotrivă cinste pe care o vom avea în </w:t>
      </w:r>
    </w:p>
    <w:p w14:paraId="5B8DFD19" w14:textId="77777777" w:rsidR="00571BF1" w:rsidRPr="00EE46EF" w:rsidRDefault="00571BF1" w:rsidP="00571BF1">
      <w:pPr>
        <w:spacing w:after="240"/>
        <w:rPr>
          <w:szCs w:val="24"/>
        </w:rPr>
      </w:pPr>
      <w:r w:rsidRPr="00EE46EF">
        <w:rPr>
          <w:szCs w:val="24"/>
        </w:rPr>
        <w:t>veacul viitor cu puterile netrupe</w:t>
      </w:r>
      <w:r w:rsidRPr="00EE46EF">
        <w:rPr>
          <w:szCs w:val="24"/>
        </w:rPr>
        <w:t>ș</w:t>
      </w:r>
      <w:r w:rsidRPr="00EE46EF">
        <w:rPr>
          <w:szCs w:val="24"/>
        </w:rPr>
        <w:t xml:space="preserve">ti </w:t>
      </w:r>
      <w:r w:rsidRPr="00EE46EF">
        <w:rPr>
          <w:szCs w:val="24"/>
        </w:rPr>
        <w:t>ș</w:t>
      </w:r>
      <w:r w:rsidRPr="00EE46EF">
        <w:rPr>
          <w:szCs w:val="24"/>
        </w:rPr>
        <w:t xml:space="preserve">i spirituale. în acea stare, într-un cuget cu </w:t>
      </w:r>
    </w:p>
    <w:p w14:paraId="71338AE9" w14:textId="77777777" w:rsidR="00571BF1" w:rsidRPr="00EE46EF" w:rsidRDefault="00571BF1" w:rsidP="00571BF1">
      <w:pPr>
        <w:spacing w:after="240"/>
        <w:rPr>
          <w:szCs w:val="24"/>
        </w:rPr>
      </w:pPr>
      <w:r w:rsidRPr="00EE46EF">
        <w:rPr>
          <w:szCs w:val="24"/>
        </w:rPr>
        <w:t>puterile de sus, firea oamenilor va fi învă</w:t>
      </w:r>
      <w:r w:rsidRPr="00EE46EF">
        <w:rPr>
          <w:szCs w:val="24"/>
        </w:rPr>
        <w:t>ț</w:t>
      </w:r>
      <w:r w:rsidRPr="00EE46EF">
        <w:rPr>
          <w:szCs w:val="24"/>
        </w:rPr>
        <w:t xml:space="preserve">ată să laude </w:t>
      </w:r>
      <w:r w:rsidRPr="00EE46EF">
        <w:rPr>
          <w:szCs w:val="24"/>
        </w:rPr>
        <w:t>ș</w:t>
      </w:r>
      <w:r w:rsidRPr="00EE46EF">
        <w:rPr>
          <w:szCs w:val="24"/>
        </w:rPr>
        <w:t>i să sfin</w:t>
      </w:r>
      <w:r w:rsidRPr="00EE46EF">
        <w:rPr>
          <w:szCs w:val="24"/>
        </w:rPr>
        <w:t>ț</w:t>
      </w:r>
      <w:r w:rsidRPr="00EE46EF">
        <w:rPr>
          <w:szCs w:val="24"/>
        </w:rPr>
        <w:t xml:space="preserve">ească prin trei </w:t>
      </w:r>
    </w:p>
    <w:p w14:paraId="6164FCE3" w14:textId="77777777" w:rsidR="00571BF1" w:rsidRPr="00EE46EF" w:rsidRDefault="00571BF1" w:rsidP="00571BF1">
      <w:pPr>
        <w:spacing w:after="240"/>
        <w:rPr>
          <w:szCs w:val="24"/>
        </w:rPr>
      </w:pPr>
      <w:r w:rsidRPr="00EE46EF">
        <w:rPr>
          <w:szCs w:val="24"/>
        </w:rPr>
        <w:t>sfin</w:t>
      </w:r>
      <w:r w:rsidRPr="00EE46EF">
        <w:rPr>
          <w:szCs w:val="24"/>
        </w:rPr>
        <w:t>ț</w:t>
      </w:r>
      <w:r w:rsidRPr="00EE46EF">
        <w:rPr>
          <w:szCs w:val="24"/>
        </w:rPr>
        <w:t xml:space="preserve">iri dumnezeirea treiipostatică cea una. </w:t>
      </w:r>
    </w:p>
    <w:p w14:paraId="7A466E32" w14:textId="77777777" w:rsidR="00571BF1" w:rsidRPr="00EE46EF" w:rsidRDefault="00571BF1" w:rsidP="00571BF1">
      <w:pPr>
        <w:spacing w:after="240"/>
        <w:rPr>
          <w:szCs w:val="24"/>
        </w:rPr>
      </w:pPr>
      <w:r w:rsidRPr="00EE46EF">
        <w:rPr>
          <w:szCs w:val="24"/>
        </w:rPr>
        <w:t xml:space="preserve">Capitolul al XX-lea </w:t>
      </w:r>
    </w:p>
    <w:p w14:paraId="7AFE7D48" w14:textId="77777777" w:rsidR="00571BF1" w:rsidRPr="00EE46EF" w:rsidRDefault="00571BF1" w:rsidP="00571BF1">
      <w:pPr>
        <w:spacing w:after="240"/>
        <w:rPr>
          <w:szCs w:val="24"/>
        </w:rPr>
      </w:pPr>
      <w:r w:rsidRPr="00EE46EF">
        <w:rPr>
          <w:szCs w:val="24"/>
        </w:rPr>
        <w:t xml:space="preserve">CE SIMBOLIZEAZĂ SFÂNTA RUGĂCIUNE: "TATĂL NOSTRU CARELE </w:t>
      </w:r>
    </w:p>
    <w:p w14:paraId="10191C95" w14:textId="77777777" w:rsidR="00571BF1" w:rsidRPr="00EE46EF" w:rsidRDefault="00571BF1" w:rsidP="00571BF1">
      <w:pPr>
        <w:spacing w:after="240"/>
        <w:rPr>
          <w:szCs w:val="24"/>
        </w:rPr>
      </w:pPr>
      <w:r w:rsidRPr="00EE46EF">
        <w:rPr>
          <w:szCs w:val="24"/>
        </w:rPr>
        <w:t>E</w:t>
      </w:r>
      <w:r w:rsidRPr="00EE46EF">
        <w:rPr>
          <w:szCs w:val="24"/>
        </w:rPr>
        <w:t>Ș</w:t>
      </w:r>
      <w:r w:rsidRPr="00EE46EF">
        <w:rPr>
          <w:szCs w:val="24"/>
        </w:rPr>
        <w:t xml:space="preserve">TI ÎN CERURI" ? </w:t>
      </w:r>
    </w:p>
    <w:p w14:paraId="2E6A497C" w14:textId="77777777" w:rsidR="00571BF1" w:rsidRPr="00EE46EF" w:rsidRDefault="00571BF1" w:rsidP="00571BF1">
      <w:pPr>
        <w:spacing w:after="240"/>
        <w:rPr>
          <w:szCs w:val="24"/>
        </w:rPr>
      </w:pPr>
      <w:r w:rsidRPr="00EE46EF">
        <w:rPr>
          <w:szCs w:val="24"/>
        </w:rPr>
        <w:t xml:space="preserve">Chemarea atotsfântă </w:t>
      </w:r>
      <w:r w:rsidRPr="00EE46EF">
        <w:rPr>
          <w:szCs w:val="24"/>
        </w:rPr>
        <w:t>ș</w:t>
      </w:r>
      <w:r w:rsidRPr="00EE46EF">
        <w:rPr>
          <w:szCs w:val="24"/>
        </w:rPr>
        <w:t xml:space="preserve">i preacinstită a marelui </w:t>
      </w:r>
      <w:r w:rsidRPr="00EE46EF">
        <w:rPr>
          <w:szCs w:val="24"/>
        </w:rPr>
        <w:t>ș</w:t>
      </w:r>
      <w:r w:rsidRPr="00EE46EF">
        <w:rPr>
          <w:szCs w:val="24"/>
        </w:rPr>
        <w:t xml:space="preserve">i fericitului Dumnezeu </w:t>
      </w:r>
      <w:r w:rsidRPr="00EE46EF">
        <w:rPr>
          <w:szCs w:val="24"/>
        </w:rPr>
        <w:t>ș</w:t>
      </w:r>
      <w:r w:rsidRPr="00EE46EF">
        <w:rPr>
          <w:szCs w:val="24"/>
        </w:rPr>
        <w:t xml:space="preserve">i </w:t>
      </w:r>
    </w:p>
    <w:p w14:paraId="3E91ED38" w14:textId="77777777" w:rsidR="00571BF1" w:rsidRPr="00EE46EF" w:rsidRDefault="00571BF1" w:rsidP="00571BF1">
      <w:pPr>
        <w:spacing w:after="240"/>
        <w:rPr>
          <w:szCs w:val="24"/>
        </w:rPr>
      </w:pPr>
      <w:r w:rsidRPr="00EE46EF">
        <w:rPr>
          <w:szCs w:val="24"/>
        </w:rPr>
        <w:t xml:space="preserve">Tată este simbolul înfierii adevărate </w:t>
      </w:r>
      <w:r w:rsidRPr="00EE46EF">
        <w:rPr>
          <w:szCs w:val="24"/>
        </w:rPr>
        <w:t>ș</w:t>
      </w:r>
      <w:r w:rsidRPr="00EE46EF">
        <w:rPr>
          <w:szCs w:val="24"/>
        </w:rPr>
        <w:t xml:space="preserve">i reale, care ni se va da prin darul </w:t>
      </w:r>
      <w:r w:rsidRPr="00EE46EF">
        <w:rPr>
          <w:szCs w:val="24"/>
        </w:rPr>
        <w:t>ș</w:t>
      </w:r>
      <w:r w:rsidRPr="00EE46EF">
        <w:rPr>
          <w:szCs w:val="24"/>
        </w:rPr>
        <w:t xml:space="preserve">i harul </w:t>
      </w:r>
    </w:p>
    <w:p w14:paraId="7F4648A5" w14:textId="77777777" w:rsidR="00571BF1" w:rsidRPr="00EE46EF" w:rsidRDefault="00571BF1" w:rsidP="00571BF1">
      <w:pPr>
        <w:spacing w:after="240"/>
        <w:rPr>
          <w:szCs w:val="24"/>
        </w:rPr>
      </w:pPr>
      <w:r w:rsidRPr="00EE46EF">
        <w:rPr>
          <w:szCs w:val="24"/>
        </w:rPr>
        <w:t xml:space="preserve">Duhului Sfânt. Prin această înfiere, biruindu-se </w:t>
      </w:r>
      <w:r w:rsidRPr="00EE46EF">
        <w:rPr>
          <w:szCs w:val="24"/>
        </w:rPr>
        <w:t>ș</w:t>
      </w:r>
      <w:r w:rsidRPr="00EE46EF">
        <w:rPr>
          <w:szCs w:val="24"/>
        </w:rPr>
        <w:t>i acoperindu-se tot ce-i însu</w:t>
      </w:r>
      <w:r w:rsidRPr="00EE46EF">
        <w:rPr>
          <w:szCs w:val="24"/>
        </w:rPr>
        <w:t>ș</w:t>
      </w:r>
      <w:r w:rsidRPr="00EE46EF">
        <w:rPr>
          <w:szCs w:val="24"/>
        </w:rPr>
        <w:t xml:space="preserve">ire </w:t>
      </w:r>
    </w:p>
    <w:p w14:paraId="465DD0D6" w14:textId="77777777" w:rsidR="00571BF1" w:rsidRPr="00EE46EF" w:rsidRDefault="00571BF1" w:rsidP="00571BF1">
      <w:pPr>
        <w:spacing w:after="240"/>
        <w:rPr>
          <w:szCs w:val="24"/>
        </w:rPr>
      </w:pPr>
      <w:r w:rsidRPr="00EE46EF">
        <w:rPr>
          <w:szCs w:val="24"/>
        </w:rPr>
        <w:t xml:space="preserve">omenească, prin coborârea harului, se vor face </w:t>
      </w:r>
      <w:r w:rsidRPr="00EE46EF">
        <w:rPr>
          <w:szCs w:val="24"/>
        </w:rPr>
        <w:t>ș</w:t>
      </w:r>
      <w:r w:rsidRPr="00EE46EF">
        <w:rPr>
          <w:szCs w:val="24"/>
        </w:rPr>
        <w:t>i vor fi fii lui Dumnezeu to</w:t>
      </w:r>
      <w:r w:rsidRPr="00EE46EF">
        <w:rPr>
          <w:szCs w:val="24"/>
        </w:rPr>
        <w:t>ț</w:t>
      </w:r>
      <w:r w:rsidRPr="00EE46EF">
        <w:rPr>
          <w:szCs w:val="24"/>
        </w:rPr>
        <w:t xml:space="preserve">i </w:t>
      </w:r>
    </w:p>
    <w:p w14:paraId="182174FE" w14:textId="77777777" w:rsidR="00571BF1" w:rsidRPr="00EE46EF" w:rsidRDefault="00571BF1" w:rsidP="00571BF1">
      <w:pPr>
        <w:spacing w:after="240"/>
        <w:rPr>
          <w:szCs w:val="24"/>
        </w:rPr>
      </w:pPr>
      <w:r w:rsidRPr="00EE46EF">
        <w:rPr>
          <w:szCs w:val="24"/>
        </w:rPr>
        <w:t>sfin</w:t>
      </w:r>
      <w:r w:rsidRPr="00EE46EF">
        <w:rPr>
          <w:szCs w:val="24"/>
        </w:rPr>
        <w:t>ț</w:t>
      </w:r>
      <w:r w:rsidRPr="00EE46EF">
        <w:rPr>
          <w:szCs w:val="24"/>
        </w:rPr>
        <w:t>ii, care s-au luminat încă de aici cu frumuse</w:t>
      </w:r>
      <w:r w:rsidRPr="00EE46EF">
        <w:rPr>
          <w:szCs w:val="24"/>
        </w:rPr>
        <w:t>ț</w:t>
      </w:r>
      <w:r w:rsidRPr="00EE46EF">
        <w:rPr>
          <w:szCs w:val="24"/>
        </w:rPr>
        <w:t>ea dumnezeească a bunătă</w:t>
      </w:r>
      <w:r w:rsidRPr="00EE46EF">
        <w:rPr>
          <w:szCs w:val="24"/>
        </w:rPr>
        <w:t>ț</w:t>
      </w:r>
      <w:r w:rsidRPr="00EE46EF">
        <w:rPr>
          <w:szCs w:val="24"/>
        </w:rPr>
        <w:t xml:space="preserve">ii. </w:t>
      </w:r>
    </w:p>
    <w:p w14:paraId="5691E02E" w14:textId="77777777" w:rsidR="00571BF1" w:rsidRPr="00EE46EF" w:rsidRDefault="00571BF1" w:rsidP="00571BF1">
      <w:pPr>
        <w:spacing w:after="240"/>
        <w:rPr>
          <w:szCs w:val="24"/>
        </w:rPr>
      </w:pPr>
    </w:p>
    <w:p w14:paraId="35522F7C" w14:textId="77777777" w:rsidR="00571BF1" w:rsidRPr="00EE46EF" w:rsidRDefault="00571BF1" w:rsidP="00571BF1">
      <w:pPr>
        <w:spacing w:after="240"/>
        <w:rPr>
          <w:szCs w:val="24"/>
        </w:rPr>
      </w:pPr>
      <w:r w:rsidRPr="00EE46EF">
        <w:rPr>
          <w:szCs w:val="24"/>
        </w:rPr>
        <w:lastRenderedPageBreak/>
        <w:t xml:space="preserve">21 </w:t>
      </w:r>
    </w:p>
    <w:p w14:paraId="2CF47BAB" w14:textId="77777777" w:rsidR="00571BF1" w:rsidRPr="00EE46EF" w:rsidRDefault="00571BF1" w:rsidP="00571BF1">
      <w:pPr>
        <w:spacing w:after="240"/>
        <w:rPr>
          <w:szCs w:val="24"/>
        </w:rPr>
      </w:pPr>
    </w:p>
    <w:p w14:paraId="3A391DDF" w14:textId="77777777" w:rsidR="00571BF1" w:rsidRPr="00EE46EF" w:rsidRDefault="00571BF1" w:rsidP="00571BF1">
      <w:pPr>
        <w:spacing w:after="240"/>
        <w:rPr>
          <w:szCs w:val="24"/>
        </w:rPr>
      </w:pPr>
      <w:r w:rsidRPr="00EE46EF">
        <w:rPr>
          <w:szCs w:val="24"/>
        </w:rPr>
        <w:t xml:space="preserve">Sf. Maxim Mărturisitorul, Mistagogia </w:t>
      </w:r>
    </w:p>
    <w:p w14:paraId="3C3BCA2E" w14:textId="77777777" w:rsidR="00571BF1" w:rsidRPr="00EE46EF" w:rsidRDefault="00571BF1" w:rsidP="00571BF1">
      <w:pPr>
        <w:spacing w:after="240"/>
        <w:rPr>
          <w:szCs w:val="24"/>
        </w:rPr>
      </w:pPr>
      <w:r w:rsidRPr="00EE46EF">
        <w:rPr>
          <w:szCs w:val="24"/>
        </w:rPr>
        <w:t xml:space="preserve">Capitolul al XXI-lea </w:t>
      </w:r>
    </w:p>
    <w:p w14:paraId="5CC81C34" w14:textId="77777777" w:rsidR="00571BF1" w:rsidRPr="00EE46EF" w:rsidRDefault="00571BF1" w:rsidP="00571BF1">
      <w:pPr>
        <w:spacing w:after="240"/>
        <w:rPr>
          <w:szCs w:val="24"/>
        </w:rPr>
      </w:pPr>
      <w:r w:rsidRPr="00EE46EF">
        <w:rPr>
          <w:szCs w:val="24"/>
        </w:rPr>
        <w:t>CE ÎNSEAMNĂ SFÂR</w:t>
      </w:r>
      <w:r w:rsidRPr="00EE46EF">
        <w:rPr>
          <w:szCs w:val="24"/>
        </w:rPr>
        <w:t>Ș</w:t>
      </w:r>
      <w:r w:rsidRPr="00EE46EF">
        <w:rPr>
          <w:szCs w:val="24"/>
        </w:rPr>
        <w:t xml:space="preserve">ITUL CÂNTĂRILOR ROSTITE LA SFÂNTA SLUJBĂ </w:t>
      </w:r>
    </w:p>
    <w:p w14:paraId="03EEDA66" w14:textId="77777777" w:rsidR="00571BF1" w:rsidRPr="00EE46EF" w:rsidRDefault="00571BF1" w:rsidP="00571BF1">
      <w:pPr>
        <w:spacing w:after="240"/>
        <w:rPr>
          <w:szCs w:val="24"/>
        </w:rPr>
      </w:pPr>
      <w:r w:rsidRPr="00EE46EF">
        <w:rPr>
          <w:szCs w:val="24"/>
        </w:rPr>
        <w:t xml:space="preserve">TAINICĂ, ADICĂ: "UNUL SFÂNT, UNUL DOMN" </w:t>
      </w:r>
      <w:r w:rsidRPr="00EE46EF">
        <w:rPr>
          <w:szCs w:val="24"/>
        </w:rPr>
        <w:t>Ș</w:t>
      </w:r>
      <w:r w:rsidRPr="00EE46EF">
        <w:rPr>
          <w:szCs w:val="24"/>
        </w:rPr>
        <w:t xml:space="preserve">I CELE URMĂTOARE ? </w:t>
      </w:r>
    </w:p>
    <w:p w14:paraId="7D3D36EB" w14:textId="77777777" w:rsidR="00571BF1" w:rsidRPr="00EE46EF" w:rsidRDefault="00571BF1" w:rsidP="00571BF1">
      <w:pPr>
        <w:spacing w:after="240"/>
        <w:rPr>
          <w:szCs w:val="24"/>
        </w:rPr>
      </w:pPr>
      <w:r w:rsidRPr="00EE46EF">
        <w:rPr>
          <w:szCs w:val="24"/>
        </w:rPr>
        <w:t>Mărturisirea pe care o face întregul popor la sfâr</w:t>
      </w:r>
      <w:r w:rsidRPr="00EE46EF">
        <w:rPr>
          <w:szCs w:val="24"/>
        </w:rPr>
        <w:t>ș</w:t>
      </w:r>
      <w:r w:rsidRPr="00EE46EF">
        <w:rPr>
          <w:szCs w:val="24"/>
        </w:rPr>
        <w:t xml:space="preserve">itul întregii slujbe tainice, </w:t>
      </w:r>
    </w:p>
    <w:p w14:paraId="3070DA98" w14:textId="77777777" w:rsidR="00571BF1" w:rsidRPr="00EE46EF" w:rsidRDefault="00571BF1" w:rsidP="00571BF1">
      <w:pPr>
        <w:spacing w:after="240"/>
        <w:rPr>
          <w:szCs w:val="24"/>
        </w:rPr>
      </w:pPr>
      <w:r w:rsidRPr="00EE46EF">
        <w:rPr>
          <w:szCs w:val="24"/>
        </w:rPr>
        <w:t xml:space="preserve">rostind : "Unul Sfânt" </w:t>
      </w:r>
      <w:r w:rsidRPr="00EE46EF">
        <w:rPr>
          <w:szCs w:val="24"/>
        </w:rPr>
        <w:t>ș</w:t>
      </w:r>
      <w:r w:rsidRPr="00EE46EF">
        <w:rPr>
          <w:szCs w:val="24"/>
        </w:rPr>
        <w:t xml:space="preserve">i cele ce urmează, arată adunarea </w:t>
      </w:r>
      <w:r w:rsidRPr="00EE46EF">
        <w:rPr>
          <w:szCs w:val="24"/>
        </w:rPr>
        <w:t>ș</w:t>
      </w:r>
      <w:r w:rsidRPr="00EE46EF">
        <w:rPr>
          <w:szCs w:val="24"/>
        </w:rPr>
        <w:t xml:space="preserve">i unirea mai presus de </w:t>
      </w:r>
    </w:p>
    <w:p w14:paraId="747ED18E" w14:textId="77777777" w:rsidR="00571BF1" w:rsidRPr="00EE46EF" w:rsidRDefault="00571BF1" w:rsidP="00571BF1">
      <w:pPr>
        <w:spacing w:after="240"/>
        <w:rPr>
          <w:szCs w:val="24"/>
        </w:rPr>
      </w:pPr>
      <w:r w:rsidRPr="00EE46EF">
        <w:rPr>
          <w:szCs w:val="24"/>
        </w:rPr>
        <w:t>ra</w:t>
      </w:r>
      <w:r w:rsidRPr="00EE46EF">
        <w:rPr>
          <w:szCs w:val="24"/>
        </w:rPr>
        <w:t>ț</w:t>
      </w:r>
      <w:r w:rsidRPr="00EE46EF">
        <w:rPr>
          <w:szCs w:val="24"/>
        </w:rPr>
        <w:t xml:space="preserve">iune </w:t>
      </w:r>
      <w:r w:rsidRPr="00EE46EF">
        <w:rPr>
          <w:szCs w:val="24"/>
        </w:rPr>
        <w:t>ș</w:t>
      </w:r>
      <w:r w:rsidRPr="00EE46EF">
        <w:rPr>
          <w:szCs w:val="24"/>
        </w:rPr>
        <w:t>i de minte a celor ini</w:t>
      </w:r>
      <w:r w:rsidRPr="00EE46EF">
        <w:rPr>
          <w:szCs w:val="24"/>
        </w:rPr>
        <w:t>ț</w:t>
      </w:r>
      <w:r w:rsidRPr="00EE46EF">
        <w:rPr>
          <w:szCs w:val="24"/>
        </w:rPr>
        <w:t>ia</w:t>
      </w:r>
      <w:r w:rsidRPr="00EE46EF">
        <w:rPr>
          <w:szCs w:val="24"/>
        </w:rPr>
        <w:t>ț</w:t>
      </w:r>
      <w:r w:rsidRPr="00EE46EF">
        <w:rPr>
          <w:szCs w:val="24"/>
        </w:rPr>
        <w:t xml:space="preserve">i tainic </w:t>
      </w:r>
      <w:r w:rsidRPr="00EE46EF">
        <w:rPr>
          <w:szCs w:val="24"/>
        </w:rPr>
        <w:t>ș</w:t>
      </w:r>
      <w:r w:rsidRPr="00EE46EF">
        <w:rPr>
          <w:szCs w:val="24"/>
        </w:rPr>
        <w:t>i în</w:t>
      </w:r>
      <w:r w:rsidRPr="00EE46EF">
        <w:rPr>
          <w:szCs w:val="24"/>
        </w:rPr>
        <w:t>ț</w:t>
      </w:r>
      <w:r w:rsidRPr="00EE46EF">
        <w:rPr>
          <w:szCs w:val="24"/>
        </w:rPr>
        <w:t xml:space="preserve">elept în unitatea cea ascunsă a </w:t>
      </w:r>
    </w:p>
    <w:p w14:paraId="403A3AB5" w14:textId="77777777" w:rsidR="00571BF1" w:rsidRPr="00EE46EF" w:rsidRDefault="00571BF1" w:rsidP="00571BF1">
      <w:pPr>
        <w:spacing w:after="240"/>
        <w:rPr>
          <w:szCs w:val="24"/>
        </w:rPr>
      </w:pPr>
      <w:r w:rsidRPr="00EE46EF">
        <w:rPr>
          <w:szCs w:val="24"/>
        </w:rPr>
        <w:t>simplită</w:t>
      </w:r>
      <w:r w:rsidRPr="00EE46EF">
        <w:rPr>
          <w:szCs w:val="24"/>
        </w:rPr>
        <w:t>ț</w:t>
      </w:r>
      <w:r w:rsidRPr="00EE46EF">
        <w:rPr>
          <w:szCs w:val="24"/>
        </w:rPr>
        <w:t>ii dumnezee</w:t>
      </w:r>
      <w:r w:rsidRPr="00EE46EF">
        <w:rPr>
          <w:szCs w:val="24"/>
        </w:rPr>
        <w:t>ș</w:t>
      </w:r>
      <w:r w:rsidRPr="00EE46EF">
        <w:rPr>
          <w:szCs w:val="24"/>
        </w:rPr>
        <w:t xml:space="preserve">ti, în veacul nestricăcios al celor inteligibile, când privind la </w:t>
      </w:r>
    </w:p>
    <w:p w14:paraId="14EB10FE" w14:textId="77777777" w:rsidR="00571BF1" w:rsidRPr="00EE46EF" w:rsidRDefault="00571BF1" w:rsidP="00571BF1">
      <w:pPr>
        <w:spacing w:after="240"/>
        <w:rPr>
          <w:szCs w:val="24"/>
        </w:rPr>
      </w:pPr>
      <w:r w:rsidRPr="00EE46EF">
        <w:rPr>
          <w:szCs w:val="24"/>
        </w:rPr>
        <w:t xml:space="preserve">lumina slavei nevăzute </w:t>
      </w:r>
      <w:r w:rsidRPr="00EE46EF">
        <w:rPr>
          <w:szCs w:val="24"/>
        </w:rPr>
        <w:t>ș</w:t>
      </w:r>
      <w:r w:rsidRPr="00EE46EF">
        <w:rPr>
          <w:szCs w:val="24"/>
        </w:rPr>
        <w:t xml:space="preserve">i mai presus de grai, vor ajunge </w:t>
      </w:r>
      <w:r w:rsidRPr="00EE46EF">
        <w:rPr>
          <w:szCs w:val="24"/>
        </w:rPr>
        <w:t>ș</w:t>
      </w:r>
      <w:r w:rsidRPr="00EE46EF">
        <w:rPr>
          <w:szCs w:val="24"/>
        </w:rPr>
        <w:t xml:space="preserve">i ei în stare să primească </w:t>
      </w:r>
    </w:p>
    <w:p w14:paraId="18F78E95" w14:textId="77777777" w:rsidR="00571BF1" w:rsidRPr="00EE46EF" w:rsidRDefault="00571BF1" w:rsidP="00571BF1">
      <w:pPr>
        <w:spacing w:after="240"/>
        <w:rPr>
          <w:szCs w:val="24"/>
        </w:rPr>
      </w:pPr>
      <w:r w:rsidRPr="00EE46EF">
        <w:rPr>
          <w:szCs w:val="24"/>
        </w:rPr>
        <w:t>împreună cu puterile de sus fericita puritate. După aceasta, la sfâr</w:t>
      </w:r>
      <w:r w:rsidRPr="00EE46EF">
        <w:rPr>
          <w:szCs w:val="24"/>
        </w:rPr>
        <w:t>ș</w:t>
      </w:r>
      <w:r w:rsidRPr="00EE46EF">
        <w:rPr>
          <w:szCs w:val="24"/>
        </w:rPr>
        <w:t xml:space="preserve">itul tuturor, se </w:t>
      </w:r>
    </w:p>
    <w:p w14:paraId="6C25A758" w14:textId="77777777" w:rsidR="00571BF1" w:rsidRPr="00EE46EF" w:rsidRDefault="00571BF1" w:rsidP="00571BF1">
      <w:pPr>
        <w:spacing w:after="240"/>
        <w:rPr>
          <w:szCs w:val="24"/>
        </w:rPr>
      </w:pPr>
      <w:r w:rsidRPr="00EE46EF">
        <w:rPr>
          <w:szCs w:val="24"/>
        </w:rPr>
        <w:t>face împărtă</w:t>
      </w:r>
      <w:r w:rsidRPr="00EE46EF">
        <w:rPr>
          <w:szCs w:val="24"/>
        </w:rPr>
        <w:t>ș</w:t>
      </w:r>
      <w:r w:rsidRPr="00EE46EF">
        <w:rPr>
          <w:szCs w:val="24"/>
        </w:rPr>
        <w:t>irea tainei care-i preface pe cei ce se împărtă</w:t>
      </w:r>
      <w:r w:rsidRPr="00EE46EF">
        <w:rPr>
          <w:szCs w:val="24"/>
        </w:rPr>
        <w:t>ș</w:t>
      </w:r>
      <w:r w:rsidRPr="00EE46EF">
        <w:rPr>
          <w:szCs w:val="24"/>
        </w:rPr>
        <w:t xml:space="preserve">esc cu vrednicie, în </w:t>
      </w:r>
    </w:p>
    <w:p w14:paraId="7B91C42A" w14:textId="77777777" w:rsidR="00571BF1" w:rsidRPr="00EE46EF" w:rsidRDefault="00571BF1" w:rsidP="00571BF1">
      <w:pPr>
        <w:spacing w:after="240"/>
        <w:rPr>
          <w:szCs w:val="24"/>
        </w:rPr>
      </w:pPr>
      <w:r w:rsidRPr="00EE46EF">
        <w:rPr>
          <w:szCs w:val="24"/>
        </w:rPr>
        <w:t xml:space="preserve">chipul ei </w:t>
      </w:r>
      <w:r w:rsidRPr="00EE46EF">
        <w:rPr>
          <w:szCs w:val="24"/>
        </w:rPr>
        <w:t>ș</w:t>
      </w:r>
      <w:r w:rsidRPr="00EE46EF">
        <w:rPr>
          <w:szCs w:val="24"/>
        </w:rPr>
        <w:t xml:space="preserve">i asemenea, după har </w:t>
      </w:r>
      <w:r w:rsidRPr="00EE46EF">
        <w:rPr>
          <w:szCs w:val="24"/>
        </w:rPr>
        <w:t>ș</w:t>
      </w:r>
      <w:r w:rsidRPr="00EE46EF">
        <w:rPr>
          <w:szCs w:val="24"/>
        </w:rPr>
        <w:t>i participare, Binelui prin esen</w:t>
      </w:r>
      <w:r w:rsidRPr="00EE46EF">
        <w:rPr>
          <w:szCs w:val="24"/>
        </w:rPr>
        <w:t>ț</w:t>
      </w:r>
      <w:r w:rsidRPr="00EE46EF">
        <w:rPr>
          <w:szCs w:val="24"/>
        </w:rPr>
        <w:t>ă, nefiind lipsi</w:t>
      </w:r>
      <w:r w:rsidRPr="00EE46EF">
        <w:rPr>
          <w:szCs w:val="24"/>
        </w:rPr>
        <w:t>ț</w:t>
      </w:r>
      <w:r w:rsidRPr="00EE46EF">
        <w:rPr>
          <w:szCs w:val="24"/>
        </w:rPr>
        <w:t xml:space="preserve">i </w:t>
      </w:r>
    </w:p>
    <w:p w14:paraId="221F805D" w14:textId="77777777" w:rsidR="00571BF1" w:rsidRPr="00EE46EF" w:rsidRDefault="00571BF1" w:rsidP="00571BF1">
      <w:pPr>
        <w:spacing w:after="240"/>
        <w:rPr>
          <w:szCs w:val="24"/>
        </w:rPr>
      </w:pPr>
      <w:r w:rsidRPr="00EE46EF">
        <w:rPr>
          <w:szCs w:val="24"/>
        </w:rPr>
        <w:t xml:space="preserve">întru nimic de El, pe cât este îngăduit </w:t>
      </w:r>
      <w:r w:rsidRPr="00EE46EF">
        <w:rPr>
          <w:szCs w:val="24"/>
        </w:rPr>
        <w:t>ș</w:t>
      </w:r>
      <w:r w:rsidRPr="00EE46EF">
        <w:rPr>
          <w:szCs w:val="24"/>
        </w:rPr>
        <w:t>i cu putin</w:t>
      </w:r>
      <w:r w:rsidRPr="00EE46EF">
        <w:rPr>
          <w:szCs w:val="24"/>
        </w:rPr>
        <w:t>ț</w:t>
      </w:r>
      <w:r w:rsidRPr="00EE46EF">
        <w:rPr>
          <w:szCs w:val="24"/>
        </w:rPr>
        <w:t>ă oamenilor. A</w:t>
      </w:r>
      <w:r w:rsidRPr="00EE46EF">
        <w:rPr>
          <w:szCs w:val="24"/>
        </w:rPr>
        <w:t>ș</w:t>
      </w:r>
      <w:r w:rsidRPr="00EE46EF">
        <w:rPr>
          <w:szCs w:val="24"/>
        </w:rPr>
        <w:t xml:space="preserve">a încât </w:t>
      </w:r>
      <w:r w:rsidRPr="00EE46EF">
        <w:rPr>
          <w:szCs w:val="24"/>
        </w:rPr>
        <w:t>ș</w:t>
      </w:r>
      <w:r w:rsidRPr="00EE46EF">
        <w:rPr>
          <w:szCs w:val="24"/>
        </w:rPr>
        <w:t xml:space="preserve">i ei pot </w:t>
      </w:r>
    </w:p>
    <w:p w14:paraId="2D8C2210" w14:textId="77777777" w:rsidR="00571BF1" w:rsidRPr="00EE46EF" w:rsidRDefault="00571BF1" w:rsidP="00571BF1">
      <w:pPr>
        <w:spacing w:after="240"/>
        <w:rPr>
          <w:szCs w:val="24"/>
        </w:rPr>
      </w:pPr>
      <w:r w:rsidRPr="00EE46EF">
        <w:rPr>
          <w:szCs w:val="24"/>
        </w:rPr>
        <w:t xml:space="preserve">fi, </w:t>
      </w:r>
      <w:r w:rsidRPr="00EE46EF">
        <w:rPr>
          <w:szCs w:val="24"/>
        </w:rPr>
        <w:t>ș</w:t>
      </w:r>
      <w:r w:rsidRPr="00EE46EF">
        <w:rPr>
          <w:szCs w:val="24"/>
        </w:rPr>
        <w:t>i se pot numi, prin lucrarea voin</w:t>
      </w:r>
      <w:r w:rsidRPr="00EE46EF">
        <w:rPr>
          <w:szCs w:val="24"/>
        </w:rPr>
        <w:t>ț</w:t>
      </w:r>
      <w:r w:rsidRPr="00EE46EF">
        <w:rPr>
          <w:szCs w:val="24"/>
        </w:rPr>
        <w:t xml:space="preserve">ei </w:t>
      </w:r>
      <w:r w:rsidRPr="00EE46EF">
        <w:rPr>
          <w:szCs w:val="24"/>
        </w:rPr>
        <w:t>ș</w:t>
      </w:r>
      <w:r w:rsidRPr="00EE46EF">
        <w:rPr>
          <w:szCs w:val="24"/>
        </w:rPr>
        <w:t xml:space="preserve">i prin har, dumnezei, în urma faptului că </w:t>
      </w:r>
    </w:p>
    <w:p w14:paraId="74039514" w14:textId="77777777" w:rsidR="00571BF1" w:rsidRPr="00EE46EF" w:rsidRDefault="00571BF1" w:rsidP="00571BF1">
      <w:pPr>
        <w:spacing w:after="240"/>
        <w:rPr>
          <w:szCs w:val="24"/>
        </w:rPr>
      </w:pPr>
      <w:r w:rsidRPr="00EE46EF">
        <w:rPr>
          <w:szCs w:val="24"/>
        </w:rPr>
        <w:t xml:space="preserve">Dumnezeu întreg îi umple deplin </w:t>
      </w:r>
      <w:r w:rsidRPr="00EE46EF">
        <w:rPr>
          <w:szCs w:val="24"/>
        </w:rPr>
        <w:t>ș</w:t>
      </w:r>
      <w:r w:rsidRPr="00EE46EF">
        <w:rPr>
          <w:szCs w:val="24"/>
        </w:rPr>
        <w:t>i nu lasă nimic din ei gol de prezen</w:t>
      </w:r>
      <w:r w:rsidRPr="00EE46EF">
        <w:rPr>
          <w:szCs w:val="24"/>
        </w:rPr>
        <w:t>ț</w:t>
      </w:r>
      <w:r w:rsidRPr="00EE46EF">
        <w:rPr>
          <w:szCs w:val="24"/>
        </w:rPr>
        <w:t xml:space="preserve">a Lui. </w:t>
      </w:r>
    </w:p>
    <w:p w14:paraId="487B153A" w14:textId="77777777" w:rsidR="00571BF1" w:rsidRPr="00EE46EF" w:rsidRDefault="00571BF1" w:rsidP="00571BF1">
      <w:pPr>
        <w:spacing w:after="240"/>
        <w:rPr>
          <w:szCs w:val="24"/>
        </w:rPr>
      </w:pPr>
    </w:p>
    <w:p w14:paraId="34EA40BE" w14:textId="77777777" w:rsidR="00571BF1" w:rsidRPr="00EE46EF" w:rsidRDefault="00571BF1" w:rsidP="00571BF1">
      <w:pPr>
        <w:spacing w:after="240"/>
        <w:rPr>
          <w:szCs w:val="24"/>
        </w:rPr>
      </w:pPr>
      <w:r w:rsidRPr="00EE46EF">
        <w:rPr>
          <w:szCs w:val="24"/>
        </w:rPr>
        <w:t xml:space="preserve">Capitolul al XXII-lea </w:t>
      </w:r>
    </w:p>
    <w:p w14:paraId="19C2775E" w14:textId="77777777" w:rsidR="00571BF1" w:rsidRPr="00EE46EF" w:rsidRDefault="00571BF1" w:rsidP="00571BF1">
      <w:pPr>
        <w:spacing w:after="240"/>
        <w:rPr>
          <w:szCs w:val="24"/>
        </w:rPr>
      </w:pPr>
      <w:r w:rsidRPr="00EE46EF">
        <w:rPr>
          <w:szCs w:val="24"/>
        </w:rPr>
        <w:t xml:space="preserve">CUM </w:t>
      </w:r>
      <w:r w:rsidRPr="00EE46EF">
        <w:rPr>
          <w:szCs w:val="24"/>
        </w:rPr>
        <w:t>Ș</w:t>
      </w:r>
      <w:r w:rsidRPr="00EE46EF">
        <w:rPr>
          <w:szCs w:val="24"/>
        </w:rPr>
        <w:t xml:space="preserve">I ÎN CE CHIP </w:t>
      </w:r>
      <w:r w:rsidRPr="00EE46EF">
        <w:rPr>
          <w:szCs w:val="24"/>
        </w:rPr>
        <w:t>Ș</w:t>
      </w:r>
      <w:r w:rsidRPr="00EE46EF">
        <w:rPr>
          <w:szCs w:val="24"/>
        </w:rPr>
        <w:t>I STAREA SUFLETULUI PRIVIT ÎN EL ÎNSU</w:t>
      </w:r>
      <w:r w:rsidRPr="00EE46EF">
        <w:rPr>
          <w:szCs w:val="24"/>
        </w:rPr>
        <w:t>Ș</w:t>
      </w:r>
      <w:r w:rsidRPr="00EE46EF">
        <w:rPr>
          <w:szCs w:val="24"/>
        </w:rPr>
        <w:t xml:space="preserve">I, LA </w:t>
      </w:r>
    </w:p>
    <w:p w14:paraId="546A096B" w14:textId="77777777" w:rsidR="00571BF1" w:rsidRPr="00EE46EF" w:rsidRDefault="00571BF1" w:rsidP="00571BF1">
      <w:pPr>
        <w:spacing w:after="240"/>
        <w:rPr>
          <w:szCs w:val="24"/>
        </w:rPr>
      </w:pPr>
      <w:r w:rsidRPr="00EE46EF">
        <w:rPr>
          <w:szCs w:val="24"/>
        </w:rPr>
        <w:t xml:space="preserve">FIECARE OM ÎN PARTE, ESTE ÎNDUMNEZEITOARE </w:t>
      </w:r>
      <w:r w:rsidRPr="00EE46EF">
        <w:rPr>
          <w:szCs w:val="24"/>
        </w:rPr>
        <w:t>Ș</w:t>
      </w:r>
      <w:r w:rsidRPr="00EE46EF">
        <w:rPr>
          <w:szCs w:val="24"/>
        </w:rPr>
        <w:t xml:space="preserve">I FĂCĂTOARE DE </w:t>
      </w:r>
    </w:p>
    <w:p w14:paraId="02F83786" w14:textId="77777777" w:rsidR="00571BF1" w:rsidRPr="00EE46EF" w:rsidRDefault="00571BF1" w:rsidP="00571BF1">
      <w:pPr>
        <w:spacing w:after="240"/>
        <w:rPr>
          <w:szCs w:val="24"/>
        </w:rPr>
      </w:pPr>
      <w:r w:rsidRPr="00EE46EF">
        <w:rPr>
          <w:szCs w:val="24"/>
        </w:rPr>
        <w:t>DESĂVÂR</w:t>
      </w:r>
      <w:r w:rsidRPr="00EE46EF">
        <w:rPr>
          <w:szCs w:val="24"/>
        </w:rPr>
        <w:t>Ș</w:t>
      </w:r>
      <w:r w:rsidRPr="00EE46EF">
        <w:rPr>
          <w:szCs w:val="24"/>
        </w:rPr>
        <w:t xml:space="preserve">IRE PRIN CELE SPUSE ? </w:t>
      </w:r>
    </w:p>
    <w:p w14:paraId="0776C781" w14:textId="77777777" w:rsidR="00571BF1" w:rsidRPr="00EE46EF" w:rsidRDefault="00571BF1" w:rsidP="00571BF1">
      <w:pPr>
        <w:spacing w:after="240"/>
        <w:rPr>
          <w:szCs w:val="24"/>
        </w:rPr>
      </w:pPr>
      <w:r w:rsidRPr="00EE46EF">
        <w:rPr>
          <w:szCs w:val="24"/>
        </w:rPr>
        <w:t>Să căutăm acum, trecând cu privirea prin acelea</w:t>
      </w:r>
      <w:r w:rsidRPr="00EE46EF">
        <w:rPr>
          <w:szCs w:val="24"/>
        </w:rPr>
        <w:t>ș</w:t>
      </w:r>
      <w:r w:rsidRPr="00EE46EF">
        <w:rPr>
          <w:szCs w:val="24"/>
        </w:rPr>
        <w:t xml:space="preserve">i momente ca pe o cale </w:t>
      </w:r>
      <w:r w:rsidRPr="00EE46EF">
        <w:rPr>
          <w:szCs w:val="24"/>
        </w:rPr>
        <w:t>ș</w:t>
      </w:r>
      <w:r w:rsidRPr="00EE46EF">
        <w:rPr>
          <w:szCs w:val="24"/>
        </w:rPr>
        <w:t xml:space="preserve">i o </w:t>
      </w:r>
    </w:p>
    <w:p w14:paraId="72D05FB4" w14:textId="77777777" w:rsidR="00571BF1" w:rsidRPr="00EE46EF" w:rsidRDefault="00571BF1" w:rsidP="00571BF1">
      <w:pPr>
        <w:spacing w:after="240"/>
        <w:rPr>
          <w:szCs w:val="24"/>
        </w:rPr>
      </w:pPr>
      <w:r w:rsidRPr="00EE46EF">
        <w:rPr>
          <w:szCs w:val="24"/>
        </w:rPr>
        <w:t>ordine bună, să le în</w:t>
      </w:r>
      <w:r w:rsidRPr="00EE46EF">
        <w:rPr>
          <w:szCs w:val="24"/>
        </w:rPr>
        <w:t>ț</w:t>
      </w:r>
      <w:r w:rsidRPr="00EE46EF">
        <w:rPr>
          <w:szCs w:val="24"/>
        </w:rPr>
        <w:t xml:space="preserve">elegem </w:t>
      </w:r>
      <w:r w:rsidRPr="00EE46EF">
        <w:rPr>
          <w:szCs w:val="24"/>
        </w:rPr>
        <w:t>ș</w:t>
      </w:r>
      <w:r w:rsidRPr="00EE46EF">
        <w:rPr>
          <w:szCs w:val="24"/>
        </w:rPr>
        <w:t xml:space="preserve">i cu privire la sufletul cunoscător. </w:t>
      </w:r>
      <w:r w:rsidRPr="00EE46EF">
        <w:rPr>
          <w:szCs w:val="24"/>
        </w:rPr>
        <w:t>Ș</w:t>
      </w:r>
      <w:r w:rsidRPr="00EE46EF">
        <w:rPr>
          <w:szCs w:val="24"/>
        </w:rPr>
        <w:t xml:space="preserve">i să nu </w:t>
      </w:r>
    </w:p>
    <w:p w14:paraId="3EF463EF" w14:textId="77777777" w:rsidR="00571BF1" w:rsidRPr="00EE46EF" w:rsidRDefault="00571BF1" w:rsidP="00571BF1">
      <w:pPr>
        <w:spacing w:after="240"/>
        <w:rPr>
          <w:szCs w:val="24"/>
        </w:rPr>
      </w:pPr>
      <w:r w:rsidRPr="00EE46EF">
        <w:rPr>
          <w:szCs w:val="24"/>
        </w:rPr>
        <w:t>împiedicăm mintea, care dore</w:t>
      </w:r>
      <w:r w:rsidRPr="00EE46EF">
        <w:rPr>
          <w:szCs w:val="24"/>
        </w:rPr>
        <w:t>ș</w:t>
      </w:r>
      <w:r w:rsidRPr="00EE46EF">
        <w:rPr>
          <w:szCs w:val="24"/>
        </w:rPr>
        <w:t xml:space="preserve">te </w:t>
      </w:r>
      <w:r w:rsidRPr="00EE46EF">
        <w:rPr>
          <w:szCs w:val="24"/>
        </w:rPr>
        <w:t>ș</w:t>
      </w:r>
      <w:r w:rsidRPr="00EE46EF">
        <w:rPr>
          <w:szCs w:val="24"/>
        </w:rPr>
        <w:t>i voie</w:t>
      </w:r>
      <w:r w:rsidRPr="00EE46EF">
        <w:rPr>
          <w:szCs w:val="24"/>
        </w:rPr>
        <w:t>ș</w:t>
      </w:r>
      <w:r w:rsidRPr="00EE46EF">
        <w:rPr>
          <w:szCs w:val="24"/>
        </w:rPr>
        <w:t xml:space="preserve">te să se urce, sub îndrumarea lui </w:t>
      </w:r>
    </w:p>
    <w:p w14:paraId="40AA9394" w14:textId="77777777" w:rsidR="00571BF1" w:rsidRPr="00EE46EF" w:rsidRDefault="00571BF1" w:rsidP="00571BF1">
      <w:pPr>
        <w:spacing w:after="240"/>
        <w:rPr>
          <w:szCs w:val="24"/>
        </w:rPr>
      </w:pPr>
      <w:r w:rsidRPr="00EE46EF">
        <w:rPr>
          <w:szCs w:val="24"/>
        </w:rPr>
        <w:t>Dumnezeu, treptat spre ra</w:t>
      </w:r>
      <w:r w:rsidRPr="00EE46EF">
        <w:rPr>
          <w:szCs w:val="24"/>
        </w:rPr>
        <w:t>ț</w:t>
      </w:r>
      <w:r w:rsidRPr="00EE46EF">
        <w:rPr>
          <w:szCs w:val="24"/>
        </w:rPr>
        <w:t xml:space="preserve">iune, după putere, cu toată evlavia, spre contemplarea </w:t>
      </w:r>
    </w:p>
    <w:p w14:paraId="6AEC60BE" w14:textId="77777777" w:rsidR="00571BF1" w:rsidRPr="00EE46EF" w:rsidRDefault="00571BF1" w:rsidP="00571BF1">
      <w:pPr>
        <w:spacing w:after="240"/>
        <w:rPr>
          <w:szCs w:val="24"/>
        </w:rPr>
      </w:pPr>
      <w:r w:rsidRPr="00EE46EF">
        <w:rPr>
          <w:szCs w:val="24"/>
        </w:rPr>
        <w:t xml:space="preserve">mai înaltă </w:t>
      </w:r>
      <w:r w:rsidRPr="00EE46EF">
        <w:rPr>
          <w:szCs w:val="24"/>
        </w:rPr>
        <w:t>ș</w:t>
      </w:r>
      <w:r w:rsidRPr="00EE46EF">
        <w:rPr>
          <w:szCs w:val="24"/>
        </w:rPr>
        <w:t xml:space="preserve">i să privească </w:t>
      </w:r>
      <w:r w:rsidRPr="00EE46EF">
        <w:rPr>
          <w:szCs w:val="24"/>
        </w:rPr>
        <w:t>ș</w:t>
      </w:r>
      <w:r w:rsidRPr="00EE46EF">
        <w:rPr>
          <w:szCs w:val="24"/>
        </w:rPr>
        <w:t>i să în</w:t>
      </w:r>
      <w:r w:rsidRPr="00EE46EF">
        <w:rPr>
          <w:szCs w:val="24"/>
        </w:rPr>
        <w:t>ț</w:t>
      </w:r>
      <w:r w:rsidRPr="00EE46EF">
        <w:rPr>
          <w:szCs w:val="24"/>
        </w:rPr>
        <w:t>eleagă cum orânduirile dumnezee</w:t>
      </w:r>
      <w:r w:rsidRPr="00EE46EF">
        <w:rPr>
          <w:szCs w:val="24"/>
        </w:rPr>
        <w:t>ș</w:t>
      </w:r>
      <w:r w:rsidRPr="00EE46EF">
        <w:rPr>
          <w:szCs w:val="24"/>
        </w:rPr>
        <w:t xml:space="preserve">ti ale Sfintei </w:t>
      </w:r>
    </w:p>
    <w:p w14:paraId="094839E9" w14:textId="77777777" w:rsidR="00571BF1" w:rsidRPr="00EE46EF" w:rsidRDefault="00571BF1" w:rsidP="00571BF1">
      <w:pPr>
        <w:spacing w:after="240"/>
        <w:rPr>
          <w:szCs w:val="24"/>
        </w:rPr>
      </w:pPr>
      <w:r w:rsidRPr="00EE46EF">
        <w:rPr>
          <w:szCs w:val="24"/>
        </w:rPr>
        <w:lastRenderedPageBreak/>
        <w:t>Biserici duc sufletul spre desăvâr</w:t>
      </w:r>
      <w:r w:rsidRPr="00EE46EF">
        <w:rPr>
          <w:szCs w:val="24"/>
        </w:rPr>
        <w:t>ș</w:t>
      </w:r>
      <w:r w:rsidRPr="00EE46EF">
        <w:rPr>
          <w:szCs w:val="24"/>
        </w:rPr>
        <w:t>irea lui prin cuno</w:t>
      </w:r>
      <w:r w:rsidRPr="00EE46EF">
        <w:rPr>
          <w:szCs w:val="24"/>
        </w:rPr>
        <w:t>ș</w:t>
      </w:r>
      <w:r w:rsidRPr="00EE46EF">
        <w:rPr>
          <w:szCs w:val="24"/>
        </w:rPr>
        <w:t>tin</w:t>
      </w:r>
      <w:r w:rsidRPr="00EE46EF">
        <w:rPr>
          <w:szCs w:val="24"/>
        </w:rPr>
        <w:t>ț</w:t>
      </w:r>
      <w:r w:rsidRPr="00EE46EF">
        <w:rPr>
          <w:szCs w:val="24"/>
        </w:rPr>
        <w:t xml:space="preserve">ă adevărată </w:t>
      </w:r>
      <w:r w:rsidRPr="00EE46EF">
        <w:rPr>
          <w:szCs w:val="24"/>
        </w:rPr>
        <w:t>ș</w:t>
      </w:r>
      <w:r w:rsidRPr="00EE46EF">
        <w:rPr>
          <w:szCs w:val="24"/>
        </w:rPr>
        <w:t xml:space="preserve">i efectivă. </w:t>
      </w:r>
    </w:p>
    <w:p w14:paraId="32E24DE0" w14:textId="77777777" w:rsidR="00571BF1" w:rsidRPr="00EE46EF" w:rsidRDefault="00571BF1" w:rsidP="00571BF1">
      <w:pPr>
        <w:spacing w:after="240"/>
        <w:rPr>
          <w:szCs w:val="24"/>
        </w:rPr>
      </w:pPr>
    </w:p>
    <w:p w14:paraId="2ED266FD" w14:textId="77777777" w:rsidR="00571BF1" w:rsidRPr="00EE46EF" w:rsidRDefault="00571BF1" w:rsidP="00571BF1">
      <w:pPr>
        <w:spacing w:after="240"/>
        <w:rPr>
          <w:szCs w:val="24"/>
        </w:rPr>
      </w:pPr>
      <w:r w:rsidRPr="00EE46EF">
        <w:rPr>
          <w:szCs w:val="24"/>
        </w:rPr>
        <w:t xml:space="preserve">Capitolul al XXIII-lea </w:t>
      </w:r>
    </w:p>
    <w:p w14:paraId="58C5BEDE" w14:textId="77777777" w:rsidR="00571BF1" w:rsidRPr="00EE46EF" w:rsidRDefault="00571BF1" w:rsidP="00571BF1">
      <w:pPr>
        <w:spacing w:after="240"/>
        <w:rPr>
          <w:szCs w:val="24"/>
        </w:rPr>
      </w:pPr>
      <w:r w:rsidRPr="00EE46EF">
        <w:rPr>
          <w:szCs w:val="24"/>
        </w:rPr>
        <w:t xml:space="preserve">PRIMA INTRARE A SFINTEI ADUNĂRI (LITURGHII) ESTE SIMBOLUL </w:t>
      </w:r>
    </w:p>
    <w:p w14:paraId="35382503" w14:textId="77777777" w:rsidR="00571BF1" w:rsidRPr="00EE46EF" w:rsidRDefault="00571BF1" w:rsidP="00571BF1">
      <w:pPr>
        <w:spacing w:after="240"/>
        <w:rPr>
          <w:szCs w:val="24"/>
        </w:rPr>
      </w:pPr>
      <w:r w:rsidRPr="00EE46EF">
        <w:rPr>
          <w:szCs w:val="24"/>
        </w:rPr>
        <w:t>VIRTU</w:t>
      </w:r>
      <w:r w:rsidRPr="00EE46EF">
        <w:rPr>
          <w:szCs w:val="24"/>
        </w:rPr>
        <w:t>Ț</w:t>
      </w:r>
      <w:r w:rsidRPr="00EE46EF">
        <w:rPr>
          <w:szCs w:val="24"/>
        </w:rPr>
        <w:t xml:space="preserve">ILOR SUFLETULUI </w:t>
      </w:r>
    </w:p>
    <w:p w14:paraId="45F0C02D" w14:textId="77777777" w:rsidR="00571BF1" w:rsidRPr="00EE46EF" w:rsidRDefault="00571BF1" w:rsidP="00571BF1">
      <w:pPr>
        <w:spacing w:after="240"/>
        <w:rPr>
          <w:szCs w:val="24"/>
        </w:rPr>
      </w:pPr>
      <w:r w:rsidRPr="00EE46EF">
        <w:rPr>
          <w:szCs w:val="24"/>
        </w:rPr>
        <w:t>Prive</w:t>
      </w:r>
      <w:r w:rsidRPr="00EE46EF">
        <w:rPr>
          <w:szCs w:val="24"/>
        </w:rPr>
        <w:t>ș</w:t>
      </w:r>
      <w:r w:rsidRPr="00EE46EF">
        <w:rPr>
          <w:szCs w:val="24"/>
        </w:rPr>
        <w:t>te a</w:t>
      </w:r>
      <w:r w:rsidRPr="00EE46EF">
        <w:rPr>
          <w:szCs w:val="24"/>
        </w:rPr>
        <w:t>ș</w:t>
      </w:r>
      <w:r w:rsidRPr="00EE46EF">
        <w:rPr>
          <w:szCs w:val="24"/>
        </w:rPr>
        <w:t xml:space="preserve">adar, tu cel ce </w:t>
      </w:r>
      <w:r w:rsidRPr="00EE46EF">
        <w:rPr>
          <w:szCs w:val="24"/>
        </w:rPr>
        <w:t>ț</w:t>
      </w:r>
      <w:r w:rsidRPr="00EE46EF">
        <w:rPr>
          <w:szCs w:val="24"/>
        </w:rPr>
        <w:t>i-ai câ</w:t>
      </w:r>
      <w:r w:rsidRPr="00EE46EF">
        <w:rPr>
          <w:szCs w:val="24"/>
        </w:rPr>
        <w:t>ș</w:t>
      </w:r>
      <w:r w:rsidRPr="00EE46EF">
        <w:rPr>
          <w:szCs w:val="24"/>
        </w:rPr>
        <w:t xml:space="preserve">tigat adevărata iubire a lui Hristos, cu </w:t>
      </w:r>
    </w:p>
    <w:p w14:paraId="40096141" w14:textId="77777777" w:rsidR="00571BF1" w:rsidRPr="00EE46EF" w:rsidRDefault="00571BF1" w:rsidP="00571BF1">
      <w:pPr>
        <w:spacing w:after="240"/>
        <w:rPr>
          <w:szCs w:val="24"/>
        </w:rPr>
      </w:pPr>
      <w:r w:rsidRPr="00EE46EF">
        <w:rPr>
          <w:szCs w:val="24"/>
        </w:rPr>
        <w:t>ochii min</w:t>
      </w:r>
      <w:r w:rsidRPr="00EE46EF">
        <w:rPr>
          <w:szCs w:val="24"/>
        </w:rPr>
        <w:t>ț</w:t>
      </w:r>
      <w:r w:rsidRPr="00EE46EF">
        <w:rPr>
          <w:szCs w:val="24"/>
        </w:rPr>
        <w:t xml:space="preserve">ii, la prima intrare a sfintei adunări de la rătăcirea </w:t>
      </w:r>
      <w:r w:rsidRPr="00EE46EF">
        <w:rPr>
          <w:szCs w:val="24"/>
        </w:rPr>
        <w:t>ș</w:t>
      </w:r>
      <w:r w:rsidRPr="00EE46EF">
        <w:rPr>
          <w:szCs w:val="24"/>
        </w:rPr>
        <w:t xml:space="preserve">i tulburarea din afara </w:t>
      </w:r>
    </w:p>
    <w:p w14:paraId="42E4CB76" w14:textId="77777777" w:rsidR="00571BF1" w:rsidRPr="00EE46EF" w:rsidRDefault="00571BF1" w:rsidP="00571BF1">
      <w:pPr>
        <w:spacing w:after="240"/>
        <w:rPr>
          <w:szCs w:val="24"/>
        </w:rPr>
      </w:pPr>
      <w:r w:rsidRPr="00EE46EF">
        <w:rPr>
          <w:szCs w:val="24"/>
        </w:rPr>
        <w:t>celor pământe</w:t>
      </w:r>
      <w:r w:rsidRPr="00EE46EF">
        <w:rPr>
          <w:szCs w:val="24"/>
        </w:rPr>
        <w:t>ș</w:t>
      </w:r>
      <w:r w:rsidRPr="00EE46EF">
        <w:rPr>
          <w:szCs w:val="24"/>
        </w:rPr>
        <w:t>ti ( după cum s-a scris: "Femei, ce veni</w:t>
      </w:r>
      <w:r w:rsidRPr="00EE46EF">
        <w:rPr>
          <w:szCs w:val="24"/>
        </w:rPr>
        <w:t>ț</w:t>
      </w:r>
      <w:r w:rsidRPr="00EE46EF">
        <w:rPr>
          <w:szCs w:val="24"/>
        </w:rPr>
        <w:t>i de la vedere, apropia</w:t>
      </w:r>
      <w:r w:rsidRPr="00EE46EF">
        <w:rPr>
          <w:szCs w:val="24"/>
        </w:rPr>
        <w:t>ț</w:t>
      </w:r>
      <w:r w:rsidRPr="00EE46EF">
        <w:rPr>
          <w:szCs w:val="24"/>
        </w:rPr>
        <w:t xml:space="preserve">i-vă </w:t>
      </w:r>
    </w:p>
    <w:p w14:paraId="5E5E4754" w14:textId="77777777" w:rsidR="00571BF1" w:rsidRPr="00EE46EF" w:rsidRDefault="00571BF1" w:rsidP="00571BF1">
      <w:pPr>
        <w:spacing w:after="240"/>
        <w:rPr>
          <w:szCs w:val="24"/>
        </w:rPr>
      </w:pPr>
      <w:r w:rsidRPr="00EE46EF">
        <w:rPr>
          <w:szCs w:val="24"/>
        </w:rPr>
        <w:t xml:space="preserve">" - îs. 27, 1 1 ); de la vagabondarea printre chipurile </w:t>
      </w:r>
      <w:r w:rsidRPr="00EE46EF">
        <w:rPr>
          <w:szCs w:val="24"/>
        </w:rPr>
        <w:t>ș</w:t>
      </w:r>
      <w:r w:rsidRPr="00EE46EF">
        <w:rPr>
          <w:szCs w:val="24"/>
        </w:rPr>
        <w:t xml:space="preserve">i formele văzute ale celor </w:t>
      </w:r>
    </w:p>
    <w:p w14:paraId="61E35D12" w14:textId="77777777" w:rsidR="00571BF1" w:rsidRPr="00EE46EF" w:rsidRDefault="00571BF1" w:rsidP="00571BF1">
      <w:pPr>
        <w:spacing w:after="240"/>
        <w:rPr>
          <w:szCs w:val="24"/>
        </w:rPr>
      </w:pPr>
      <w:r w:rsidRPr="00EE46EF">
        <w:rPr>
          <w:szCs w:val="24"/>
        </w:rPr>
        <w:t xml:space="preserve">22 </w:t>
      </w:r>
    </w:p>
    <w:p w14:paraId="6A766988" w14:textId="77777777" w:rsidR="00571BF1" w:rsidRPr="00EE46EF" w:rsidRDefault="00571BF1" w:rsidP="00571BF1">
      <w:pPr>
        <w:spacing w:after="240"/>
        <w:rPr>
          <w:szCs w:val="24"/>
        </w:rPr>
      </w:pPr>
    </w:p>
    <w:p w14:paraId="5BBB791F" w14:textId="77777777" w:rsidR="00571BF1" w:rsidRPr="00EE46EF" w:rsidRDefault="00571BF1" w:rsidP="00571BF1">
      <w:pPr>
        <w:spacing w:after="240"/>
        <w:rPr>
          <w:szCs w:val="24"/>
        </w:rPr>
      </w:pPr>
      <w:r w:rsidRPr="00EE46EF">
        <w:rPr>
          <w:szCs w:val="24"/>
        </w:rPr>
        <w:t xml:space="preserve">Sf. Maxim Mărturisitorul, Mistagogia </w:t>
      </w:r>
    </w:p>
    <w:p w14:paraId="4222779F" w14:textId="77777777" w:rsidR="00571BF1" w:rsidRPr="00EE46EF" w:rsidRDefault="00571BF1" w:rsidP="00571BF1">
      <w:pPr>
        <w:spacing w:after="240"/>
        <w:rPr>
          <w:szCs w:val="24"/>
        </w:rPr>
      </w:pPr>
      <w:r w:rsidRPr="00EE46EF">
        <w:rPr>
          <w:szCs w:val="24"/>
        </w:rPr>
        <w:t>sensibile. Căci nu este drept să fie numită contemplare, după neîn</w:t>
      </w:r>
      <w:r w:rsidRPr="00EE46EF">
        <w:rPr>
          <w:szCs w:val="24"/>
        </w:rPr>
        <w:t>ț</w:t>
      </w:r>
      <w:r w:rsidRPr="00EE46EF">
        <w:rPr>
          <w:szCs w:val="24"/>
        </w:rPr>
        <w:t>elep</w:t>
      </w:r>
      <w:r w:rsidRPr="00EE46EF">
        <w:rPr>
          <w:szCs w:val="24"/>
        </w:rPr>
        <w:t>ț</w:t>
      </w:r>
      <w:r w:rsidRPr="00EE46EF">
        <w:rPr>
          <w:szCs w:val="24"/>
        </w:rPr>
        <w:t>ii a</w:t>
      </w:r>
      <w:r w:rsidRPr="00EE46EF">
        <w:rPr>
          <w:szCs w:val="24"/>
        </w:rPr>
        <w:t>ș</w:t>
      </w:r>
      <w:r w:rsidRPr="00EE46EF">
        <w:rPr>
          <w:szCs w:val="24"/>
        </w:rPr>
        <w:t xml:space="preserve">a </w:t>
      </w:r>
    </w:p>
    <w:p w14:paraId="3F53F50A" w14:textId="77777777" w:rsidR="00571BF1" w:rsidRPr="00EE46EF" w:rsidRDefault="00571BF1" w:rsidP="00571BF1">
      <w:pPr>
        <w:spacing w:after="240"/>
        <w:rPr>
          <w:szCs w:val="24"/>
        </w:rPr>
      </w:pPr>
      <w:r w:rsidRPr="00EE46EF">
        <w:rPr>
          <w:szCs w:val="24"/>
        </w:rPr>
        <w:t>zi</w:t>
      </w:r>
      <w:r w:rsidRPr="00EE46EF">
        <w:rPr>
          <w:szCs w:val="24"/>
        </w:rPr>
        <w:t>ș</w:t>
      </w:r>
      <w:r w:rsidRPr="00EE46EF">
        <w:rPr>
          <w:szCs w:val="24"/>
        </w:rPr>
        <w:t>ilor în</w:t>
      </w:r>
      <w:r w:rsidRPr="00EE46EF">
        <w:rPr>
          <w:szCs w:val="24"/>
        </w:rPr>
        <w:t>ț</w:t>
      </w:r>
      <w:r w:rsidRPr="00EE46EF">
        <w:rPr>
          <w:szCs w:val="24"/>
        </w:rPr>
        <w:t>elep</w:t>
      </w:r>
      <w:r w:rsidRPr="00EE46EF">
        <w:rPr>
          <w:szCs w:val="24"/>
        </w:rPr>
        <w:t>ț</w:t>
      </w:r>
      <w:r w:rsidRPr="00EE46EF">
        <w:rPr>
          <w:szCs w:val="24"/>
        </w:rPr>
        <w:t>i ai elinilor (să nu cumva să-i numi</w:t>
      </w:r>
      <w:r w:rsidRPr="00EE46EF">
        <w:rPr>
          <w:szCs w:val="24"/>
        </w:rPr>
        <w:t>ț</w:t>
      </w:r>
      <w:r w:rsidRPr="00EE46EF">
        <w:rPr>
          <w:szCs w:val="24"/>
        </w:rPr>
        <w:t>i în</w:t>
      </w:r>
      <w:r w:rsidRPr="00EE46EF">
        <w:rPr>
          <w:szCs w:val="24"/>
        </w:rPr>
        <w:t>ț</w:t>
      </w:r>
      <w:r w:rsidRPr="00EE46EF">
        <w:rPr>
          <w:szCs w:val="24"/>
        </w:rPr>
        <w:t>elep</w:t>
      </w:r>
      <w:r w:rsidRPr="00EE46EF">
        <w:rPr>
          <w:szCs w:val="24"/>
        </w:rPr>
        <w:t>ț</w:t>
      </w:r>
      <w:r w:rsidRPr="00EE46EF">
        <w:rPr>
          <w:szCs w:val="24"/>
        </w:rPr>
        <w:t xml:space="preserve">i pe aceia care nu au </w:t>
      </w:r>
    </w:p>
    <w:p w14:paraId="12EC5827" w14:textId="77777777" w:rsidR="00571BF1" w:rsidRPr="00EE46EF" w:rsidRDefault="00571BF1" w:rsidP="00571BF1">
      <w:pPr>
        <w:spacing w:after="240"/>
        <w:rPr>
          <w:szCs w:val="24"/>
        </w:rPr>
      </w:pPr>
      <w:r w:rsidRPr="00EE46EF">
        <w:rPr>
          <w:szCs w:val="24"/>
        </w:rPr>
        <w:t xml:space="preserve">putut sau nu au voit să cunoască pe Dumnezeu din făpturile Lui), vederea celor </w:t>
      </w:r>
    </w:p>
    <w:p w14:paraId="0FFE89A4" w14:textId="77777777" w:rsidR="00571BF1" w:rsidRPr="00EE46EF" w:rsidRDefault="00571BF1" w:rsidP="00571BF1">
      <w:pPr>
        <w:spacing w:after="240"/>
        <w:rPr>
          <w:szCs w:val="24"/>
        </w:rPr>
      </w:pPr>
      <w:r w:rsidRPr="00EE46EF">
        <w:rPr>
          <w:szCs w:val="24"/>
        </w:rPr>
        <w:t xml:space="preserve">sensibile, în planul căreia subzistă războiul neîntrerupt al celor sensibile </w:t>
      </w:r>
    </w:p>
    <w:p w14:paraId="32F31845" w14:textId="77777777" w:rsidR="00571BF1" w:rsidRPr="00EE46EF" w:rsidRDefault="00571BF1" w:rsidP="00571BF1">
      <w:pPr>
        <w:spacing w:after="240"/>
        <w:rPr>
          <w:szCs w:val="24"/>
        </w:rPr>
      </w:pPr>
      <w:r w:rsidRPr="00EE46EF">
        <w:rPr>
          <w:szCs w:val="24"/>
        </w:rPr>
        <w:t>întreolaltă, război care produce stricăciunea tuturor prin ele în</w:t>
      </w:r>
      <w:r w:rsidRPr="00EE46EF">
        <w:rPr>
          <w:szCs w:val="24"/>
        </w:rPr>
        <w:t>ș</w:t>
      </w:r>
      <w:r w:rsidRPr="00EE46EF">
        <w:rPr>
          <w:szCs w:val="24"/>
        </w:rPr>
        <w:t xml:space="preserve">ile, toate stricându- </w:t>
      </w:r>
    </w:p>
    <w:p w14:paraId="32F6D1AE" w14:textId="77777777" w:rsidR="00571BF1" w:rsidRPr="00EE46EF" w:rsidRDefault="00571BF1" w:rsidP="00571BF1">
      <w:pPr>
        <w:spacing w:after="240"/>
        <w:rPr>
          <w:szCs w:val="24"/>
        </w:rPr>
      </w:pPr>
      <w:r w:rsidRPr="00EE46EF">
        <w:rPr>
          <w:szCs w:val="24"/>
        </w:rPr>
        <w:t xml:space="preserve">le pe altele </w:t>
      </w:r>
      <w:r w:rsidRPr="00EE46EF">
        <w:rPr>
          <w:szCs w:val="24"/>
        </w:rPr>
        <w:t>ș</w:t>
      </w:r>
      <w:r w:rsidRPr="00EE46EF">
        <w:rPr>
          <w:szCs w:val="24"/>
        </w:rPr>
        <w:t xml:space="preserve">i stricându-se prin altele, neavând altă statornicie decât pe aceea a </w:t>
      </w:r>
    </w:p>
    <w:p w14:paraId="41D6C60B" w14:textId="77777777" w:rsidR="00571BF1" w:rsidRPr="00EE46EF" w:rsidRDefault="00571BF1" w:rsidP="00571BF1">
      <w:pPr>
        <w:spacing w:after="240"/>
        <w:rPr>
          <w:szCs w:val="24"/>
        </w:rPr>
      </w:pPr>
      <w:r w:rsidRPr="00EE46EF">
        <w:rPr>
          <w:szCs w:val="24"/>
        </w:rPr>
        <w:t xml:space="preserve">nestatorniciei </w:t>
      </w:r>
      <w:r w:rsidRPr="00EE46EF">
        <w:rPr>
          <w:szCs w:val="24"/>
        </w:rPr>
        <w:t>ș</w:t>
      </w:r>
      <w:r w:rsidRPr="00EE46EF">
        <w:rPr>
          <w:szCs w:val="24"/>
        </w:rPr>
        <w:t xml:space="preserve">i a stricăciunii, </w:t>
      </w:r>
      <w:r w:rsidRPr="00EE46EF">
        <w:rPr>
          <w:szCs w:val="24"/>
        </w:rPr>
        <w:t>ș</w:t>
      </w:r>
      <w:r w:rsidRPr="00EE46EF">
        <w:rPr>
          <w:szCs w:val="24"/>
        </w:rPr>
        <w:t xml:space="preserve">i neputând rămâne vreodată întreolaltă fără război </w:t>
      </w:r>
    </w:p>
    <w:p w14:paraId="677878EC" w14:textId="77777777" w:rsidR="00571BF1" w:rsidRPr="00EE46EF" w:rsidRDefault="00571BF1" w:rsidP="00571BF1">
      <w:pPr>
        <w:spacing w:after="240"/>
        <w:rPr>
          <w:szCs w:val="24"/>
        </w:rPr>
      </w:pPr>
      <w:r w:rsidRPr="00EE46EF">
        <w:rPr>
          <w:szCs w:val="24"/>
        </w:rPr>
        <w:t>ș</w:t>
      </w:r>
      <w:r w:rsidRPr="00EE46EF">
        <w:rPr>
          <w:szCs w:val="24"/>
        </w:rPr>
        <w:t>i fără dezbinare. Prin acea intrare însu</w:t>
      </w:r>
      <w:r w:rsidRPr="00EE46EF">
        <w:rPr>
          <w:szCs w:val="24"/>
        </w:rPr>
        <w:t>ș</w:t>
      </w:r>
      <w:r w:rsidRPr="00EE46EF">
        <w:rPr>
          <w:szCs w:val="24"/>
        </w:rPr>
        <w:t xml:space="preserve">i sufletul vine de la acelea </w:t>
      </w:r>
      <w:r w:rsidRPr="00EE46EF">
        <w:rPr>
          <w:szCs w:val="24"/>
        </w:rPr>
        <w:t>ș</w:t>
      </w:r>
      <w:r w:rsidRPr="00EE46EF">
        <w:rPr>
          <w:szCs w:val="24"/>
        </w:rPr>
        <w:t xml:space="preserve">i fuge </w:t>
      </w:r>
      <w:r w:rsidRPr="00EE46EF">
        <w:rPr>
          <w:szCs w:val="24"/>
        </w:rPr>
        <w:t>ș</w:t>
      </w:r>
      <w:r w:rsidRPr="00EE46EF">
        <w:rPr>
          <w:szCs w:val="24"/>
        </w:rPr>
        <w:t xml:space="preserve">i intră, </w:t>
      </w:r>
    </w:p>
    <w:p w14:paraId="13C3E947" w14:textId="77777777" w:rsidR="00571BF1" w:rsidRPr="00EE46EF" w:rsidRDefault="00571BF1" w:rsidP="00571BF1">
      <w:pPr>
        <w:spacing w:after="240"/>
        <w:rPr>
          <w:szCs w:val="24"/>
        </w:rPr>
      </w:pPr>
      <w:r w:rsidRPr="00EE46EF">
        <w:rPr>
          <w:szCs w:val="24"/>
        </w:rPr>
        <w:t xml:space="preserve">ca într-o Biserică </w:t>
      </w:r>
      <w:r w:rsidRPr="00EE46EF">
        <w:rPr>
          <w:szCs w:val="24"/>
        </w:rPr>
        <w:t>ș</w:t>
      </w:r>
      <w:r w:rsidRPr="00EE46EF">
        <w:rPr>
          <w:szCs w:val="24"/>
        </w:rPr>
        <w:t xml:space="preserve">i ca într-un azil al păcii, la contemplarea naturală în duh, în </w:t>
      </w:r>
    </w:p>
    <w:p w14:paraId="5DD8FFB7" w14:textId="77777777" w:rsidR="00571BF1" w:rsidRPr="00EE46EF" w:rsidRDefault="00571BF1" w:rsidP="00571BF1">
      <w:pPr>
        <w:spacing w:after="240"/>
        <w:rPr>
          <w:szCs w:val="24"/>
        </w:rPr>
      </w:pPr>
      <w:r w:rsidRPr="00EE46EF">
        <w:rPr>
          <w:szCs w:val="24"/>
        </w:rPr>
        <w:t xml:space="preserve">care nu se află războire </w:t>
      </w:r>
      <w:r w:rsidRPr="00EE46EF">
        <w:rPr>
          <w:szCs w:val="24"/>
        </w:rPr>
        <w:t>ș</w:t>
      </w:r>
      <w:r w:rsidRPr="00EE46EF">
        <w:rPr>
          <w:szCs w:val="24"/>
        </w:rPr>
        <w:t xml:space="preserve">i nici tulburare, împreună cu Cuvântul </w:t>
      </w:r>
      <w:r w:rsidRPr="00EE46EF">
        <w:rPr>
          <w:szCs w:val="24"/>
        </w:rPr>
        <w:t>ș</w:t>
      </w:r>
      <w:r w:rsidRPr="00EE46EF">
        <w:rPr>
          <w:szCs w:val="24"/>
        </w:rPr>
        <w:t xml:space="preserve">i condus de </w:t>
      </w:r>
    </w:p>
    <w:p w14:paraId="68D6EEC9" w14:textId="77777777" w:rsidR="00571BF1" w:rsidRPr="00EE46EF" w:rsidRDefault="00571BF1" w:rsidP="00571BF1">
      <w:pPr>
        <w:spacing w:after="240"/>
        <w:rPr>
          <w:szCs w:val="24"/>
        </w:rPr>
      </w:pPr>
      <w:r w:rsidRPr="00EE46EF">
        <w:rPr>
          <w:szCs w:val="24"/>
        </w:rPr>
        <w:t xml:space="preserve">Cuvântul, marele </w:t>
      </w:r>
      <w:r w:rsidRPr="00EE46EF">
        <w:rPr>
          <w:szCs w:val="24"/>
        </w:rPr>
        <w:t>ș</w:t>
      </w:r>
      <w:r w:rsidRPr="00EE46EF">
        <w:rPr>
          <w:szCs w:val="24"/>
        </w:rPr>
        <w:t xml:space="preserve">i adevăratul nostru Dumnezeu </w:t>
      </w:r>
      <w:r w:rsidRPr="00EE46EF">
        <w:rPr>
          <w:szCs w:val="24"/>
        </w:rPr>
        <w:t>ș</w:t>
      </w:r>
      <w:r w:rsidRPr="00EE46EF">
        <w:rPr>
          <w:szCs w:val="24"/>
        </w:rPr>
        <w:t xml:space="preserve">i Arhiereu. Iar de la </w:t>
      </w:r>
    </w:p>
    <w:p w14:paraId="18939706" w14:textId="77777777" w:rsidR="00571BF1" w:rsidRPr="00EE46EF" w:rsidRDefault="00571BF1" w:rsidP="00571BF1">
      <w:pPr>
        <w:spacing w:after="240"/>
        <w:rPr>
          <w:szCs w:val="24"/>
        </w:rPr>
      </w:pPr>
      <w:r w:rsidRPr="00EE46EF">
        <w:rPr>
          <w:szCs w:val="24"/>
        </w:rPr>
        <w:t>dumnezee</w:t>
      </w:r>
      <w:r w:rsidRPr="00EE46EF">
        <w:rPr>
          <w:szCs w:val="24"/>
        </w:rPr>
        <w:t>ș</w:t>
      </w:r>
      <w:r w:rsidRPr="00EE46EF">
        <w:rPr>
          <w:szCs w:val="24"/>
        </w:rPr>
        <w:t>tile citiri ce se fac, înva</w:t>
      </w:r>
      <w:r w:rsidRPr="00EE46EF">
        <w:rPr>
          <w:szCs w:val="24"/>
        </w:rPr>
        <w:t>ț</w:t>
      </w:r>
      <w:r w:rsidRPr="00EE46EF">
        <w:rPr>
          <w:szCs w:val="24"/>
        </w:rPr>
        <w:t>ă ca pe ni</w:t>
      </w:r>
      <w:r w:rsidRPr="00EE46EF">
        <w:rPr>
          <w:szCs w:val="24"/>
        </w:rPr>
        <w:t>ș</w:t>
      </w:r>
      <w:r w:rsidRPr="00EE46EF">
        <w:rPr>
          <w:szCs w:val="24"/>
        </w:rPr>
        <w:t>te simboale, ra</w:t>
      </w:r>
      <w:r w:rsidRPr="00EE46EF">
        <w:rPr>
          <w:szCs w:val="24"/>
        </w:rPr>
        <w:t>ț</w:t>
      </w:r>
      <w:r w:rsidRPr="00EE46EF">
        <w:rPr>
          <w:szCs w:val="24"/>
        </w:rPr>
        <w:t xml:space="preserve">iunile lucrurilor </w:t>
      </w:r>
      <w:r w:rsidRPr="00EE46EF">
        <w:rPr>
          <w:szCs w:val="24"/>
        </w:rPr>
        <w:t>ș</w:t>
      </w:r>
      <w:r w:rsidRPr="00EE46EF">
        <w:rPr>
          <w:szCs w:val="24"/>
        </w:rPr>
        <w:t xml:space="preserve">i </w:t>
      </w:r>
    </w:p>
    <w:p w14:paraId="71157A46" w14:textId="77777777" w:rsidR="00571BF1" w:rsidRPr="00EE46EF" w:rsidRDefault="00571BF1" w:rsidP="00571BF1">
      <w:pPr>
        <w:spacing w:after="240"/>
        <w:rPr>
          <w:szCs w:val="24"/>
        </w:rPr>
      </w:pPr>
      <w:r w:rsidRPr="00EE46EF">
        <w:rPr>
          <w:szCs w:val="24"/>
        </w:rPr>
        <w:t xml:space="preserve">marea </w:t>
      </w:r>
      <w:r w:rsidRPr="00EE46EF">
        <w:rPr>
          <w:szCs w:val="24"/>
        </w:rPr>
        <w:t>ș</w:t>
      </w:r>
      <w:r w:rsidRPr="00EE46EF">
        <w:rPr>
          <w:szCs w:val="24"/>
        </w:rPr>
        <w:t>i minunata taină a Providen</w:t>
      </w:r>
      <w:r w:rsidRPr="00EE46EF">
        <w:rPr>
          <w:szCs w:val="24"/>
        </w:rPr>
        <w:t>ț</w:t>
      </w:r>
      <w:r w:rsidRPr="00EE46EF">
        <w:rPr>
          <w:szCs w:val="24"/>
        </w:rPr>
        <w:t>ei dumnezee</w:t>
      </w:r>
      <w:r w:rsidRPr="00EE46EF">
        <w:rPr>
          <w:szCs w:val="24"/>
        </w:rPr>
        <w:t>ș</w:t>
      </w:r>
      <w:r w:rsidRPr="00EE46EF">
        <w:rPr>
          <w:szCs w:val="24"/>
        </w:rPr>
        <w:t xml:space="preserve">ti arătată în lege </w:t>
      </w:r>
      <w:r w:rsidRPr="00EE46EF">
        <w:rPr>
          <w:szCs w:val="24"/>
        </w:rPr>
        <w:t>ș</w:t>
      </w:r>
      <w:r w:rsidRPr="00EE46EF">
        <w:rPr>
          <w:szCs w:val="24"/>
        </w:rPr>
        <w:t xml:space="preserve">i prooroci. Prin </w:t>
      </w:r>
    </w:p>
    <w:p w14:paraId="6000B901" w14:textId="77777777" w:rsidR="00571BF1" w:rsidRPr="00EE46EF" w:rsidRDefault="00571BF1" w:rsidP="00571BF1">
      <w:pPr>
        <w:spacing w:after="240"/>
        <w:rPr>
          <w:szCs w:val="24"/>
        </w:rPr>
      </w:pPr>
      <w:r w:rsidRPr="00EE46EF">
        <w:rPr>
          <w:szCs w:val="24"/>
        </w:rPr>
        <w:t>fiecare prime</w:t>
      </w:r>
      <w:r w:rsidRPr="00EE46EF">
        <w:rPr>
          <w:szCs w:val="24"/>
        </w:rPr>
        <w:t>ș</w:t>
      </w:r>
      <w:r w:rsidRPr="00EE46EF">
        <w:rPr>
          <w:szCs w:val="24"/>
        </w:rPr>
        <w:t xml:space="preserve">te, ca răsplată a bunei sale ucenicii întru acestea, de la Dumnezeu, </w:t>
      </w:r>
    </w:p>
    <w:p w14:paraId="16C632A8" w14:textId="77777777" w:rsidR="00571BF1" w:rsidRPr="00EE46EF" w:rsidRDefault="00571BF1" w:rsidP="00571BF1">
      <w:pPr>
        <w:spacing w:after="240"/>
        <w:rPr>
          <w:szCs w:val="24"/>
        </w:rPr>
      </w:pPr>
      <w:r w:rsidRPr="00EE46EF">
        <w:rPr>
          <w:szCs w:val="24"/>
        </w:rPr>
        <w:t xml:space="preserve">prin Sfintele Puteri, care vorbesc cu el spiritual, întipăririle dătătoare de pace </w:t>
      </w:r>
    </w:p>
    <w:p w14:paraId="4C9221F6" w14:textId="77777777" w:rsidR="00571BF1" w:rsidRPr="00EE46EF" w:rsidRDefault="00571BF1" w:rsidP="00571BF1">
      <w:pPr>
        <w:spacing w:after="240"/>
        <w:rPr>
          <w:szCs w:val="24"/>
        </w:rPr>
      </w:pPr>
      <w:r w:rsidRPr="00EE46EF">
        <w:rPr>
          <w:szCs w:val="24"/>
        </w:rPr>
        <w:lastRenderedPageBreak/>
        <w:t xml:space="preserve">deodată cu farmecul întăritor </w:t>
      </w:r>
      <w:r w:rsidRPr="00EE46EF">
        <w:rPr>
          <w:szCs w:val="24"/>
        </w:rPr>
        <w:t>ș</w:t>
      </w:r>
      <w:r w:rsidRPr="00EE46EF">
        <w:rPr>
          <w:szCs w:val="24"/>
        </w:rPr>
        <w:t>i sus</w:t>
      </w:r>
      <w:r w:rsidRPr="00EE46EF">
        <w:rPr>
          <w:szCs w:val="24"/>
        </w:rPr>
        <w:t>ț</w:t>
      </w:r>
      <w:r w:rsidRPr="00EE46EF">
        <w:rPr>
          <w:szCs w:val="24"/>
        </w:rPr>
        <w:t>inător, cu dorin</w:t>
      </w:r>
      <w:r w:rsidRPr="00EE46EF">
        <w:rPr>
          <w:szCs w:val="24"/>
        </w:rPr>
        <w:t>ț</w:t>
      </w:r>
      <w:r w:rsidRPr="00EE46EF">
        <w:rPr>
          <w:szCs w:val="24"/>
        </w:rPr>
        <w:t xml:space="preserve">a dumnezeiască </w:t>
      </w:r>
      <w:r w:rsidRPr="00EE46EF">
        <w:rPr>
          <w:szCs w:val="24"/>
        </w:rPr>
        <w:t>ș</w:t>
      </w:r>
      <w:r w:rsidRPr="00EE46EF">
        <w:rPr>
          <w:szCs w:val="24"/>
        </w:rPr>
        <w:t xml:space="preserve">i arzătoare a </w:t>
      </w:r>
    </w:p>
    <w:p w14:paraId="1D2DA66C" w14:textId="77777777" w:rsidR="00571BF1" w:rsidRPr="00EE46EF" w:rsidRDefault="00571BF1" w:rsidP="00571BF1">
      <w:pPr>
        <w:spacing w:after="240"/>
        <w:rPr>
          <w:szCs w:val="24"/>
        </w:rPr>
      </w:pPr>
      <w:r w:rsidRPr="00EE46EF">
        <w:rPr>
          <w:szCs w:val="24"/>
        </w:rPr>
        <w:t>lui Dumnezeu, prin plăcerea produsă în el tainic de cântarea imnelor dumnezee</w:t>
      </w:r>
      <w:r w:rsidRPr="00EE46EF">
        <w:rPr>
          <w:szCs w:val="24"/>
        </w:rPr>
        <w:t>ș</w:t>
      </w:r>
      <w:r w:rsidRPr="00EE46EF">
        <w:rPr>
          <w:szCs w:val="24"/>
        </w:rPr>
        <w:t xml:space="preserve">ti. </w:t>
      </w:r>
    </w:p>
    <w:p w14:paraId="7B563EB8" w14:textId="77777777" w:rsidR="00571BF1" w:rsidRPr="00EE46EF" w:rsidRDefault="00571BF1" w:rsidP="00571BF1">
      <w:pPr>
        <w:spacing w:after="240"/>
        <w:rPr>
          <w:szCs w:val="24"/>
        </w:rPr>
      </w:pPr>
      <w:r w:rsidRPr="00EE46EF">
        <w:rPr>
          <w:szCs w:val="24"/>
        </w:rPr>
        <w:t>Trecând iară</w:t>
      </w:r>
      <w:r w:rsidRPr="00EE46EF">
        <w:rPr>
          <w:szCs w:val="24"/>
        </w:rPr>
        <w:t>ș</w:t>
      </w:r>
      <w:r w:rsidRPr="00EE46EF">
        <w:rPr>
          <w:szCs w:val="24"/>
        </w:rPr>
        <w:t xml:space="preserve">i de la acestea, se concentrează pe culmea cea una </w:t>
      </w:r>
      <w:r w:rsidRPr="00EE46EF">
        <w:rPr>
          <w:szCs w:val="24"/>
        </w:rPr>
        <w:t>ș</w:t>
      </w:r>
      <w:r w:rsidRPr="00EE46EF">
        <w:rPr>
          <w:szCs w:val="24"/>
        </w:rPr>
        <w:t xml:space="preserve">i singură, </w:t>
      </w:r>
    </w:p>
    <w:p w14:paraId="36B10F9B" w14:textId="77777777" w:rsidR="00571BF1" w:rsidRPr="00EE46EF" w:rsidRDefault="00571BF1" w:rsidP="00571BF1">
      <w:pPr>
        <w:spacing w:after="240"/>
        <w:rPr>
          <w:szCs w:val="24"/>
        </w:rPr>
      </w:pPr>
      <w:r w:rsidRPr="00EE46EF">
        <w:rPr>
          <w:szCs w:val="24"/>
        </w:rPr>
        <w:t>care adună unitar aceste ra</w:t>
      </w:r>
      <w:r w:rsidRPr="00EE46EF">
        <w:rPr>
          <w:szCs w:val="24"/>
        </w:rPr>
        <w:t>ț</w:t>
      </w:r>
      <w:r w:rsidRPr="00EE46EF">
        <w:rPr>
          <w:szCs w:val="24"/>
        </w:rPr>
        <w:t xml:space="preserve">iuni. Adică în jurul Sfintei Evanghelii, în care au </w:t>
      </w:r>
    </w:p>
    <w:p w14:paraId="41B08367" w14:textId="77777777" w:rsidR="00571BF1" w:rsidRPr="00EE46EF" w:rsidRDefault="00571BF1" w:rsidP="00571BF1">
      <w:pPr>
        <w:spacing w:after="240"/>
        <w:rPr>
          <w:szCs w:val="24"/>
        </w:rPr>
      </w:pPr>
      <w:r w:rsidRPr="00EE46EF">
        <w:rPr>
          <w:szCs w:val="24"/>
        </w:rPr>
        <w:t>preexistat unitar toate ra</w:t>
      </w:r>
      <w:r w:rsidRPr="00EE46EF">
        <w:rPr>
          <w:szCs w:val="24"/>
        </w:rPr>
        <w:t>ț</w:t>
      </w:r>
      <w:r w:rsidRPr="00EE46EF">
        <w:rPr>
          <w:szCs w:val="24"/>
        </w:rPr>
        <w:t>iunile Providen</w:t>
      </w:r>
      <w:r w:rsidRPr="00EE46EF">
        <w:rPr>
          <w:szCs w:val="24"/>
        </w:rPr>
        <w:t>ț</w:t>
      </w:r>
      <w:r w:rsidRPr="00EE46EF">
        <w:rPr>
          <w:szCs w:val="24"/>
        </w:rPr>
        <w:t xml:space="preserve">ei </w:t>
      </w:r>
      <w:r w:rsidRPr="00EE46EF">
        <w:rPr>
          <w:szCs w:val="24"/>
        </w:rPr>
        <w:t>ș</w:t>
      </w:r>
      <w:r w:rsidRPr="00EE46EF">
        <w:rPr>
          <w:szCs w:val="24"/>
        </w:rPr>
        <w:t>i ale lucrurilor îmbră</w:t>
      </w:r>
      <w:r w:rsidRPr="00EE46EF">
        <w:rPr>
          <w:szCs w:val="24"/>
        </w:rPr>
        <w:t>ț</w:t>
      </w:r>
      <w:r w:rsidRPr="00EE46EF">
        <w:rPr>
          <w:szCs w:val="24"/>
        </w:rPr>
        <w:t>i</w:t>
      </w:r>
      <w:r w:rsidRPr="00EE46EF">
        <w:rPr>
          <w:szCs w:val="24"/>
        </w:rPr>
        <w:t>ș</w:t>
      </w:r>
      <w:r w:rsidRPr="00EE46EF">
        <w:rPr>
          <w:szCs w:val="24"/>
        </w:rPr>
        <w:t xml:space="preserve">ate printr-o </w:t>
      </w:r>
    </w:p>
    <w:p w14:paraId="2BADD4F2" w14:textId="77777777" w:rsidR="00571BF1" w:rsidRPr="00EE46EF" w:rsidRDefault="00571BF1" w:rsidP="00571BF1">
      <w:pPr>
        <w:spacing w:after="240"/>
        <w:rPr>
          <w:szCs w:val="24"/>
        </w:rPr>
      </w:pPr>
      <w:r w:rsidRPr="00EE46EF">
        <w:rPr>
          <w:szCs w:val="24"/>
        </w:rPr>
        <w:t>singură putere. După aceasta se îngăduie ochilor min</w:t>
      </w:r>
      <w:r w:rsidRPr="00EE46EF">
        <w:rPr>
          <w:szCs w:val="24"/>
        </w:rPr>
        <w:t>ț</w:t>
      </w:r>
      <w:r w:rsidRPr="00EE46EF">
        <w:rPr>
          <w:szCs w:val="24"/>
        </w:rPr>
        <w:t xml:space="preserve">ii, iubitori de Dumnezeu </w:t>
      </w:r>
      <w:r w:rsidRPr="00EE46EF">
        <w:rPr>
          <w:szCs w:val="24"/>
        </w:rPr>
        <w:t>ș</w:t>
      </w:r>
      <w:r w:rsidRPr="00EE46EF">
        <w:rPr>
          <w:szCs w:val="24"/>
        </w:rPr>
        <w:t xml:space="preserve">i </w:t>
      </w:r>
    </w:p>
    <w:p w14:paraId="46CF092D" w14:textId="77777777" w:rsidR="00571BF1" w:rsidRPr="00EE46EF" w:rsidRDefault="00571BF1" w:rsidP="00571BF1">
      <w:pPr>
        <w:spacing w:after="240"/>
        <w:rPr>
          <w:szCs w:val="24"/>
        </w:rPr>
      </w:pPr>
      <w:r w:rsidRPr="00EE46EF">
        <w:rPr>
          <w:szCs w:val="24"/>
        </w:rPr>
        <w:t>netulbura</w:t>
      </w:r>
      <w:r w:rsidRPr="00EE46EF">
        <w:rPr>
          <w:szCs w:val="24"/>
        </w:rPr>
        <w:t>ț</w:t>
      </w:r>
      <w:r w:rsidRPr="00EE46EF">
        <w:rPr>
          <w:szCs w:val="24"/>
        </w:rPr>
        <w:t>i să privească printr-o sim</w:t>
      </w:r>
      <w:r w:rsidRPr="00EE46EF">
        <w:rPr>
          <w:szCs w:val="24"/>
        </w:rPr>
        <w:t>ț</w:t>
      </w:r>
      <w:r w:rsidRPr="00EE46EF">
        <w:rPr>
          <w:szCs w:val="24"/>
        </w:rPr>
        <w:t>ire dumnezeiască pe însu</w:t>
      </w:r>
      <w:r w:rsidRPr="00EE46EF">
        <w:rPr>
          <w:szCs w:val="24"/>
        </w:rPr>
        <w:t>ș</w:t>
      </w:r>
      <w:r w:rsidRPr="00EE46EF">
        <w:rPr>
          <w:szCs w:val="24"/>
        </w:rPr>
        <w:t xml:space="preserve">i Cuvântul </w:t>
      </w:r>
      <w:r w:rsidRPr="00EE46EF">
        <w:rPr>
          <w:szCs w:val="24"/>
        </w:rPr>
        <w:t>ș</w:t>
      </w:r>
      <w:r w:rsidRPr="00EE46EF">
        <w:rPr>
          <w:szCs w:val="24"/>
        </w:rPr>
        <w:t xml:space="preserve">i </w:t>
      </w:r>
    </w:p>
    <w:p w14:paraId="0F9FE535" w14:textId="77777777" w:rsidR="00571BF1" w:rsidRPr="00EE46EF" w:rsidRDefault="00571BF1" w:rsidP="00571BF1">
      <w:pPr>
        <w:spacing w:after="240"/>
        <w:rPr>
          <w:szCs w:val="24"/>
        </w:rPr>
      </w:pPr>
      <w:r w:rsidRPr="00EE46EF">
        <w:rPr>
          <w:szCs w:val="24"/>
        </w:rPr>
        <w:t xml:space="preserve">Dumnezeu, Care coboară în suflet din cer (ceea ce se arată prin coborârea </w:t>
      </w:r>
    </w:p>
    <w:p w14:paraId="0428DE47" w14:textId="77777777" w:rsidR="00571BF1" w:rsidRPr="00EE46EF" w:rsidRDefault="00571BF1" w:rsidP="00571BF1">
      <w:pPr>
        <w:spacing w:after="240"/>
        <w:rPr>
          <w:szCs w:val="24"/>
        </w:rPr>
      </w:pPr>
      <w:r w:rsidRPr="00EE46EF">
        <w:rPr>
          <w:szCs w:val="24"/>
        </w:rPr>
        <w:t xml:space="preserve">arhiereului de pe tronul sacerdotal) </w:t>
      </w:r>
      <w:r w:rsidRPr="00EE46EF">
        <w:rPr>
          <w:szCs w:val="24"/>
        </w:rPr>
        <w:t>ș</w:t>
      </w:r>
      <w:r w:rsidRPr="00EE46EF">
        <w:rPr>
          <w:szCs w:val="24"/>
        </w:rPr>
        <w:t>i depărtează, ca pe ni</w:t>
      </w:r>
      <w:r w:rsidRPr="00EE46EF">
        <w:rPr>
          <w:szCs w:val="24"/>
        </w:rPr>
        <w:t>ș</w:t>
      </w:r>
      <w:r w:rsidRPr="00EE46EF">
        <w:rPr>
          <w:szCs w:val="24"/>
        </w:rPr>
        <w:t xml:space="preserve">te catehumeni, </w:t>
      </w:r>
    </w:p>
    <w:p w14:paraId="2EE3E9DD" w14:textId="77777777" w:rsidR="00571BF1" w:rsidRPr="00EE46EF" w:rsidRDefault="00571BF1" w:rsidP="00571BF1">
      <w:pPr>
        <w:spacing w:after="240"/>
        <w:rPr>
          <w:szCs w:val="24"/>
        </w:rPr>
      </w:pPr>
      <w:r w:rsidRPr="00EE46EF">
        <w:rPr>
          <w:szCs w:val="24"/>
        </w:rPr>
        <w:t>cugetările care sunt legate încă prin fantezie de sim</w:t>
      </w:r>
      <w:r w:rsidRPr="00EE46EF">
        <w:rPr>
          <w:szCs w:val="24"/>
        </w:rPr>
        <w:t>ț</w:t>
      </w:r>
      <w:r w:rsidRPr="00EE46EF">
        <w:rPr>
          <w:szCs w:val="24"/>
        </w:rPr>
        <w:t xml:space="preserve">uri </w:t>
      </w:r>
      <w:r w:rsidRPr="00EE46EF">
        <w:rPr>
          <w:szCs w:val="24"/>
        </w:rPr>
        <w:t>ș</w:t>
      </w:r>
      <w:r w:rsidRPr="00EE46EF">
        <w:rPr>
          <w:szCs w:val="24"/>
        </w:rPr>
        <w:t xml:space="preserve">i de diviziunea lor. Pe </w:t>
      </w:r>
    </w:p>
    <w:p w14:paraId="788F933B" w14:textId="77777777" w:rsidR="00571BF1" w:rsidRPr="00EE46EF" w:rsidRDefault="00571BF1" w:rsidP="00571BF1">
      <w:pPr>
        <w:spacing w:after="240"/>
        <w:rPr>
          <w:szCs w:val="24"/>
        </w:rPr>
      </w:pPr>
      <w:r w:rsidRPr="00EE46EF">
        <w:rPr>
          <w:szCs w:val="24"/>
        </w:rPr>
        <w:t>urmă iară</w:t>
      </w:r>
      <w:r w:rsidRPr="00EE46EF">
        <w:rPr>
          <w:szCs w:val="24"/>
        </w:rPr>
        <w:t>ș</w:t>
      </w:r>
      <w:r w:rsidRPr="00EE46EF">
        <w:rPr>
          <w:szCs w:val="24"/>
        </w:rPr>
        <w:t>i, Cuvântul duce sufletul, ie</w:t>
      </w:r>
      <w:r w:rsidRPr="00EE46EF">
        <w:rPr>
          <w:szCs w:val="24"/>
        </w:rPr>
        <w:t>ș</w:t>
      </w:r>
      <w:r w:rsidRPr="00EE46EF">
        <w:rPr>
          <w:szCs w:val="24"/>
        </w:rPr>
        <w:t xml:space="preserve">it afară din cele sensibile, cum dă să </w:t>
      </w:r>
    </w:p>
    <w:p w14:paraId="3710375E" w14:textId="77777777" w:rsidR="00571BF1" w:rsidRPr="00EE46EF" w:rsidRDefault="00571BF1" w:rsidP="00571BF1">
      <w:pPr>
        <w:spacing w:after="240"/>
        <w:rPr>
          <w:szCs w:val="24"/>
        </w:rPr>
      </w:pPr>
      <w:r w:rsidRPr="00EE46EF">
        <w:rPr>
          <w:szCs w:val="24"/>
        </w:rPr>
        <w:t>în</w:t>
      </w:r>
      <w:r w:rsidRPr="00EE46EF">
        <w:rPr>
          <w:szCs w:val="24"/>
        </w:rPr>
        <w:t>ț</w:t>
      </w:r>
      <w:r w:rsidRPr="00EE46EF">
        <w:rPr>
          <w:szCs w:val="24"/>
        </w:rPr>
        <w:t>elegem închiderea u</w:t>
      </w:r>
      <w:r w:rsidRPr="00EE46EF">
        <w:rPr>
          <w:szCs w:val="24"/>
        </w:rPr>
        <w:t>ș</w:t>
      </w:r>
      <w:r w:rsidRPr="00EE46EF">
        <w:rPr>
          <w:szCs w:val="24"/>
        </w:rPr>
        <w:t xml:space="preserve">ilor sfintei lui Dumnezeu biserici, spre </w:t>
      </w:r>
      <w:r w:rsidRPr="00EE46EF">
        <w:rPr>
          <w:szCs w:val="24"/>
        </w:rPr>
        <w:t>ș</w:t>
      </w:r>
      <w:r w:rsidRPr="00EE46EF">
        <w:rPr>
          <w:szCs w:val="24"/>
        </w:rPr>
        <w:t>tiin</w:t>
      </w:r>
      <w:r w:rsidRPr="00EE46EF">
        <w:rPr>
          <w:szCs w:val="24"/>
        </w:rPr>
        <w:t>ț</w:t>
      </w:r>
      <w:r w:rsidRPr="00EE46EF">
        <w:rPr>
          <w:szCs w:val="24"/>
        </w:rPr>
        <w:t xml:space="preserve">a imaterială, </w:t>
      </w:r>
    </w:p>
    <w:p w14:paraId="0428F196" w14:textId="77777777" w:rsidR="00571BF1" w:rsidRPr="00EE46EF" w:rsidRDefault="00571BF1" w:rsidP="00571BF1">
      <w:pPr>
        <w:spacing w:after="240"/>
        <w:rPr>
          <w:szCs w:val="24"/>
        </w:rPr>
      </w:pPr>
      <w:r w:rsidRPr="00EE46EF">
        <w:rPr>
          <w:szCs w:val="24"/>
        </w:rPr>
        <w:t xml:space="preserve">simplă, neschimbată, dumnezeiască, liberă de orice chip </w:t>
      </w:r>
      <w:r w:rsidRPr="00EE46EF">
        <w:rPr>
          <w:szCs w:val="24"/>
        </w:rPr>
        <w:t>ș</w:t>
      </w:r>
      <w:r w:rsidRPr="00EE46EF">
        <w:rPr>
          <w:szCs w:val="24"/>
        </w:rPr>
        <w:t xml:space="preserve">i figură a celor </w:t>
      </w:r>
    </w:p>
    <w:p w14:paraId="31C8B234" w14:textId="77777777" w:rsidR="00571BF1" w:rsidRPr="00EE46EF" w:rsidRDefault="00571BF1" w:rsidP="00571BF1">
      <w:pPr>
        <w:spacing w:after="240"/>
        <w:rPr>
          <w:szCs w:val="24"/>
        </w:rPr>
      </w:pPr>
      <w:r w:rsidRPr="00EE46EF">
        <w:rPr>
          <w:szCs w:val="24"/>
        </w:rPr>
        <w:t>inteligibile, indicată prin intrarea tainelor negrăite. Ajuns aici, sufletul î</w:t>
      </w:r>
      <w:r w:rsidRPr="00EE46EF">
        <w:rPr>
          <w:szCs w:val="24"/>
        </w:rPr>
        <w:t>ș</w:t>
      </w:r>
      <w:r w:rsidRPr="00EE46EF">
        <w:rPr>
          <w:szCs w:val="24"/>
        </w:rPr>
        <w:t xml:space="preserve">i </w:t>
      </w:r>
    </w:p>
    <w:p w14:paraId="7B693CE5" w14:textId="77777777" w:rsidR="00571BF1" w:rsidRPr="00EE46EF" w:rsidRDefault="00571BF1" w:rsidP="00571BF1">
      <w:pPr>
        <w:spacing w:after="240"/>
        <w:rPr>
          <w:szCs w:val="24"/>
        </w:rPr>
      </w:pPr>
      <w:r w:rsidRPr="00EE46EF">
        <w:rPr>
          <w:szCs w:val="24"/>
        </w:rPr>
        <w:t>concentrează în sine însu</w:t>
      </w:r>
      <w:r w:rsidRPr="00EE46EF">
        <w:rPr>
          <w:szCs w:val="24"/>
        </w:rPr>
        <w:t>ș</w:t>
      </w:r>
      <w:r w:rsidRPr="00EE46EF">
        <w:rPr>
          <w:szCs w:val="24"/>
        </w:rPr>
        <w:t xml:space="preserve">i puterile sale </w:t>
      </w:r>
      <w:r w:rsidRPr="00EE46EF">
        <w:rPr>
          <w:szCs w:val="24"/>
        </w:rPr>
        <w:t>ș</w:t>
      </w:r>
      <w:r w:rsidRPr="00EE46EF">
        <w:rPr>
          <w:szCs w:val="24"/>
        </w:rPr>
        <w:t xml:space="preserve">i pe sine în Cuvântul, unind prin </w:t>
      </w:r>
    </w:p>
    <w:p w14:paraId="0F520C63" w14:textId="77777777" w:rsidR="00571BF1" w:rsidRPr="00EE46EF" w:rsidRDefault="00571BF1" w:rsidP="00571BF1">
      <w:pPr>
        <w:spacing w:after="240"/>
        <w:rPr>
          <w:szCs w:val="24"/>
        </w:rPr>
      </w:pPr>
      <w:r w:rsidRPr="00EE46EF">
        <w:rPr>
          <w:szCs w:val="24"/>
        </w:rPr>
        <w:t>sărutarea duhovnicească ra</w:t>
      </w:r>
      <w:r w:rsidRPr="00EE46EF">
        <w:rPr>
          <w:szCs w:val="24"/>
        </w:rPr>
        <w:t>ț</w:t>
      </w:r>
      <w:r w:rsidRPr="00EE46EF">
        <w:rPr>
          <w:szCs w:val="24"/>
        </w:rPr>
        <w:t xml:space="preserve">iunile </w:t>
      </w:r>
      <w:r w:rsidRPr="00EE46EF">
        <w:rPr>
          <w:szCs w:val="24"/>
        </w:rPr>
        <w:t>ș</w:t>
      </w:r>
      <w:r w:rsidRPr="00EE46EF">
        <w:rPr>
          <w:szCs w:val="24"/>
        </w:rPr>
        <w:t xml:space="preserve">i chipurile negrăite referitoare la mântuirea sa. </w:t>
      </w:r>
    </w:p>
    <w:p w14:paraId="59B1FAB8" w14:textId="77777777" w:rsidR="00571BF1" w:rsidRPr="00EE46EF" w:rsidRDefault="00571BF1" w:rsidP="00571BF1">
      <w:pPr>
        <w:spacing w:after="240"/>
        <w:rPr>
          <w:szCs w:val="24"/>
        </w:rPr>
      </w:pPr>
      <w:r w:rsidRPr="00EE46EF">
        <w:rPr>
          <w:szCs w:val="24"/>
        </w:rPr>
        <w:t>Iar Cuvântul îl înva</w:t>
      </w:r>
      <w:r w:rsidRPr="00EE46EF">
        <w:rPr>
          <w:szCs w:val="24"/>
        </w:rPr>
        <w:t>ț</w:t>
      </w:r>
      <w:r w:rsidRPr="00EE46EF">
        <w:rPr>
          <w:szCs w:val="24"/>
        </w:rPr>
        <w:t>ă prin Simbolul credin</w:t>
      </w:r>
      <w:r w:rsidRPr="00EE46EF">
        <w:rPr>
          <w:szCs w:val="24"/>
        </w:rPr>
        <w:t>ț</w:t>
      </w:r>
      <w:r w:rsidRPr="00EE46EF">
        <w:rPr>
          <w:szCs w:val="24"/>
        </w:rPr>
        <w:t xml:space="preserve">ei, să mărturisească aceasta cu </w:t>
      </w:r>
    </w:p>
    <w:p w14:paraId="1BEC4CFF" w14:textId="77777777" w:rsidR="00571BF1" w:rsidRPr="00EE46EF" w:rsidRDefault="00571BF1" w:rsidP="00571BF1">
      <w:pPr>
        <w:spacing w:after="240"/>
        <w:rPr>
          <w:szCs w:val="24"/>
        </w:rPr>
      </w:pPr>
      <w:r w:rsidRPr="00EE46EF">
        <w:rPr>
          <w:szCs w:val="24"/>
        </w:rPr>
        <w:t>mul</w:t>
      </w:r>
      <w:r w:rsidRPr="00EE46EF">
        <w:rPr>
          <w:szCs w:val="24"/>
        </w:rPr>
        <w:t>ț</w:t>
      </w:r>
      <w:r w:rsidRPr="00EE46EF">
        <w:rPr>
          <w:szCs w:val="24"/>
        </w:rPr>
        <w:t xml:space="preserve">umire. </w:t>
      </w:r>
    </w:p>
    <w:p w14:paraId="5352988B" w14:textId="77777777" w:rsidR="00571BF1" w:rsidRPr="00EE46EF" w:rsidRDefault="00571BF1" w:rsidP="00571BF1">
      <w:pPr>
        <w:spacing w:after="240"/>
        <w:rPr>
          <w:szCs w:val="24"/>
        </w:rPr>
      </w:pPr>
      <w:r w:rsidRPr="00EE46EF">
        <w:rPr>
          <w:szCs w:val="24"/>
        </w:rPr>
        <w:t>După aceasta, sufletul, fiind deja, în ce prive</w:t>
      </w:r>
      <w:r w:rsidRPr="00EE46EF">
        <w:rPr>
          <w:szCs w:val="24"/>
        </w:rPr>
        <w:t>ș</w:t>
      </w:r>
      <w:r w:rsidRPr="00EE46EF">
        <w:rPr>
          <w:szCs w:val="24"/>
        </w:rPr>
        <w:t xml:space="preserve">te mintea, simplu </w:t>
      </w:r>
      <w:r w:rsidRPr="00EE46EF">
        <w:rPr>
          <w:szCs w:val="24"/>
        </w:rPr>
        <w:t>ș</w:t>
      </w:r>
      <w:r w:rsidRPr="00EE46EF">
        <w:rPr>
          <w:szCs w:val="24"/>
        </w:rPr>
        <w:t xml:space="preserve">i </w:t>
      </w:r>
    </w:p>
    <w:p w14:paraId="22B2F865" w14:textId="77777777" w:rsidR="00571BF1" w:rsidRPr="00EE46EF" w:rsidRDefault="00571BF1" w:rsidP="00571BF1">
      <w:pPr>
        <w:spacing w:after="240"/>
        <w:rPr>
          <w:szCs w:val="24"/>
        </w:rPr>
      </w:pPr>
      <w:r w:rsidRPr="00EE46EF">
        <w:rPr>
          <w:szCs w:val="24"/>
        </w:rPr>
        <w:t>neîmpăr</w:t>
      </w:r>
      <w:r w:rsidRPr="00EE46EF">
        <w:rPr>
          <w:szCs w:val="24"/>
        </w:rPr>
        <w:t>ț</w:t>
      </w:r>
      <w:r w:rsidRPr="00EE46EF">
        <w:rPr>
          <w:szCs w:val="24"/>
        </w:rPr>
        <w:t>it în cunoa</w:t>
      </w:r>
      <w:r w:rsidRPr="00EE46EF">
        <w:rPr>
          <w:szCs w:val="24"/>
        </w:rPr>
        <w:t>ș</w:t>
      </w:r>
      <w:r w:rsidRPr="00EE46EF">
        <w:rPr>
          <w:szCs w:val="24"/>
        </w:rPr>
        <w:t xml:space="preserve">tere, prin ucenicie făcută </w:t>
      </w:r>
      <w:r w:rsidRPr="00EE46EF">
        <w:rPr>
          <w:szCs w:val="24"/>
        </w:rPr>
        <w:t>ș</w:t>
      </w:r>
      <w:r w:rsidRPr="00EE46EF">
        <w:rPr>
          <w:szCs w:val="24"/>
        </w:rPr>
        <w:t>i cuprinzând ra</w:t>
      </w:r>
      <w:r w:rsidRPr="00EE46EF">
        <w:rPr>
          <w:szCs w:val="24"/>
        </w:rPr>
        <w:t>ț</w:t>
      </w:r>
      <w:r w:rsidRPr="00EE46EF">
        <w:rPr>
          <w:szCs w:val="24"/>
        </w:rPr>
        <w:t xml:space="preserve">iunile celor </w:t>
      </w:r>
    </w:p>
    <w:p w14:paraId="46F003BF" w14:textId="77777777" w:rsidR="00571BF1" w:rsidRPr="00EE46EF" w:rsidRDefault="00571BF1" w:rsidP="00571BF1">
      <w:pPr>
        <w:spacing w:after="240"/>
        <w:rPr>
          <w:szCs w:val="24"/>
        </w:rPr>
      </w:pPr>
      <w:r w:rsidRPr="00EE46EF">
        <w:rPr>
          <w:szCs w:val="24"/>
        </w:rPr>
        <w:t xml:space="preserve">sensibile </w:t>
      </w:r>
      <w:r w:rsidRPr="00EE46EF">
        <w:rPr>
          <w:szCs w:val="24"/>
        </w:rPr>
        <w:t>ș</w:t>
      </w:r>
      <w:r w:rsidRPr="00EE46EF">
        <w:rPr>
          <w:szCs w:val="24"/>
        </w:rPr>
        <w:t>i celor inteligibile, este dus de Cuvântul spre cuno</w:t>
      </w:r>
      <w:r w:rsidRPr="00EE46EF">
        <w:rPr>
          <w:szCs w:val="24"/>
        </w:rPr>
        <w:t>ș</w:t>
      </w:r>
      <w:r w:rsidRPr="00EE46EF">
        <w:rPr>
          <w:szCs w:val="24"/>
        </w:rPr>
        <w:t>tin</w:t>
      </w:r>
      <w:r w:rsidRPr="00EE46EF">
        <w:rPr>
          <w:szCs w:val="24"/>
        </w:rPr>
        <w:t>ț</w:t>
      </w:r>
      <w:r w:rsidRPr="00EE46EF">
        <w:rPr>
          <w:szCs w:val="24"/>
        </w:rPr>
        <w:t xml:space="preserve">a lămurită a lui </w:t>
      </w:r>
    </w:p>
    <w:p w14:paraId="00CC940D" w14:textId="77777777" w:rsidR="00571BF1" w:rsidRPr="00EE46EF" w:rsidRDefault="00571BF1" w:rsidP="00571BF1">
      <w:pPr>
        <w:spacing w:after="240"/>
        <w:rPr>
          <w:szCs w:val="24"/>
        </w:rPr>
      </w:pPr>
      <w:r w:rsidRPr="00EE46EF">
        <w:rPr>
          <w:szCs w:val="24"/>
        </w:rPr>
        <w:t>Dumnezeu, după trecerea peste toate dăruindu-i-se o în</w:t>
      </w:r>
      <w:r w:rsidRPr="00EE46EF">
        <w:rPr>
          <w:szCs w:val="24"/>
        </w:rPr>
        <w:t>ț</w:t>
      </w:r>
      <w:r w:rsidRPr="00EE46EF">
        <w:rPr>
          <w:szCs w:val="24"/>
        </w:rPr>
        <w:t xml:space="preserve">elegere egală, după </w:t>
      </w:r>
    </w:p>
    <w:p w14:paraId="43586C26" w14:textId="77777777" w:rsidR="00571BF1" w:rsidRPr="00EE46EF" w:rsidRDefault="00571BF1" w:rsidP="00571BF1">
      <w:pPr>
        <w:spacing w:after="240"/>
        <w:rPr>
          <w:szCs w:val="24"/>
        </w:rPr>
      </w:pPr>
      <w:r w:rsidRPr="00EE46EF">
        <w:rPr>
          <w:szCs w:val="24"/>
        </w:rPr>
        <w:t>putin</w:t>
      </w:r>
      <w:r w:rsidRPr="00EE46EF">
        <w:rPr>
          <w:szCs w:val="24"/>
        </w:rPr>
        <w:t>ț</w:t>
      </w:r>
      <w:r w:rsidRPr="00EE46EF">
        <w:rPr>
          <w:szCs w:val="24"/>
        </w:rPr>
        <w:t xml:space="preserve">ă cu a îngerilor. </w:t>
      </w:r>
      <w:r w:rsidRPr="00EE46EF">
        <w:rPr>
          <w:szCs w:val="24"/>
        </w:rPr>
        <w:t>Ș</w:t>
      </w:r>
      <w:r w:rsidRPr="00EE46EF">
        <w:rPr>
          <w:szCs w:val="24"/>
        </w:rPr>
        <w:t>i a</w:t>
      </w:r>
      <w:r w:rsidRPr="00EE46EF">
        <w:rPr>
          <w:szCs w:val="24"/>
        </w:rPr>
        <w:t>ș</w:t>
      </w:r>
      <w:r w:rsidRPr="00EE46EF">
        <w:rPr>
          <w:szCs w:val="24"/>
        </w:rPr>
        <w:t>a de mult îl înva</w:t>
      </w:r>
      <w:r w:rsidRPr="00EE46EF">
        <w:rPr>
          <w:szCs w:val="24"/>
        </w:rPr>
        <w:t>ț</w:t>
      </w:r>
      <w:r w:rsidRPr="00EE46EF">
        <w:rPr>
          <w:szCs w:val="24"/>
        </w:rPr>
        <w:t>ă Cuvântul, încât cunoa</w:t>
      </w:r>
      <w:r w:rsidRPr="00EE46EF">
        <w:rPr>
          <w:szCs w:val="24"/>
        </w:rPr>
        <w:t>ș</w:t>
      </w:r>
      <w:r w:rsidRPr="00EE46EF">
        <w:rPr>
          <w:szCs w:val="24"/>
        </w:rPr>
        <w:t xml:space="preserve">te pe </w:t>
      </w:r>
    </w:p>
    <w:p w14:paraId="3239B4D7" w14:textId="77777777" w:rsidR="00571BF1" w:rsidRPr="00EE46EF" w:rsidRDefault="00571BF1" w:rsidP="00571BF1">
      <w:pPr>
        <w:spacing w:after="240"/>
        <w:rPr>
          <w:szCs w:val="24"/>
        </w:rPr>
      </w:pPr>
      <w:r w:rsidRPr="00EE46EF">
        <w:rPr>
          <w:szCs w:val="24"/>
        </w:rPr>
        <w:t>Dumnezeu ca Unul, o singură fiin</w:t>
      </w:r>
      <w:r w:rsidRPr="00EE46EF">
        <w:rPr>
          <w:szCs w:val="24"/>
        </w:rPr>
        <w:t>ț</w:t>
      </w:r>
      <w:r w:rsidRPr="00EE46EF">
        <w:rPr>
          <w:szCs w:val="24"/>
        </w:rPr>
        <w:t>ă, dar în trei ipostasuri; unitate a fiin</w:t>
      </w:r>
      <w:r w:rsidRPr="00EE46EF">
        <w:rPr>
          <w:szCs w:val="24"/>
        </w:rPr>
        <w:t>ț</w:t>
      </w:r>
      <w:r w:rsidRPr="00EE46EF">
        <w:rPr>
          <w:szCs w:val="24"/>
        </w:rPr>
        <w:t xml:space="preserve">ei în trei </w:t>
      </w:r>
    </w:p>
    <w:p w14:paraId="6ADB6289" w14:textId="77777777" w:rsidR="00571BF1" w:rsidRPr="00EE46EF" w:rsidRDefault="00571BF1" w:rsidP="00571BF1">
      <w:pPr>
        <w:spacing w:after="240"/>
        <w:rPr>
          <w:szCs w:val="24"/>
        </w:rPr>
      </w:pPr>
      <w:r w:rsidRPr="00EE46EF">
        <w:rPr>
          <w:szCs w:val="24"/>
        </w:rPr>
        <w:t xml:space="preserve">ipostasuri, </w:t>
      </w:r>
      <w:r w:rsidRPr="00EE46EF">
        <w:rPr>
          <w:szCs w:val="24"/>
        </w:rPr>
        <w:t>ș</w:t>
      </w:r>
      <w:r w:rsidRPr="00EE46EF">
        <w:rPr>
          <w:szCs w:val="24"/>
        </w:rPr>
        <w:t>i treime a ipostasurilor de o fiin</w:t>
      </w:r>
      <w:r w:rsidRPr="00EE46EF">
        <w:rPr>
          <w:szCs w:val="24"/>
        </w:rPr>
        <w:t>ț</w:t>
      </w:r>
      <w:r w:rsidRPr="00EE46EF">
        <w:rPr>
          <w:szCs w:val="24"/>
        </w:rPr>
        <w:t xml:space="preserve">ă; unitate în treime </w:t>
      </w:r>
      <w:r w:rsidRPr="00EE46EF">
        <w:rPr>
          <w:szCs w:val="24"/>
        </w:rPr>
        <w:t>ș</w:t>
      </w:r>
      <w:r w:rsidRPr="00EE46EF">
        <w:rPr>
          <w:szCs w:val="24"/>
        </w:rPr>
        <w:t xml:space="preserve">i treime în </w:t>
      </w:r>
    </w:p>
    <w:p w14:paraId="7D601814" w14:textId="77777777" w:rsidR="00571BF1" w:rsidRPr="00EE46EF" w:rsidRDefault="00571BF1" w:rsidP="00571BF1">
      <w:pPr>
        <w:spacing w:after="240"/>
        <w:rPr>
          <w:szCs w:val="24"/>
        </w:rPr>
      </w:pPr>
      <w:r w:rsidRPr="00EE46EF">
        <w:rPr>
          <w:szCs w:val="24"/>
        </w:rPr>
        <w:t xml:space="preserve">unitate; nu alta </w:t>
      </w:r>
      <w:r w:rsidRPr="00EE46EF">
        <w:rPr>
          <w:szCs w:val="24"/>
        </w:rPr>
        <w:t>ș</w:t>
      </w:r>
      <w:r w:rsidRPr="00EE46EF">
        <w:rPr>
          <w:szCs w:val="24"/>
        </w:rPr>
        <w:t xml:space="preserve">i alta; nici una deosebită de alta sau una prin alta, nici una în alta </w:t>
      </w:r>
    </w:p>
    <w:p w14:paraId="6A88B046" w14:textId="77777777" w:rsidR="00571BF1" w:rsidRPr="00EE46EF" w:rsidRDefault="00571BF1" w:rsidP="00571BF1">
      <w:pPr>
        <w:spacing w:after="240"/>
        <w:rPr>
          <w:szCs w:val="24"/>
        </w:rPr>
      </w:pPr>
      <w:r w:rsidRPr="00EE46EF">
        <w:rPr>
          <w:szCs w:val="24"/>
        </w:rPr>
        <w:t xml:space="preserve">sau una din alta, ci una </w:t>
      </w:r>
      <w:r w:rsidRPr="00EE46EF">
        <w:rPr>
          <w:szCs w:val="24"/>
        </w:rPr>
        <w:t>ș</w:t>
      </w:r>
      <w:r w:rsidRPr="00EE46EF">
        <w:rPr>
          <w:szCs w:val="24"/>
        </w:rPr>
        <w:t>i aceea</w:t>
      </w:r>
      <w:r w:rsidRPr="00EE46EF">
        <w:rPr>
          <w:szCs w:val="24"/>
        </w:rPr>
        <w:t>ș</w:t>
      </w:r>
      <w:r w:rsidRPr="00EE46EF">
        <w:rPr>
          <w:szCs w:val="24"/>
        </w:rPr>
        <w:t>i în ea însă</w:t>
      </w:r>
      <w:r w:rsidRPr="00EE46EF">
        <w:rPr>
          <w:szCs w:val="24"/>
        </w:rPr>
        <w:t>ș</w:t>
      </w:r>
      <w:r w:rsidRPr="00EE46EF">
        <w:rPr>
          <w:szCs w:val="24"/>
        </w:rPr>
        <w:t xml:space="preserve">i </w:t>
      </w:r>
      <w:r w:rsidRPr="00EE46EF">
        <w:rPr>
          <w:szCs w:val="24"/>
        </w:rPr>
        <w:t>ș</w:t>
      </w:r>
      <w:r w:rsidRPr="00EE46EF">
        <w:rPr>
          <w:szCs w:val="24"/>
        </w:rPr>
        <w:t>i prin ea însă</w:t>
      </w:r>
      <w:r w:rsidRPr="00EE46EF">
        <w:rPr>
          <w:szCs w:val="24"/>
        </w:rPr>
        <w:t>ș</w:t>
      </w:r>
      <w:r w:rsidRPr="00EE46EF">
        <w:rPr>
          <w:szCs w:val="24"/>
        </w:rPr>
        <w:t xml:space="preserve">i, având identică cu </w:t>
      </w:r>
    </w:p>
    <w:p w14:paraId="18DF54C2" w14:textId="77777777" w:rsidR="00571BF1" w:rsidRPr="00EE46EF" w:rsidRDefault="00571BF1" w:rsidP="00571BF1">
      <w:pPr>
        <w:spacing w:after="240"/>
        <w:rPr>
          <w:szCs w:val="24"/>
        </w:rPr>
      </w:pPr>
      <w:r w:rsidRPr="00EE46EF">
        <w:rPr>
          <w:szCs w:val="24"/>
        </w:rPr>
        <w:lastRenderedPageBreak/>
        <w:t xml:space="preserve">23 </w:t>
      </w:r>
    </w:p>
    <w:p w14:paraId="4AC35C76" w14:textId="77777777" w:rsidR="00571BF1" w:rsidRPr="00EE46EF" w:rsidRDefault="00571BF1" w:rsidP="00571BF1">
      <w:pPr>
        <w:spacing w:after="240"/>
        <w:rPr>
          <w:szCs w:val="24"/>
        </w:rPr>
      </w:pPr>
    </w:p>
    <w:p w14:paraId="43BEE75E" w14:textId="77777777" w:rsidR="00571BF1" w:rsidRPr="00EE46EF" w:rsidRDefault="00571BF1" w:rsidP="00571BF1">
      <w:pPr>
        <w:spacing w:after="240"/>
        <w:rPr>
          <w:szCs w:val="24"/>
        </w:rPr>
      </w:pPr>
      <w:r w:rsidRPr="00EE46EF">
        <w:rPr>
          <w:szCs w:val="24"/>
        </w:rPr>
        <w:t xml:space="preserve">Sf. Maxim Mărturisitorul, Mistagogia </w:t>
      </w:r>
    </w:p>
    <w:p w14:paraId="0DBEEC73" w14:textId="77777777" w:rsidR="00571BF1" w:rsidRPr="00EE46EF" w:rsidRDefault="00571BF1" w:rsidP="00571BF1">
      <w:pPr>
        <w:spacing w:after="240"/>
        <w:rPr>
          <w:szCs w:val="24"/>
        </w:rPr>
      </w:pPr>
      <w:r w:rsidRPr="00EE46EF">
        <w:rPr>
          <w:szCs w:val="24"/>
        </w:rPr>
        <w:t>sine însu</w:t>
      </w:r>
      <w:r w:rsidRPr="00EE46EF">
        <w:rPr>
          <w:szCs w:val="24"/>
        </w:rPr>
        <w:t>ș</w:t>
      </w:r>
      <w:r w:rsidRPr="00EE46EF">
        <w:rPr>
          <w:szCs w:val="24"/>
        </w:rPr>
        <w:t xml:space="preserve">i atât unitatea cât </w:t>
      </w:r>
      <w:r w:rsidRPr="00EE46EF">
        <w:rPr>
          <w:szCs w:val="24"/>
        </w:rPr>
        <w:t>ș</w:t>
      </w:r>
      <w:r w:rsidRPr="00EE46EF">
        <w:rPr>
          <w:szCs w:val="24"/>
        </w:rPr>
        <w:t xml:space="preserve">i treimea, fără nici o confuzie; unirea lor este fără </w:t>
      </w:r>
    </w:p>
    <w:p w14:paraId="7081AF72" w14:textId="77777777" w:rsidR="00571BF1" w:rsidRPr="00EE46EF" w:rsidRDefault="00571BF1" w:rsidP="00571BF1">
      <w:pPr>
        <w:spacing w:after="240"/>
        <w:rPr>
          <w:szCs w:val="24"/>
        </w:rPr>
      </w:pPr>
      <w:r w:rsidRPr="00EE46EF">
        <w:rPr>
          <w:szCs w:val="24"/>
        </w:rPr>
        <w:t xml:space="preserve">confuzie, iar deosebirea nedivizată </w:t>
      </w:r>
      <w:r w:rsidRPr="00EE46EF">
        <w:rPr>
          <w:szCs w:val="24"/>
        </w:rPr>
        <w:t>ș</w:t>
      </w:r>
      <w:r w:rsidRPr="00EE46EF">
        <w:rPr>
          <w:szCs w:val="24"/>
        </w:rPr>
        <w:t>i fără păr</w:t>
      </w:r>
      <w:r w:rsidRPr="00EE46EF">
        <w:rPr>
          <w:szCs w:val="24"/>
        </w:rPr>
        <w:t>ț</w:t>
      </w:r>
      <w:r w:rsidRPr="00EE46EF">
        <w:rPr>
          <w:szCs w:val="24"/>
        </w:rPr>
        <w:t>i; unitate după ra</w:t>
      </w:r>
      <w:r w:rsidRPr="00EE46EF">
        <w:rPr>
          <w:szCs w:val="24"/>
        </w:rPr>
        <w:t>ț</w:t>
      </w:r>
      <w:r w:rsidRPr="00EE46EF">
        <w:rPr>
          <w:szCs w:val="24"/>
        </w:rPr>
        <w:t>iunea fiin</w:t>
      </w:r>
      <w:r w:rsidRPr="00EE46EF">
        <w:rPr>
          <w:szCs w:val="24"/>
        </w:rPr>
        <w:t>ț</w:t>
      </w:r>
      <w:r w:rsidRPr="00EE46EF">
        <w:rPr>
          <w:szCs w:val="24"/>
        </w:rPr>
        <w:t xml:space="preserve">ei sau a </w:t>
      </w:r>
    </w:p>
    <w:p w14:paraId="3A34A70B" w14:textId="77777777" w:rsidR="00571BF1" w:rsidRPr="00EE46EF" w:rsidRDefault="00571BF1" w:rsidP="00571BF1">
      <w:pPr>
        <w:spacing w:after="240"/>
        <w:rPr>
          <w:szCs w:val="24"/>
        </w:rPr>
      </w:pPr>
      <w:r w:rsidRPr="00EE46EF">
        <w:rPr>
          <w:szCs w:val="24"/>
        </w:rPr>
        <w:t>existen</w:t>
      </w:r>
      <w:r w:rsidRPr="00EE46EF">
        <w:rPr>
          <w:szCs w:val="24"/>
        </w:rPr>
        <w:t>ț</w:t>
      </w:r>
      <w:r w:rsidRPr="00EE46EF">
        <w:rPr>
          <w:szCs w:val="24"/>
        </w:rPr>
        <w:t>ei, dar nu prin compozi</w:t>
      </w:r>
      <w:r w:rsidRPr="00EE46EF">
        <w:rPr>
          <w:szCs w:val="24"/>
        </w:rPr>
        <w:t>ț</w:t>
      </w:r>
      <w:r w:rsidRPr="00EE46EF">
        <w:rPr>
          <w:szCs w:val="24"/>
        </w:rPr>
        <w:t>ie, prin contrac</w:t>
      </w:r>
      <w:r w:rsidRPr="00EE46EF">
        <w:rPr>
          <w:szCs w:val="24"/>
        </w:rPr>
        <w:t>ț</w:t>
      </w:r>
      <w:r w:rsidRPr="00EE46EF">
        <w:rPr>
          <w:szCs w:val="24"/>
        </w:rPr>
        <w:t xml:space="preserve">iune sau prin vreo contopire; </w:t>
      </w:r>
      <w:r w:rsidRPr="00EE46EF">
        <w:rPr>
          <w:szCs w:val="24"/>
        </w:rPr>
        <w:t>ș</w:t>
      </w:r>
      <w:r w:rsidRPr="00EE46EF">
        <w:rPr>
          <w:szCs w:val="24"/>
        </w:rPr>
        <w:t xml:space="preserve">i </w:t>
      </w:r>
    </w:p>
    <w:p w14:paraId="10F929F0" w14:textId="77777777" w:rsidR="00571BF1" w:rsidRPr="00EE46EF" w:rsidRDefault="00571BF1" w:rsidP="00571BF1">
      <w:pPr>
        <w:spacing w:after="240"/>
        <w:rPr>
          <w:szCs w:val="24"/>
        </w:rPr>
      </w:pPr>
      <w:r w:rsidRPr="00EE46EF">
        <w:rPr>
          <w:szCs w:val="24"/>
        </w:rPr>
        <w:t>treime după ra</w:t>
      </w:r>
      <w:r w:rsidRPr="00EE46EF">
        <w:rPr>
          <w:szCs w:val="24"/>
        </w:rPr>
        <w:t>ț</w:t>
      </w:r>
      <w:r w:rsidRPr="00EE46EF">
        <w:rPr>
          <w:szCs w:val="24"/>
        </w:rPr>
        <w:t xml:space="preserve">iunea felului cum există sau subzistă, dar nu prin vreo divizare sau </w:t>
      </w:r>
    </w:p>
    <w:p w14:paraId="41CAA6F7" w14:textId="77777777" w:rsidR="00571BF1" w:rsidRPr="00EE46EF" w:rsidRDefault="00571BF1" w:rsidP="00571BF1">
      <w:pPr>
        <w:spacing w:after="240"/>
        <w:rPr>
          <w:szCs w:val="24"/>
        </w:rPr>
      </w:pPr>
      <w:r w:rsidRPr="00EE46EF">
        <w:rPr>
          <w:szCs w:val="24"/>
        </w:rPr>
        <w:t>înstrăinare sau vreo împăr</w:t>
      </w:r>
      <w:r w:rsidRPr="00EE46EF">
        <w:rPr>
          <w:szCs w:val="24"/>
        </w:rPr>
        <w:t>ț</w:t>
      </w:r>
      <w:r w:rsidRPr="00EE46EF">
        <w:rPr>
          <w:szCs w:val="24"/>
        </w:rPr>
        <w:t xml:space="preserve">ire. Căci nu se divide unitatea prin ipostasuri, nici nu se </w:t>
      </w:r>
    </w:p>
    <w:p w14:paraId="16743636" w14:textId="77777777" w:rsidR="00571BF1" w:rsidRPr="00EE46EF" w:rsidRDefault="00571BF1" w:rsidP="00571BF1">
      <w:pPr>
        <w:spacing w:after="240"/>
        <w:rPr>
          <w:szCs w:val="24"/>
        </w:rPr>
      </w:pPr>
      <w:r w:rsidRPr="00EE46EF">
        <w:rPr>
          <w:szCs w:val="24"/>
        </w:rPr>
        <w:t xml:space="preserve">cuprinde </w:t>
      </w:r>
      <w:r w:rsidRPr="00EE46EF">
        <w:rPr>
          <w:szCs w:val="24"/>
        </w:rPr>
        <w:t>ș</w:t>
      </w:r>
      <w:r w:rsidRPr="00EE46EF">
        <w:rPr>
          <w:szCs w:val="24"/>
        </w:rPr>
        <w:t>i se contemplă în ele în virtutea rela</w:t>
      </w:r>
      <w:r w:rsidRPr="00EE46EF">
        <w:rPr>
          <w:szCs w:val="24"/>
        </w:rPr>
        <w:t>ț</w:t>
      </w:r>
      <w:r w:rsidRPr="00EE46EF">
        <w:rPr>
          <w:szCs w:val="24"/>
        </w:rPr>
        <w:t xml:space="preserve">iei. De asemenea, nu se adună </w:t>
      </w:r>
    </w:p>
    <w:p w14:paraId="03507F5A" w14:textId="77777777" w:rsidR="00571BF1" w:rsidRPr="00EE46EF" w:rsidRDefault="00571BF1" w:rsidP="00571BF1">
      <w:pPr>
        <w:spacing w:after="240"/>
        <w:rPr>
          <w:szCs w:val="24"/>
        </w:rPr>
      </w:pPr>
      <w:r w:rsidRPr="00EE46EF">
        <w:rPr>
          <w:szCs w:val="24"/>
        </w:rPr>
        <w:t>ipostasurile într-o unitate, nici nu o înfăptuiesc pe aceasta prin contrac</w:t>
      </w:r>
      <w:r w:rsidRPr="00EE46EF">
        <w:rPr>
          <w:szCs w:val="24"/>
        </w:rPr>
        <w:t>ț</w:t>
      </w:r>
      <w:r w:rsidRPr="00EE46EF">
        <w:rPr>
          <w:szCs w:val="24"/>
        </w:rPr>
        <w:t xml:space="preserve">iune, ci </w:t>
      </w:r>
    </w:p>
    <w:p w14:paraId="423248FB" w14:textId="77777777" w:rsidR="00571BF1" w:rsidRPr="00EE46EF" w:rsidRDefault="00571BF1" w:rsidP="00571BF1">
      <w:pPr>
        <w:spacing w:after="240"/>
        <w:rPr>
          <w:szCs w:val="24"/>
        </w:rPr>
      </w:pPr>
      <w:r w:rsidRPr="00EE46EF">
        <w:rPr>
          <w:szCs w:val="24"/>
        </w:rPr>
        <w:t>aceea este identică aceleia</w:t>
      </w:r>
      <w:r w:rsidRPr="00EE46EF">
        <w:rPr>
          <w:szCs w:val="24"/>
        </w:rPr>
        <w:t>ș</w:t>
      </w:r>
      <w:r w:rsidRPr="00EE46EF">
        <w:rPr>
          <w:szCs w:val="24"/>
        </w:rPr>
        <w:t xml:space="preserve">i, desigur altfel </w:t>
      </w:r>
      <w:r w:rsidRPr="00EE46EF">
        <w:rPr>
          <w:szCs w:val="24"/>
        </w:rPr>
        <w:t>ș</w:t>
      </w:r>
      <w:r w:rsidRPr="00EE46EF">
        <w:rPr>
          <w:szCs w:val="24"/>
        </w:rPr>
        <w:t xml:space="preserve">i altfel. Sfânta Treime a ipostasurilor </w:t>
      </w:r>
    </w:p>
    <w:p w14:paraId="1E26A240" w14:textId="77777777" w:rsidR="00571BF1" w:rsidRPr="00EE46EF" w:rsidRDefault="00571BF1" w:rsidP="00571BF1">
      <w:pPr>
        <w:spacing w:after="240"/>
        <w:rPr>
          <w:szCs w:val="24"/>
        </w:rPr>
      </w:pPr>
      <w:r w:rsidRPr="00EE46EF">
        <w:rPr>
          <w:szCs w:val="24"/>
        </w:rPr>
        <w:t>este unitate neamestecată după fiin</w:t>
      </w:r>
      <w:r w:rsidRPr="00EE46EF">
        <w:rPr>
          <w:szCs w:val="24"/>
        </w:rPr>
        <w:t>ț</w:t>
      </w:r>
      <w:r w:rsidRPr="00EE46EF">
        <w:rPr>
          <w:szCs w:val="24"/>
        </w:rPr>
        <w:t xml:space="preserve">ă </w:t>
      </w:r>
      <w:r w:rsidRPr="00EE46EF">
        <w:rPr>
          <w:szCs w:val="24"/>
        </w:rPr>
        <w:t>ș</w:t>
      </w:r>
      <w:r w:rsidRPr="00EE46EF">
        <w:rPr>
          <w:szCs w:val="24"/>
        </w:rPr>
        <w:t>i după ra</w:t>
      </w:r>
      <w:r w:rsidRPr="00EE46EF">
        <w:rPr>
          <w:szCs w:val="24"/>
        </w:rPr>
        <w:t>ț</w:t>
      </w:r>
      <w:r w:rsidRPr="00EE46EF">
        <w:rPr>
          <w:szCs w:val="24"/>
        </w:rPr>
        <w:t xml:space="preserve">iunea simplă a ei. Iar sfânta </w:t>
      </w:r>
    </w:p>
    <w:p w14:paraId="4B2B2C4B" w14:textId="77777777" w:rsidR="00571BF1" w:rsidRPr="00EE46EF" w:rsidRDefault="00571BF1" w:rsidP="00571BF1">
      <w:pPr>
        <w:spacing w:after="240"/>
        <w:rPr>
          <w:szCs w:val="24"/>
        </w:rPr>
      </w:pPr>
      <w:r w:rsidRPr="00EE46EF">
        <w:rPr>
          <w:szCs w:val="24"/>
        </w:rPr>
        <w:t xml:space="preserve">unitate este treime după ipostasuri </w:t>
      </w:r>
      <w:r w:rsidRPr="00EE46EF">
        <w:rPr>
          <w:szCs w:val="24"/>
        </w:rPr>
        <w:t>ș</w:t>
      </w:r>
      <w:r w:rsidRPr="00EE46EF">
        <w:rPr>
          <w:szCs w:val="24"/>
        </w:rPr>
        <w:t>i după modul de existen</w:t>
      </w:r>
      <w:r w:rsidRPr="00EE46EF">
        <w:rPr>
          <w:szCs w:val="24"/>
        </w:rPr>
        <w:t>ț</w:t>
      </w:r>
      <w:r w:rsidRPr="00EE46EF">
        <w:rPr>
          <w:szCs w:val="24"/>
        </w:rPr>
        <w:t>ă. Aceea</w:t>
      </w:r>
      <w:r w:rsidRPr="00EE46EF">
        <w:rPr>
          <w:szCs w:val="24"/>
        </w:rPr>
        <w:t>ș</w:t>
      </w:r>
      <w:r w:rsidRPr="00EE46EF">
        <w:rPr>
          <w:szCs w:val="24"/>
        </w:rPr>
        <w:t xml:space="preserve">i întregă </w:t>
      </w:r>
    </w:p>
    <w:p w14:paraId="524F182E" w14:textId="77777777" w:rsidR="00571BF1" w:rsidRPr="00EE46EF" w:rsidRDefault="00571BF1" w:rsidP="00571BF1">
      <w:pPr>
        <w:spacing w:after="240"/>
        <w:rPr>
          <w:szCs w:val="24"/>
        </w:rPr>
      </w:pPr>
      <w:r w:rsidRPr="00EE46EF">
        <w:rPr>
          <w:szCs w:val="24"/>
        </w:rPr>
        <w:t xml:space="preserve">este </w:t>
      </w:r>
      <w:r w:rsidRPr="00EE46EF">
        <w:rPr>
          <w:szCs w:val="24"/>
        </w:rPr>
        <w:t>ș</w:t>
      </w:r>
      <w:r w:rsidRPr="00EE46EF">
        <w:rPr>
          <w:szCs w:val="24"/>
        </w:rPr>
        <w:t xml:space="preserve">i aceea </w:t>
      </w:r>
      <w:r w:rsidRPr="00EE46EF">
        <w:rPr>
          <w:szCs w:val="24"/>
        </w:rPr>
        <w:t>ș</w:t>
      </w:r>
      <w:r w:rsidRPr="00EE46EF">
        <w:rPr>
          <w:szCs w:val="24"/>
        </w:rPr>
        <w:t>i aceasta în chip diferit, în</w:t>
      </w:r>
      <w:r w:rsidRPr="00EE46EF">
        <w:rPr>
          <w:szCs w:val="24"/>
        </w:rPr>
        <w:t>ț</w:t>
      </w:r>
      <w:r w:rsidRPr="00EE46EF">
        <w:rPr>
          <w:szCs w:val="24"/>
        </w:rPr>
        <w:t xml:space="preserve">eleasă după altă </w:t>
      </w:r>
      <w:r w:rsidRPr="00EE46EF">
        <w:rPr>
          <w:szCs w:val="24"/>
        </w:rPr>
        <w:t>ș</w:t>
      </w:r>
      <w:r w:rsidRPr="00EE46EF">
        <w:rPr>
          <w:szCs w:val="24"/>
        </w:rPr>
        <w:t>i altă ra</w:t>
      </w:r>
      <w:r w:rsidRPr="00EE46EF">
        <w:rPr>
          <w:szCs w:val="24"/>
        </w:rPr>
        <w:t>ț</w:t>
      </w:r>
      <w:r w:rsidRPr="00EE46EF">
        <w:rPr>
          <w:szCs w:val="24"/>
        </w:rPr>
        <w:t xml:space="preserve">iune, precum s- </w:t>
      </w:r>
    </w:p>
    <w:p w14:paraId="3F5F7BDF" w14:textId="77777777" w:rsidR="00571BF1" w:rsidRPr="00EE46EF" w:rsidRDefault="00571BF1" w:rsidP="00571BF1">
      <w:pPr>
        <w:spacing w:after="240"/>
        <w:rPr>
          <w:szCs w:val="24"/>
        </w:rPr>
      </w:pPr>
      <w:r w:rsidRPr="00EE46EF">
        <w:rPr>
          <w:szCs w:val="24"/>
        </w:rPr>
        <w:t xml:space="preserve">a spus; una </w:t>
      </w:r>
      <w:r w:rsidRPr="00EE46EF">
        <w:rPr>
          <w:szCs w:val="24"/>
        </w:rPr>
        <w:t>ș</w:t>
      </w:r>
      <w:r w:rsidRPr="00EE46EF">
        <w:rPr>
          <w:szCs w:val="24"/>
        </w:rPr>
        <w:t xml:space="preserve">i singură, dumnezeire nedivizată </w:t>
      </w:r>
      <w:r w:rsidRPr="00EE46EF">
        <w:rPr>
          <w:szCs w:val="24"/>
        </w:rPr>
        <w:t>ș</w:t>
      </w:r>
      <w:r w:rsidRPr="00EE46EF">
        <w:rPr>
          <w:szCs w:val="24"/>
        </w:rPr>
        <w:t xml:space="preserve">i fără confuzie, dumnezeire simplă, </w:t>
      </w:r>
    </w:p>
    <w:p w14:paraId="4D1FE7B6" w14:textId="77777777" w:rsidR="00571BF1" w:rsidRPr="00EE46EF" w:rsidRDefault="00571BF1" w:rsidP="00571BF1">
      <w:pPr>
        <w:spacing w:after="240"/>
        <w:rPr>
          <w:szCs w:val="24"/>
        </w:rPr>
      </w:pPr>
      <w:r w:rsidRPr="00EE46EF">
        <w:rPr>
          <w:szCs w:val="24"/>
        </w:rPr>
        <w:t>nemic</w:t>
      </w:r>
      <w:r w:rsidRPr="00EE46EF">
        <w:rPr>
          <w:szCs w:val="24"/>
        </w:rPr>
        <w:t>ș</w:t>
      </w:r>
      <w:r w:rsidRPr="00EE46EF">
        <w:rPr>
          <w:szCs w:val="24"/>
        </w:rPr>
        <w:t xml:space="preserve">orabilă </w:t>
      </w:r>
      <w:r w:rsidRPr="00EE46EF">
        <w:rPr>
          <w:szCs w:val="24"/>
        </w:rPr>
        <w:t>ș</w:t>
      </w:r>
      <w:r w:rsidRPr="00EE46EF">
        <w:rPr>
          <w:szCs w:val="24"/>
        </w:rPr>
        <w:t>i netransformabilă, va fi, fiind întreagă unitate după fiin</w:t>
      </w:r>
      <w:r w:rsidRPr="00EE46EF">
        <w:rPr>
          <w:szCs w:val="24"/>
        </w:rPr>
        <w:t>ț</w:t>
      </w:r>
      <w:r w:rsidRPr="00EE46EF">
        <w:rPr>
          <w:szCs w:val="24"/>
        </w:rPr>
        <w:t xml:space="preserve">ă </w:t>
      </w:r>
      <w:r w:rsidRPr="00EE46EF">
        <w:rPr>
          <w:szCs w:val="24"/>
        </w:rPr>
        <w:t>ș</w:t>
      </w:r>
      <w:r w:rsidRPr="00EE46EF">
        <w:rPr>
          <w:szCs w:val="24"/>
        </w:rPr>
        <w:t xml:space="preserve">i </w:t>
      </w:r>
    </w:p>
    <w:p w14:paraId="5C0918D1" w14:textId="77777777" w:rsidR="00571BF1" w:rsidRPr="00EE46EF" w:rsidRDefault="00571BF1" w:rsidP="00571BF1">
      <w:pPr>
        <w:spacing w:after="240"/>
        <w:rPr>
          <w:szCs w:val="24"/>
        </w:rPr>
      </w:pPr>
      <w:r w:rsidRPr="00EE46EF">
        <w:rPr>
          <w:szCs w:val="24"/>
        </w:rPr>
        <w:t xml:space="preserve">întreagă treime după ipostasuri, o singură rază a unei lumini de întreită strălucire </w:t>
      </w:r>
    </w:p>
    <w:p w14:paraId="6409F2C0" w14:textId="77777777" w:rsidR="00571BF1" w:rsidRPr="00EE46EF" w:rsidRDefault="00571BF1" w:rsidP="00571BF1">
      <w:pPr>
        <w:spacing w:after="240"/>
        <w:rPr>
          <w:szCs w:val="24"/>
        </w:rPr>
      </w:pPr>
      <w:r w:rsidRPr="00EE46EF">
        <w:rPr>
          <w:szCs w:val="24"/>
        </w:rPr>
        <w:t xml:space="preserve">care luminează în chip unitar. Prin acesta lumină </w:t>
      </w:r>
      <w:r w:rsidRPr="00EE46EF">
        <w:rPr>
          <w:szCs w:val="24"/>
        </w:rPr>
        <w:t>ș</w:t>
      </w:r>
      <w:r w:rsidRPr="00EE46EF">
        <w:rPr>
          <w:szCs w:val="24"/>
        </w:rPr>
        <w:t xml:space="preserve">i sufletul, egal în cinste cu </w:t>
      </w:r>
    </w:p>
    <w:p w14:paraId="6CB28E02" w14:textId="77777777" w:rsidR="00571BF1" w:rsidRPr="00EE46EF" w:rsidRDefault="00571BF1" w:rsidP="00571BF1">
      <w:pPr>
        <w:spacing w:after="240"/>
        <w:rPr>
          <w:szCs w:val="24"/>
        </w:rPr>
      </w:pPr>
      <w:r w:rsidRPr="00EE46EF">
        <w:rPr>
          <w:szCs w:val="24"/>
        </w:rPr>
        <w:t>sfin</w:t>
      </w:r>
      <w:r w:rsidRPr="00EE46EF">
        <w:rPr>
          <w:szCs w:val="24"/>
        </w:rPr>
        <w:t>ț</w:t>
      </w:r>
      <w:r w:rsidRPr="00EE46EF">
        <w:rPr>
          <w:szCs w:val="24"/>
        </w:rPr>
        <w:t>ii îngeri, primind ra</w:t>
      </w:r>
      <w:r w:rsidRPr="00EE46EF">
        <w:rPr>
          <w:szCs w:val="24"/>
        </w:rPr>
        <w:t>ț</w:t>
      </w:r>
      <w:r w:rsidRPr="00EE46EF">
        <w:rPr>
          <w:szCs w:val="24"/>
        </w:rPr>
        <w:t xml:space="preserve">iunile despre dumnezeire care pot fi cunoscute de </w:t>
      </w:r>
    </w:p>
    <w:p w14:paraId="18FECFE6" w14:textId="77777777" w:rsidR="00571BF1" w:rsidRPr="00EE46EF" w:rsidRDefault="00571BF1" w:rsidP="00571BF1">
      <w:pPr>
        <w:spacing w:after="240"/>
        <w:rPr>
          <w:szCs w:val="24"/>
        </w:rPr>
      </w:pPr>
      <w:r w:rsidRPr="00EE46EF">
        <w:rPr>
          <w:szCs w:val="24"/>
        </w:rPr>
        <w:t>crea</w:t>
      </w:r>
      <w:r w:rsidRPr="00EE46EF">
        <w:rPr>
          <w:szCs w:val="24"/>
        </w:rPr>
        <w:t>ț</w:t>
      </w:r>
      <w:r w:rsidRPr="00EE46EF">
        <w:rPr>
          <w:szCs w:val="24"/>
        </w:rPr>
        <w:t xml:space="preserve">iune, </w:t>
      </w:r>
      <w:r w:rsidRPr="00EE46EF">
        <w:rPr>
          <w:szCs w:val="24"/>
        </w:rPr>
        <w:t>ș</w:t>
      </w:r>
      <w:r w:rsidRPr="00EE46EF">
        <w:rPr>
          <w:szCs w:val="24"/>
        </w:rPr>
        <w:t>i învă</w:t>
      </w:r>
      <w:r w:rsidRPr="00EE46EF">
        <w:rPr>
          <w:szCs w:val="24"/>
        </w:rPr>
        <w:t>ț</w:t>
      </w:r>
      <w:r w:rsidRPr="00EE46EF">
        <w:rPr>
          <w:szCs w:val="24"/>
        </w:rPr>
        <w:t xml:space="preserve">ând să laude împreună cu aceia fără cuvinte în chip întreg </w:t>
      </w:r>
    </w:p>
    <w:p w14:paraId="027A7710" w14:textId="77777777" w:rsidR="00571BF1" w:rsidRPr="00EE46EF" w:rsidRDefault="00571BF1" w:rsidP="00571BF1">
      <w:pPr>
        <w:spacing w:after="240"/>
        <w:rPr>
          <w:szCs w:val="24"/>
        </w:rPr>
      </w:pPr>
      <w:r w:rsidRPr="00EE46EF">
        <w:rPr>
          <w:szCs w:val="24"/>
        </w:rPr>
        <w:t xml:space="preserve">dumnezeirea cea una, este dus spre înfierea după har prin cea mai accentuată </w:t>
      </w:r>
    </w:p>
    <w:p w14:paraId="2F363F62" w14:textId="77777777" w:rsidR="00571BF1" w:rsidRPr="00EE46EF" w:rsidRDefault="00571BF1" w:rsidP="00571BF1">
      <w:pPr>
        <w:spacing w:after="240"/>
        <w:rPr>
          <w:szCs w:val="24"/>
        </w:rPr>
      </w:pPr>
      <w:r w:rsidRPr="00EE46EF">
        <w:rPr>
          <w:szCs w:val="24"/>
        </w:rPr>
        <w:t xml:space="preserve">asemănare. In temeiul acesteia, având pe Dumnezeu ca Tată tainic </w:t>
      </w:r>
      <w:r w:rsidRPr="00EE46EF">
        <w:rPr>
          <w:szCs w:val="24"/>
        </w:rPr>
        <w:t>ș</w:t>
      </w:r>
      <w:r w:rsidRPr="00EE46EF">
        <w:rPr>
          <w:szCs w:val="24"/>
        </w:rPr>
        <w:t xml:space="preserve">i unic prin </w:t>
      </w:r>
    </w:p>
    <w:p w14:paraId="4F2A70A3" w14:textId="77777777" w:rsidR="00571BF1" w:rsidRPr="00EE46EF" w:rsidRDefault="00571BF1" w:rsidP="00571BF1">
      <w:pPr>
        <w:spacing w:after="240"/>
        <w:rPr>
          <w:szCs w:val="24"/>
        </w:rPr>
      </w:pPr>
      <w:r w:rsidRPr="00EE46EF">
        <w:rPr>
          <w:szCs w:val="24"/>
        </w:rPr>
        <w:t>har, va fi dus totodată spre ascunsul cel unul al Aceluia, prin ie</w:t>
      </w:r>
      <w:r w:rsidRPr="00EE46EF">
        <w:rPr>
          <w:szCs w:val="24"/>
        </w:rPr>
        <w:t>ș</w:t>
      </w:r>
      <w:r w:rsidRPr="00EE46EF">
        <w:rPr>
          <w:szCs w:val="24"/>
        </w:rPr>
        <w:t xml:space="preserve">irea sa din toate. </w:t>
      </w:r>
    </w:p>
    <w:p w14:paraId="2A300C7C" w14:textId="77777777" w:rsidR="00571BF1" w:rsidRPr="00EE46EF" w:rsidRDefault="00571BF1" w:rsidP="00571BF1">
      <w:pPr>
        <w:spacing w:after="240"/>
        <w:rPr>
          <w:szCs w:val="24"/>
        </w:rPr>
      </w:pPr>
      <w:r w:rsidRPr="00EE46EF">
        <w:rPr>
          <w:szCs w:val="24"/>
        </w:rPr>
        <w:t>Ș</w:t>
      </w:r>
      <w:r w:rsidRPr="00EE46EF">
        <w:rPr>
          <w:szCs w:val="24"/>
        </w:rPr>
        <w:t>i atât de mult va spori în pătimirea sau în cunoa</w:t>
      </w:r>
      <w:r w:rsidRPr="00EE46EF">
        <w:rPr>
          <w:szCs w:val="24"/>
        </w:rPr>
        <w:t>ș</w:t>
      </w:r>
      <w:r w:rsidRPr="00EE46EF">
        <w:rPr>
          <w:szCs w:val="24"/>
        </w:rPr>
        <w:t>terea celor dumnezee</w:t>
      </w:r>
      <w:r w:rsidRPr="00EE46EF">
        <w:rPr>
          <w:szCs w:val="24"/>
        </w:rPr>
        <w:t>ș</w:t>
      </w:r>
      <w:r w:rsidRPr="00EE46EF">
        <w:rPr>
          <w:szCs w:val="24"/>
        </w:rPr>
        <w:t xml:space="preserve">ti, încât </w:t>
      </w:r>
    </w:p>
    <w:p w14:paraId="105BC0C6" w14:textId="77777777" w:rsidR="00571BF1" w:rsidRPr="00EE46EF" w:rsidRDefault="00571BF1" w:rsidP="00571BF1">
      <w:pPr>
        <w:spacing w:after="240"/>
        <w:rPr>
          <w:szCs w:val="24"/>
        </w:rPr>
      </w:pPr>
      <w:r w:rsidRPr="00EE46EF">
        <w:rPr>
          <w:szCs w:val="24"/>
        </w:rPr>
        <w:t>nu va mai vrea să fie al său însu</w:t>
      </w:r>
      <w:r w:rsidRPr="00EE46EF">
        <w:rPr>
          <w:szCs w:val="24"/>
        </w:rPr>
        <w:t>ș</w:t>
      </w:r>
      <w:r w:rsidRPr="00EE46EF">
        <w:rPr>
          <w:szCs w:val="24"/>
        </w:rPr>
        <w:t xml:space="preserve">i </w:t>
      </w:r>
      <w:r w:rsidRPr="00EE46EF">
        <w:rPr>
          <w:szCs w:val="24"/>
        </w:rPr>
        <w:t>ș</w:t>
      </w:r>
      <w:r w:rsidRPr="00EE46EF">
        <w:rPr>
          <w:szCs w:val="24"/>
        </w:rPr>
        <w:t xml:space="preserve">i nu va mai putea să se cunoască din sine, de </w:t>
      </w:r>
    </w:p>
    <w:p w14:paraId="2AFF2999" w14:textId="77777777" w:rsidR="00571BF1" w:rsidRPr="00EE46EF" w:rsidRDefault="00571BF1" w:rsidP="00571BF1">
      <w:pPr>
        <w:spacing w:after="240"/>
        <w:rPr>
          <w:szCs w:val="24"/>
        </w:rPr>
      </w:pPr>
      <w:r w:rsidRPr="00EE46EF">
        <w:rPr>
          <w:szCs w:val="24"/>
        </w:rPr>
        <w:t xml:space="preserve">către sine sau din altcineva, ci numai din </w:t>
      </w:r>
      <w:r w:rsidRPr="00EE46EF">
        <w:rPr>
          <w:szCs w:val="24"/>
        </w:rPr>
        <w:t>ș</w:t>
      </w:r>
      <w:r w:rsidRPr="00EE46EF">
        <w:rPr>
          <w:szCs w:val="24"/>
        </w:rPr>
        <w:t xml:space="preserve">i de către Dumnezeu, Care întreg 1-a </w:t>
      </w:r>
    </w:p>
    <w:p w14:paraId="19EB98DE" w14:textId="77777777" w:rsidR="00571BF1" w:rsidRPr="00EE46EF" w:rsidRDefault="00571BF1" w:rsidP="00571BF1">
      <w:pPr>
        <w:spacing w:after="240"/>
        <w:rPr>
          <w:szCs w:val="24"/>
        </w:rPr>
      </w:pPr>
      <w:r w:rsidRPr="00EE46EF">
        <w:rPr>
          <w:szCs w:val="24"/>
        </w:rPr>
        <w:t xml:space="preserve">primit în întregime, cu bunătate, </w:t>
      </w:r>
      <w:r w:rsidRPr="00EE46EF">
        <w:rPr>
          <w:szCs w:val="24"/>
        </w:rPr>
        <w:t>ș</w:t>
      </w:r>
      <w:r w:rsidRPr="00EE46EF">
        <w:rPr>
          <w:szCs w:val="24"/>
        </w:rPr>
        <w:t>i S-a sălă</w:t>
      </w:r>
      <w:r w:rsidRPr="00EE46EF">
        <w:rPr>
          <w:szCs w:val="24"/>
        </w:rPr>
        <w:t>ș</w:t>
      </w:r>
      <w:r w:rsidRPr="00EE46EF">
        <w:rPr>
          <w:szCs w:val="24"/>
        </w:rPr>
        <w:t xml:space="preserve">luit întreg în întregimea lui, fără </w:t>
      </w:r>
    </w:p>
    <w:p w14:paraId="7E543EA8" w14:textId="77777777" w:rsidR="00571BF1" w:rsidRPr="00EE46EF" w:rsidRDefault="00571BF1" w:rsidP="00571BF1">
      <w:pPr>
        <w:spacing w:after="240"/>
        <w:rPr>
          <w:szCs w:val="24"/>
        </w:rPr>
      </w:pPr>
      <w:r w:rsidRPr="00EE46EF">
        <w:rPr>
          <w:szCs w:val="24"/>
        </w:rPr>
        <w:lastRenderedPageBreak/>
        <w:t xml:space="preserve">pătimire </w:t>
      </w:r>
      <w:r w:rsidRPr="00EE46EF">
        <w:rPr>
          <w:szCs w:val="24"/>
        </w:rPr>
        <w:t>ș</w:t>
      </w:r>
      <w:r w:rsidRPr="00EE46EF">
        <w:rPr>
          <w:szCs w:val="24"/>
        </w:rPr>
        <w:t xml:space="preserve">i în chip cuvenit cu Dumnezeu, </w:t>
      </w:r>
      <w:r w:rsidRPr="00EE46EF">
        <w:rPr>
          <w:szCs w:val="24"/>
        </w:rPr>
        <w:t>ș</w:t>
      </w:r>
      <w:r w:rsidRPr="00EE46EF">
        <w:rPr>
          <w:szCs w:val="24"/>
        </w:rPr>
        <w:t xml:space="preserve">i 1-a îndumnezeit întreg. Astfel, cum </w:t>
      </w:r>
    </w:p>
    <w:p w14:paraId="00F4B436" w14:textId="77777777" w:rsidR="00571BF1" w:rsidRPr="00EE46EF" w:rsidRDefault="00571BF1" w:rsidP="00571BF1">
      <w:pPr>
        <w:spacing w:after="240"/>
        <w:rPr>
          <w:szCs w:val="24"/>
        </w:rPr>
      </w:pPr>
      <w:r w:rsidRPr="00EE46EF">
        <w:rPr>
          <w:szCs w:val="24"/>
        </w:rPr>
        <w:t xml:space="preserve">zice preasfântul Dionisie Areopagitul, sufletul devine chip </w:t>
      </w:r>
      <w:r w:rsidRPr="00EE46EF">
        <w:rPr>
          <w:szCs w:val="24"/>
        </w:rPr>
        <w:t>ș</w:t>
      </w:r>
      <w:r w:rsidRPr="00EE46EF">
        <w:rPr>
          <w:szCs w:val="24"/>
        </w:rPr>
        <w:t xml:space="preserve">i arătare a luminii </w:t>
      </w:r>
    </w:p>
    <w:p w14:paraId="46B234CA" w14:textId="77777777" w:rsidR="00571BF1" w:rsidRPr="00EE46EF" w:rsidRDefault="00571BF1" w:rsidP="00571BF1">
      <w:pPr>
        <w:spacing w:after="240"/>
        <w:rPr>
          <w:szCs w:val="24"/>
        </w:rPr>
      </w:pPr>
      <w:r w:rsidRPr="00EE46EF">
        <w:rPr>
          <w:szCs w:val="24"/>
        </w:rPr>
        <w:t>ascunse, oglindă curată, atotstrăvezie, ne</w:t>
      </w:r>
      <w:r w:rsidRPr="00EE46EF">
        <w:rPr>
          <w:szCs w:val="24"/>
        </w:rPr>
        <w:t>ș</w:t>
      </w:r>
      <w:r w:rsidRPr="00EE46EF">
        <w:rPr>
          <w:szCs w:val="24"/>
        </w:rPr>
        <w:t xml:space="preserve">tirbită, nepătată, neprihănită, ce prinde, </w:t>
      </w:r>
    </w:p>
    <w:p w14:paraId="3D9FF390" w14:textId="77777777" w:rsidR="00571BF1" w:rsidRPr="00EE46EF" w:rsidRDefault="00571BF1" w:rsidP="00571BF1">
      <w:pPr>
        <w:spacing w:after="240"/>
        <w:rPr>
          <w:szCs w:val="24"/>
        </w:rPr>
      </w:pPr>
      <w:r w:rsidRPr="00EE46EF">
        <w:rPr>
          <w:szCs w:val="24"/>
        </w:rPr>
        <w:t>dacă se poate spune, întreaga frumuse</w:t>
      </w:r>
      <w:r w:rsidRPr="00EE46EF">
        <w:rPr>
          <w:szCs w:val="24"/>
        </w:rPr>
        <w:t>ț</w:t>
      </w:r>
      <w:r w:rsidRPr="00EE46EF">
        <w:rPr>
          <w:szCs w:val="24"/>
        </w:rPr>
        <w:t>e a arhetipului binelui, care străluce</w:t>
      </w:r>
      <w:r w:rsidRPr="00EE46EF">
        <w:rPr>
          <w:szCs w:val="24"/>
        </w:rPr>
        <w:t>ș</w:t>
      </w:r>
      <w:r w:rsidRPr="00EE46EF">
        <w:rPr>
          <w:szCs w:val="24"/>
        </w:rPr>
        <w:t xml:space="preserve">te în el </w:t>
      </w:r>
    </w:p>
    <w:p w14:paraId="3C4FB9DF" w14:textId="77777777" w:rsidR="00571BF1" w:rsidRPr="00EE46EF" w:rsidRDefault="00571BF1" w:rsidP="00571BF1">
      <w:pPr>
        <w:spacing w:after="240"/>
        <w:rPr>
          <w:szCs w:val="24"/>
        </w:rPr>
      </w:pPr>
      <w:r w:rsidRPr="00EE46EF">
        <w:rPr>
          <w:szCs w:val="24"/>
        </w:rPr>
        <w:t xml:space="preserve">în chip dumnezeesc </w:t>
      </w:r>
      <w:r w:rsidRPr="00EE46EF">
        <w:rPr>
          <w:szCs w:val="24"/>
        </w:rPr>
        <w:t>ș</w:t>
      </w:r>
      <w:r w:rsidRPr="00EE46EF">
        <w:rPr>
          <w:szCs w:val="24"/>
        </w:rPr>
        <w:t>i nemic</w:t>
      </w:r>
      <w:r w:rsidRPr="00EE46EF">
        <w:rPr>
          <w:szCs w:val="24"/>
        </w:rPr>
        <w:t>ș</w:t>
      </w:r>
      <w:r w:rsidRPr="00EE46EF">
        <w:rPr>
          <w:szCs w:val="24"/>
        </w:rPr>
        <w:t xml:space="preserve">orat precum este, cu bunătatea negrăită a celor </w:t>
      </w:r>
    </w:p>
    <w:p w14:paraId="599A82B1" w14:textId="77777777" w:rsidR="00571BF1" w:rsidRPr="00EE46EF" w:rsidRDefault="00571BF1" w:rsidP="00571BF1">
      <w:pPr>
        <w:spacing w:after="240"/>
        <w:rPr>
          <w:szCs w:val="24"/>
        </w:rPr>
      </w:pPr>
      <w:r w:rsidRPr="00EE46EF">
        <w:rPr>
          <w:szCs w:val="24"/>
        </w:rPr>
        <w:t xml:space="preserve">nepătrunse. </w:t>
      </w:r>
    </w:p>
    <w:p w14:paraId="1794A29C" w14:textId="77777777" w:rsidR="00571BF1" w:rsidRPr="00EE46EF" w:rsidRDefault="00571BF1" w:rsidP="00571BF1">
      <w:pPr>
        <w:spacing w:after="240"/>
        <w:rPr>
          <w:szCs w:val="24"/>
        </w:rPr>
      </w:pPr>
    </w:p>
    <w:p w14:paraId="3C2EFA23" w14:textId="77777777" w:rsidR="00571BF1" w:rsidRPr="00EE46EF" w:rsidRDefault="00571BF1" w:rsidP="00571BF1">
      <w:pPr>
        <w:spacing w:after="240"/>
        <w:rPr>
          <w:szCs w:val="24"/>
        </w:rPr>
      </w:pPr>
      <w:r w:rsidRPr="00EE46EF">
        <w:rPr>
          <w:szCs w:val="24"/>
        </w:rPr>
        <w:t xml:space="preserve">Capitolul al XXIV-lea </w:t>
      </w:r>
    </w:p>
    <w:p w14:paraId="713EE4C8" w14:textId="77777777" w:rsidR="00571BF1" w:rsidRPr="00EE46EF" w:rsidRDefault="00571BF1" w:rsidP="00571BF1">
      <w:pPr>
        <w:spacing w:after="240"/>
        <w:rPr>
          <w:szCs w:val="24"/>
        </w:rPr>
      </w:pPr>
      <w:r w:rsidRPr="00EE46EF">
        <w:rPr>
          <w:szCs w:val="24"/>
        </w:rPr>
        <w:t xml:space="preserve">CE TAINE LUCREAZĂ </w:t>
      </w:r>
      <w:r w:rsidRPr="00EE46EF">
        <w:rPr>
          <w:szCs w:val="24"/>
        </w:rPr>
        <w:t>Ș</w:t>
      </w:r>
      <w:r w:rsidRPr="00EE46EF">
        <w:rPr>
          <w:szCs w:val="24"/>
        </w:rPr>
        <w:t>I ÎNFĂPTUIE</w:t>
      </w:r>
      <w:r w:rsidRPr="00EE46EF">
        <w:rPr>
          <w:szCs w:val="24"/>
        </w:rPr>
        <w:t>Ș</w:t>
      </w:r>
      <w:r w:rsidRPr="00EE46EF">
        <w:rPr>
          <w:szCs w:val="24"/>
        </w:rPr>
        <w:t>TE, PRIN CELE CE SE SĂVÂR</w:t>
      </w:r>
      <w:r w:rsidRPr="00EE46EF">
        <w:rPr>
          <w:szCs w:val="24"/>
        </w:rPr>
        <w:t>Ș</w:t>
      </w:r>
      <w:r w:rsidRPr="00EE46EF">
        <w:rPr>
          <w:szCs w:val="24"/>
        </w:rPr>
        <w:t xml:space="preserve">ESC </w:t>
      </w:r>
    </w:p>
    <w:p w14:paraId="14DBC538" w14:textId="77777777" w:rsidR="00571BF1" w:rsidRPr="00EE46EF" w:rsidRDefault="00571BF1" w:rsidP="00571BF1">
      <w:pPr>
        <w:spacing w:after="240"/>
        <w:rPr>
          <w:szCs w:val="24"/>
        </w:rPr>
      </w:pPr>
      <w:r w:rsidRPr="00EE46EF">
        <w:rPr>
          <w:szCs w:val="24"/>
        </w:rPr>
        <w:t>LA SFÂNTA LITURGHIE ÎN CEI CREDINCIO</w:t>
      </w:r>
      <w:r w:rsidRPr="00EE46EF">
        <w:rPr>
          <w:szCs w:val="24"/>
        </w:rPr>
        <w:t>Ș</w:t>
      </w:r>
      <w:r w:rsidRPr="00EE46EF">
        <w:rPr>
          <w:szCs w:val="24"/>
        </w:rPr>
        <w:t xml:space="preserve">I </w:t>
      </w:r>
      <w:r w:rsidRPr="00EE46EF">
        <w:rPr>
          <w:szCs w:val="24"/>
        </w:rPr>
        <w:t>Ș</w:t>
      </w:r>
      <w:r w:rsidRPr="00EE46EF">
        <w:rPr>
          <w:szCs w:val="24"/>
        </w:rPr>
        <w:t>I ADUNA</w:t>
      </w:r>
      <w:r w:rsidRPr="00EE46EF">
        <w:rPr>
          <w:szCs w:val="24"/>
        </w:rPr>
        <w:t>Ț</w:t>
      </w:r>
      <w:r w:rsidRPr="00EE46EF">
        <w:rPr>
          <w:szCs w:val="24"/>
        </w:rPr>
        <w:t xml:space="preserve">I CU </w:t>
      </w:r>
    </w:p>
    <w:p w14:paraId="4E29B2DC" w14:textId="77777777" w:rsidR="00571BF1" w:rsidRPr="00EE46EF" w:rsidRDefault="00571BF1" w:rsidP="00571BF1">
      <w:pPr>
        <w:spacing w:after="240"/>
        <w:rPr>
          <w:szCs w:val="24"/>
        </w:rPr>
      </w:pPr>
      <w:r w:rsidRPr="00EE46EF">
        <w:rPr>
          <w:szCs w:val="24"/>
        </w:rPr>
        <w:t>CREDIN</w:t>
      </w:r>
      <w:r w:rsidRPr="00EE46EF">
        <w:rPr>
          <w:szCs w:val="24"/>
        </w:rPr>
        <w:t>Ț</w:t>
      </w:r>
      <w:r w:rsidRPr="00EE46EF">
        <w:rPr>
          <w:szCs w:val="24"/>
        </w:rPr>
        <w:t xml:space="preserve">Ă, HARUL DUHULUI SFÂNT CARE E DE FATĂ ? </w:t>
      </w:r>
    </w:p>
    <w:p w14:paraId="30BF80A2" w14:textId="77777777" w:rsidR="00571BF1" w:rsidRPr="00EE46EF" w:rsidRDefault="00571BF1" w:rsidP="00571BF1">
      <w:pPr>
        <w:spacing w:after="240"/>
        <w:rPr>
          <w:szCs w:val="24"/>
        </w:rPr>
      </w:pPr>
      <w:r w:rsidRPr="00EE46EF">
        <w:rPr>
          <w:szCs w:val="24"/>
        </w:rPr>
        <w:t>Socotea a</w:t>
      </w:r>
      <w:r w:rsidRPr="00EE46EF">
        <w:rPr>
          <w:szCs w:val="24"/>
        </w:rPr>
        <w:t>ș</w:t>
      </w:r>
      <w:r w:rsidRPr="00EE46EF">
        <w:rPr>
          <w:szCs w:val="24"/>
        </w:rPr>
        <w:t xml:space="preserve">adar fericitul bătrân, </w:t>
      </w:r>
      <w:r w:rsidRPr="00EE46EF">
        <w:rPr>
          <w:szCs w:val="24"/>
        </w:rPr>
        <w:t>ș</w:t>
      </w:r>
      <w:r w:rsidRPr="00EE46EF">
        <w:rPr>
          <w:szCs w:val="24"/>
        </w:rPr>
        <w:t>i nu înceta să îndemne în acest în</w:t>
      </w:r>
      <w:r w:rsidRPr="00EE46EF">
        <w:rPr>
          <w:szCs w:val="24"/>
        </w:rPr>
        <w:t>ț</w:t>
      </w:r>
      <w:r w:rsidRPr="00EE46EF">
        <w:rPr>
          <w:szCs w:val="24"/>
        </w:rPr>
        <w:t xml:space="preserve">eles, că </w:t>
      </w:r>
    </w:p>
    <w:p w14:paraId="3DB6911B" w14:textId="77777777" w:rsidR="00571BF1" w:rsidRPr="00EE46EF" w:rsidRDefault="00571BF1" w:rsidP="00571BF1">
      <w:pPr>
        <w:spacing w:after="240"/>
        <w:rPr>
          <w:szCs w:val="24"/>
        </w:rPr>
      </w:pPr>
      <w:r w:rsidRPr="00EE46EF">
        <w:rPr>
          <w:szCs w:val="24"/>
        </w:rPr>
        <w:t>tot cre</w:t>
      </w:r>
      <w:r w:rsidRPr="00EE46EF">
        <w:rPr>
          <w:szCs w:val="24"/>
        </w:rPr>
        <w:t>ș</w:t>
      </w:r>
      <w:r w:rsidRPr="00EE46EF">
        <w:rPr>
          <w:szCs w:val="24"/>
        </w:rPr>
        <w:t xml:space="preserve">tinul trebuie să se afle des în sfânta biserică </w:t>
      </w:r>
      <w:r w:rsidRPr="00EE46EF">
        <w:rPr>
          <w:szCs w:val="24"/>
        </w:rPr>
        <w:t>ș</w:t>
      </w:r>
      <w:r w:rsidRPr="00EE46EF">
        <w:rPr>
          <w:szCs w:val="24"/>
        </w:rPr>
        <w:t xml:space="preserve">i să nu lipsească niciodată de </w:t>
      </w:r>
    </w:p>
    <w:p w14:paraId="1FE992E0" w14:textId="77777777" w:rsidR="00571BF1" w:rsidRPr="00EE46EF" w:rsidRDefault="00571BF1" w:rsidP="00571BF1">
      <w:pPr>
        <w:spacing w:after="240"/>
        <w:rPr>
          <w:szCs w:val="24"/>
        </w:rPr>
      </w:pPr>
      <w:r w:rsidRPr="00EE46EF">
        <w:rPr>
          <w:szCs w:val="24"/>
        </w:rPr>
        <w:t>la Sfânta Liturghie săvâr</w:t>
      </w:r>
      <w:r w:rsidRPr="00EE46EF">
        <w:rPr>
          <w:szCs w:val="24"/>
        </w:rPr>
        <w:t>ș</w:t>
      </w:r>
      <w:r w:rsidRPr="00EE46EF">
        <w:rPr>
          <w:szCs w:val="24"/>
        </w:rPr>
        <w:t>ită în ea, pentru sfin</w:t>
      </w:r>
      <w:r w:rsidRPr="00EE46EF">
        <w:rPr>
          <w:szCs w:val="24"/>
        </w:rPr>
        <w:t>ț</w:t>
      </w:r>
      <w:r w:rsidRPr="00EE46EF">
        <w:rPr>
          <w:szCs w:val="24"/>
        </w:rPr>
        <w:t>ii îngeri care sunt de fa</w:t>
      </w:r>
      <w:r w:rsidRPr="00EE46EF">
        <w:rPr>
          <w:szCs w:val="24"/>
        </w:rPr>
        <w:t>ț</w:t>
      </w:r>
      <w:r w:rsidRPr="00EE46EF">
        <w:rPr>
          <w:szCs w:val="24"/>
        </w:rPr>
        <w:t xml:space="preserve">ă </w:t>
      </w:r>
      <w:r w:rsidRPr="00EE46EF">
        <w:rPr>
          <w:szCs w:val="24"/>
        </w:rPr>
        <w:t>ș</w:t>
      </w:r>
      <w:r w:rsidRPr="00EE46EF">
        <w:rPr>
          <w:szCs w:val="24"/>
        </w:rPr>
        <w:t xml:space="preserve">i scriu de </w:t>
      </w:r>
    </w:p>
    <w:p w14:paraId="5EB45B96" w14:textId="77777777" w:rsidR="00571BF1" w:rsidRPr="00EE46EF" w:rsidRDefault="00571BF1" w:rsidP="00571BF1">
      <w:pPr>
        <w:spacing w:after="240"/>
        <w:rPr>
          <w:szCs w:val="24"/>
        </w:rPr>
      </w:pPr>
      <w:r w:rsidRPr="00EE46EF">
        <w:rPr>
          <w:szCs w:val="24"/>
        </w:rPr>
        <w:t xml:space="preserve">fiecare dată pe cei ce intră </w:t>
      </w:r>
      <w:r w:rsidRPr="00EE46EF">
        <w:rPr>
          <w:szCs w:val="24"/>
        </w:rPr>
        <w:t>ș</w:t>
      </w:r>
      <w:r w:rsidRPr="00EE46EF">
        <w:rPr>
          <w:szCs w:val="24"/>
        </w:rPr>
        <w:t>i se înfă</w:t>
      </w:r>
      <w:r w:rsidRPr="00EE46EF">
        <w:rPr>
          <w:szCs w:val="24"/>
        </w:rPr>
        <w:t>ț</w:t>
      </w:r>
      <w:r w:rsidRPr="00EE46EF">
        <w:rPr>
          <w:szCs w:val="24"/>
        </w:rPr>
        <w:t>i</w:t>
      </w:r>
      <w:r w:rsidRPr="00EE46EF">
        <w:rPr>
          <w:szCs w:val="24"/>
        </w:rPr>
        <w:t>ș</w:t>
      </w:r>
      <w:r w:rsidRPr="00EE46EF">
        <w:rPr>
          <w:szCs w:val="24"/>
        </w:rPr>
        <w:t xml:space="preserve">ează lui Dumnezeu, </w:t>
      </w:r>
      <w:r w:rsidRPr="00EE46EF">
        <w:rPr>
          <w:szCs w:val="24"/>
        </w:rPr>
        <w:t>ș</w:t>
      </w:r>
      <w:r w:rsidRPr="00EE46EF">
        <w:rPr>
          <w:szCs w:val="24"/>
        </w:rPr>
        <w:t xml:space="preserve">i care fac rugăciuni </w:t>
      </w:r>
    </w:p>
    <w:p w14:paraId="482A7CE2" w14:textId="77777777" w:rsidR="00571BF1" w:rsidRPr="00EE46EF" w:rsidRDefault="00571BF1" w:rsidP="00571BF1">
      <w:pPr>
        <w:spacing w:after="240"/>
        <w:rPr>
          <w:szCs w:val="24"/>
        </w:rPr>
      </w:pPr>
      <w:r w:rsidRPr="00EE46EF">
        <w:rPr>
          <w:szCs w:val="24"/>
        </w:rPr>
        <w:t xml:space="preserve">24 </w:t>
      </w:r>
    </w:p>
    <w:p w14:paraId="2105B974" w14:textId="77777777" w:rsidR="00571BF1" w:rsidRPr="00EE46EF" w:rsidRDefault="00571BF1" w:rsidP="00571BF1">
      <w:pPr>
        <w:spacing w:after="240"/>
        <w:rPr>
          <w:szCs w:val="24"/>
        </w:rPr>
      </w:pPr>
    </w:p>
    <w:p w14:paraId="73A85853" w14:textId="77777777" w:rsidR="00571BF1" w:rsidRPr="00EE46EF" w:rsidRDefault="00571BF1" w:rsidP="00571BF1">
      <w:pPr>
        <w:spacing w:after="240"/>
        <w:rPr>
          <w:szCs w:val="24"/>
        </w:rPr>
      </w:pPr>
      <w:r w:rsidRPr="00EE46EF">
        <w:rPr>
          <w:szCs w:val="24"/>
        </w:rPr>
        <w:t xml:space="preserve">Sf. Maxim Mărturisitorul, Mistagogia </w:t>
      </w:r>
    </w:p>
    <w:p w14:paraId="1C516968" w14:textId="77777777" w:rsidR="00571BF1" w:rsidRPr="00EE46EF" w:rsidRDefault="00571BF1" w:rsidP="00571BF1">
      <w:pPr>
        <w:spacing w:after="240"/>
        <w:rPr>
          <w:szCs w:val="24"/>
        </w:rPr>
      </w:pPr>
      <w:r w:rsidRPr="00EE46EF">
        <w:rPr>
          <w:szCs w:val="24"/>
        </w:rPr>
        <w:t xml:space="preserve">pentru ei; de asemenea pentru harul Sfântului Duh, care e în chip nevăzut pururea </w:t>
      </w:r>
    </w:p>
    <w:p w14:paraId="7A457AFE" w14:textId="77777777" w:rsidR="00571BF1" w:rsidRPr="00EE46EF" w:rsidRDefault="00571BF1" w:rsidP="00571BF1">
      <w:pPr>
        <w:spacing w:after="240"/>
        <w:rPr>
          <w:szCs w:val="24"/>
        </w:rPr>
      </w:pPr>
      <w:r w:rsidRPr="00EE46EF">
        <w:rPr>
          <w:szCs w:val="24"/>
        </w:rPr>
        <w:t xml:space="preserve">prezent, dar în mod special mai ales în timpul Sfintei Liturghii. Acesta preface </w:t>
      </w:r>
      <w:r w:rsidRPr="00EE46EF">
        <w:rPr>
          <w:szCs w:val="24"/>
        </w:rPr>
        <w:t>ș</w:t>
      </w:r>
      <w:r w:rsidRPr="00EE46EF">
        <w:rPr>
          <w:szCs w:val="24"/>
        </w:rPr>
        <w:t xml:space="preserve">i </w:t>
      </w:r>
    </w:p>
    <w:p w14:paraId="568C55A9" w14:textId="77777777" w:rsidR="00571BF1" w:rsidRPr="00EE46EF" w:rsidRDefault="00571BF1" w:rsidP="00571BF1">
      <w:pPr>
        <w:spacing w:after="240"/>
        <w:rPr>
          <w:szCs w:val="24"/>
        </w:rPr>
      </w:pPr>
      <w:r w:rsidRPr="00EE46EF">
        <w:rPr>
          <w:szCs w:val="24"/>
        </w:rPr>
        <w:t>schimbă pe fiecare dintre cei ce se află de fa</w:t>
      </w:r>
      <w:r w:rsidRPr="00EE46EF">
        <w:rPr>
          <w:szCs w:val="24"/>
        </w:rPr>
        <w:t>ț</w:t>
      </w:r>
      <w:r w:rsidRPr="00EE46EF">
        <w:rPr>
          <w:szCs w:val="24"/>
        </w:rPr>
        <w:t>ă, rezidindu</w:t>
      </w:r>
      <w:r w:rsidRPr="00EE46EF">
        <w:rPr>
          <w:szCs w:val="24"/>
        </w:rPr>
        <w:t>-l</w:t>
      </w:r>
      <w:r w:rsidRPr="00EE46EF">
        <w:rPr>
          <w:szCs w:val="24"/>
        </w:rPr>
        <w:t xml:space="preserve"> în chip mai </w:t>
      </w:r>
    </w:p>
    <w:p w14:paraId="60BF2A1B" w14:textId="77777777" w:rsidR="00571BF1" w:rsidRPr="00EE46EF" w:rsidRDefault="00571BF1" w:rsidP="00571BF1">
      <w:pPr>
        <w:spacing w:after="240"/>
        <w:rPr>
          <w:szCs w:val="24"/>
        </w:rPr>
      </w:pPr>
      <w:r w:rsidRPr="00EE46EF">
        <w:rPr>
          <w:szCs w:val="24"/>
        </w:rPr>
        <w:t>dumnezeesc, potrivit cu însu</w:t>
      </w:r>
      <w:r w:rsidRPr="00EE46EF">
        <w:rPr>
          <w:szCs w:val="24"/>
        </w:rPr>
        <w:t>ș</w:t>
      </w:r>
      <w:r w:rsidRPr="00EE46EF">
        <w:rPr>
          <w:szCs w:val="24"/>
        </w:rPr>
        <w:t xml:space="preserve">irile lui, </w:t>
      </w:r>
      <w:r w:rsidRPr="00EE46EF">
        <w:rPr>
          <w:szCs w:val="24"/>
        </w:rPr>
        <w:t>ș</w:t>
      </w:r>
      <w:r w:rsidRPr="00EE46EF">
        <w:rPr>
          <w:szCs w:val="24"/>
        </w:rPr>
        <w:t>i înăl</w:t>
      </w:r>
      <w:r w:rsidRPr="00EE46EF">
        <w:rPr>
          <w:szCs w:val="24"/>
        </w:rPr>
        <w:t>ț</w:t>
      </w:r>
      <w:r w:rsidRPr="00EE46EF">
        <w:rPr>
          <w:szCs w:val="24"/>
        </w:rPr>
        <w:t>ându</w:t>
      </w:r>
      <w:r w:rsidRPr="00EE46EF">
        <w:rPr>
          <w:szCs w:val="24"/>
        </w:rPr>
        <w:t>-l</w:t>
      </w:r>
      <w:r w:rsidRPr="00EE46EF">
        <w:rPr>
          <w:szCs w:val="24"/>
        </w:rPr>
        <w:t xml:space="preserve"> spre ceea ce se indică prin </w:t>
      </w:r>
    </w:p>
    <w:p w14:paraId="20BF355D" w14:textId="77777777" w:rsidR="00571BF1" w:rsidRPr="00EE46EF" w:rsidRDefault="00571BF1" w:rsidP="00571BF1">
      <w:pPr>
        <w:spacing w:after="240"/>
        <w:rPr>
          <w:szCs w:val="24"/>
        </w:rPr>
      </w:pPr>
      <w:r w:rsidRPr="00EE46EF">
        <w:rPr>
          <w:szCs w:val="24"/>
        </w:rPr>
        <w:t>tainele ce se săvâr</w:t>
      </w:r>
      <w:r w:rsidRPr="00EE46EF">
        <w:rPr>
          <w:szCs w:val="24"/>
        </w:rPr>
        <w:t>ș</w:t>
      </w:r>
      <w:r w:rsidRPr="00EE46EF">
        <w:rPr>
          <w:szCs w:val="24"/>
        </w:rPr>
        <w:t xml:space="preserve">esc, chiar dacă acela nu simte, în cazul când e încă dintre copii </w:t>
      </w:r>
    </w:p>
    <w:p w14:paraId="626EE54F" w14:textId="77777777" w:rsidR="00571BF1" w:rsidRPr="00EE46EF" w:rsidRDefault="00571BF1" w:rsidP="00571BF1">
      <w:pPr>
        <w:spacing w:after="240"/>
        <w:rPr>
          <w:szCs w:val="24"/>
        </w:rPr>
      </w:pPr>
      <w:r w:rsidRPr="00EE46EF">
        <w:rPr>
          <w:szCs w:val="24"/>
        </w:rPr>
        <w:t xml:space="preserve">în cele după Hristos </w:t>
      </w:r>
      <w:r w:rsidRPr="00EE46EF">
        <w:rPr>
          <w:szCs w:val="24"/>
        </w:rPr>
        <w:t>ș</w:t>
      </w:r>
      <w:r w:rsidRPr="00EE46EF">
        <w:rPr>
          <w:szCs w:val="24"/>
        </w:rPr>
        <w:t xml:space="preserve">i nu poate vedea în adâncul celor ce se petrec. El activează </w:t>
      </w:r>
    </w:p>
    <w:p w14:paraId="535FEE33" w14:textId="77777777" w:rsidR="00571BF1" w:rsidRPr="00EE46EF" w:rsidRDefault="00571BF1" w:rsidP="00571BF1">
      <w:pPr>
        <w:spacing w:after="240"/>
        <w:rPr>
          <w:szCs w:val="24"/>
        </w:rPr>
      </w:pPr>
      <w:r w:rsidRPr="00EE46EF">
        <w:rPr>
          <w:szCs w:val="24"/>
        </w:rPr>
        <w:t>în acela harul mântuirii, indicat prin fiecare dintre dumnezee</w:t>
      </w:r>
      <w:r w:rsidRPr="00EE46EF">
        <w:rPr>
          <w:szCs w:val="24"/>
        </w:rPr>
        <w:t>ș</w:t>
      </w:r>
      <w:r w:rsidRPr="00EE46EF">
        <w:rPr>
          <w:szCs w:val="24"/>
        </w:rPr>
        <w:t xml:space="preserve">tile simboale ce se </w:t>
      </w:r>
    </w:p>
    <w:p w14:paraId="224206F3" w14:textId="77777777" w:rsidR="00571BF1" w:rsidRPr="00EE46EF" w:rsidRDefault="00571BF1" w:rsidP="00571BF1">
      <w:pPr>
        <w:spacing w:after="240"/>
        <w:rPr>
          <w:szCs w:val="24"/>
        </w:rPr>
      </w:pPr>
      <w:r w:rsidRPr="00EE46EF">
        <w:rPr>
          <w:szCs w:val="24"/>
        </w:rPr>
        <w:t>săvâr</w:t>
      </w:r>
      <w:r w:rsidRPr="00EE46EF">
        <w:rPr>
          <w:szCs w:val="24"/>
        </w:rPr>
        <w:t>ș</w:t>
      </w:r>
      <w:r w:rsidRPr="00EE46EF">
        <w:rPr>
          <w:szCs w:val="24"/>
        </w:rPr>
        <w:t>esc, conducându</w:t>
      </w:r>
      <w:r w:rsidRPr="00EE46EF">
        <w:rPr>
          <w:szCs w:val="24"/>
        </w:rPr>
        <w:t>-l</w:t>
      </w:r>
      <w:r w:rsidRPr="00EE46EF">
        <w:rPr>
          <w:szCs w:val="24"/>
        </w:rPr>
        <w:t xml:space="preserve">, pe rând </w:t>
      </w:r>
      <w:r w:rsidRPr="00EE46EF">
        <w:rPr>
          <w:szCs w:val="24"/>
        </w:rPr>
        <w:t>ș</w:t>
      </w:r>
      <w:r w:rsidRPr="00EE46EF">
        <w:rPr>
          <w:szCs w:val="24"/>
        </w:rPr>
        <w:t xml:space="preserve">i după o ordine, de la cele mai apropiate până la </w:t>
      </w:r>
    </w:p>
    <w:p w14:paraId="5A116BBF" w14:textId="77777777" w:rsidR="00571BF1" w:rsidRPr="00EE46EF" w:rsidRDefault="00571BF1" w:rsidP="00571BF1">
      <w:pPr>
        <w:spacing w:after="240"/>
        <w:rPr>
          <w:szCs w:val="24"/>
        </w:rPr>
      </w:pPr>
      <w:r w:rsidRPr="00EE46EF">
        <w:rPr>
          <w:szCs w:val="24"/>
        </w:rPr>
        <w:t xml:space="preserve">capătul final al tuturor. </w:t>
      </w:r>
    </w:p>
    <w:p w14:paraId="695F6590" w14:textId="77777777" w:rsidR="00571BF1" w:rsidRPr="00EE46EF" w:rsidRDefault="00571BF1" w:rsidP="00571BF1">
      <w:pPr>
        <w:spacing w:after="240"/>
        <w:rPr>
          <w:szCs w:val="24"/>
        </w:rPr>
      </w:pPr>
      <w:r w:rsidRPr="00EE46EF">
        <w:rPr>
          <w:szCs w:val="24"/>
        </w:rPr>
        <w:lastRenderedPageBreak/>
        <w:t>Prin cea dintâi intrare se indică lepădarea necredin</w:t>
      </w:r>
      <w:r w:rsidRPr="00EE46EF">
        <w:rPr>
          <w:szCs w:val="24"/>
        </w:rPr>
        <w:t>ț</w:t>
      </w:r>
      <w:r w:rsidRPr="00EE46EF">
        <w:rPr>
          <w:szCs w:val="24"/>
        </w:rPr>
        <w:t>ei, cre</w:t>
      </w:r>
      <w:r w:rsidRPr="00EE46EF">
        <w:rPr>
          <w:szCs w:val="24"/>
        </w:rPr>
        <w:t>ș</w:t>
      </w:r>
      <w:r w:rsidRPr="00EE46EF">
        <w:rPr>
          <w:szCs w:val="24"/>
        </w:rPr>
        <w:t>terea credin</w:t>
      </w:r>
      <w:r w:rsidRPr="00EE46EF">
        <w:rPr>
          <w:szCs w:val="24"/>
        </w:rPr>
        <w:t>ț</w:t>
      </w:r>
      <w:r w:rsidRPr="00EE46EF">
        <w:rPr>
          <w:szCs w:val="24"/>
        </w:rPr>
        <w:t xml:space="preserve">ei, </w:t>
      </w:r>
    </w:p>
    <w:p w14:paraId="0BC823BA" w14:textId="77777777" w:rsidR="00571BF1" w:rsidRPr="00EE46EF" w:rsidRDefault="00571BF1" w:rsidP="00571BF1">
      <w:pPr>
        <w:spacing w:after="240"/>
        <w:rPr>
          <w:szCs w:val="24"/>
        </w:rPr>
      </w:pPr>
      <w:r w:rsidRPr="00EE46EF">
        <w:rPr>
          <w:szCs w:val="24"/>
        </w:rPr>
        <w:t>mic</w:t>
      </w:r>
      <w:r w:rsidRPr="00EE46EF">
        <w:rPr>
          <w:szCs w:val="24"/>
        </w:rPr>
        <w:t>ș</w:t>
      </w:r>
      <w:r w:rsidRPr="00EE46EF">
        <w:rPr>
          <w:szCs w:val="24"/>
        </w:rPr>
        <w:t>orarea păcăto</w:t>
      </w:r>
      <w:r w:rsidRPr="00EE46EF">
        <w:rPr>
          <w:szCs w:val="24"/>
        </w:rPr>
        <w:t>ș</w:t>
      </w:r>
      <w:r w:rsidRPr="00EE46EF">
        <w:rPr>
          <w:szCs w:val="24"/>
        </w:rPr>
        <w:t>eniei, sporirea virtu</w:t>
      </w:r>
      <w:r w:rsidRPr="00EE46EF">
        <w:rPr>
          <w:szCs w:val="24"/>
        </w:rPr>
        <w:t>ț</w:t>
      </w:r>
      <w:r w:rsidRPr="00EE46EF">
        <w:rPr>
          <w:szCs w:val="24"/>
        </w:rPr>
        <w:t>ii, alungarea ne</w:t>
      </w:r>
      <w:r w:rsidRPr="00EE46EF">
        <w:rPr>
          <w:szCs w:val="24"/>
        </w:rPr>
        <w:t>ș</w:t>
      </w:r>
      <w:r w:rsidRPr="00EE46EF">
        <w:rPr>
          <w:szCs w:val="24"/>
        </w:rPr>
        <w:t>tiin</w:t>
      </w:r>
      <w:r w:rsidRPr="00EE46EF">
        <w:rPr>
          <w:szCs w:val="24"/>
        </w:rPr>
        <w:t>ț</w:t>
      </w:r>
      <w:r w:rsidRPr="00EE46EF">
        <w:rPr>
          <w:szCs w:val="24"/>
        </w:rPr>
        <w:t xml:space="preserve">ei, adăugirea </w:t>
      </w:r>
    </w:p>
    <w:p w14:paraId="180F44F4" w14:textId="77777777" w:rsidR="00571BF1" w:rsidRPr="00EE46EF" w:rsidRDefault="00571BF1" w:rsidP="00571BF1">
      <w:pPr>
        <w:spacing w:after="240"/>
        <w:rPr>
          <w:szCs w:val="24"/>
        </w:rPr>
      </w:pPr>
      <w:r w:rsidRPr="00EE46EF">
        <w:rPr>
          <w:szCs w:val="24"/>
        </w:rPr>
        <w:t>cuno</w:t>
      </w:r>
      <w:r w:rsidRPr="00EE46EF">
        <w:rPr>
          <w:szCs w:val="24"/>
        </w:rPr>
        <w:t>ș</w:t>
      </w:r>
      <w:r w:rsidRPr="00EE46EF">
        <w:rPr>
          <w:szCs w:val="24"/>
        </w:rPr>
        <w:t>tin</w:t>
      </w:r>
      <w:r w:rsidRPr="00EE46EF">
        <w:rPr>
          <w:szCs w:val="24"/>
        </w:rPr>
        <w:t>ț</w:t>
      </w:r>
      <w:r w:rsidRPr="00EE46EF">
        <w:rPr>
          <w:szCs w:val="24"/>
        </w:rPr>
        <w:t>ei. Prin ascultarea sentin</w:t>
      </w:r>
      <w:r w:rsidRPr="00EE46EF">
        <w:rPr>
          <w:szCs w:val="24"/>
        </w:rPr>
        <w:t>ț</w:t>
      </w:r>
      <w:r w:rsidRPr="00EE46EF">
        <w:rPr>
          <w:szCs w:val="24"/>
        </w:rPr>
        <w:t>elor dumnezee</w:t>
      </w:r>
      <w:r w:rsidRPr="00EE46EF">
        <w:rPr>
          <w:szCs w:val="24"/>
        </w:rPr>
        <w:t>ș</w:t>
      </w:r>
      <w:r w:rsidRPr="00EE46EF">
        <w:rPr>
          <w:szCs w:val="24"/>
        </w:rPr>
        <w:t xml:space="preserve">ti, deprinderile </w:t>
      </w:r>
      <w:r w:rsidRPr="00EE46EF">
        <w:rPr>
          <w:szCs w:val="24"/>
        </w:rPr>
        <w:t>ș</w:t>
      </w:r>
      <w:r w:rsidRPr="00EE46EF">
        <w:rPr>
          <w:szCs w:val="24"/>
        </w:rPr>
        <w:t>i dispozi</w:t>
      </w:r>
      <w:r w:rsidRPr="00EE46EF">
        <w:rPr>
          <w:szCs w:val="24"/>
        </w:rPr>
        <w:t>ț</w:t>
      </w:r>
      <w:r w:rsidRPr="00EE46EF">
        <w:rPr>
          <w:szCs w:val="24"/>
        </w:rPr>
        <w:t xml:space="preserve">iile </w:t>
      </w:r>
    </w:p>
    <w:p w14:paraId="1CD508D4" w14:textId="77777777" w:rsidR="00571BF1" w:rsidRPr="00EE46EF" w:rsidRDefault="00571BF1" w:rsidP="00571BF1">
      <w:pPr>
        <w:spacing w:after="240"/>
        <w:rPr>
          <w:szCs w:val="24"/>
        </w:rPr>
      </w:pPr>
      <w:r w:rsidRPr="00EE46EF">
        <w:rPr>
          <w:szCs w:val="24"/>
        </w:rPr>
        <w:t xml:space="preserve">întărite </w:t>
      </w:r>
      <w:r w:rsidRPr="00EE46EF">
        <w:rPr>
          <w:szCs w:val="24"/>
        </w:rPr>
        <w:t>ș</w:t>
      </w:r>
      <w:r w:rsidRPr="00EE46EF">
        <w:rPr>
          <w:szCs w:val="24"/>
        </w:rPr>
        <w:t>i neclintite în cele spuse, adică în credin</w:t>
      </w:r>
      <w:r w:rsidRPr="00EE46EF">
        <w:rPr>
          <w:szCs w:val="24"/>
        </w:rPr>
        <w:t>ț</w:t>
      </w:r>
      <w:r w:rsidRPr="00EE46EF">
        <w:rPr>
          <w:szCs w:val="24"/>
        </w:rPr>
        <w:t xml:space="preserve">ă, virtute </w:t>
      </w:r>
      <w:r w:rsidRPr="00EE46EF">
        <w:rPr>
          <w:szCs w:val="24"/>
        </w:rPr>
        <w:t>ș</w:t>
      </w:r>
      <w:r w:rsidRPr="00EE46EF">
        <w:rPr>
          <w:szCs w:val="24"/>
        </w:rPr>
        <w:t>i cuno</w:t>
      </w:r>
      <w:r w:rsidRPr="00EE46EF">
        <w:rPr>
          <w:szCs w:val="24"/>
        </w:rPr>
        <w:t>ș</w:t>
      </w:r>
      <w:r w:rsidRPr="00EE46EF">
        <w:rPr>
          <w:szCs w:val="24"/>
        </w:rPr>
        <w:t>tin</w:t>
      </w:r>
      <w:r w:rsidRPr="00EE46EF">
        <w:rPr>
          <w:szCs w:val="24"/>
        </w:rPr>
        <w:t>ț</w:t>
      </w:r>
      <w:r w:rsidRPr="00EE46EF">
        <w:rPr>
          <w:szCs w:val="24"/>
        </w:rPr>
        <w:t xml:space="preserve">ă. Prin </w:t>
      </w:r>
    </w:p>
    <w:p w14:paraId="33C06BBB" w14:textId="77777777" w:rsidR="00571BF1" w:rsidRPr="00EE46EF" w:rsidRDefault="00571BF1" w:rsidP="00571BF1">
      <w:pPr>
        <w:spacing w:after="240"/>
        <w:rPr>
          <w:szCs w:val="24"/>
        </w:rPr>
      </w:pPr>
      <w:r w:rsidRPr="00EE46EF">
        <w:rPr>
          <w:szCs w:val="24"/>
        </w:rPr>
        <w:t>cântările dumnezee</w:t>
      </w:r>
      <w:r w:rsidRPr="00EE46EF">
        <w:rPr>
          <w:szCs w:val="24"/>
        </w:rPr>
        <w:t>ș</w:t>
      </w:r>
      <w:r w:rsidRPr="00EE46EF">
        <w:rPr>
          <w:szCs w:val="24"/>
        </w:rPr>
        <w:t>ti, care urmează acelora, se indică consim</w:t>
      </w:r>
      <w:r w:rsidRPr="00EE46EF">
        <w:rPr>
          <w:szCs w:val="24"/>
        </w:rPr>
        <w:t>ț</w:t>
      </w:r>
      <w:r w:rsidRPr="00EE46EF">
        <w:rPr>
          <w:szCs w:val="24"/>
        </w:rPr>
        <w:t xml:space="preserve">ământul de bună </w:t>
      </w:r>
    </w:p>
    <w:p w14:paraId="77F1C00B" w14:textId="77777777" w:rsidR="00571BF1" w:rsidRPr="00EE46EF" w:rsidRDefault="00571BF1" w:rsidP="00571BF1">
      <w:pPr>
        <w:spacing w:after="240"/>
        <w:rPr>
          <w:szCs w:val="24"/>
        </w:rPr>
      </w:pPr>
      <w:r w:rsidRPr="00EE46EF">
        <w:rPr>
          <w:szCs w:val="24"/>
        </w:rPr>
        <w:t>voie al sufletului cu virtu</w:t>
      </w:r>
      <w:r w:rsidRPr="00EE46EF">
        <w:rPr>
          <w:szCs w:val="24"/>
        </w:rPr>
        <w:t>ț</w:t>
      </w:r>
      <w:r w:rsidRPr="00EE46EF">
        <w:rPr>
          <w:szCs w:val="24"/>
        </w:rPr>
        <w:t xml:space="preserve">ile, </w:t>
      </w:r>
      <w:r w:rsidRPr="00EE46EF">
        <w:rPr>
          <w:szCs w:val="24"/>
        </w:rPr>
        <w:t>ș</w:t>
      </w:r>
      <w:r w:rsidRPr="00EE46EF">
        <w:rPr>
          <w:szCs w:val="24"/>
        </w:rPr>
        <w:t xml:space="preserve">i plăcerea </w:t>
      </w:r>
      <w:r w:rsidRPr="00EE46EF">
        <w:rPr>
          <w:szCs w:val="24"/>
        </w:rPr>
        <w:t>ș</w:t>
      </w:r>
      <w:r w:rsidRPr="00EE46EF">
        <w:rPr>
          <w:szCs w:val="24"/>
        </w:rPr>
        <w:t>i desfătarea mintală ce se na</w:t>
      </w:r>
      <w:r w:rsidRPr="00EE46EF">
        <w:rPr>
          <w:szCs w:val="24"/>
        </w:rPr>
        <w:t>ș</w:t>
      </w:r>
      <w:r w:rsidRPr="00EE46EF">
        <w:rPr>
          <w:szCs w:val="24"/>
        </w:rPr>
        <w:t xml:space="preserve">te în suflet </w:t>
      </w:r>
    </w:p>
    <w:p w14:paraId="10616168" w14:textId="77777777" w:rsidR="00571BF1" w:rsidRPr="00EE46EF" w:rsidRDefault="00571BF1" w:rsidP="00571BF1">
      <w:pPr>
        <w:spacing w:after="240"/>
        <w:rPr>
          <w:szCs w:val="24"/>
        </w:rPr>
      </w:pPr>
      <w:r w:rsidRPr="00EE46EF">
        <w:rPr>
          <w:szCs w:val="24"/>
        </w:rPr>
        <w:t>din pricina lor. Prin sfânta citire a Sfintei Evanghelii, sfâr</w:t>
      </w:r>
      <w:r w:rsidRPr="00EE46EF">
        <w:rPr>
          <w:szCs w:val="24"/>
        </w:rPr>
        <w:t>ș</w:t>
      </w:r>
      <w:r w:rsidRPr="00EE46EF">
        <w:rPr>
          <w:szCs w:val="24"/>
        </w:rPr>
        <w:t xml:space="preserve">itul cugetului </w:t>
      </w:r>
    </w:p>
    <w:p w14:paraId="02E28C8E" w14:textId="77777777" w:rsidR="00571BF1" w:rsidRPr="00EE46EF" w:rsidRDefault="00571BF1" w:rsidP="00571BF1">
      <w:pPr>
        <w:spacing w:after="240"/>
        <w:rPr>
          <w:szCs w:val="24"/>
        </w:rPr>
      </w:pPr>
      <w:r w:rsidRPr="00EE46EF">
        <w:rPr>
          <w:szCs w:val="24"/>
        </w:rPr>
        <w:t xml:space="preserve">pământesc, precum </w:t>
      </w:r>
      <w:r w:rsidRPr="00EE46EF">
        <w:rPr>
          <w:szCs w:val="24"/>
        </w:rPr>
        <w:t>ș</w:t>
      </w:r>
      <w:r w:rsidRPr="00EE46EF">
        <w:rPr>
          <w:szCs w:val="24"/>
        </w:rPr>
        <w:t>i al lumii sensibile. Iar prin închiderea u</w:t>
      </w:r>
      <w:r w:rsidRPr="00EE46EF">
        <w:rPr>
          <w:szCs w:val="24"/>
        </w:rPr>
        <w:t>ș</w:t>
      </w:r>
      <w:r w:rsidRPr="00EE46EF">
        <w:rPr>
          <w:szCs w:val="24"/>
        </w:rPr>
        <w:t xml:space="preserve">ilor de după aceea, </w:t>
      </w:r>
    </w:p>
    <w:p w14:paraId="4836D8C9" w14:textId="77777777" w:rsidR="00571BF1" w:rsidRPr="00EE46EF" w:rsidRDefault="00571BF1" w:rsidP="00571BF1">
      <w:pPr>
        <w:spacing w:after="240"/>
        <w:rPr>
          <w:szCs w:val="24"/>
        </w:rPr>
      </w:pPr>
      <w:r w:rsidRPr="00EE46EF">
        <w:rPr>
          <w:szCs w:val="24"/>
        </w:rPr>
        <w:t xml:space="preserve">trecerea </w:t>
      </w:r>
      <w:r w:rsidRPr="00EE46EF">
        <w:rPr>
          <w:szCs w:val="24"/>
        </w:rPr>
        <w:t>ș</w:t>
      </w:r>
      <w:r w:rsidRPr="00EE46EF">
        <w:rPr>
          <w:szCs w:val="24"/>
        </w:rPr>
        <w:t>i mutarea cu dispozi</w:t>
      </w:r>
      <w:r w:rsidRPr="00EE46EF">
        <w:rPr>
          <w:szCs w:val="24"/>
        </w:rPr>
        <w:t>ț</w:t>
      </w:r>
      <w:r w:rsidRPr="00EE46EF">
        <w:rPr>
          <w:szCs w:val="24"/>
        </w:rPr>
        <w:t xml:space="preserve">ia sufletului de la această lume stricăcioasă la </w:t>
      </w:r>
    </w:p>
    <w:p w14:paraId="7B276F82" w14:textId="77777777" w:rsidR="00571BF1" w:rsidRPr="00EE46EF" w:rsidRDefault="00571BF1" w:rsidP="00571BF1">
      <w:pPr>
        <w:spacing w:after="240"/>
        <w:rPr>
          <w:szCs w:val="24"/>
        </w:rPr>
      </w:pPr>
      <w:r w:rsidRPr="00EE46EF">
        <w:rPr>
          <w:szCs w:val="24"/>
        </w:rPr>
        <w:t>lumea inteligibilă, prin care trecere sufletul, închizând sim</w:t>
      </w:r>
      <w:r w:rsidRPr="00EE46EF">
        <w:rPr>
          <w:szCs w:val="24"/>
        </w:rPr>
        <w:t>ț</w:t>
      </w:r>
      <w:r w:rsidRPr="00EE46EF">
        <w:rPr>
          <w:szCs w:val="24"/>
        </w:rPr>
        <w:t>irile ca ni</w:t>
      </w:r>
      <w:r w:rsidRPr="00EE46EF">
        <w:rPr>
          <w:szCs w:val="24"/>
        </w:rPr>
        <w:t>ș</w:t>
      </w:r>
      <w:r w:rsidRPr="00EE46EF">
        <w:rPr>
          <w:szCs w:val="24"/>
        </w:rPr>
        <w:t>te u</w:t>
      </w:r>
      <w:r w:rsidRPr="00EE46EF">
        <w:rPr>
          <w:szCs w:val="24"/>
        </w:rPr>
        <w:t>ș</w:t>
      </w:r>
      <w:r w:rsidRPr="00EE46EF">
        <w:rPr>
          <w:szCs w:val="24"/>
        </w:rPr>
        <w:t xml:space="preserve">i, le </w:t>
      </w:r>
    </w:p>
    <w:p w14:paraId="32EDD2ED" w14:textId="77777777" w:rsidR="00571BF1" w:rsidRPr="00EE46EF" w:rsidRDefault="00571BF1" w:rsidP="00571BF1">
      <w:pPr>
        <w:spacing w:after="240"/>
        <w:rPr>
          <w:szCs w:val="24"/>
        </w:rPr>
      </w:pPr>
      <w:r w:rsidRPr="00EE46EF">
        <w:rPr>
          <w:szCs w:val="24"/>
        </w:rPr>
        <w:t>face curate de idolii păcatelor. Prin intrarea sfintelor taine se indică învă</w:t>
      </w:r>
      <w:r w:rsidRPr="00EE46EF">
        <w:rPr>
          <w:szCs w:val="24"/>
        </w:rPr>
        <w:t>ț</w:t>
      </w:r>
      <w:r w:rsidRPr="00EE46EF">
        <w:rPr>
          <w:szCs w:val="24"/>
        </w:rPr>
        <w:t xml:space="preserve">ătura </w:t>
      </w:r>
      <w:r w:rsidRPr="00EE46EF">
        <w:rPr>
          <w:szCs w:val="24"/>
        </w:rPr>
        <w:t>ș</w:t>
      </w:r>
      <w:r w:rsidRPr="00EE46EF">
        <w:rPr>
          <w:szCs w:val="24"/>
        </w:rPr>
        <w:t xml:space="preserve">i </w:t>
      </w:r>
    </w:p>
    <w:p w14:paraId="68C19BF2" w14:textId="77777777" w:rsidR="00571BF1" w:rsidRPr="00EE46EF" w:rsidRDefault="00571BF1" w:rsidP="00571BF1">
      <w:pPr>
        <w:spacing w:after="240"/>
        <w:rPr>
          <w:szCs w:val="24"/>
        </w:rPr>
      </w:pPr>
      <w:r w:rsidRPr="00EE46EF">
        <w:rPr>
          <w:szCs w:val="24"/>
        </w:rPr>
        <w:t>cuno</w:t>
      </w:r>
      <w:r w:rsidRPr="00EE46EF">
        <w:rPr>
          <w:szCs w:val="24"/>
        </w:rPr>
        <w:t>ș</w:t>
      </w:r>
      <w:r w:rsidRPr="00EE46EF">
        <w:rPr>
          <w:szCs w:val="24"/>
        </w:rPr>
        <w:t>tin</w:t>
      </w:r>
      <w:r w:rsidRPr="00EE46EF">
        <w:rPr>
          <w:szCs w:val="24"/>
        </w:rPr>
        <w:t>ț</w:t>
      </w:r>
      <w:r w:rsidRPr="00EE46EF">
        <w:rPr>
          <w:szCs w:val="24"/>
        </w:rPr>
        <w:t>a mai desăvâr</w:t>
      </w:r>
      <w:r w:rsidRPr="00EE46EF">
        <w:rPr>
          <w:szCs w:val="24"/>
        </w:rPr>
        <w:t>ș</w:t>
      </w:r>
      <w:r w:rsidRPr="00EE46EF">
        <w:rPr>
          <w:szCs w:val="24"/>
        </w:rPr>
        <w:t xml:space="preserve">ită, mai tainică </w:t>
      </w:r>
      <w:r w:rsidRPr="00EE46EF">
        <w:rPr>
          <w:szCs w:val="24"/>
        </w:rPr>
        <w:t>ș</w:t>
      </w:r>
      <w:r w:rsidRPr="00EE46EF">
        <w:rPr>
          <w:szCs w:val="24"/>
        </w:rPr>
        <w:t xml:space="preserve">i nouă cu privire la iconomia lui </w:t>
      </w:r>
    </w:p>
    <w:p w14:paraId="6688888D" w14:textId="77777777" w:rsidR="00571BF1" w:rsidRPr="00EE46EF" w:rsidRDefault="00571BF1" w:rsidP="00571BF1">
      <w:pPr>
        <w:spacing w:after="240"/>
        <w:rPr>
          <w:szCs w:val="24"/>
        </w:rPr>
      </w:pPr>
      <w:r w:rsidRPr="00EE46EF">
        <w:rPr>
          <w:szCs w:val="24"/>
        </w:rPr>
        <w:t>Dumnezeu fa</w:t>
      </w:r>
      <w:r w:rsidRPr="00EE46EF">
        <w:rPr>
          <w:szCs w:val="24"/>
        </w:rPr>
        <w:t>ț</w:t>
      </w:r>
      <w:r w:rsidRPr="00EE46EF">
        <w:rPr>
          <w:szCs w:val="24"/>
        </w:rPr>
        <w:t>ă de noi. Prin sărutarea dumnezeiască, identitatea aceluia</w:t>
      </w:r>
      <w:r w:rsidRPr="00EE46EF">
        <w:rPr>
          <w:szCs w:val="24"/>
        </w:rPr>
        <w:t>ș</w:t>
      </w:r>
      <w:r w:rsidRPr="00EE46EF">
        <w:rPr>
          <w:szCs w:val="24"/>
        </w:rPr>
        <w:t xml:space="preserve">i cuget, a </w:t>
      </w:r>
    </w:p>
    <w:p w14:paraId="1EEB69CF" w14:textId="77777777" w:rsidR="00571BF1" w:rsidRPr="00EE46EF" w:rsidRDefault="00571BF1" w:rsidP="00571BF1">
      <w:pPr>
        <w:spacing w:after="240"/>
        <w:rPr>
          <w:szCs w:val="24"/>
        </w:rPr>
      </w:pPr>
      <w:r w:rsidRPr="00EE46EF">
        <w:rPr>
          <w:szCs w:val="24"/>
        </w:rPr>
        <w:t>aceleia</w:t>
      </w:r>
      <w:r w:rsidRPr="00EE46EF">
        <w:rPr>
          <w:szCs w:val="24"/>
        </w:rPr>
        <w:t>ș</w:t>
      </w:r>
      <w:r w:rsidRPr="00EE46EF">
        <w:rPr>
          <w:szCs w:val="24"/>
        </w:rPr>
        <w:t>i sim</w:t>
      </w:r>
      <w:r w:rsidRPr="00EE46EF">
        <w:rPr>
          <w:szCs w:val="24"/>
        </w:rPr>
        <w:t>ț</w:t>
      </w:r>
      <w:r w:rsidRPr="00EE46EF">
        <w:rPr>
          <w:szCs w:val="24"/>
        </w:rPr>
        <w:t xml:space="preserve">iri </w:t>
      </w:r>
      <w:r w:rsidRPr="00EE46EF">
        <w:rPr>
          <w:szCs w:val="24"/>
        </w:rPr>
        <w:t>ș</w:t>
      </w:r>
      <w:r w:rsidRPr="00EE46EF">
        <w:rPr>
          <w:szCs w:val="24"/>
        </w:rPr>
        <w:t>i a iubirii tuturor fa</w:t>
      </w:r>
      <w:r w:rsidRPr="00EE46EF">
        <w:rPr>
          <w:szCs w:val="24"/>
        </w:rPr>
        <w:t>ț</w:t>
      </w:r>
      <w:r w:rsidRPr="00EE46EF">
        <w:rPr>
          <w:szCs w:val="24"/>
        </w:rPr>
        <w:t>ă de to</w:t>
      </w:r>
      <w:r w:rsidRPr="00EE46EF">
        <w:rPr>
          <w:szCs w:val="24"/>
        </w:rPr>
        <w:t>ț</w:t>
      </w:r>
      <w:r w:rsidRPr="00EE46EF">
        <w:rPr>
          <w:szCs w:val="24"/>
        </w:rPr>
        <w:t xml:space="preserve">i, </w:t>
      </w:r>
      <w:r w:rsidRPr="00EE46EF">
        <w:rPr>
          <w:szCs w:val="24"/>
        </w:rPr>
        <w:t>ș</w:t>
      </w:r>
      <w:r w:rsidRPr="00EE46EF">
        <w:rPr>
          <w:szCs w:val="24"/>
        </w:rPr>
        <w:t>i a fiecăruia mai întâi fa</w:t>
      </w:r>
      <w:r w:rsidRPr="00EE46EF">
        <w:rPr>
          <w:szCs w:val="24"/>
        </w:rPr>
        <w:t>ț</w:t>
      </w:r>
      <w:r w:rsidRPr="00EE46EF">
        <w:rPr>
          <w:szCs w:val="24"/>
        </w:rPr>
        <w:t xml:space="preserve">ă de </w:t>
      </w:r>
    </w:p>
    <w:p w14:paraId="4846E2D8" w14:textId="77777777" w:rsidR="00571BF1" w:rsidRPr="00EE46EF" w:rsidRDefault="00571BF1" w:rsidP="00571BF1">
      <w:pPr>
        <w:spacing w:after="240"/>
        <w:rPr>
          <w:szCs w:val="24"/>
        </w:rPr>
      </w:pPr>
      <w:r w:rsidRPr="00EE46EF">
        <w:rPr>
          <w:szCs w:val="24"/>
        </w:rPr>
        <w:t xml:space="preserve">Dumnezeu </w:t>
      </w:r>
      <w:r w:rsidRPr="00EE46EF">
        <w:rPr>
          <w:szCs w:val="24"/>
        </w:rPr>
        <w:t>ș</w:t>
      </w:r>
      <w:r w:rsidRPr="00EE46EF">
        <w:rPr>
          <w:szCs w:val="24"/>
        </w:rPr>
        <w:t>i fată de sine. Prin mărturisirea Simbolului credin</w:t>
      </w:r>
      <w:r w:rsidRPr="00EE46EF">
        <w:rPr>
          <w:szCs w:val="24"/>
        </w:rPr>
        <w:t>ț</w:t>
      </w:r>
      <w:r w:rsidRPr="00EE46EF">
        <w:rPr>
          <w:szCs w:val="24"/>
        </w:rPr>
        <w:t>ei, mul</w:t>
      </w:r>
      <w:r w:rsidRPr="00EE46EF">
        <w:rPr>
          <w:szCs w:val="24"/>
        </w:rPr>
        <w:t>ț</w:t>
      </w:r>
      <w:r w:rsidRPr="00EE46EF">
        <w:rPr>
          <w:szCs w:val="24"/>
        </w:rPr>
        <w:t xml:space="preserve">umirea </w:t>
      </w:r>
    </w:p>
    <w:p w14:paraId="62795E98" w14:textId="77777777" w:rsidR="00571BF1" w:rsidRPr="00EE46EF" w:rsidRDefault="00571BF1" w:rsidP="00571BF1">
      <w:pPr>
        <w:spacing w:after="240"/>
        <w:rPr>
          <w:szCs w:val="24"/>
        </w:rPr>
      </w:pPr>
      <w:r w:rsidRPr="00EE46EF">
        <w:rPr>
          <w:szCs w:val="24"/>
        </w:rPr>
        <w:t xml:space="preserve">cuvenită pentru chipurile minunate ale mântuirii noastre. Iar prin imnul întreit </w:t>
      </w:r>
    </w:p>
    <w:p w14:paraId="652EDD29" w14:textId="77777777" w:rsidR="00571BF1" w:rsidRPr="00EE46EF" w:rsidRDefault="00571BF1" w:rsidP="00571BF1">
      <w:pPr>
        <w:spacing w:after="240"/>
        <w:rPr>
          <w:szCs w:val="24"/>
        </w:rPr>
      </w:pPr>
      <w:r w:rsidRPr="00EE46EF">
        <w:rPr>
          <w:szCs w:val="24"/>
        </w:rPr>
        <w:t xml:space="preserve">sfânt, unirea </w:t>
      </w:r>
      <w:r w:rsidRPr="00EE46EF">
        <w:rPr>
          <w:szCs w:val="24"/>
        </w:rPr>
        <w:t>ș</w:t>
      </w:r>
      <w:r w:rsidRPr="00EE46EF">
        <w:rPr>
          <w:szCs w:val="24"/>
        </w:rPr>
        <w:t>i deopotrivă cinste cu sfin</w:t>
      </w:r>
      <w:r w:rsidRPr="00EE46EF">
        <w:rPr>
          <w:szCs w:val="24"/>
        </w:rPr>
        <w:t>ț</w:t>
      </w:r>
      <w:r w:rsidRPr="00EE46EF">
        <w:rPr>
          <w:szCs w:val="24"/>
        </w:rPr>
        <w:t xml:space="preserve">ii îngeri, </w:t>
      </w:r>
      <w:r w:rsidRPr="00EE46EF">
        <w:rPr>
          <w:szCs w:val="24"/>
        </w:rPr>
        <w:t>ș</w:t>
      </w:r>
      <w:r w:rsidRPr="00EE46EF">
        <w:rPr>
          <w:szCs w:val="24"/>
        </w:rPr>
        <w:t xml:space="preserve">i neîncetata </w:t>
      </w:r>
      <w:r w:rsidRPr="00EE46EF">
        <w:rPr>
          <w:szCs w:val="24"/>
        </w:rPr>
        <w:t>ș</w:t>
      </w:r>
      <w:r w:rsidRPr="00EE46EF">
        <w:rPr>
          <w:szCs w:val="24"/>
        </w:rPr>
        <w:t xml:space="preserve">i împreuna lăudare </w:t>
      </w:r>
    </w:p>
    <w:p w14:paraId="51E755F8" w14:textId="77777777" w:rsidR="00571BF1" w:rsidRPr="00EE46EF" w:rsidRDefault="00571BF1" w:rsidP="00571BF1">
      <w:pPr>
        <w:spacing w:after="240"/>
        <w:rPr>
          <w:szCs w:val="24"/>
        </w:rPr>
      </w:pPr>
      <w:r w:rsidRPr="00EE46EF">
        <w:rPr>
          <w:szCs w:val="24"/>
        </w:rPr>
        <w:t xml:space="preserve">sfântă a lui Dumnezeu. Prin rugăciunea prin care ne învrednicim să numim pe </w:t>
      </w:r>
    </w:p>
    <w:p w14:paraId="32D9F066" w14:textId="77777777" w:rsidR="00571BF1" w:rsidRPr="00EE46EF" w:rsidRDefault="00571BF1" w:rsidP="00571BF1">
      <w:pPr>
        <w:spacing w:after="240"/>
        <w:rPr>
          <w:szCs w:val="24"/>
        </w:rPr>
      </w:pPr>
      <w:r w:rsidRPr="00EE46EF">
        <w:rPr>
          <w:szCs w:val="24"/>
        </w:rPr>
        <w:t xml:space="preserve">Dumnezeu Tată, se indică cea mai adevărată înfiere în harul Duhului Sfânt. Prin </w:t>
      </w:r>
    </w:p>
    <w:p w14:paraId="6DE842B5" w14:textId="77777777" w:rsidR="00571BF1" w:rsidRPr="00EE46EF" w:rsidRDefault="00571BF1" w:rsidP="00571BF1">
      <w:pPr>
        <w:spacing w:after="240"/>
        <w:rPr>
          <w:szCs w:val="24"/>
        </w:rPr>
      </w:pPr>
      <w:r w:rsidRPr="00EE46EF">
        <w:rPr>
          <w:szCs w:val="24"/>
        </w:rPr>
        <w:t xml:space="preserve">cântarea "Unul Sfânt" </w:t>
      </w:r>
      <w:r w:rsidRPr="00EE46EF">
        <w:rPr>
          <w:szCs w:val="24"/>
        </w:rPr>
        <w:t>ș</w:t>
      </w:r>
      <w:r w:rsidRPr="00EE46EF">
        <w:rPr>
          <w:szCs w:val="24"/>
        </w:rPr>
        <w:t xml:space="preserve">i cele următoare, harul </w:t>
      </w:r>
      <w:r w:rsidRPr="00EE46EF">
        <w:rPr>
          <w:szCs w:val="24"/>
        </w:rPr>
        <w:t>ș</w:t>
      </w:r>
      <w:r w:rsidRPr="00EE46EF">
        <w:rPr>
          <w:szCs w:val="24"/>
        </w:rPr>
        <w:t xml:space="preserve">i legătura unificatoare cu </w:t>
      </w:r>
    </w:p>
    <w:p w14:paraId="025408CD" w14:textId="77777777" w:rsidR="00571BF1" w:rsidRPr="00EE46EF" w:rsidRDefault="00571BF1" w:rsidP="00571BF1">
      <w:pPr>
        <w:spacing w:after="240"/>
        <w:rPr>
          <w:szCs w:val="24"/>
        </w:rPr>
      </w:pPr>
      <w:r w:rsidRPr="00EE46EF">
        <w:rPr>
          <w:szCs w:val="24"/>
        </w:rPr>
        <w:t>Dumnezeu. Iar prin împărtă</w:t>
      </w:r>
      <w:r w:rsidRPr="00EE46EF">
        <w:rPr>
          <w:szCs w:val="24"/>
        </w:rPr>
        <w:t>ș</w:t>
      </w:r>
      <w:r w:rsidRPr="00EE46EF">
        <w:rPr>
          <w:szCs w:val="24"/>
        </w:rPr>
        <w:t xml:space="preserve">irea dumnezeiască cu prea curatele </w:t>
      </w:r>
      <w:r w:rsidRPr="00EE46EF">
        <w:rPr>
          <w:szCs w:val="24"/>
        </w:rPr>
        <w:t>ș</w:t>
      </w:r>
      <w:r w:rsidRPr="00EE46EF">
        <w:rPr>
          <w:szCs w:val="24"/>
        </w:rPr>
        <w:t>i de via</w:t>
      </w:r>
      <w:r w:rsidRPr="00EE46EF">
        <w:rPr>
          <w:szCs w:val="24"/>
        </w:rPr>
        <w:t>ț</w:t>
      </w:r>
      <w:r w:rsidRPr="00EE46EF">
        <w:rPr>
          <w:szCs w:val="24"/>
        </w:rPr>
        <w:t xml:space="preserve">ă </w:t>
      </w:r>
    </w:p>
    <w:p w14:paraId="6CE25B70" w14:textId="77777777" w:rsidR="00571BF1" w:rsidRPr="00EE46EF" w:rsidRDefault="00571BF1" w:rsidP="00571BF1">
      <w:pPr>
        <w:spacing w:after="240"/>
        <w:rPr>
          <w:szCs w:val="24"/>
        </w:rPr>
      </w:pPr>
      <w:r w:rsidRPr="00EE46EF">
        <w:rPr>
          <w:szCs w:val="24"/>
        </w:rPr>
        <w:t xml:space="preserve">făcătoarele taine, identitatea </w:t>
      </w:r>
      <w:r w:rsidRPr="00EE46EF">
        <w:rPr>
          <w:szCs w:val="24"/>
        </w:rPr>
        <w:t>ș</w:t>
      </w:r>
      <w:r w:rsidRPr="00EE46EF">
        <w:rPr>
          <w:szCs w:val="24"/>
        </w:rPr>
        <w:t xml:space="preserve">i comuniunea asemănării după participare cu </w:t>
      </w:r>
    </w:p>
    <w:p w14:paraId="42DAD605" w14:textId="77777777" w:rsidR="00571BF1" w:rsidRPr="00EE46EF" w:rsidRDefault="00571BF1" w:rsidP="00571BF1">
      <w:pPr>
        <w:spacing w:after="240"/>
        <w:rPr>
          <w:szCs w:val="24"/>
        </w:rPr>
      </w:pPr>
      <w:r w:rsidRPr="00EE46EF">
        <w:rPr>
          <w:szCs w:val="24"/>
        </w:rPr>
        <w:t xml:space="preserve">Dumnezeu, cât este îngăduită oamenilor. Prin aceasta, omul este învrednicit să </w:t>
      </w:r>
    </w:p>
    <w:p w14:paraId="605151CF" w14:textId="77777777" w:rsidR="00571BF1" w:rsidRPr="00EE46EF" w:rsidRDefault="00571BF1" w:rsidP="00571BF1">
      <w:pPr>
        <w:spacing w:after="240"/>
        <w:rPr>
          <w:szCs w:val="24"/>
        </w:rPr>
      </w:pPr>
      <w:r w:rsidRPr="00EE46EF">
        <w:rPr>
          <w:szCs w:val="24"/>
        </w:rPr>
        <w:t xml:space="preserve">devină din om dumnezeu. </w:t>
      </w:r>
    </w:p>
    <w:p w14:paraId="2ABC63CB" w14:textId="77777777" w:rsidR="00571BF1" w:rsidRPr="00EE46EF" w:rsidRDefault="00571BF1" w:rsidP="00571BF1">
      <w:pPr>
        <w:spacing w:after="240"/>
        <w:rPr>
          <w:szCs w:val="24"/>
        </w:rPr>
      </w:pPr>
      <w:r w:rsidRPr="00EE46EF">
        <w:rPr>
          <w:szCs w:val="24"/>
        </w:rPr>
        <w:t>Căci darurile Duhului Sfânt, de care credem că ne împărtă</w:t>
      </w:r>
      <w:r w:rsidRPr="00EE46EF">
        <w:rPr>
          <w:szCs w:val="24"/>
        </w:rPr>
        <w:t>ș</w:t>
      </w:r>
      <w:r w:rsidRPr="00EE46EF">
        <w:rPr>
          <w:szCs w:val="24"/>
        </w:rPr>
        <w:t xml:space="preserve">im în această </w:t>
      </w:r>
    </w:p>
    <w:p w14:paraId="184D2450" w14:textId="77777777" w:rsidR="00571BF1" w:rsidRPr="00EE46EF" w:rsidRDefault="00571BF1" w:rsidP="00571BF1">
      <w:pPr>
        <w:spacing w:after="240"/>
        <w:rPr>
          <w:szCs w:val="24"/>
        </w:rPr>
      </w:pPr>
      <w:r w:rsidRPr="00EE46EF">
        <w:rPr>
          <w:szCs w:val="24"/>
        </w:rPr>
        <w:t>via</w:t>
      </w:r>
      <w:r w:rsidRPr="00EE46EF">
        <w:rPr>
          <w:szCs w:val="24"/>
        </w:rPr>
        <w:t>ț</w:t>
      </w:r>
      <w:r w:rsidRPr="00EE46EF">
        <w:rPr>
          <w:szCs w:val="24"/>
        </w:rPr>
        <w:t>ă prin har întru credin</w:t>
      </w:r>
      <w:r w:rsidRPr="00EE46EF">
        <w:rPr>
          <w:szCs w:val="24"/>
        </w:rPr>
        <w:t>ț</w:t>
      </w:r>
      <w:r w:rsidRPr="00EE46EF">
        <w:rPr>
          <w:szCs w:val="24"/>
        </w:rPr>
        <w:t xml:space="preserve">ă, credem că le vom primi în veacul viitor cu adevărat </w:t>
      </w:r>
    </w:p>
    <w:p w14:paraId="6276C210" w14:textId="77777777" w:rsidR="00571BF1" w:rsidRPr="00EE46EF" w:rsidRDefault="00571BF1" w:rsidP="00571BF1">
      <w:pPr>
        <w:spacing w:after="240"/>
        <w:rPr>
          <w:szCs w:val="24"/>
        </w:rPr>
      </w:pPr>
      <w:r w:rsidRPr="00EE46EF">
        <w:rPr>
          <w:szCs w:val="24"/>
        </w:rPr>
        <w:t>în ipostasul lor, potrivit cu nădejdea neclintită a credin</w:t>
      </w:r>
      <w:r w:rsidRPr="00EE46EF">
        <w:rPr>
          <w:szCs w:val="24"/>
        </w:rPr>
        <w:t>ț</w:t>
      </w:r>
      <w:r w:rsidRPr="00EE46EF">
        <w:rPr>
          <w:szCs w:val="24"/>
        </w:rPr>
        <w:t xml:space="preserve">ei noastre </w:t>
      </w:r>
      <w:r w:rsidRPr="00EE46EF">
        <w:rPr>
          <w:szCs w:val="24"/>
        </w:rPr>
        <w:t>ș</w:t>
      </w:r>
      <w:r w:rsidRPr="00EE46EF">
        <w:rPr>
          <w:szCs w:val="24"/>
        </w:rPr>
        <w:t>i cu făgăduin</w:t>
      </w:r>
      <w:r w:rsidRPr="00EE46EF">
        <w:rPr>
          <w:szCs w:val="24"/>
        </w:rPr>
        <w:t>ț</w:t>
      </w:r>
      <w:r w:rsidRPr="00EE46EF">
        <w:rPr>
          <w:szCs w:val="24"/>
        </w:rPr>
        <w:t xml:space="preserve">a </w:t>
      </w:r>
    </w:p>
    <w:p w14:paraId="00FFD814" w14:textId="77777777" w:rsidR="00571BF1" w:rsidRPr="00EE46EF" w:rsidRDefault="00571BF1" w:rsidP="00571BF1">
      <w:pPr>
        <w:spacing w:after="240"/>
        <w:rPr>
          <w:szCs w:val="24"/>
        </w:rPr>
      </w:pPr>
      <w:r w:rsidRPr="00EE46EF">
        <w:rPr>
          <w:szCs w:val="24"/>
        </w:rPr>
        <w:lastRenderedPageBreak/>
        <w:t xml:space="preserve">sigură </w:t>
      </w:r>
      <w:r w:rsidRPr="00EE46EF">
        <w:rPr>
          <w:szCs w:val="24"/>
        </w:rPr>
        <w:t>ș</w:t>
      </w:r>
      <w:r w:rsidRPr="00EE46EF">
        <w:rPr>
          <w:szCs w:val="24"/>
        </w:rPr>
        <w:t xml:space="preserve">i nemincinoasă a Celui ce le-a făgăduit, dacă vom păzi cu toată puterea </w:t>
      </w:r>
    </w:p>
    <w:p w14:paraId="721118D5" w14:textId="77777777" w:rsidR="00571BF1" w:rsidRPr="00EE46EF" w:rsidRDefault="00571BF1" w:rsidP="00571BF1">
      <w:pPr>
        <w:spacing w:after="240"/>
        <w:rPr>
          <w:szCs w:val="24"/>
        </w:rPr>
      </w:pPr>
      <w:r w:rsidRPr="00EE46EF">
        <w:rPr>
          <w:szCs w:val="24"/>
        </w:rPr>
        <w:t>noastră poruncile. Astfel vom trece de la harul întru credin</w:t>
      </w:r>
      <w:r w:rsidRPr="00EE46EF">
        <w:rPr>
          <w:szCs w:val="24"/>
        </w:rPr>
        <w:t>ț</w:t>
      </w:r>
      <w:r w:rsidRPr="00EE46EF">
        <w:rPr>
          <w:szCs w:val="24"/>
        </w:rPr>
        <w:t xml:space="preserve">ă la harul după vedere, </w:t>
      </w:r>
    </w:p>
    <w:p w14:paraId="14F28B9C" w14:textId="77777777" w:rsidR="00571BF1" w:rsidRPr="00EE46EF" w:rsidRDefault="00571BF1" w:rsidP="00571BF1">
      <w:pPr>
        <w:spacing w:after="240"/>
        <w:rPr>
          <w:szCs w:val="24"/>
        </w:rPr>
      </w:pPr>
      <w:r w:rsidRPr="00EE46EF">
        <w:rPr>
          <w:szCs w:val="24"/>
        </w:rPr>
        <w:t>însu</w:t>
      </w:r>
      <w:r w:rsidRPr="00EE46EF">
        <w:rPr>
          <w:szCs w:val="24"/>
        </w:rPr>
        <w:t>ș</w:t>
      </w:r>
      <w:r w:rsidRPr="00EE46EF">
        <w:rPr>
          <w:szCs w:val="24"/>
        </w:rPr>
        <w:t xml:space="preserve">i Dumnezeul </w:t>
      </w:r>
      <w:r w:rsidRPr="00EE46EF">
        <w:rPr>
          <w:szCs w:val="24"/>
        </w:rPr>
        <w:t>ș</w:t>
      </w:r>
      <w:r w:rsidRPr="00EE46EF">
        <w:rPr>
          <w:szCs w:val="24"/>
        </w:rPr>
        <w:t xml:space="preserve">i Mântuitorul nostru Iisus Hristos prefâcându-ne întru Sine, </w:t>
      </w:r>
    </w:p>
    <w:p w14:paraId="37E291CD" w14:textId="77777777" w:rsidR="00571BF1" w:rsidRPr="00EE46EF" w:rsidRDefault="00571BF1" w:rsidP="00571BF1">
      <w:pPr>
        <w:spacing w:after="240"/>
        <w:rPr>
          <w:szCs w:val="24"/>
        </w:rPr>
      </w:pPr>
      <w:r w:rsidRPr="00EE46EF">
        <w:rPr>
          <w:szCs w:val="24"/>
        </w:rPr>
        <w:t xml:space="preserve">înlăturând atributele noastre stricăcioase </w:t>
      </w:r>
      <w:r w:rsidRPr="00EE46EF">
        <w:rPr>
          <w:szCs w:val="24"/>
        </w:rPr>
        <w:t>ș</w:t>
      </w:r>
      <w:r w:rsidRPr="00EE46EF">
        <w:rPr>
          <w:szCs w:val="24"/>
        </w:rPr>
        <w:t xml:space="preserve">i dăruindu-ne tainele arhetipice, indicate </w:t>
      </w:r>
    </w:p>
    <w:p w14:paraId="0A002CCF" w14:textId="77777777" w:rsidR="00571BF1" w:rsidRPr="00EE46EF" w:rsidRDefault="00571BF1" w:rsidP="00571BF1">
      <w:pPr>
        <w:spacing w:after="240"/>
        <w:rPr>
          <w:szCs w:val="24"/>
        </w:rPr>
      </w:pPr>
      <w:r w:rsidRPr="00EE46EF">
        <w:rPr>
          <w:szCs w:val="24"/>
        </w:rPr>
        <w:t xml:space="preserve">prin simboalele sensibile de aici. </w:t>
      </w:r>
    </w:p>
    <w:p w14:paraId="43C3B1AE" w14:textId="77777777" w:rsidR="00571BF1" w:rsidRPr="00EE46EF" w:rsidRDefault="00571BF1" w:rsidP="00571BF1">
      <w:pPr>
        <w:spacing w:after="240"/>
        <w:rPr>
          <w:szCs w:val="24"/>
        </w:rPr>
      </w:pPr>
    </w:p>
    <w:p w14:paraId="458427B1" w14:textId="77777777" w:rsidR="00571BF1" w:rsidRPr="00EE46EF" w:rsidRDefault="00571BF1" w:rsidP="00571BF1">
      <w:pPr>
        <w:spacing w:after="240"/>
        <w:rPr>
          <w:szCs w:val="24"/>
        </w:rPr>
      </w:pPr>
      <w:r w:rsidRPr="00EE46EF">
        <w:rPr>
          <w:szCs w:val="24"/>
        </w:rPr>
        <w:t xml:space="preserve">25 </w:t>
      </w:r>
    </w:p>
    <w:p w14:paraId="79F39613" w14:textId="77777777" w:rsidR="00571BF1" w:rsidRPr="00EE46EF" w:rsidRDefault="00571BF1" w:rsidP="00571BF1">
      <w:pPr>
        <w:spacing w:after="240"/>
        <w:rPr>
          <w:szCs w:val="24"/>
        </w:rPr>
      </w:pPr>
    </w:p>
    <w:p w14:paraId="10D162DF" w14:textId="77777777" w:rsidR="00571BF1" w:rsidRPr="00EE46EF" w:rsidRDefault="00571BF1" w:rsidP="00571BF1">
      <w:pPr>
        <w:spacing w:after="240"/>
        <w:rPr>
          <w:szCs w:val="24"/>
        </w:rPr>
      </w:pPr>
      <w:r w:rsidRPr="00EE46EF">
        <w:rPr>
          <w:szCs w:val="24"/>
        </w:rPr>
        <w:t xml:space="preserve">Sf. Maxim Mărturisitorul, Mistagogia </w:t>
      </w:r>
    </w:p>
    <w:p w14:paraId="4BCAC42D" w14:textId="77777777" w:rsidR="00571BF1" w:rsidRPr="00EE46EF" w:rsidRDefault="00571BF1" w:rsidP="00571BF1">
      <w:pPr>
        <w:spacing w:after="240"/>
        <w:rPr>
          <w:szCs w:val="24"/>
        </w:rPr>
      </w:pPr>
      <w:r w:rsidRPr="00EE46EF">
        <w:rPr>
          <w:szCs w:val="24"/>
        </w:rPr>
        <w:t>Pentru u</w:t>
      </w:r>
      <w:r w:rsidRPr="00EE46EF">
        <w:rPr>
          <w:szCs w:val="24"/>
        </w:rPr>
        <w:t>ș</w:t>
      </w:r>
      <w:r w:rsidRPr="00EE46EF">
        <w:rPr>
          <w:szCs w:val="24"/>
        </w:rPr>
        <w:t xml:space="preserve">oara </w:t>
      </w:r>
      <w:r w:rsidRPr="00EE46EF">
        <w:rPr>
          <w:szCs w:val="24"/>
        </w:rPr>
        <w:t>ț</w:t>
      </w:r>
      <w:r w:rsidRPr="00EE46EF">
        <w:rPr>
          <w:szCs w:val="24"/>
        </w:rPr>
        <w:t>inere de minte, dacă socoti</w:t>
      </w:r>
      <w:r w:rsidRPr="00EE46EF">
        <w:rPr>
          <w:szCs w:val="24"/>
        </w:rPr>
        <w:t>ț</w:t>
      </w:r>
      <w:r w:rsidRPr="00EE46EF">
        <w:rPr>
          <w:szCs w:val="24"/>
        </w:rPr>
        <w:t xml:space="preserve">i de bine, să străbatem încă o </w:t>
      </w:r>
    </w:p>
    <w:p w14:paraId="3CD4D0E8" w14:textId="77777777" w:rsidR="00571BF1" w:rsidRPr="00EE46EF" w:rsidRDefault="00571BF1" w:rsidP="00571BF1">
      <w:pPr>
        <w:spacing w:after="240"/>
        <w:rPr>
          <w:szCs w:val="24"/>
        </w:rPr>
      </w:pPr>
      <w:r w:rsidRPr="00EE46EF">
        <w:rPr>
          <w:szCs w:val="24"/>
        </w:rPr>
        <w:t xml:space="preserve">dată pe scurt cele spuse </w:t>
      </w:r>
      <w:r w:rsidRPr="00EE46EF">
        <w:rPr>
          <w:szCs w:val="24"/>
        </w:rPr>
        <w:t>ș</w:t>
      </w:r>
      <w:r w:rsidRPr="00EE46EF">
        <w:rPr>
          <w:szCs w:val="24"/>
        </w:rPr>
        <w:t xml:space="preserve">i să le recapitulăm astfel : </w:t>
      </w:r>
    </w:p>
    <w:p w14:paraId="4B5F36F6" w14:textId="77777777" w:rsidR="00571BF1" w:rsidRPr="00EE46EF" w:rsidRDefault="00571BF1" w:rsidP="00571BF1">
      <w:pPr>
        <w:spacing w:after="240"/>
        <w:rPr>
          <w:szCs w:val="24"/>
        </w:rPr>
      </w:pPr>
      <w:r w:rsidRPr="00EE46EF">
        <w:rPr>
          <w:szCs w:val="24"/>
        </w:rPr>
        <w:t>Sfânta Biserică este, a</w:t>
      </w:r>
      <w:r w:rsidRPr="00EE46EF">
        <w:rPr>
          <w:szCs w:val="24"/>
        </w:rPr>
        <w:t>ș</w:t>
      </w:r>
      <w:r w:rsidRPr="00EE46EF">
        <w:rPr>
          <w:szCs w:val="24"/>
        </w:rPr>
        <w:t xml:space="preserve">adar, cum s-a spus, tip </w:t>
      </w:r>
      <w:r w:rsidRPr="00EE46EF">
        <w:rPr>
          <w:szCs w:val="24"/>
        </w:rPr>
        <w:t>ș</w:t>
      </w:r>
      <w:r w:rsidRPr="00EE46EF">
        <w:rPr>
          <w:szCs w:val="24"/>
        </w:rPr>
        <w:t xml:space="preserve">i icoană a lui Dumnezeu. </w:t>
      </w:r>
    </w:p>
    <w:p w14:paraId="1ECC5DAD" w14:textId="77777777" w:rsidR="00571BF1" w:rsidRPr="00EE46EF" w:rsidRDefault="00571BF1" w:rsidP="00571BF1">
      <w:pPr>
        <w:spacing w:after="240"/>
        <w:rPr>
          <w:szCs w:val="24"/>
        </w:rPr>
      </w:pPr>
      <w:r w:rsidRPr="00EE46EF">
        <w:rPr>
          <w:szCs w:val="24"/>
        </w:rPr>
        <w:t>Căci unirea neamestecată pe care o între</w:t>
      </w:r>
      <w:r w:rsidRPr="00EE46EF">
        <w:rPr>
          <w:szCs w:val="24"/>
        </w:rPr>
        <w:t>ț</w:t>
      </w:r>
      <w:r w:rsidRPr="00EE46EF">
        <w:rPr>
          <w:szCs w:val="24"/>
        </w:rPr>
        <w:t xml:space="preserve">ine Acela prin puterea </w:t>
      </w:r>
      <w:r w:rsidRPr="00EE46EF">
        <w:rPr>
          <w:szCs w:val="24"/>
        </w:rPr>
        <w:t>ș</w:t>
      </w:r>
      <w:r w:rsidRPr="00EE46EF">
        <w:rPr>
          <w:szCs w:val="24"/>
        </w:rPr>
        <w:t>i în</w:t>
      </w:r>
      <w:r w:rsidRPr="00EE46EF">
        <w:rPr>
          <w:szCs w:val="24"/>
        </w:rPr>
        <w:t>ț</w:t>
      </w:r>
      <w:r w:rsidRPr="00EE46EF">
        <w:rPr>
          <w:szCs w:val="24"/>
        </w:rPr>
        <w:t xml:space="preserve">elepciunea </w:t>
      </w:r>
    </w:p>
    <w:p w14:paraId="21327550" w14:textId="77777777" w:rsidR="00571BF1" w:rsidRPr="00EE46EF" w:rsidRDefault="00571BF1" w:rsidP="00571BF1">
      <w:pPr>
        <w:spacing w:after="240"/>
        <w:rPr>
          <w:szCs w:val="24"/>
        </w:rPr>
      </w:pPr>
      <w:r w:rsidRPr="00EE46EF">
        <w:rPr>
          <w:szCs w:val="24"/>
        </w:rPr>
        <w:t>Lui infinită, între diferitele fiin</w:t>
      </w:r>
      <w:r w:rsidRPr="00EE46EF">
        <w:rPr>
          <w:szCs w:val="24"/>
        </w:rPr>
        <w:t>ț</w:t>
      </w:r>
      <w:r w:rsidRPr="00EE46EF">
        <w:rPr>
          <w:szCs w:val="24"/>
        </w:rPr>
        <w:t xml:space="preserve">e ale celor ce sunt, legându-le ca un Făcător în </w:t>
      </w:r>
    </w:p>
    <w:p w14:paraId="27CB5222" w14:textId="77777777" w:rsidR="00571BF1" w:rsidRPr="00EE46EF" w:rsidRDefault="00571BF1" w:rsidP="00571BF1">
      <w:pPr>
        <w:spacing w:after="240"/>
        <w:rPr>
          <w:szCs w:val="24"/>
        </w:rPr>
      </w:pPr>
      <w:r w:rsidRPr="00EE46EF">
        <w:rPr>
          <w:szCs w:val="24"/>
        </w:rPr>
        <w:t xml:space="preserve">chip suprem cu Sine, o realizează </w:t>
      </w:r>
      <w:r w:rsidRPr="00EE46EF">
        <w:rPr>
          <w:szCs w:val="24"/>
        </w:rPr>
        <w:t>ș</w:t>
      </w:r>
      <w:r w:rsidRPr="00EE46EF">
        <w:rPr>
          <w:szCs w:val="24"/>
        </w:rPr>
        <w:t>i ea, legând în chip unitar pe credincio</w:t>
      </w:r>
      <w:r w:rsidRPr="00EE46EF">
        <w:rPr>
          <w:szCs w:val="24"/>
        </w:rPr>
        <w:t>ș</w:t>
      </w:r>
      <w:r w:rsidRPr="00EE46EF">
        <w:rPr>
          <w:szCs w:val="24"/>
        </w:rPr>
        <w:t xml:space="preserve">i </w:t>
      </w:r>
    </w:p>
    <w:p w14:paraId="3E1AB48C" w14:textId="77777777" w:rsidR="00571BF1" w:rsidRPr="00EE46EF" w:rsidRDefault="00571BF1" w:rsidP="00571BF1">
      <w:pPr>
        <w:spacing w:after="240"/>
        <w:rPr>
          <w:szCs w:val="24"/>
        </w:rPr>
      </w:pPr>
      <w:r w:rsidRPr="00EE46EF">
        <w:rPr>
          <w:szCs w:val="24"/>
        </w:rPr>
        <w:t xml:space="preserve">întreolaltă, prin harul </w:t>
      </w:r>
      <w:r w:rsidRPr="00EE46EF">
        <w:rPr>
          <w:szCs w:val="24"/>
        </w:rPr>
        <w:t>ș</w:t>
      </w:r>
      <w:r w:rsidRPr="00EE46EF">
        <w:rPr>
          <w:szCs w:val="24"/>
        </w:rPr>
        <w:t>i chemarea unică a credin</w:t>
      </w:r>
      <w:r w:rsidRPr="00EE46EF">
        <w:rPr>
          <w:szCs w:val="24"/>
        </w:rPr>
        <w:t>ț</w:t>
      </w:r>
      <w:r w:rsidRPr="00EE46EF">
        <w:rPr>
          <w:szCs w:val="24"/>
        </w:rPr>
        <w:t xml:space="preserve">ei, pe cei activi </w:t>
      </w:r>
      <w:r w:rsidRPr="00EE46EF">
        <w:rPr>
          <w:szCs w:val="24"/>
        </w:rPr>
        <w:t>ș</w:t>
      </w:r>
      <w:r w:rsidRPr="00EE46EF">
        <w:rPr>
          <w:szCs w:val="24"/>
        </w:rPr>
        <w:t>i virtuo</w:t>
      </w:r>
      <w:r w:rsidRPr="00EE46EF">
        <w:rPr>
          <w:szCs w:val="24"/>
        </w:rPr>
        <w:t>ș</w:t>
      </w:r>
      <w:r w:rsidRPr="00EE46EF">
        <w:rPr>
          <w:szCs w:val="24"/>
        </w:rPr>
        <w:t xml:space="preserve">i prin </w:t>
      </w:r>
    </w:p>
    <w:p w14:paraId="218D42AB" w14:textId="77777777" w:rsidR="00571BF1" w:rsidRPr="00EE46EF" w:rsidRDefault="00571BF1" w:rsidP="00571BF1">
      <w:pPr>
        <w:spacing w:after="240"/>
        <w:rPr>
          <w:szCs w:val="24"/>
        </w:rPr>
      </w:pPr>
      <w:r w:rsidRPr="00EE46EF">
        <w:rPr>
          <w:szCs w:val="24"/>
        </w:rPr>
        <w:t xml:space="preserve">identitatea voirii, iar pe cei contemplativi </w:t>
      </w:r>
      <w:r w:rsidRPr="00EE46EF">
        <w:rPr>
          <w:szCs w:val="24"/>
        </w:rPr>
        <w:t>ș</w:t>
      </w:r>
      <w:r w:rsidRPr="00EE46EF">
        <w:rPr>
          <w:szCs w:val="24"/>
        </w:rPr>
        <w:t>i gnostici prin acordul nesfâ</w:t>
      </w:r>
      <w:r w:rsidRPr="00EE46EF">
        <w:rPr>
          <w:szCs w:val="24"/>
        </w:rPr>
        <w:t>ș</w:t>
      </w:r>
      <w:r w:rsidRPr="00EE46EF">
        <w:rPr>
          <w:szCs w:val="24"/>
        </w:rPr>
        <w:t xml:space="preserve">iat </w:t>
      </w:r>
      <w:r w:rsidRPr="00EE46EF">
        <w:rPr>
          <w:szCs w:val="24"/>
        </w:rPr>
        <w:t>ș</w:t>
      </w:r>
      <w:r w:rsidRPr="00EE46EF">
        <w:rPr>
          <w:szCs w:val="24"/>
        </w:rPr>
        <w:t xml:space="preserve">i </w:t>
      </w:r>
    </w:p>
    <w:p w14:paraId="43434B80" w14:textId="77777777" w:rsidR="00571BF1" w:rsidRPr="00EE46EF" w:rsidRDefault="00571BF1" w:rsidP="00571BF1">
      <w:pPr>
        <w:spacing w:after="240"/>
        <w:rPr>
          <w:szCs w:val="24"/>
        </w:rPr>
      </w:pPr>
      <w:r w:rsidRPr="00EE46EF">
        <w:rPr>
          <w:szCs w:val="24"/>
        </w:rPr>
        <w:t xml:space="preserve">nedivizat al cugetului. </w:t>
      </w:r>
    </w:p>
    <w:p w14:paraId="07B43BE1" w14:textId="77777777" w:rsidR="00571BF1" w:rsidRPr="00EE46EF" w:rsidRDefault="00571BF1" w:rsidP="00571BF1">
      <w:pPr>
        <w:spacing w:after="240"/>
        <w:rPr>
          <w:szCs w:val="24"/>
        </w:rPr>
      </w:pPr>
      <w:r w:rsidRPr="00EE46EF">
        <w:rPr>
          <w:szCs w:val="24"/>
        </w:rPr>
        <w:t xml:space="preserve">Ea este </w:t>
      </w:r>
      <w:r w:rsidRPr="00EE46EF">
        <w:rPr>
          <w:szCs w:val="24"/>
        </w:rPr>
        <w:t>ș</w:t>
      </w:r>
      <w:r w:rsidRPr="00EE46EF">
        <w:rPr>
          <w:szCs w:val="24"/>
        </w:rPr>
        <w:t xml:space="preserve">i tip al cosmosului, al celui inteligibil </w:t>
      </w:r>
      <w:r w:rsidRPr="00EE46EF">
        <w:rPr>
          <w:szCs w:val="24"/>
        </w:rPr>
        <w:t>ș</w:t>
      </w:r>
      <w:r w:rsidRPr="00EE46EF">
        <w:rPr>
          <w:szCs w:val="24"/>
        </w:rPr>
        <w:t xml:space="preserve">i al celui sensibil, având ca </w:t>
      </w:r>
    </w:p>
    <w:p w14:paraId="2869DA11" w14:textId="77777777" w:rsidR="00571BF1" w:rsidRPr="00EE46EF" w:rsidRDefault="00571BF1" w:rsidP="00571BF1">
      <w:pPr>
        <w:spacing w:after="240"/>
        <w:rPr>
          <w:szCs w:val="24"/>
        </w:rPr>
      </w:pPr>
      <w:r w:rsidRPr="00EE46EF">
        <w:rPr>
          <w:szCs w:val="24"/>
        </w:rPr>
        <w:t xml:space="preserve">simbol al cosmosului inteligibil ierationul, iar al celui sensibil naosul. </w:t>
      </w:r>
    </w:p>
    <w:p w14:paraId="7FDF81E8" w14:textId="77777777" w:rsidR="00571BF1" w:rsidRPr="00EE46EF" w:rsidRDefault="00571BF1" w:rsidP="00571BF1">
      <w:pPr>
        <w:spacing w:after="240"/>
        <w:rPr>
          <w:szCs w:val="24"/>
        </w:rPr>
      </w:pPr>
      <w:r w:rsidRPr="00EE46EF">
        <w:rPr>
          <w:szCs w:val="24"/>
        </w:rPr>
        <w:t>Este iară</w:t>
      </w:r>
      <w:r w:rsidRPr="00EE46EF">
        <w:rPr>
          <w:szCs w:val="24"/>
        </w:rPr>
        <w:t>ș</w:t>
      </w:r>
      <w:r w:rsidRPr="00EE46EF">
        <w:rPr>
          <w:szCs w:val="24"/>
        </w:rPr>
        <w:t xml:space="preserve">i tip al omului, imitând sufletul prin ieration, iar trupul </w:t>
      </w:r>
    </w:p>
    <w:p w14:paraId="3C87A947" w14:textId="77777777" w:rsidR="00571BF1" w:rsidRPr="00EE46EF" w:rsidRDefault="00571BF1" w:rsidP="00571BF1">
      <w:pPr>
        <w:spacing w:after="240"/>
        <w:rPr>
          <w:szCs w:val="24"/>
        </w:rPr>
      </w:pPr>
      <w:r w:rsidRPr="00EE46EF">
        <w:rPr>
          <w:szCs w:val="24"/>
        </w:rPr>
        <w:t>înfă</w:t>
      </w:r>
      <w:r w:rsidRPr="00EE46EF">
        <w:rPr>
          <w:szCs w:val="24"/>
        </w:rPr>
        <w:t>ț</w:t>
      </w:r>
      <w:r w:rsidRPr="00EE46EF">
        <w:rPr>
          <w:szCs w:val="24"/>
        </w:rPr>
        <w:t>i</w:t>
      </w:r>
      <w:r w:rsidRPr="00EE46EF">
        <w:rPr>
          <w:szCs w:val="24"/>
        </w:rPr>
        <w:t>ș</w:t>
      </w:r>
      <w:r w:rsidRPr="00EE46EF">
        <w:rPr>
          <w:szCs w:val="24"/>
        </w:rPr>
        <w:t>ându</w:t>
      </w:r>
      <w:r w:rsidRPr="00EE46EF">
        <w:rPr>
          <w:szCs w:val="24"/>
        </w:rPr>
        <w:t>-l</w:t>
      </w:r>
      <w:r w:rsidRPr="00EE46EF">
        <w:rPr>
          <w:szCs w:val="24"/>
        </w:rPr>
        <w:t xml:space="preserve"> prin naos. Dar este </w:t>
      </w:r>
      <w:r w:rsidRPr="00EE46EF">
        <w:rPr>
          <w:szCs w:val="24"/>
        </w:rPr>
        <w:t>ș</w:t>
      </w:r>
      <w:r w:rsidRPr="00EE46EF">
        <w:rPr>
          <w:szCs w:val="24"/>
        </w:rPr>
        <w:t xml:space="preserve">i tip </w:t>
      </w:r>
      <w:r w:rsidRPr="00EE46EF">
        <w:rPr>
          <w:szCs w:val="24"/>
        </w:rPr>
        <w:t>ș</w:t>
      </w:r>
      <w:r w:rsidRPr="00EE46EF">
        <w:rPr>
          <w:szCs w:val="24"/>
        </w:rPr>
        <w:t>i icoană a trupului privit în el însu</w:t>
      </w:r>
      <w:r w:rsidRPr="00EE46EF">
        <w:rPr>
          <w:szCs w:val="24"/>
        </w:rPr>
        <w:t>ș</w:t>
      </w:r>
      <w:r w:rsidRPr="00EE46EF">
        <w:rPr>
          <w:szCs w:val="24"/>
        </w:rPr>
        <w:t xml:space="preserve">i, ca </w:t>
      </w:r>
    </w:p>
    <w:p w14:paraId="3B75D658" w14:textId="77777777" w:rsidR="00571BF1" w:rsidRPr="00EE46EF" w:rsidRDefault="00571BF1" w:rsidP="00571BF1">
      <w:pPr>
        <w:spacing w:after="240"/>
        <w:rPr>
          <w:szCs w:val="24"/>
        </w:rPr>
      </w:pPr>
      <w:r w:rsidRPr="00EE46EF">
        <w:rPr>
          <w:szCs w:val="24"/>
        </w:rPr>
        <w:t>una ce manifestă slava păr</w:t>
      </w:r>
      <w:r w:rsidRPr="00EE46EF">
        <w:rPr>
          <w:szCs w:val="24"/>
        </w:rPr>
        <w:t>ț</w:t>
      </w:r>
      <w:r w:rsidRPr="00EE46EF">
        <w:rPr>
          <w:szCs w:val="24"/>
        </w:rPr>
        <w:t>ii teoretice prin ieration, iar podoaba păr</w:t>
      </w:r>
      <w:r w:rsidRPr="00EE46EF">
        <w:rPr>
          <w:szCs w:val="24"/>
        </w:rPr>
        <w:t>ț</w:t>
      </w:r>
      <w:r w:rsidRPr="00EE46EF">
        <w:rPr>
          <w:szCs w:val="24"/>
        </w:rPr>
        <w:t xml:space="preserve">ii practice </w:t>
      </w:r>
    </w:p>
    <w:p w14:paraId="32ACC7BC" w14:textId="77777777" w:rsidR="00571BF1" w:rsidRPr="00EE46EF" w:rsidRDefault="00571BF1" w:rsidP="00571BF1">
      <w:pPr>
        <w:spacing w:after="240"/>
        <w:rPr>
          <w:szCs w:val="24"/>
        </w:rPr>
      </w:pPr>
      <w:r w:rsidRPr="00EE46EF">
        <w:rPr>
          <w:szCs w:val="24"/>
        </w:rPr>
        <w:t xml:space="preserve">având-o în naos. </w:t>
      </w:r>
    </w:p>
    <w:p w14:paraId="29774201" w14:textId="77777777" w:rsidR="00571BF1" w:rsidRPr="00EE46EF" w:rsidRDefault="00571BF1" w:rsidP="00571BF1">
      <w:pPr>
        <w:spacing w:after="240"/>
        <w:rPr>
          <w:szCs w:val="24"/>
        </w:rPr>
      </w:pPr>
      <w:r w:rsidRPr="00EE46EF">
        <w:rPr>
          <w:szCs w:val="24"/>
        </w:rPr>
        <w:t>Prima intrare a sfintei Liturghi săvâr</w:t>
      </w:r>
      <w:r w:rsidRPr="00EE46EF">
        <w:rPr>
          <w:szCs w:val="24"/>
        </w:rPr>
        <w:t>ș</w:t>
      </w:r>
      <w:r w:rsidRPr="00EE46EF">
        <w:rPr>
          <w:szCs w:val="24"/>
        </w:rPr>
        <w:t xml:space="preserve">ită în ea indică în general prima venire </w:t>
      </w:r>
    </w:p>
    <w:p w14:paraId="5F2BD782" w14:textId="77777777" w:rsidR="00571BF1" w:rsidRPr="00EE46EF" w:rsidRDefault="00571BF1" w:rsidP="00571BF1">
      <w:pPr>
        <w:spacing w:after="240"/>
        <w:rPr>
          <w:szCs w:val="24"/>
        </w:rPr>
      </w:pPr>
      <w:r w:rsidRPr="00EE46EF">
        <w:rPr>
          <w:szCs w:val="24"/>
        </w:rPr>
        <w:t>a Dumnezeului nostru, iar în special, întoarcerea celor ce sunt condu</w:t>
      </w:r>
      <w:r w:rsidRPr="00EE46EF">
        <w:rPr>
          <w:szCs w:val="24"/>
        </w:rPr>
        <w:t>ș</w:t>
      </w:r>
      <w:r w:rsidRPr="00EE46EF">
        <w:rPr>
          <w:szCs w:val="24"/>
        </w:rPr>
        <w:t xml:space="preserve">i de El, de la </w:t>
      </w:r>
    </w:p>
    <w:p w14:paraId="2FF78A71" w14:textId="77777777" w:rsidR="00571BF1" w:rsidRPr="00EE46EF" w:rsidRDefault="00571BF1" w:rsidP="00571BF1">
      <w:pPr>
        <w:spacing w:after="240"/>
        <w:rPr>
          <w:szCs w:val="24"/>
        </w:rPr>
      </w:pPr>
      <w:r w:rsidRPr="00EE46EF">
        <w:rPr>
          <w:szCs w:val="24"/>
        </w:rPr>
        <w:t>necredin</w:t>
      </w:r>
      <w:r w:rsidRPr="00EE46EF">
        <w:rPr>
          <w:szCs w:val="24"/>
        </w:rPr>
        <w:t>ț</w:t>
      </w:r>
      <w:r w:rsidRPr="00EE46EF">
        <w:rPr>
          <w:szCs w:val="24"/>
        </w:rPr>
        <w:t>ă la credin</w:t>
      </w:r>
      <w:r w:rsidRPr="00EE46EF">
        <w:rPr>
          <w:szCs w:val="24"/>
        </w:rPr>
        <w:t>ț</w:t>
      </w:r>
      <w:r w:rsidRPr="00EE46EF">
        <w:rPr>
          <w:szCs w:val="24"/>
        </w:rPr>
        <w:t xml:space="preserve">ă </w:t>
      </w:r>
      <w:r w:rsidRPr="00EE46EF">
        <w:rPr>
          <w:szCs w:val="24"/>
        </w:rPr>
        <w:t>ș</w:t>
      </w:r>
      <w:r w:rsidRPr="00EE46EF">
        <w:rPr>
          <w:szCs w:val="24"/>
        </w:rPr>
        <w:t>i de la păcăto</w:t>
      </w:r>
      <w:r w:rsidRPr="00EE46EF">
        <w:rPr>
          <w:szCs w:val="24"/>
        </w:rPr>
        <w:t>ș</w:t>
      </w:r>
      <w:r w:rsidRPr="00EE46EF">
        <w:rPr>
          <w:szCs w:val="24"/>
        </w:rPr>
        <w:t xml:space="preserve">enie la virtute. </w:t>
      </w:r>
    </w:p>
    <w:p w14:paraId="4686E053" w14:textId="77777777" w:rsidR="00571BF1" w:rsidRPr="00EE46EF" w:rsidRDefault="00571BF1" w:rsidP="00571BF1">
      <w:pPr>
        <w:spacing w:after="240"/>
        <w:rPr>
          <w:szCs w:val="24"/>
        </w:rPr>
      </w:pPr>
      <w:r w:rsidRPr="00EE46EF">
        <w:rPr>
          <w:szCs w:val="24"/>
        </w:rPr>
        <w:lastRenderedPageBreak/>
        <w:t>Citirile de după aceea, enun</w:t>
      </w:r>
      <w:r w:rsidRPr="00EE46EF">
        <w:rPr>
          <w:szCs w:val="24"/>
        </w:rPr>
        <w:t>ț</w:t>
      </w:r>
      <w:r w:rsidRPr="00EE46EF">
        <w:rPr>
          <w:szCs w:val="24"/>
        </w:rPr>
        <w:t xml:space="preserve">ă în general voile </w:t>
      </w:r>
      <w:r w:rsidRPr="00EE46EF">
        <w:rPr>
          <w:szCs w:val="24"/>
        </w:rPr>
        <w:t>ș</w:t>
      </w:r>
      <w:r w:rsidRPr="00EE46EF">
        <w:rPr>
          <w:szCs w:val="24"/>
        </w:rPr>
        <w:t>i sfaturile dumnezee</w:t>
      </w:r>
      <w:r w:rsidRPr="00EE46EF">
        <w:rPr>
          <w:szCs w:val="24"/>
        </w:rPr>
        <w:t>ș</w:t>
      </w:r>
      <w:r w:rsidRPr="00EE46EF">
        <w:rPr>
          <w:szCs w:val="24"/>
        </w:rPr>
        <w:t xml:space="preserve">ti, </w:t>
      </w:r>
    </w:p>
    <w:p w14:paraId="3F58B0BC" w14:textId="77777777" w:rsidR="00571BF1" w:rsidRPr="00EE46EF" w:rsidRDefault="00571BF1" w:rsidP="00571BF1">
      <w:pPr>
        <w:spacing w:after="240"/>
        <w:rPr>
          <w:szCs w:val="24"/>
        </w:rPr>
      </w:pPr>
      <w:r w:rsidRPr="00EE46EF">
        <w:rPr>
          <w:szCs w:val="24"/>
        </w:rPr>
        <w:t>potrivit cărora trebuie să-</w:t>
      </w:r>
      <w:r w:rsidRPr="00EE46EF">
        <w:rPr>
          <w:szCs w:val="24"/>
        </w:rPr>
        <w:t>ș</w:t>
      </w:r>
      <w:r w:rsidRPr="00EE46EF">
        <w:rPr>
          <w:szCs w:val="24"/>
        </w:rPr>
        <w:t xml:space="preserve">i îndrume </w:t>
      </w:r>
      <w:r w:rsidRPr="00EE46EF">
        <w:rPr>
          <w:szCs w:val="24"/>
        </w:rPr>
        <w:t>ș</w:t>
      </w:r>
      <w:r w:rsidRPr="00EE46EF">
        <w:rPr>
          <w:szCs w:val="24"/>
        </w:rPr>
        <w:t>i să-</w:t>
      </w:r>
      <w:r w:rsidRPr="00EE46EF">
        <w:rPr>
          <w:szCs w:val="24"/>
        </w:rPr>
        <w:t>ș</w:t>
      </w:r>
      <w:r w:rsidRPr="00EE46EF">
        <w:rPr>
          <w:szCs w:val="24"/>
        </w:rPr>
        <w:t>i poarte to</w:t>
      </w:r>
      <w:r w:rsidRPr="00EE46EF">
        <w:rPr>
          <w:szCs w:val="24"/>
        </w:rPr>
        <w:t>ț</w:t>
      </w:r>
      <w:r w:rsidRPr="00EE46EF">
        <w:rPr>
          <w:szCs w:val="24"/>
        </w:rPr>
        <w:t>i via</w:t>
      </w:r>
      <w:r w:rsidRPr="00EE46EF">
        <w:rPr>
          <w:szCs w:val="24"/>
        </w:rPr>
        <w:t>ț</w:t>
      </w:r>
      <w:r w:rsidRPr="00EE46EF">
        <w:rPr>
          <w:szCs w:val="24"/>
        </w:rPr>
        <w:t xml:space="preserve">a; iar în special </w:t>
      </w:r>
    </w:p>
    <w:p w14:paraId="4880FB4E" w14:textId="77777777" w:rsidR="00571BF1" w:rsidRPr="00EE46EF" w:rsidRDefault="00571BF1" w:rsidP="00571BF1">
      <w:pPr>
        <w:spacing w:after="240"/>
        <w:rPr>
          <w:szCs w:val="24"/>
        </w:rPr>
      </w:pPr>
      <w:r w:rsidRPr="00EE46EF">
        <w:rPr>
          <w:szCs w:val="24"/>
        </w:rPr>
        <w:t>învă</w:t>
      </w:r>
      <w:r w:rsidRPr="00EE46EF">
        <w:rPr>
          <w:szCs w:val="24"/>
        </w:rPr>
        <w:t>ț</w:t>
      </w:r>
      <w:r w:rsidRPr="00EE46EF">
        <w:rPr>
          <w:szCs w:val="24"/>
        </w:rPr>
        <w:t xml:space="preserve">ătura </w:t>
      </w:r>
      <w:r w:rsidRPr="00EE46EF">
        <w:rPr>
          <w:szCs w:val="24"/>
        </w:rPr>
        <w:t>ș</w:t>
      </w:r>
      <w:r w:rsidRPr="00EE46EF">
        <w:rPr>
          <w:szCs w:val="24"/>
        </w:rPr>
        <w:t>i înaintarea în credin</w:t>
      </w:r>
      <w:r w:rsidRPr="00EE46EF">
        <w:rPr>
          <w:szCs w:val="24"/>
        </w:rPr>
        <w:t>ț</w:t>
      </w:r>
      <w:r w:rsidRPr="00EE46EF">
        <w:rPr>
          <w:szCs w:val="24"/>
        </w:rPr>
        <w:t xml:space="preserve">ă a celor ce au crezut </w:t>
      </w:r>
      <w:r w:rsidRPr="00EE46EF">
        <w:rPr>
          <w:szCs w:val="24"/>
        </w:rPr>
        <w:t>ș</w:t>
      </w:r>
      <w:r w:rsidRPr="00EE46EF">
        <w:rPr>
          <w:szCs w:val="24"/>
        </w:rPr>
        <w:t>i dispozi</w:t>
      </w:r>
      <w:r w:rsidRPr="00EE46EF">
        <w:rPr>
          <w:szCs w:val="24"/>
        </w:rPr>
        <w:t>ț</w:t>
      </w:r>
      <w:r w:rsidRPr="00EE46EF">
        <w:rPr>
          <w:szCs w:val="24"/>
        </w:rPr>
        <w:t xml:space="preserve">ia întărită spre </w:t>
      </w:r>
    </w:p>
    <w:p w14:paraId="1735C577" w14:textId="77777777" w:rsidR="00571BF1" w:rsidRPr="00EE46EF" w:rsidRDefault="00571BF1" w:rsidP="00571BF1">
      <w:pPr>
        <w:spacing w:after="240"/>
        <w:rPr>
          <w:szCs w:val="24"/>
        </w:rPr>
      </w:pPr>
      <w:r w:rsidRPr="00EE46EF">
        <w:rPr>
          <w:szCs w:val="24"/>
        </w:rPr>
        <w:t>virtute a celor activi, prin care, conformându-se legii dumnezee</w:t>
      </w:r>
      <w:r w:rsidRPr="00EE46EF">
        <w:rPr>
          <w:szCs w:val="24"/>
        </w:rPr>
        <w:t>ș</w:t>
      </w:r>
      <w:r w:rsidRPr="00EE46EF">
        <w:rPr>
          <w:szCs w:val="24"/>
        </w:rPr>
        <w:t xml:space="preserve">ti a poruncilor, </w:t>
      </w:r>
    </w:p>
    <w:p w14:paraId="04E52FD0" w14:textId="77777777" w:rsidR="00571BF1" w:rsidRPr="00EE46EF" w:rsidRDefault="00571BF1" w:rsidP="00571BF1">
      <w:pPr>
        <w:spacing w:after="240"/>
        <w:rPr>
          <w:szCs w:val="24"/>
        </w:rPr>
      </w:pPr>
      <w:r w:rsidRPr="00EE46EF">
        <w:rPr>
          <w:szCs w:val="24"/>
        </w:rPr>
        <w:t>stau cu bărbă</w:t>
      </w:r>
      <w:r w:rsidRPr="00EE46EF">
        <w:rPr>
          <w:szCs w:val="24"/>
        </w:rPr>
        <w:t>ț</w:t>
      </w:r>
      <w:r w:rsidRPr="00EE46EF">
        <w:rPr>
          <w:szCs w:val="24"/>
        </w:rPr>
        <w:t xml:space="preserve">ie </w:t>
      </w:r>
      <w:r w:rsidRPr="00EE46EF">
        <w:rPr>
          <w:szCs w:val="24"/>
        </w:rPr>
        <w:t>ș</w:t>
      </w:r>
      <w:r w:rsidRPr="00EE46EF">
        <w:rPr>
          <w:szCs w:val="24"/>
        </w:rPr>
        <w:t>i cu neclintire împotriva me</w:t>
      </w:r>
      <w:r w:rsidRPr="00EE46EF">
        <w:rPr>
          <w:szCs w:val="24"/>
        </w:rPr>
        <w:t>ș</w:t>
      </w:r>
      <w:r w:rsidRPr="00EE46EF">
        <w:rPr>
          <w:szCs w:val="24"/>
        </w:rPr>
        <w:t>te</w:t>
      </w:r>
      <w:r w:rsidRPr="00EE46EF">
        <w:rPr>
          <w:szCs w:val="24"/>
        </w:rPr>
        <w:t>ș</w:t>
      </w:r>
      <w:r w:rsidRPr="00EE46EF">
        <w:rPr>
          <w:szCs w:val="24"/>
        </w:rPr>
        <w:t xml:space="preserve">ugirilor diavolului </w:t>
      </w:r>
      <w:r w:rsidRPr="00EE46EF">
        <w:rPr>
          <w:szCs w:val="24"/>
        </w:rPr>
        <w:t>ș</w:t>
      </w:r>
      <w:r w:rsidRPr="00EE46EF">
        <w:rPr>
          <w:szCs w:val="24"/>
        </w:rPr>
        <w:t xml:space="preserve">i scapă de </w:t>
      </w:r>
    </w:p>
    <w:p w14:paraId="67680046" w14:textId="77777777" w:rsidR="00571BF1" w:rsidRPr="00EE46EF" w:rsidRDefault="00571BF1" w:rsidP="00571BF1">
      <w:pPr>
        <w:spacing w:after="240"/>
        <w:rPr>
          <w:szCs w:val="24"/>
        </w:rPr>
      </w:pPr>
      <w:r w:rsidRPr="00EE46EF">
        <w:rPr>
          <w:szCs w:val="24"/>
        </w:rPr>
        <w:t>lucrările vrăjma</w:t>
      </w:r>
      <w:r w:rsidRPr="00EE46EF">
        <w:rPr>
          <w:szCs w:val="24"/>
        </w:rPr>
        <w:t>ș</w:t>
      </w:r>
      <w:r w:rsidRPr="00EE46EF">
        <w:rPr>
          <w:szCs w:val="24"/>
        </w:rPr>
        <w:t>e; de asemenea, indică deprinderea întru contempla</w:t>
      </w:r>
      <w:r w:rsidRPr="00EE46EF">
        <w:rPr>
          <w:szCs w:val="24"/>
        </w:rPr>
        <w:t>ț</w:t>
      </w:r>
      <w:r w:rsidRPr="00EE46EF">
        <w:rPr>
          <w:szCs w:val="24"/>
        </w:rPr>
        <w:t xml:space="preserve">ie a celor </w:t>
      </w:r>
    </w:p>
    <w:p w14:paraId="1BDF62BC" w14:textId="77777777" w:rsidR="00571BF1" w:rsidRPr="00EE46EF" w:rsidRDefault="00571BF1" w:rsidP="00571BF1">
      <w:pPr>
        <w:spacing w:after="240"/>
        <w:rPr>
          <w:szCs w:val="24"/>
        </w:rPr>
      </w:pPr>
      <w:r w:rsidRPr="00EE46EF">
        <w:rPr>
          <w:szCs w:val="24"/>
        </w:rPr>
        <w:t>gnostici, prin care, culegând după putere sensurile duhovnice</w:t>
      </w:r>
      <w:r w:rsidRPr="00EE46EF">
        <w:rPr>
          <w:szCs w:val="24"/>
        </w:rPr>
        <w:t>ș</w:t>
      </w:r>
      <w:r w:rsidRPr="00EE46EF">
        <w:rPr>
          <w:szCs w:val="24"/>
        </w:rPr>
        <w:t xml:space="preserve">ti ale lucrurilor </w:t>
      </w:r>
    </w:p>
    <w:p w14:paraId="63DB8FF3" w14:textId="77777777" w:rsidR="00571BF1" w:rsidRPr="00EE46EF" w:rsidRDefault="00571BF1" w:rsidP="00571BF1">
      <w:pPr>
        <w:spacing w:after="240"/>
        <w:rPr>
          <w:szCs w:val="24"/>
        </w:rPr>
      </w:pPr>
      <w:r w:rsidRPr="00EE46EF">
        <w:rPr>
          <w:szCs w:val="24"/>
        </w:rPr>
        <w:t xml:space="preserve">sensibile </w:t>
      </w:r>
      <w:r w:rsidRPr="00EE46EF">
        <w:rPr>
          <w:szCs w:val="24"/>
        </w:rPr>
        <w:t>ș</w:t>
      </w:r>
      <w:r w:rsidRPr="00EE46EF">
        <w:rPr>
          <w:szCs w:val="24"/>
        </w:rPr>
        <w:t>i ale Providen</w:t>
      </w:r>
      <w:r w:rsidRPr="00EE46EF">
        <w:rPr>
          <w:szCs w:val="24"/>
        </w:rPr>
        <w:t>ț</w:t>
      </w:r>
      <w:r w:rsidRPr="00EE46EF">
        <w:rPr>
          <w:szCs w:val="24"/>
        </w:rPr>
        <w:t>ei referitoare la ele, sunt du</w:t>
      </w:r>
      <w:r w:rsidRPr="00EE46EF">
        <w:rPr>
          <w:szCs w:val="24"/>
        </w:rPr>
        <w:t>ș</w:t>
      </w:r>
      <w:r w:rsidRPr="00EE46EF">
        <w:rPr>
          <w:szCs w:val="24"/>
        </w:rPr>
        <w:t xml:space="preserve">i fără rătăcire spre adevăr. </w:t>
      </w:r>
    </w:p>
    <w:p w14:paraId="792E4C51" w14:textId="77777777" w:rsidR="00571BF1" w:rsidRPr="00EE46EF" w:rsidRDefault="00571BF1" w:rsidP="00571BF1">
      <w:pPr>
        <w:spacing w:after="240"/>
        <w:rPr>
          <w:szCs w:val="24"/>
        </w:rPr>
      </w:pPr>
      <w:r w:rsidRPr="00EE46EF">
        <w:rPr>
          <w:szCs w:val="24"/>
        </w:rPr>
        <w:t>Modulările dumnezee</w:t>
      </w:r>
      <w:r w:rsidRPr="00EE46EF">
        <w:rPr>
          <w:szCs w:val="24"/>
        </w:rPr>
        <w:t>ș</w:t>
      </w:r>
      <w:r w:rsidRPr="00EE46EF">
        <w:rPr>
          <w:szCs w:val="24"/>
        </w:rPr>
        <w:t xml:space="preserve">ti ale cântărilor sugerează plăcerea </w:t>
      </w:r>
      <w:r w:rsidRPr="00EE46EF">
        <w:rPr>
          <w:szCs w:val="24"/>
        </w:rPr>
        <w:t>ș</w:t>
      </w:r>
      <w:r w:rsidRPr="00EE46EF">
        <w:rPr>
          <w:szCs w:val="24"/>
        </w:rPr>
        <w:t xml:space="preserve">i desfătarea </w:t>
      </w:r>
    </w:p>
    <w:p w14:paraId="0032C6FA" w14:textId="77777777" w:rsidR="00571BF1" w:rsidRPr="00EE46EF" w:rsidRDefault="00571BF1" w:rsidP="00571BF1">
      <w:pPr>
        <w:spacing w:after="240"/>
        <w:rPr>
          <w:szCs w:val="24"/>
        </w:rPr>
      </w:pPr>
      <w:r w:rsidRPr="00EE46EF">
        <w:rPr>
          <w:szCs w:val="24"/>
        </w:rPr>
        <w:t xml:space="preserve">dumnezeiască, produse în sufletele tuturor, prin care, întărindu-se tainic, uită </w:t>
      </w:r>
    </w:p>
    <w:p w14:paraId="37080890" w14:textId="77777777" w:rsidR="00571BF1" w:rsidRPr="00EE46EF" w:rsidRDefault="00571BF1" w:rsidP="00571BF1">
      <w:pPr>
        <w:spacing w:after="240"/>
        <w:rPr>
          <w:szCs w:val="24"/>
        </w:rPr>
      </w:pPr>
      <w:r w:rsidRPr="00EE46EF">
        <w:rPr>
          <w:szCs w:val="24"/>
        </w:rPr>
        <w:t>ostenelile trecute ale virtu</w:t>
      </w:r>
      <w:r w:rsidRPr="00EE46EF">
        <w:rPr>
          <w:szCs w:val="24"/>
        </w:rPr>
        <w:t>ț</w:t>
      </w:r>
      <w:r w:rsidRPr="00EE46EF">
        <w:rPr>
          <w:szCs w:val="24"/>
        </w:rPr>
        <w:t xml:space="preserve">ii </w:t>
      </w:r>
      <w:r w:rsidRPr="00EE46EF">
        <w:rPr>
          <w:szCs w:val="24"/>
        </w:rPr>
        <w:t>ș</w:t>
      </w:r>
      <w:r w:rsidRPr="00EE46EF">
        <w:rPr>
          <w:szCs w:val="24"/>
        </w:rPr>
        <w:t>i se aprind de dorin</w:t>
      </w:r>
      <w:r w:rsidRPr="00EE46EF">
        <w:rPr>
          <w:szCs w:val="24"/>
        </w:rPr>
        <w:t>ț</w:t>
      </w:r>
      <w:r w:rsidRPr="00EE46EF">
        <w:rPr>
          <w:szCs w:val="24"/>
        </w:rPr>
        <w:t>a puternică a bunătă</w:t>
      </w:r>
      <w:r w:rsidRPr="00EE46EF">
        <w:rPr>
          <w:szCs w:val="24"/>
        </w:rPr>
        <w:t>ț</w:t>
      </w:r>
      <w:r w:rsidRPr="00EE46EF">
        <w:rPr>
          <w:szCs w:val="24"/>
        </w:rPr>
        <w:t xml:space="preserve">ilor </w:t>
      </w:r>
    </w:p>
    <w:p w14:paraId="4A3D4871" w14:textId="77777777" w:rsidR="00571BF1" w:rsidRPr="00EE46EF" w:rsidRDefault="00571BF1" w:rsidP="00571BF1">
      <w:pPr>
        <w:spacing w:after="240"/>
        <w:rPr>
          <w:szCs w:val="24"/>
        </w:rPr>
      </w:pPr>
      <w:r w:rsidRPr="00EE46EF">
        <w:rPr>
          <w:szCs w:val="24"/>
        </w:rPr>
        <w:t>dumnezee</w:t>
      </w:r>
      <w:r w:rsidRPr="00EE46EF">
        <w:rPr>
          <w:szCs w:val="24"/>
        </w:rPr>
        <w:t>ș</w:t>
      </w:r>
      <w:r w:rsidRPr="00EE46EF">
        <w:rPr>
          <w:szCs w:val="24"/>
        </w:rPr>
        <w:t xml:space="preserve">ti </w:t>
      </w:r>
      <w:r w:rsidRPr="00EE46EF">
        <w:rPr>
          <w:szCs w:val="24"/>
        </w:rPr>
        <w:t>ș</w:t>
      </w:r>
      <w:r w:rsidRPr="00EE46EF">
        <w:rPr>
          <w:szCs w:val="24"/>
        </w:rPr>
        <w:t xml:space="preserve">i nestricăcioase pe care nu le au încă. </w:t>
      </w:r>
    </w:p>
    <w:p w14:paraId="2C10EDE5" w14:textId="77777777" w:rsidR="00571BF1" w:rsidRPr="00EE46EF" w:rsidRDefault="00571BF1" w:rsidP="00571BF1">
      <w:pPr>
        <w:spacing w:after="240"/>
        <w:rPr>
          <w:szCs w:val="24"/>
        </w:rPr>
      </w:pPr>
      <w:r w:rsidRPr="00EE46EF">
        <w:rPr>
          <w:szCs w:val="24"/>
        </w:rPr>
        <w:t>Sfânta Evanghelie este în general simbolul sfâr</w:t>
      </w:r>
      <w:r w:rsidRPr="00EE46EF">
        <w:rPr>
          <w:szCs w:val="24"/>
        </w:rPr>
        <w:t>ș</w:t>
      </w:r>
      <w:r w:rsidRPr="00EE46EF">
        <w:rPr>
          <w:szCs w:val="24"/>
        </w:rPr>
        <w:t xml:space="preserve">itului lumii acesteia, iar în </w:t>
      </w:r>
    </w:p>
    <w:p w14:paraId="208331AD" w14:textId="77777777" w:rsidR="00571BF1" w:rsidRPr="00EE46EF" w:rsidRDefault="00571BF1" w:rsidP="00571BF1">
      <w:pPr>
        <w:spacing w:after="240"/>
        <w:rPr>
          <w:szCs w:val="24"/>
        </w:rPr>
      </w:pPr>
      <w:r w:rsidRPr="00EE46EF">
        <w:rPr>
          <w:szCs w:val="24"/>
        </w:rPr>
        <w:t>special indică desfin</w:t>
      </w:r>
      <w:r w:rsidRPr="00EE46EF">
        <w:rPr>
          <w:szCs w:val="24"/>
        </w:rPr>
        <w:t>ț</w:t>
      </w:r>
      <w:r w:rsidRPr="00EE46EF">
        <w:rPr>
          <w:szCs w:val="24"/>
        </w:rPr>
        <w:t xml:space="preserve">area totală a vechii rătăciri în cei ce au crezut, mortificarea </w:t>
      </w:r>
      <w:r w:rsidRPr="00EE46EF">
        <w:rPr>
          <w:szCs w:val="24"/>
        </w:rPr>
        <w:t>ș</w:t>
      </w:r>
      <w:r w:rsidRPr="00EE46EF">
        <w:rPr>
          <w:szCs w:val="24"/>
        </w:rPr>
        <w:t xml:space="preserve">i </w:t>
      </w:r>
    </w:p>
    <w:p w14:paraId="64157843" w14:textId="77777777" w:rsidR="00571BF1" w:rsidRPr="00EE46EF" w:rsidRDefault="00571BF1" w:rsidP="00571BF1">
      <w:pPr>
        <w:spacing w:after="240"/>
        <w:rPr>
          <w:szCs w:val="24"/>
        </w:rPr>
      </w:pPr>
      <w:r w:rsidRPr="00EE46EF">
        <w:rPr>
          <w:szCs w:val="24"/>
        </w:rPr>
        <w:t>sfâr</w:t>
      </w:r>
      <w:r w:rsidRPr="00EE46EF">
        <w:rPr>
          <w:szCs w:val="24"/>
        </w:rPr>
        <w:t>ș</w:t>
      </w:r>
      <w:r w:rsidRPr="00EE46EF">
        <w:rPr>
          <w:szCs w:val="24"/>
        </w:rPr>
        <w:t xml:space="preserve">itul legii </w:t>
      </w:r>
      <w:r w:rsidRPr="00EE46EF">
        <w:rPr>
          <w:szCs w:val="24"/>
        </w:rPr>
        <w:t>ș</w:t>
      </w:r>
      <w:r w:rsidRPr="00EE46EF">
        <w:rPr>
          <w:szCs w:val="24"/>
        </w:rPr>
        <w:t xml:space="preserve">i al cugetului trupesc în cei activi, </w:t>
      </w:r>
      <w:r w:rsidRPr="00EE46EF">
        <w:rPr>
          <w:szCs w:val="24"/>
        </w:rPr>
        <w:t>ș</w:t>
      </w:r>
      <w:r w:rsidRPr="00EE46EF">
        <w:rPr>
          <w:szCs w:val="24"/>
        </w:rPr>
        <w:t xml:space="preserve">i concentrarea </w:t>
      </w:r>
      <w:r w:rsidRPr="00EE46EF">
        <w:rPr>
          <w:szCs w:val="24"/>
        </w:rPr>
        <w:t>ș</w:t>
      </w:r>
      <w:r w:rsidRPr="00EE46EF">
        <w:rPr>
          <w:szCs w:val="24"/>
        </w:rPr>
        <w:t xml:space="preserve">i referirea </w:t>
      </w:r>
    </w:p>
    <w:p w14:paraId="26B387F2" w14:textId="77777777" w:rsidR="00571BF1" w:rsidRPr="00EE46EF" w:rsidRDefault="00571BF1" w:rsidP="00571BF1">
      <w:pPr>
        <w:spacing w:after="240"/>
        <w:rPr>
          <w:szCs w:val="24"/>
        </w:rPr>
      </w:pPr>
      <w:r w:rsidRPr="00EE46EF">
        <w:rPr>
          <w:szCs w:val="24"/>
        </w:rPr>
        <w:t xml:space="preserve">multelor </w:t>
      </w:r>
      <w:r w:rsidRPr="00EE46EF">
        <w:rPr>
          <w:szCs w:val="24"/>
        </w:rPr>
        <w:t>ș</w:t>
      </w:r>
      <w:r w:rsidRPr="00EE46EF">
        <w:rPr>
          <w:szCs w:val="24"/>
        </w:rPr>
        <w:t>i diferitelor ra</w:t>
      </w:r>
      <w:r w:rsidRPr="00EE46EF">
        <w:rPr>
          <w:szCs w:val="24"/>
        </w:rPr>
        <w:t>ț</w:t>
      </w:r>
      <w:r w:rsidRPr="00EE46EF">
        <w:rPr>
          <w:szCs w:val="24"/>
        </w:rPr>
        <w:t>iuni spre Ra</w:t>
      </w:r>
      <w:r w:rsidRPr="00EE46EF">
        <w:rPr>
          <w:szCs w:val="24"/>
        </w:rPr>
        <w:t>ț</w:t>
      </w:r>
      <w:r w:rsidRPr="00EE46EF">
        <w:rPr>
          <w:szCs w:val="24"/>
        </w:rPr>
        <w:t xml:space="preserve">iunea cea mai cuprinzătoare în cei gnostici, </w:t>
      </w:r>
    </w:p>
    <w:p w14:paraId="50730E14" w14:textId="77777777" w:rsidR="00571BF1" w:rsidRPr="00EE46EF" w:rsidRDefault="00571BF1" w:rsidP="00571BF1">
      <w:pPr>
        <w:spacing w:after="240"/>
        <w:rPr>
          <w:szCs w:val="24"/>
        </w:rPr>
      </w:pPr>
      <w:r w:rsidRPr="00EE46EF">
        <w:rPr>
          <w:szCs w:val="24"/>
        </w:rPr>
        <w:t>sfâr</w:t>
      </w:r>
      <w:r w:rsidRPr="00EE46EF">
        <w:rPr>
          <w:szCs w:val="24"/>
        </w:rPr>
        <w:t>ș</w:t>
      </w:r>
      <w:r w:rsidRPr="00EE46EF">
        <w:rPr>
          <w:szCs w:val="24"/>
        </w:rPr>
        <w:t xml:space="preserve">indu-se </w:t>
      </w:r>
      <w:r w:rsidRPr="00EE46EF">
        <w:rPr>
          <w:szCs w:val="24"/>
        </w:rPr>
        <w:t>ș</w:t>
      </w:r>
      <w:r w:rsidRPr="00EE46EF">
        <w:rPr>
          <w:szCs w:val="24"/>
        </w:rPr>
        <w:t>i terminându-se în ei contempla</w:t>
      </w:r>
      <w:r w:rsidRPr="00EE46EF">
        <w:rPr>
          <w:szCs w:val="24"/>
        </w:rPr>
        <w:t>ț</w:t>
      </w:r>
      <w:r w:rsidRPr="00EE46EF">
        <w:rPr>
          <w:szCs w:val="24"/>
        </w:rPr>
        <w:t>ia naturală amănun</w:t>
      </w:r>
      <w:r w:rsidRPr="00EE46EF">
        <w:rPr>
          <w:szCs w:val="24"/>
        </w:rPr>
        <w:t>ț</w:t>
      </w:r>
      <w:r w:rsidRPr="00EE46EF">
        <w:rPr>
          <w:szCs w:val="24"/>
        </w:rPr>
        <w:t xml:space="preserve">ită </w:t>
      </w:r>
      <w:r w:rsidRPr="00EE46EF">
        <w:rPr>
          <w:szCs w:val="24"/>
        </w:rPr>
        <w:t>ș</w:t>
      </w:r>
      <w:r w:rsidRPr="00EE46EF">
        <w:rPr>
          <w:szCs w:val="24"/>
        </w:rPr>
        <w:t xml:space="preserve">i variată. </w:t>
      </w:r>
    </w:p>
    <w:p w14:paraId="68EFF3D3" w14:textId="77777777" w:rsidR="00571BF1" w:rsidRPr="00EE46EF" w:rsidRDefault="00571BF1" w:rsidP="00571BF1">
      <w:pPr>
        <w:spacing w:after="240"/>
        <w:rPr>
          <w:szCs w:val="24"/>
        </w:rPr>
      </w:pPr>
      <w:r w:rsidRPr="00EE46EF">
        <w:rPr>
          <w:szCs w:val="24"/>
        </w:rPr>
        <w:t xml:space="preserve">Coborârea arhiereului de pe tron </w:t>
      </w:r>
      <w:r w:rsidRPr="00EE46EF">
        <w:rPr>
          <w:szCs w:val="24"/>
        </w:rPr>
        <w:t>ș</w:t>
      </w:r>
      <w:r w:rsidRPr="00EE46EF">
        <w:rPr>
          <w:szCs w:val="24"/>
        </w:rPr>
        <w:t xml:space="preserve">i scoaterea catehumenilor afară, înseamnă </w:t>
      </w:r>
    </w:p>
    <w:p w14:paraId="5869C855" w14:textId="77777777" w:rsidR="00571BF1" w:rsidRPr="00EE46EF" w:rsidRDefault="00571BF1" w:rsidP="00571BF1">
      <w:pPr>
        <w:spacing w:after="240"/>
        <w:rPr>
          <w:szCs w:val="24"/>
        </w:rPr>
      </w:pPr>
      <w:r w:rsidRPr="00EE46EF">
        <w:rPr>
          <w:szCs w:val="24"/>
        </w:rPr>
        <w:t xml:space="preserve">în general a doua venire din cer a marelui Dumnezeu </w:t>
      </w:r>
      <w:r w:rsidRPr="00EE46EF">
        <w:rPr>
          <w:szCs w:val="24"/>
        </w:rPr>
        <w:t>ș</w:t>
      </w:r>
      <w:r w:rsidRPr="00EE46EF">
        <w:rPr>
          <w:szCs w:val="24"/>
        </w:rPr>
        <w:t xml:space="preserve">i Mântuitorului nostru Iisus </w:t>
      </w:r>
    </w:p>
    <w:p w14:paraId="6D37472F" w14:textId="77777777" w:rsidR="00571BF1" w:rsidRPr="00EE46EF" w:rsidRDefault="00571BF1" w:rsidP="00571BF1">
      <w:pPr>
        <w:spacing w:after="240"/>
        <w:rPr>
          <w:szCs w:val="24"/>
        </w:rPr>
      </w:pPr>
      <w:r w:rsidRPr="00EE46EF">
        <w:rPr>
          <w:szCs w:val="24"/>
        </w:rPr>
        <w:t xml:space="preserve">Hristos </w:t>
      </w:r>
      <w:r w:rsidRPr="00EE46EF">
        <w:rPr>
          <w:szCs w:val="24"/>
        </w:rPr>
        <w:t>ș</w:t>
      </w:r>
      <w:r w:rsidRPr="00EE46EF">
        <w:rPr>
          <w:szCs w:val="24"/>
        </w:rPr>
        <w:t>i despăr</w:t>
      </w:r>
      <w:r w:rsidRPr="00EE46EF">
        <w:rPr>
          <w:szCs w:val="24"/>
        </w:rPr>
        <w:t>ț</w:t>
      </w:r>
      <w:r w:rsidRPr="00EE46EF">
        <w:rPr>
          <w:szCs w:val="24"/>
        </w:rPr>
        <w:t>irea păcăto</w:t>
      </w:r>
      <w:r w:rsidRPr="00EE46EF">
        <w:rPr>
          <w:szCs w:val="24"/>
        </w:rPr>
        <w:t>ș</w:t>
      </w:r>
      <w:r w:rsidRPr="00EE46EF">
        <w:rPr>
          <w:szCs w:val="24"/>
        </w:rPr>
        <w:t>ilor de cei sfin</w:t>
      </w:r>
      <w:r w:rsidRPr="00EE46EF">
        <w:rPr>
          <w:szCs w:val="24"/>
        </w:rPr>
        <w:t>ț</w:t>
      </w:r>
      <w:r w:rsidRPr="00EE46EF">
        <w:rPr>
          <w:szCs w:val="24"/>
        </w:rPr>
        <w:t xml:space="preserve">i, ca </w:t>
      </w:r>
      <w:r w:rsidRPr="00EE46EF">
        <w:rPr>
          <w:szCs w:val="24"/>
        </w:rPr>
        <w:t>ș</w:t>
      </w:r>
      <w:r w:rsidRPr="00EE46EF">
        <w:rPr>
          <w:szCs w:val="24"/>
        </w:rPr>
        <w:t xml:space="preserve">i răsplătirea cea dreaptă după </w:t>
      </w:r>
    </w:p>
    <w:p w14:paraId="7CB2BBE6" w14:textId="77777777" w:rsidR="00571BF1" w:rsidRPr="00EE46EF" w:rsidRDefault="00571BF1" w:rsidP="00571BF1">
      <w:pPr>
        <w:spacing w:after="240"/>
        <w:rPr>
          <w:szCs w:val="24"/>
        </w:rPr>
      </w:pPr>
      <w:r w:rsidRPr="00EE46EF">
        <w:rPr>
          <w:szCs w:val="24"/>
        </w:rPr>
        <w:t>vrednicia fiecăruia. Iar în special, înseamnă desăvâr</w:t>
      </w:r>
      <w:r w:rsidRPr="00EE46EF">
        <w:rPr>
          <w:szCs w:val="24"/>
        </w:rPr>
        <w:t>ș</w:t>
      </w:r>
      <w:r w:rsidRPr="00EE46EF">
        <w:rPr>
          <w:szCs w:val="24"/>
        </w:rPr>
        <w:t>ita certitudine în credin</w:t>
      </w:r>
      <w:r w:rsidRPr="00EE46EF">
        <w:rPr>
          <w:szCs w:val="24"/>
        </w:rPr>
        <w:t>ț</w:t>
      </w:r>
      <w:r w:rsidRPr="00EE46EF">
        <w:rPr>
          <w:szCs w:val="24"/>
        </w:rPr>
        <w:t xml:space="preserve">ă a </w:t>
      </w:r>
    </w:p>
    <w:p w14:paraId="6FDF610F" w14:textId="77777777" w:rsidR="00571BF1" w:rsidRPr="00EE46EF" w:rsidRDefault="00571BF1" w:rsidP="00571BF1">
      <w:pPr>
        <w:spacing w:after="240"/>
        <w:rPr>
          <w:szCs w:val="24"/>
        </w:rPr>
      </w:pPr>
      <w:r w:rsidRPr="00EE46EF">
        <w:rPr>
          <w:szCs w:val="24"/>
        </w:rPr>
        <w:t>celor credincio</w:t>
      </w:r>
      <w:r w:rsidRPr="00EE46EF">
        <w:rPr>
          <w:szCs w:val="24"/>
        </w:rPr>
        <w:t>ș</w:t>
      </w:r>
      <w:r w:rsidRPr="00EE46EF">
        <w:rPr>
          <w:szCs w:val="24"/>
        </w:rPr>
        <w:t xml:space="preserve">i, pe care o produce Dumnezeu </w:t>
      </w:r>
      <w:r w:rsidRPr="00EE46EF">
        <w:rPr>
          <w:szCs w:val="24"/>
        </w:rPr>
        <w:t>ș</w:t>
      </w:r>
      <w:r w:rsidRPr="00EE46EF">
        <w:rPr>
          <w:szCs w:val="24"/>
        </w:rPr>
        <w:t xml:space="preserve">i Cuvântul coborându-Se în chip </w:t>
      </w:r>
    </w:p>
    <w:p w14:paraId="679B7C0D" w14:textId="77777777" w:rsidR="00571BF1" w:rsidRPr="00EE46EF" w:rsidRDefault="00571BF1" w:rsidP="00571BF1">
      <w:pPr>
        <w:spacing w:after="240"/>
        <w:rPr>
          <w:szCs w:val="24"/>
        </w:rPr>
      </w:pPr>
      <w:r w:rsidRPr="00EE46EF">
        <w:rPr>
          <w:szCs w:val="24"/>
        </w:rPr>
        <w:t xml:space="preserve">nevăzut, prin care certitudine este alungat de la ei orice cuget care mai </w:t>
      </w:r>
      <w:r w:rsidRPr="00EE46EF">
        <w:rPr>
          <w:szCs w:val="24"/>
        </w:rPr>
        <w:t>ș</w:t>
      </w:r>
      <w:r w:rsidRPr="00EE46EF">
        <w:rPr>
          <w:szCs w:val="24"/>
        </w:rPr>
        <w:t xml:space="preserve">chioapătă </w:t>
      </w:r>
    </w:p>
    <w:p w14:paraId="52F2E573" w14:textId="77777777" w:rsidR="00571BF1" w:rsidRPr="00EE46EF" w:rsidRDefault="00571BF1" w:rsidP="00571BF1">
      <w:pPr>
        <w:spacing w:after="240"/>
        <w:rPr>
          <w:szCs w:val="24"/>
        </w:rPr>
      </w:pPr>
      <w:r w:rsidRPr="00EE46EF">
        <w:rPr>
          <w:szCs w:val="24"/>
        </w:rPr>
        <w:t>în privin</w:t>
      </w:r>
      <w:r w:rsidRPr="00EE46EF">
        <w:rPr>
          <w:szCs w:val="24"/>
        </w:rPr>
        <w:t>ț</w:t>
      </w:r>
      <w:r w:rsidRPr="00EE46EF">
        <w:rPr>
          <w:szCs w:val="24"/>
        </w:rPr>
        <w:t>a credin</w:t>
      </w:r>
      <w:r w:rsidRPr="00EE46EF">
        <w:rPr>
          <w:szCs w:val="24"/>
        </w:rPr>
        <w:t>ț</w:t>
      </w:r>
      <w:r w:rsidRPr="00EE46EF">
        <w:rPr>
          <w:szCs w:val="24"/>
        </w:rPr>
        <w:t>ei, cum e cazul la catehumeni; desăvâr</w:t>
      </w:r>
      <w:r w:rsidRPr="00EE46EF">
        <w:rPr>
          <w:szCs w:val="24"/>
        </w:rPr>
        <w:t>ș</w:t>
      </w:r>
      <w:r w:rsidRPr="00EE46EF">
        <w:rPr>
          <w:szCs w:val="24"/>
        </w:rPr>
        <w:t xml:space="preserve">ita lipsă de patimi a </w:t>
      </w:r>
    </w:p>
    <w:p w14:paraId="4B5947BD" w14:textId="77777777" w:rsidR="00571BF1" w:rsidRPr="00EE46EF" w:rsidRDefault="00571BF1" w:rsidP="00571BF1">
      <w:pPr>
        <w:spacing w:after="240"/>
        <w:rPr>
          <w:szCs w:val="24"/>
        </w:rPr>
      </w:pPr>
      <w:r w:rsidRPr="00EE46EF">
        <w:rPr>
          <w:szCs w:val="24"/>
        </w:rPr>
        <w:t xml:space="preserve">26 </w:t>
      </w:r>
    </w:p>
    <w:p w14:paraId="3B220B22" w14:textId="77777777" w:rsidR="00571BF1" w:rsidRPr="00EE46EF" w:rsidRDefault="00571BF1" w:rsidP="00571BF1">
      <w:pPr>
        <w:spacing w:after="240"/>
        <w:rPr>
          <w:szCs w:val="24"/>
        </w:rPr>
      </w:pPr>
    </w:p>
    <w:p w14:paraId="2411D94A" w14:textId="77777777" w:rsidR="00571BF1" w:rsidRPr="00EE46EF" w:rsidRDefault="00571BF1" w:rsidP="00571BF1">
      <w:pPr>
        <w:spacing w:after="240"/>
        <w:rPr>
          <w:szCs w:val="24"/>
        </w:rPr>
      </w:pPr>
      <w:r w:rsidRPr="00EE46EF">
        <w:rPr>
          <w:szCs w:val="24"/>
        </w:rPr>
        <w:t xml:space="preserve">Sf. Maxim Mărturisitorul, Mistagogia </w:t>
      </w:r>
    </w:p>
    <w:p w14:paraId="5BC9BFBA" w14:textId="77777777" w:rsidR="00571BF1" w:rsidRPr="00EE46EF" w:rsidRDefault="00571BF1" w:rsidP="00571BF1">
      <w:pPr>
        <w:spacing w:after="240"/>
        <w:rPr>
          <w:szCs w:val="24"/>
        </w:rPr>
      </w:pPr>
      <w:r w:rsidRPr="00EE46EF">
        <w:rPr>
          <w:szCs w:val="24"/>
        </w:rPr>
        <w:lastRenderedPageBreak/>
        <w:t>celor activi, prin care se desfiin</w:t>
      </w:r>
      <w:r w:rsidRPr="00EE46EF">
        <w:rPr>
          <w:szCs w:val="24"/>
        </w:rPr>
        <w:t>ț</w:t>
      </w:r>
      <w:r w:rsidRPr="00EE46EF">
        <w:rPr>
          <w:szCs w:val="24"/>
        </w:rPr>
        <w:t>eazăă orice cuget pătima</w:t>
      </w:r>
      <w:r w:rsidRPr="00EE46EF">
        <w:rPr>
          <w:szCs w:val="24"/>
        </w:rPr>
        <w:t>ș</w:t>
      </w:r>
      <w:r w:rsidRPr="00EE46EF">
        <w:rPr>
          <w:szCs w:val="24"/>
        </w:rPr>
        <w:t xml:space="preserve"> </w:t>
      </w:r>
      <w:r w:rsidRPr="00EE46EF">
        <w:rPr>
          <w:szCs w:val="24"/>
        </w:rPr>
        <w:t>ș</w:t>
      </w:r>
      <w:r w:rsidRPr="00EE46EF">
        <w:rPr>
          <w:szCs w:val="24"/>
        </w:rPr>
        <w:t xml:space="preserve">i neluminat al </w:t>
      </w:r>
    </w:p>
    <w:p w14:paraId="65CD2639" w14:textId="77777777" w:rsidR="00571BF1" w:rsidRPr="00EE46EF" w:rsidRDefault="00571BF1" w:rsidP="00571BF1">
      <w:pPr>
        <w:spacing w:after="240"/>
        <w:rPr>
          <w:szCs w:val="24"/>
        </w:rPr>
      </w:pPr>
      <w:r w:rsidRPr="00EE46EF">
        <w:rPr>
          <w:szCs w:val="24"/>
        </w:rPr>
        <w:t>sufletului; în sfâr</w:t>
      </w:r>
      <w:r w:rsidRPr="00EE46EF">
        <w:rPr>
          <w:szCs w:val="24"/>
        </w:rPr>
        <w:t>ș</w:t>
      </w:r>
      <w:r w:rsidRPr="00EE46EF">
        <w:rPr>
          <w:szCs w:val="24"/>
        </w:rPr>
        <w:t xml:space="preserve">it, </w:t>
      </w:r>
      <w:r w:rsidRPr="00EE46EF">
        <w:rPr>
          <w:szCs w:val="24"/>
        </w:rPr>
        <w:t>ș</w:t>
      </w:r>
      <w:r w:rsidRPr="00EE46EF">
        <w:rPr>
          <w:szCs w:val="24"/>
        </w:rPr>
        <w:t>tiin</w:t>
      </w:r>
      <w:r w:rsidRPr="00EE46EF">
        <w:rPr>
          <w:szCs w:val="24"/>
        </w:rPr>
        <w:t>ț</w:t>
      </w:r>
      <w:r w:rsidRPr="00EE46EF">
        <w:rPr>
          <w:szCs w:val="24"/>
        </w:rPr>
        <w:t xml:space="preserve">a cuprinzătoare a celor cunoscute, prin care sunt </w:t>
      </w:r>
    </w:p>
    <w:p w14:paraId="0A4048E1" w14:textId="77777777" w:rsidR="00571BF1" w:rsidRPr="00EE46EF" w:rsidRDefault="00571BF1" w:rsidP="00571BF1">
      <w:pPr>
        <w:spacing w:after="240"/>
        <w:rPr>
          <w:szCs w:val="24"/>
        </w:rPr>
      </w:pPr>
      <w:r w:rsidRPr="00EE46EF">
        <w:rPr>
          <w:szCs w:val="24"/>
        </w:rPr>
        <w:t xml:space="preserve">alungate toate icoanele lucrurilor materiale din suflet. </w:t>
      </w:r>
    </w:p>
    <w:p w14:paraId="5F388FFE" w14:textId="77777777" w:rsidR="00571BF1" w:rsidRPr="00EE46EF" w:rsidRDefault="00571BF1" w:rsidP="00571BF1">
      <w:pPr>
        <w:spacing w:after="240"/>
        <w:rPr>
          <w:szCs w:val="24"/>
        </w:rPr>
      </w:pPr>
      <w:r w:rsidRPr="00EE46EF">
        <w:rPr>
          <w:szCs w:val="24"/>
        </w:rPr>
        <w:t>închiderea u</w:t>
      </w:r>
      <w:r w:rsidRPr="00EE46EF">
        <w:rPr>
          <w:szCs w:val="24"/>
        </w:rPr>
        <w:t>ș</w:t>
      </w:r>
      <w:r w:rsidRPr="00EE46EF">
        <w:rPr>
          <w:szCs w:val="24"/>
        </w:rPr>
        <w:t>ilor, ie</w:t>
      </w:r>
      <w:r w:rsidRPr="00EE46EF">
        <w:rPr>
          <w:szCs w:val="24"/>
        </w:rPr>
        <w:t>ș</w:t>
      </w:r>
      <w:r w:rsidRPr="00EE46EF">
        <w:rPr>
          <w:szCs w:val="24"/>
        </w:rPr>
        <w:t xml:space="preserve">irea cu sfintele taine, dumnezeisca sărutare </w:t>
      </w:r>
      <w:r w:rsidRPr="00EE46EF">
        <w:rPr>
          <w:szCs w:val="24"/>
        </w:rPr>
        <w:t>ș</w:t>
      </w:r>
      <w:r w:rsidRPr="00EE46EF">
        <w:rPr>
          <w:szCs w:val="24"/>
        </w:rPr>
        <w:t xml:space="preserve">i rostirea </w:t>
      </w:r>
    </w:p>
    <w:p w14:paraId="17F8DC37" w14:textId="77777777" w:rsidR="00571BF1" w:rsidRPr="00EE46EF" w:rsidRDefault="00571BF1" w:rsidP="00571BF1">
      <w:pPr>
        <w:spacing w:after="240"/>
        <w:rPr>
          <w:szCs w:val="24"/>
        </w:rPr>
      </w:pPr>
      <w:r w:rsidRPr="00EE46EF">
        <w:rPr>
          <w:szCs w:val="24"/>
        </w:rPr>
        <w:t>Simbolului credin</w:t>
      </w:r>
      <w:r w:rsidRPr="00EE46EF">
        <w:rPr>
          <w:szCs w:val="24"/>
        </w:rPr>
        <w:t>ț</w:t>
      </w:r>
      <w:r w:rsidRPr="00EE46EF">
        <w:rPr>
          <w:szCs w:val="24"/>
        </w:rPr>
        <w:t xml:space="preserve">ei, indică în general trecerea celor sensibile </w:t>
      </w:r>
      <w:r w:rsidRPr="00EE46EF">
        <w:rPr>
          <w:szCs w:val="24"/>
        </w:rPr>
        <w:t>ș</w:t>
      </w:r>
      <w:r w:rsidRPr="00EE46EF">
        <w:rPr>
          <w:szCs w:val="24"/>
        </w:rPr>
        <w:t xml:space="preserve">i arătarea celor </w:t>
      </w:r>
    </w:p>
    <w:p w14:paraId="4124F4C2" w14:textId="77777777" w:rsidR="00571BF1" w:rsidRPr="00EE46EF" w:rsidRDefault="00571BF1" w:rsidP="00571BF1">
      <w:pPr>
        <w:spacing w:after="240"/>
        <w:rPr>
          <w:szCs w:val="24"/>
        </w:rPr>
      </w:pPr>
      <w:r w:rsidRPr="00EE46EF">
        <w:rPr>
          <w:szCs w:val="24"/>
        </w:rPr>
        <w:t>spirituale, învă</w:t>
      </w:r>
      <w:r w:rsidRPr="00EE46EF">
        <w:rPr>
          <w:szCs w:val="24"/>
        </w:rPr>
        <w:t>ț</w:t>
      </w:r>
      <w:r w:rsidRPr="00EE46EF">
        <w:rPr>
          <w:szCs w:val="24"/>
        </w:rPr>
        <w:t xml:space="preserve">ătura cea nouă a tainei referitoare la noi, identitatea unirii în cuget </w:t>
      </w:r>
    </w:p>
    <w:p w14:paraId="41CE9AF5" w14:textId="77777777" w:rsidR="00571BF1" w:rsidRPr="00EE46EF" w:rsidRDefault="00571BF1" w:rsidP="00571BF1">
      <w:pPr>
        <w:spacing w:after="240"/>
        <w:rPr>
          <w:szCs w:val="24"/>
        </w:rPr>
      </w:pPr>
      <w:r w:rsidRPr="00EE46EF">
        <w:rPr>
          <w:szCs w:val="24"/>
        </w:rPr>
        <w:t>ș</w:t>
      </w:r>
      <w:r w:rsidRPr="00EE46EF">
        <w:rPr>
          <w:szCs w:val="24"/>
        </w:rPr>
        <w:t xml:space="preserve">i a iubirii, </w:t>
      </w:r>
      <w:r w:rsidRPr="00EE46EF">
        <w:rPr>
          <w:szCs w:val="24"/>
        </w:rPr>
        <w:t>ș</w:t>
      </w:r>
      <w:r w:rsidRPr="00EE46EF">
        <w:rPr>
          <w:szCs w:val="24"/>
        </w:rPr>
        <w:t>i mul</w:t>
      </w:r>
      <w:r w:rsidRPr="00EE46EF">
        <w:rPr>
          <w:szCs w:val="24"/>
        </w:rPr>
        <w:t>ț</w:t>
      </w:r>
      <w:r w:rsidRPr="00EE46EF">
        <w:rPr>
          <w:szCs w:val="24"/>
        </w:rPr>
        <w:t>umirea pentru chipurile în care am fost mântui</w:t>
      </w:r>
      <w:r w:rsidRPr="00EE46EF">
        <w:rPr>
          <w:szCs w:val="24"/>
        </w:rPr>
        <w:t>ț</w:t>
      </w:r>
      <w:r w:rsidRPr="00EE46EF">
        <w:rPr>
          <w:szCs w:val="24"/>
        </w:rPr>
        <w:t xml:space="preserve">i. Iar în special, </w:t>
      </w:r>
    </w:p>
    <w:p w14:paraId="2E1B72BC" w14:textId="77777777" w:rsidR="00571BF1" w:rsidRPr="00EE46EF" w:rsidRDefault="00571BF1" w:rsidP="00571BF1">
      <w:pPr>
        <w:spacing w:after="240"/>
        <w:rPr>
          <w:szCs w:val="24"/>
        </w:rPr>
      </w:pPr>
      <w:r w:rsidRPr="00EE46EF">
        <w:rPr>
          <w:szCs w:val="24"/>
        </w:rPr>
        <w:t>învă</w:t>
      </w:r>
      <w:r w:rsidRPr="00EE46EF">
        <w:rPr>
          <w:szCs w:val="24"/>
        </w:rPr>
        <w:t>ț</w:t>
      </w:r>
      <w:r w:rsidRPr="00EE46EF">
        <w:rPr>
          <w:szCs w:val="24"/>
        </w:rPr>
        <w:t xml:space="preserve">area </w:t>
      </w:r>
      <w:r w:rsidRPr="00EE46EF">
        <w:rPr>
          <w:szCs w:val="24"/>
        </w:rPr>
        <w:t>ș</w:t>
      </w:r>
      <w:r w:rsidRPr="00EE46EF">
        <w:rPr>
          <w:szCs w:val="24"/>
        </w:rPr>
        <w:t>i ini</w:t>
      </w:r>
      <w:r w:rsidRPr="00EE46EF">
        <w:rPr>
          <w:szCs w:val="24"/>
        </w:rPr>
        <w:t>ț</w:t>
      </w:r>
      <w:r w:rsidRPr="00EE46EF">
        <w:rPr>
          <w:szCs w:val="24"/>
        </w:rPr>
        <w:t>ierea celor credincio</w:t>
      </w:r>
      <w:r w:rsidRPr="00EE46EF">
        <w:rPr>
          <w:szCs w:val="24"/>
        </w:rPr>
        <w:t>ș</w:t>
      </w:r>
      <w:r w:rsidRPr="00EE46EF">
        <w:rPr>
          <w:szCs w:val="24"/>
        </w:rPr>
        <w:t xml:space="preserve">i, unirea lor în cuget, evlavia </w:t>
      </w:r>
      <w:r w:rsidRPr="00EE46EF">
        <w:rPr>
          <w:szCs w:val="24"/>
        </w:rPr>
        <w:t>ș</w:t>
      </w:r>
      <w:r w:rsidRPr="00EE46EF">
        <w:rPr>
          <w:szCs w:val="24"/>
        </w:rPr>
        <w:t xml:space="preserve">i înaintarea lor </w:t>
      </w:r>
    </w:p>
    <w:p w14:paraId="6E0D65F1" w14:textId="77777777" w:rsidR="00571BF1" w:rsidRPr="00EE46EF" w:rsidRDefault="00571BF1" w:rsidP="00571BF1">
      <w:pPr>
        <w:spacing w:after="240"/>
        <w:rPr>
          <w:szCs w:val="24"/>
        </w:rPr>
      </w:pPr>
      <w:r w:rsidRPr="00EE46EF">
        <w:rPr>
          <w:szCs w:val="24"/>
        </w:rPr>
        <w:t>de la credin</w:t>
      </w:r>
      <w:r w:rsidRPr="00EE46EF">
        <w:rPr>
          <w:szCs w:val="24"/>
        </w:rPr>
        <w:t>ț</w:t>
      </w:r>
      <w:r w:rsidRPr="00EE46EF">
        <w:rPr>
          <w:szCs w:val="24"/>
        </w:rPr>
        <w:t>a simplă la dogme. Cel dintâi lucru este arătat de închiderea u</w:t>
      </w:r>
      <w:r w:rsidRPr="00EE46EF">
        <w:rPr>
          <w:szCs w:val="24"/>
        </w:rPr>
        <w:t>ș</w:t>
      </w:r>
      <w:r w:rsidRPr="00EE46EF">
        <w:rPr>
          <w:szCs w:val="24"/>
        </w:rPr>
        <w:t xml:space="preserve">ilor, al </w:t>
      </w:r>
    </w:p>
    <w:p w14:paraId="130CD1FA" w14:textId="77777777" w:rsidR="00571BF1" w:rsidRPr="00EE46EF" w:rsidRDefault="00571BF1" w:rsidP="00571BF1">
      <w:pPr>
        <w:spacing w:after="240"/>
        <w:rPr>
          <w:szCs w:val="24"/>
        </w:rPr>
      </w:pPr>
      <w:r w:rsidRPr="00EE46EF">
        <w:rPr>
          <w:szCs w:val="24"/>
        </w:rPr>
        <w:t>doilea de ie</w:t>
      </w:r>
      <w:r w:rsidRPr="00EE46EF">
        <w:rPr>
          <w:szCs w:val="24"/>
        </w:rPr>
        <w:t>ș</w:t>
      </w:r>
      <w:r w:rsidRPr="00EE46EF">
        <w:rPr>
          <w:szCs w:val="24"/>
        </w:rPr>
        <w:t xml:space="preserve">irea sfintelor, al treilea de sărutare, al patrulea de rostirea Simbolului. </w:t>
      </w:r>
    </w:p>
    <w:p w14:paraId="6DE02E5F" w14:textId="77777777" w:rsidR="00571BF1" w:rsidRPr="00EE46EF" w:rsidRDefault="00571BF1" w:rsidP="00571BF1">
      <w:pPr>
        <w:spacing w:after="240"/>
        <w:rPr>
          <w:szCs w:val="24"/>
        </w:rPr>
      </w:pPr>
      <w:r w:rsidRPr="00EE46EF">
        <w:rPr>
          <w:szCs w:val="24"/>
        </w:rPr>
        <w:t>Tot în special, ele indică mutarea celor activi de la ac</w:t>
      </w:r>
      <w:r w:rsidRPr="00EE46EF">
        <w:rPr>
          <w:szCs w:val="24"/>
        </w:rPr>
        <w:t>ț</w:t>
      </w:r>
      <w:r w:rsidRPr="00EE46EF">
        <w:rPr>
          <w:szCs w:val="24"/>
        </w:rPr>
        <w:t>iune la contempla</w:t>
      </w:r>
      <w:r w:rsidRPr="00EE46EF">
        <w:rPr>
          <w:szCs w:val="24"/>
        </w:rPr>
        <w:t>ț</w:t>
      </w:r>
      <w:r w:rsidRPr="00EE46EF">
        <w:rPr>
          <w:szCs w:val="24"/>
        </w:rPr>
        <w:t xml:space="preserve">ie, după </w:t>
      </w:r>
    </w:p>
    <w:p w14:paraId="4C5FE873" w14:textId="77777777" w:rsidR="00571BF1" w:rsidRPr="00EE46EF" w:rsidRDefault="00571BF1" w:rsidP="00571BF1">
      <w:pPr>
        <w:spacing w:after="240"/>
        <w:rPr>
          <w:szCs w:val="24"/>
        </w:rPr>
      </w:pPr>
      <w:r w:rsidRPr="00EE46EF">
        <w:rPr>
          <w:szCs w:val="24"/>
        </w:rPr>
        <w:t xml:space="preserve">ce </w:t>
      </w:r>
      <w:r w:rsidRPr="00EE46EF">
        <w:rPr>
          <w:szCs w:val="24"/>
        </w:rPr>
        <w:t>ș</w:t>
      </w:r>
      <w:r w:rsidRPr="00EE46EF">
        <w:rPr>
          <w:szCs w:val="24"/>
        </w:rPr>
        <w:t>i-au închis sim</w:t>
      </w:r>
      <w:r w:rsidRPr="00EE46EF">
        <w:rPr>
          <w:szCs w:val="24"/>
        </w:rPr>
        <w:t>ț</w:t>
      </w:r>
      <w:r w:rsidRPr="00EE46EF">
        <w:rPr>
          <w:szCs w:val="24"/>
        </w:rPr>
        <w:t xml:space="preserve">urile </w:t>
      </w:r>
      <w:r w:rsidRPr="00EE46EF">
        <w:rPr>
          <w:szCs w:val="24"/>
        </w:rPr>
        <w:t>ș</w:t>
      </w:r>
      <w:r w:rsidRPr="00EE46EF">
        <w:rPr>
          <w:szCs w:val="24"/>
        </w:rPr>
        <w:t>i s-au a</w:t>
      </w:r>
      <w:r w:rsidRPr="00EE46EF">
        <w:rPr>
          <w:szCs w:val="24"/>
        </w:rPr>
        <w:t>ș</w:t>
      </w:r>
      <w:r w:rsidRPr="00EE46EF">
        <w:rPr>
          <w:szCs w:val="24"/>
        </w:rPr>
        <w:t xml:space="preserve">ezat afară de trup </w:t>
      </w:r>
      <w:r w:rsidRPr="00EE46EF">
        <w:rPr>
          <w:szCs w:val="24"/>
        </w:rPr>
        <w:t>ș</w:t>
      </w:r>
      <w:r w:rsidRPr="00EE46EF">
        <w:rPr>
          <w:szCs w:val="24"/>
        </w:rPr>
        <w:t xml:space="preserve">i de lume prin lepădarea </w:t>
      </w:r>
    </w:p>
    <w:p w14:paraId="16655A06" w14:textId="77777777" w:rsidR="00571BF1" w:rsidRPr="00EE46EF" w:rsidRDefault="00571BF1" w:rsidP="00571BF1">
      <w:pPr>
        <w:spacing w:after="240"/>
        <w:rPr>
          <w:szCs w:val="24"/>
        </w:rPr>
      </w:pPr>
      <w:r w:rsidRPr="00EE46EF">
        <w:rPr>
          <w:szCs w:val="24"/>
        </w:rPr>
        <w:t>lucrărilor lor; de asemenea, înăl</w:t>
      </w:r>
      <w:r w:rsidRPr="00EE46EF">
        <w:rPr>
          <w:szCs w:val="24"/>
        </w:rPr>
        <w:t>ț</w:t>
      </w:r>
      <w:r w:rsidRPr="00EE46EF">
        <w:rPr>
          <w:szCs w:val="24"/>
        </w:rPr>
        <w:t>area lor de la chipul poruncilor la ra</w:t>
      </w:r>
      <w:r w:rsidRPr="00EE46EF">
        <w:rPr>
          <w:szCs w:val="24"/>
        </w:rPr>
        <w:t>ț</w:t>
      </w:r>
      <w:r w:rsidRPr="00EE46EF">
        <w:rPr>
          <w:szCs w:val="24"/>
        </w:rPr>
        <w:t xml:space="preserve">iunea lor, </w:t>
      </w:r>
    </w:p>
    <w:p w14:paraId="493B4E47" w14:textId="77777777" w:rsidR="00571BF1" w:rsidRPr="00EE46EF" w:rsidRDefault="00571BF1" w:rsidP="00571BF1">
      <w:pPr>
        <w:spacing w:after="240"/>
        <w:rPr>
          <w:szCs w:val="24"/>
        </w:rPr>
      </w:pPr>
      <w:r w:rsidRPr="00EE46EF">
        <w:rPr>
          <w:szCs w:val="24"/>
        </w:rPr>
        <w:t xml:space="preserve">familiarizarea </w:t>
      </w:r>
      <w:r w:rsidRPr="00EE46EF">
        <w:rPr>
          <w:szCs w:val="24"/>
        </w:rPr>
        <w:t>ș</w:t>
      </w:r>
      <w:r w:rsidRPr="00EE46EF">
        <w:rPr>
          <w:szCs w:val="24"/>
        </w:rPr>
        <w:t>i unirea poruncilor însă</w:t>
      </w:r>
      <w:r w:rsidRPr="00EE46EF">
        <w:rPr>
          <w:szCs w:val="24"/>
        </w:rPr>
        <w:t>ș</w:t>
      </w:r>
      <w:r w:rsidRPr="00EE46EF">
        <w:rPr>
          <w:szCs w:val="24"/>
        </w:rPr>
        <w:t>i după ra</w:t>
      </w:r>
      <w:r w:rsidRPr="00EE46EF">
        <w:rPr>
          <w:szCs w:val="24"/>
        </w:rPr>
        <w:t>ț</w:t>
      </w:r>
      <w:r w:rsidRPr="00EE46EF">
        <w:rPr>
          <w:szCs w:val="24"/>
        </w:rPr>
        <w:t xml:space="preserve">iunile lor cu puterile sufletului, </w:t>
      </w:r>
    </w:p>
    <w:p w14:paraId="0336D92E" w14:textId="77777777" w:rsidR="00571BF1" w:rsidRPr="00EE46EF" w:rsidRDefault="00571BF1" w:rsidP="00571BF1">
      <w:pPr>
        <w:spacing w:after="240"/>
        <w:rPr>
          <w:szCs w:val="24"/>
        </w:rPr>
      </w:pPr>
      <w:r w:rsidRPr="00EE46EF">
        <w:rPr>
          <w:szCs w:val="24"/>
        </w:rPr>
        <w:t>ș</w:t>
      </w:r>
      <w:r w:rsidRPr="00EE46EF">
        <w:rPr>
          <w:szCs w:val="24"/>
        </w:rPr>
        <w:t xml:space="preserve">i deprinderea </w:t>
      </w:r>
      <w:r w:rsidRPr="00EE46EF">
        <w:rPr>
          <w:szCs w:val="24"/>
        </w:rPr>
        <w:t>ș</w:t>
      </w:r>
      <w:r w:rsidRPr="00EE46EF">
        <w:rPr>
          <w:szCs w:val="24"/>
        </w:rPr>
        <w:t>i aptitudinea spre mul</w:t>
      </w:r>
      <w:r w:rsidRPr="00EE46EF">
        <w:rPr>
          <w:szCs w:val="24"/>
        </w:rPr>
        <w:t>ț</w:t>
      </w:r>
      <w:r w:rsidRPr="00EE46EF">
        <w:rPr>
          <w:szCs w:val="24"/>
        </w:rPr>
        <w:t>umirea ce cre</w:t>
      </w:r>
      <w:r w:rsidRPr="00EE46EF">
        <w:rPr>
          <w:szCs w:val="24"/>
        </w:rPr>
        <w:t>ș</w:t>
      </w:r>
      <w:r w:rsidRPr="00EE46EF">
        <w:rPr>
          <w:szCs w:val="24"/>
        </w:rPr>
        <w:t>te din cunoa</w:t>
      </w:r>
      <w:r w:rsidRPr="00EE46EF">
        <w:rPr>
          <w:szCs w:val="24"/>
        </w:rPr>
        <w:t>ș</w:t>
      </w:r>
      <w:r w:rsidRPr="00EE46EF">
        <w:rPr>
          <w:szCs w:val="24"/>
        </w:rPr>
        <w:t xml:space="preserve">terea lui </w:t>
      </w:r>
    </w:p>
    <w:p w14:paraId="6A3675F3" w14:textId="77777777" w:rsidR="00571BF1" w:rsidRPr="00EE46EF" w:rsidRDefault="00571BF1" w:rsidP="00571BF1">
      <w:pPr>
        <w:spacing w:after="240"/>
        <w:rPr>
          <w:szCs w:val="24"/>
        </w:rPr>
      </w:pPr>
      <w:r w:rsidRPr="00EE46EF">
        <w:rPr>
          <w:szCs w:val="24"/>
        </w:rPr>
        <w:t>Dumnezeu. Ele mai indică mutarea contemplativilor de la contempla</w:t>
      </w:r>
      <w:r w:rsidRPr="00EE46EF">
        <w:rPr>
          <w:szCs w:val="24"/>
        </w:rPr>
        <w:t>ț</w:t>
      </w:r>
      <w:r w:rsidRPr="00EE46EF">
        <w:rPr>
          <w:szCs w:val="24"/>
        </w:rPr>
        <w:t xml:space="preserve">ia naturală la </w:t>
      </w:r>
    </w:p>
    <w:p w14:paraId="4657ECFB" w14:textId="77777777" w:rsidR="00571BF1" w:rsidRPr="00EE46EF" w:rsidRDefault="00571BF1" w:rsidP="00571BF1">
      <w:pPr>
        <w:spacing w:after="240"/>
        <w:rPr>
          <w:szCs w:val="24"/>
        </w:rPr>
      </w:pPr>
      <w:r w:rsidRPr="00EE46EF">
        <w:rPr>
          <w:szCs w:val="24"/>
        </w:rPr>
        <w:t>în</w:t>
      </w:r>
      <w:r w:rsidRPr="00EE46EF">
        <w:rPr>
          <w:szCs w:val="24"/>
        </w:rPr>
        <w:t>ț</w:t>
      </w:r>
      <w:r w:rsidRPr="00EE46EF">
        <w:rPr>
          <w:szCs w:val="24"/>
        </w:rPr>
        <w:t>elegerea simplă a celor inteligibile (când nu mai urmăresc deloc prin sim</w:t>
      </w:r>
      <w:r w:rsidRPr="00EE46EF">
        <w:rPr>
          <w:szCs w:val="24"/>
        </w:rPr>
        <w:t>ț</w:t>
      </w:r>
      <w:r w:rsidRPr="00EE46EF">
        <w:rPr>
          <w:szCs w:val="24"/>
        </w:rPr>
        <w:t xml:space="preserve">uri </w:t>
      </w:r>
    </w:p>
    <w:p w14:paraId="362B33C6" w14:textId="77777777" w:rsidR="00571BF1" w:rsidRPr="00EE46EF" w:rsidRDefault="00571BF1" w:rsidP="00571BF1">
      <w:pPr>
        <w:spacing w:after="240"/>
        <w:rPr>
          <w:szCs w:val="24"/>
        </w:rPr>
      </w:pPr>
      <w:r w:rsidRPr="00EE46EF">
        <w:rPr>
          <w:szCs w:val="24"/>
        </w:rPr>
        <w:t>sau prin vreun lucru văzut ra</w:t>
      </w:r>
      <w:r w:rsidRPr="00EE46EF">
        <w:rPr>
          <w:szCs w:val="24"/>
        </w:rPr>
        <w:t>ț</w:t>
      </w:r>
      <w:r w:rsidRPr="00EE46EF">
        <w:rPr>
          <w:szCs w:val="24"/>
        </w:rPr>
        <w:t xml:space="preserve">iunea dumnezeească </w:t>
      </w:r>
      <w:r w:rsidRPr="00EE46EF">
        <w:rPr>
          <w:szCs w:val="24"/>
        </w:rPr>
        <w:t>ș</w:t>
      </w:r>
      <w:r w:rsidRPr="00EE46EF">
        <w:rPr>
          <w:szCs w:val="24"/>
        </w:rPr>
        <w:t xml:space="preserve">i negrăită) </w:t>
      </w:r>
      <w:r w:rsidRPr="00EE46EF">
        <w:rPr>
          <w:szCs w:val="24"/>
        </w:rPr>
        <w:t>ș</w:t>
      </w:r>
      <w:r w:rsidRPr="00EE46EF">
        <w:rPr>
          <w:szCs w:val="24"/>
        </w:rPr>
        <w:t xml:space="preserve">i unirea puterilor </w:t>
      </w:r>
    </w:p>
    <w:p w14:paraId="326DFD8F" w14:textId="77777777" w:rsidR="00571BF1" w:rsidRPr="00EE46EF" w:rsidRDefault="00571BF1" w:rsidP="00571BF1">
      <w:pPr>
        <w:spacing w:after="240"/>
        <w:rPr>
          <w:szCs w:val="24"/>
        </w:rPr>
      </w:pPr>
      <w:r w:rsidRPr="00EE46EF">
        <w:rPr>
          <w:szCs w:val="24"/>
        </w:rPr>
        <w:t>suflete</w:t>
      </w:r>
      <w:r w:rsidRPr="00EE46EF">
        <w:rPr>
          <w:szCs w:val="24"/>
        </w:rPr>
        <w:t>ș</w:t>
      </w:r>
      <w:r w:rsidRPr="00EE46EF">
        <w:rPr>
          <w:szCs w:val="24"/>
        </w:rPr>
        <w:t xml:space="preserve">ti cu sufletul, precum </w:t>
      </w:r>
      <w:r w:rsidRPr="00EE46EF">
        <w:rPr>
          <w:szCs w:val="24"/>
        </w:rPr>
        <w:t>ș</w:t>
      </w:r>
      <w:r w:rsidRPr="00EE46EF">
        <w:rPr>
          <w:szCs w:val="24"/>
        </w:rPr>
        <w:t xml:space="preserve">i simplitatea care cuprinde, unitar cu mintea, </w:t>
      </w:r>
    </w:p>
    <w:p w14:paraId="40A52D7E" w14:textId="77777777" w:rsidR="00571BF1" w:rsidRPr="00EE46EF" w:rsidRDefault="00571BF1" w:rsidP="00571BF1">
      <w:pPr>
        <w:spacing w:after="240"/>
        <w:rPr>
          <w:szCs w:val="24"/>
        </w:rPr>
      </w:pPr>
      <w:r w:rsidRPr="00EE46EF">
        <w:rPr>
          <w:szCs w:val="24"/>
        </w:rPr>
        <w:t>ra</w:t>
      </w:r>
      <w:r w:rsidRPr="00EE46EF">
        <w:rPr>
          <w:szCs w:val="24"/>
        </w:rPr>
        <w:t>ț</w:t>
      </w:r>
      <w:r w:rsidRPr="00EE46EF">
        <w:rPr>
          <w:szCs w:val="24"/>
        </w:rPr>
        <w:t>iunea Providen</w:t>
      </w:r>
      <w:r w:rsidRPr="00EE46EF">
        <w:rPr>
          <w:szCs w:val="24"/>
        </w:rPr>
        <w:t>ț</w:t>
      </w:r>
      <w:r w:rsidRPr="00EE46EF">
        <w:rPr>
          <w:szCs w:val="24"/>
        </w:rPr>
        <w:t xml:space="preserve">ei. </w:t>
      </w:r>
    </w:p>
    <w:p w14:paraId="1BCF0CBF" w14:textId="77777777" w:rsidR="00571BF1" w:rsidRPr="00EE46EF" w:rsidRDefault="00571BF1" w:rsidP="00571BF1">
      <w:pPr>
        <w:spacing w:after="240"/>
        <w:rPr>
          <w:szCs w:val="24"/>
        </w:rPr>
      </w:pPr>
      <w:r w:rsidRPr="00EE46EF">
        <w:rPr>
          <w:szCs w:val="24"/>
        </w:rPr>
        <w:t>Doxologia sim</w:t>
      </w:r>
      <w:r w:rsidRPr="00EE46EF">
        <w:rPr>
          <w:szCs w:val="24"/>
        </w:rPr>
        <w:t>ț</w:t>
      </w:r>
      <w:r w:rsidRPr="00EE46EF">
        <w:rPr>
          <w:szCs w:val="24"/>
        </w:rPr>
        <w:t>itoare întreit sfântă, cântată neîncetat de sfin</w:t>
      </w:r>
      <w:r w:rsidRPr="00EE46EF">
        <w:rPr>
          <w:szCs w:val="24"/>
        </w:rPr>
        <w:t>ț</w:t>
      </w:r>
      <w:r w:rsidRPr="00EE46EF">
        <w:rPr>
          <w:szCs w:val="24"/>
        </w:rPr>
        <w:t xml:space="preserve">ii îngeri, </w:t>
      </w:r>
    </w:p>
    <w:p w14:paraId="7128CA49" w14:textId="77777777" w:rsidR="00571BF1" w:rsidRPr="00EE46EF" w:rsidRDefault="00571BF1" w:rsidP="00571BF1">
      <w:pPr>
        <w:spacing w:after="240"/>
        <w:rPr>
          <w:szCs w:val="24"/>
        </w:rPr>
      </w:pPr>
      <w:r w:rsidRPr="00EE46EF">
        <w:rPr>
          <w:szCs w:val="24"/>
        </w:rPr>
        <w:t>înseamnă în general deopotrivă via</w:t>
      </w:r>
      <w:r w:rsidRPr="00EE46EF">
        <w:rPr>
          <w:szCs w:val="24"/>
        </w:rPr>
        <w:t>ț</w:t>
      </w:r>
      <w:r w:rsidRPr="00EE46EF">
        <w:rPr>
          <w:szCs w:val="24"/>
        </w:rPr>
        <w:t xml:space="preserve">ă, purtare </w:t>
      </w:r>
      <w:r w:rsidRPr="00EE46EF">
        <w:rPr>
          <w:szCs w:val="24"/>
        </w:rPr>
        <w:t>ș</w:t>
      </w:r>
      <w:r w:rsidRPr="00EE46EF">
        <w:rPr>
          <w:szCs w:val="24"/>
        </w:rPr>
        <w:t>i împreună cântare a dumnezee</w:t>
      </w:r>
      <w:r w:rsidRPr="00EE46EF">
        <w:rPr>
          <w:szCs w:val="24"/>
        </w:rPr>
        <w:t>ș</w:t>
      </w:r>
      <w:r w:rsidRPr="00EE46EF">
        <w:rPr>
          <w:szCs w:val="24"/>
        </w:rPr>
        <w:t xml:space="preserve">tii </w:t>
      </w:r>
    </w:p>
    <w:p w14:paraId="44E536A0" w14:textId="77777777" w:rsidR="00571BF1" w:rsidRPr="00EE46EF" w:rsidRDefault="00571BF1" w:rsidP="00571BF1">
      <w:pPr>
        <w:spacing w:after="240"/>
        <w:rPr>
          <w:szCs w:val="24"/>
        </w:rPr>
      </w:pPr>
      <w:r w:rsidRPr="00EE46EF">
        <w:rPr>
          <w:szCs w:val="24"/>
        </w:rPr>
        <w:t>doxologii, care se va înfăptui în veacul viitor între puterile cere</w:t>
      </w:r>
      <w:r w:rsidRPr="00EE46EF">
        <w:rPr>
          <w:szCs w:val="24"/>
        </w:rPr>
        <w:t>ș</w:t>
      </w:r>
      <w:r w:rsidRPr="00EE46EF">
        <w:rPr>
          <w:szCs w:val="24"/>
        </w:rPr>
        <w:t xml:space="preserve">ti </w:t>
      </w:r>
      <w:r w:rsidRPr="00EE46EF">
        <w:rPr>
          <w:szCs w:val="24"/>
        </w:rPr>
        <w:t>ș</w:t>
      </w:r>
      <w:r w:rsidRPr="00EE46EF">
        <w:rPr>
          <w:szCs w:val="24"/>
        </w:rPr>
        <w:t>i pământe</w:t>
      </w:r>
      <w:r w:rsidRPr="00EE46EF">
        <w:rPr>
          <w:szCs w:val="24"/>
        </w:rPr>
        <w:t>ș</w:t>
      </w:r>
      <w:r w:rsidRPr="00EE46EF">
        <w:rPr>
          <w:szCs w:val="24"/>
        </w:rPr>
        <w:t xml:space="preserve">ti, </w:t>
      </w:r>
    </w:p>
    <w:p w14:paraId="286D6561" w14:textId="77777777" w:rsidR="00571BF1" w:rsidRPr="00EE46EF" w:rsidRDefault="00571BF1" w:rsidP="00571BF1">
      <w:pPr>
        <w:spacing w:after="240"/>
        <w:rPr>
          <w:szCs w:val="24"/>
        </w:rPr>
      </w:pPr>
      <w:r w:rsidRPr="00EE46EF">
        <w:rPr>
          <w:szCs w:val="24"/>
        </w:rPr>
        <w:t xml:space="preserve">trupul oamenilor devenind nemuritor prin înviere, </w:t>
      </w:r>
      <w:r w:rsidRPr="00EE46EF">
        <w:rPr>
          <w:szCs w:val="24"/>
        </w:rPr>
        <w:t>ș</w:t>
      </w:r>
      <w:r w:rsidRPr="00EE46EF">
        <w:rPr>
          <w:szCs w:val="24"/>
        </w:rPr>
        <w:t xml:space="preserve">i nemaiîngreunând sufletul cu </w:t>
      </w:r>
    </w:p>
    <w:p w14:paraId="07D6F822" w14:textId="77777777" w:rsidR="00571BF1" w:rsidRPr="00EE46EF" w:rsidRDefault="00571BF1" w:rsidP="00571BF1">
      <w:pPr>
        <w:spacing w:after="240"/>
        <w:rPr>
          <w:szCs w:val="24"/>
        </w:rPr>
      </w:pPr>
      <w:r w:rsidRPr="00EE46EF">
        <w:rPr>
          <w:szCs w:val="24"/>
        </w:rPr>
        <w:t xml:space="preserve">stricăciunea sa </w:t>
      </w:r>
      <w:r w:rsidRPr="00EE46EF">
        <w:rPr>
          <w:szCs w:val="24"/>
        </w:rPr>
        <w:t>ș</w:t>
      </w:r>
      <w:r w:rsidRPr="00EE46EF">
        <w:rPr>
          <w:szCs w:val="24"/>
        </w:rPr>
        <w:t xml:space="preserve">i nici îngreunându-se, ci prin schimbarea întru nestricăciune </w:t>
      </w:r>
    </w:p>
    <w:p w14:paraId="5CF9E52D" w14:textId="77777777" w:rsidR="00571BF1" w:rsidRPr="00EE46EF" w:rsidRDefault="00571BF1" w:rsidP="00571BF1">
      <w:pPr>
        <w:spacing w:after="240"/>
        <w:rPr>
          <w:szCs w:val="24"/>
        </w:rPr>
      </w:pPr>
      <w:r w:rsidRPr="00EE46EF">
        <w:rPr>
          <w:szCs w:val="24"/>
        </w:rPr>
        <w:t xml:space="preserve">luând putere </w:t>
      </w:r>
      <w:r w:rsidRPr="00EE46EF">
        <w:rPr>
          <w:szCs w:val="24"/>
        </w:rPr>
        <w:t>ș</w:t>
      </w:r>
      <w:r w:rsidRPr="00EE46EF">
        <w:rPr>
          <w:szCs w:val="24"/>
        </w:rPr>
        <w:t>i capacitate să primească prezen</w:t>
      </w:r>
      <w:r w:rsidRPr="00EE46EF">
        <w:rPr>
          <w:szCs w:val="24"/>
        </w:rPr>
        <w:t>ț</w:t>
      </w:r>
      <w:r w:rsidRPr="00EE46EF">
        <w:rPr>
          <w:szCs w:val="24"/>
        </w:rPr>
        <w:t xml:space="preserve">a lui Dumnezeu. Iar în special, ea </w:t>
      </w:r>
    </w:p>
    <w:p w14:paraId="79D9CB5B" w14:textId="77777777" w:rsidR="00571BF1" w:rsidRPr="00EE46EF" w:rsidRDefault="00571BF1" w:rsidP="00571BF1">
      <w:pPr>
        <w:spacing w:after="240"/>
        <w:rPr>
          <w:szCs w:val="24"/>
        </w:rPr>
      </w:pPr>
      <w:r w:rsidRPr="00EE46EF">
        <w:rPr>
          <w:szCs w:val="24"/>
        </w:rPr>
        <w:t>înseamnă întrecerea teologică a credincio</w:t>
      </w:r>
      <w:r w:rsidRPr="00EE46EF">
        <w:rPr>
          <w:szCs w:val="24"/>
        </w:rPr>
        <w:t>ș</w:t>
      </w:r>
      <w:r w:rsidRPr="00EE46EF">
        <w:rPr>
          <w:szCs w:val="24"/>
        </w:rPr>
        <w:t>ilor cu îngerii întru credin</w:t>
      </w:r>
      <w:r w:rsidRPr="00EE46EF">
        <w:rPr>
          <w:szCs w:val="24"/>
        </w:rPr>
        <w:t>ț</w:t>
      </w:r>
      <w:r w:rsidRPr="00EE46EF">
        <w:rPr>
          <w:szCs w:val="24"/>
        </w:rPr>
        <w:t xml:space="preserve">ă; strălucirea </w:t>
      </w:r>
    </w:p>
    <w:p w14:paraId="335B645C" w14:textId="77777777" w:rsidR="00571BF1" w:rsidRPr="00EE46EF" w:rsidRDefault="00571BF1" w:rsidP="00571BF1">
      <w:pPr>
        <w:spacing w:after="240"/>
        <w:rPr>
          <w:szCs w:val="24"/>
        </w:rPr>
      </w:pPr>
      <w:r w:rsidRPr="00EE46EF">
        <w:rPr>
          <w:szCs w:val="24"/>
        </w:rPr>
        <w:lastRenderedPageBreak/>
        <w:t>deopotrivă cu îngerii a vie</w:t>
      </w:r>
      <w:r w:rsidRPr="00EE46EF">
        <w:rPr>
          <w:szCs w:val="24"/>
        </w:rPr>
        <w:t>ț</w:t>
      </w:r>
      <w:r w:rsidRPr="00EE46EF">
        <w:rPr>
          <w:szCs w:val="24"/>
        </w:rPr>
        <w:t>ii celor activi, pe cât este cu putin</w:t>
      </w:r>
      <w:r w:rsidRPr="00EE46EF">
        <w:rPr>
          <w:szCs w:val="24"/>
        </w:rPr>
        <w:t>ț</w:t>
      </w:r>
      <w:r w:rsidRPr="00EE46EF">
        <w:rPr>
          <w:szCs w:val="24"/>
        </w:rPr>
        <w:t xml:space="preserve">ă oamenilor, </w:t>
      </w:r>
      <w:r w:rsidRPr="00EE46EF">
        <w:rPr>
          <w:szCs w:val="24"/>
        </w:rPr>
        <w:t>ș</w:t>
      </w:r>
      <w:r w:rsidRPr="00EE46EF">
        <w:rPr>
          <w:szCs w:val="24"/>
        </w:rPr>
        <w:t xml:space="preserve">i buna </w:t>
      </w:r>
    </w:p>
    <w:p w14:paraId="5425F277" w14:textId="77777777" w:rsidR="00571BF1" w:rsidRPr="00EE46EF" w:rsidRDefault="00571BF1" w:rsidP="00571BF1">
      <w:pPr>
        <w:spacing w:after="240"/>
        <w:rPr>
          <w:szCs w:val="24"/>
        </w:rPr>
      </w:pPr>
      <w:r w:rsidRPr="00EE46EF">
        <w:rPr>
          <w:szCs w:val="24"/>
        </w:rPr>
        <w:t>rostire a imnologiei teologice; în sfâr</w:t>
      </w:r>
      <w:r w:rsidRPr="00EE46EF">
        <w:rPr>
          <w:szCs w:val="24"/>
        </w:rPr>
        <w:t>ș</w:t>
      </w:r>
      <w:r w:rsidRPr="00EE46EF">
        <w:rPr>
          <w:szCs w:val="24"/>
        </w:rPr>
        <w:t>it, în</w:t>
      </w:r>
      <w:r w:rsidRPr="00EE46EF">
        <w:rPr>
          <w:szCs w:val="24"/>
        </w:rPr>
        <w:t>ț</w:t>
      </w:r>
      <w:r w:rsidRPr="00EE46EF">
        <w:rPr>
          <w:szCs w:val="24"/>
        </w:rPr>
        <w:t xml:space="preserve">elegerile, cântările </w:t>
      </w:r>
      <w:r w:rsidRPr="00EE46EF">
        <w:rPr>
          <w:szCs w:val="24"/>
        </w:rPr>
        <w:t>ș</w:t>
      </w:r>
      <w:r w:rsidRPr="00EE46EF">
        <w:rPr>
          <w:szCs w:val="24"/>
        </w:rPr>
        <w:t xml:space="preserve">i neîntreruptele </w:t>
      </w:r>
    </w:p>
    <w:p w14:paraId="4ED39F4A" w14:textId="77777777" w:rsidR="00571BF1" w:rsidRPr="00EE46EF" w:rsidRDefault="00571BF1" w:rsidP="00571BF1">
      <w:pPr>
        <w:spacing w:after="240"/>
        <w:rPr>
          <w:szCs w:val="24"/>
        </w:rPr>
      </w:pPr>
      <w:r w:rsidRPr="00EE46EF">
        <w:rPr>
          <w:szCs w:val="24"/>
        </w:rPr>
        <w:t>mi</w:t>
      </w:r>
      <w:r w:rsidRPr="00EE46EF">
        <w:rPr>
          <w:szCs w:val="24"/>
        </w:rPr>
        <w:t>ș</w:t>
      </w:r>
      <w:r w:rsidRPr="00EE46EF">
        <w:rPr>
          <w:szCs w:val="24"/>
        </w:rPr>
        <w:t xml:space="preserve">cări ale contemplativilor privitoare la Dumnezeu, deopotrivă cu ale îngerilor, </w:t>
      </w:r>
    </w:p>
    <w:p w14:paraId="2792AE7B" w14:textId="77777777" w:rsidR="00571BF1" w:rsidRPr="00EE46EF" w:rsidRDefault="00571BF1" w:rsidP="00571BF1">
      <w:pPr>
        <w:spacing w:after="240"/>
        <w:rPr>
          <w:szCs w:val="24"/>
        </w:rPr>
      </w:pPr>
      <w:r w:rsidRPr="00EE46EF">
        <w:rPr>
          <w:szCs w:val="24"/>
        </w:rPr>
        <w:t>după cum e cu putin</w:t>
      </w:r>
      <w:r w:rsidRPr="00EE46EF">
        <w:rPr>
          <w:szCs w:val="24"/>
        </w:rPr>
        <w:t>ț</w:t>
      </w:r>
      <w:r w:rsidRPr="00EE46EF">
        <w:rPr>
          <w:szCs w:val="24"/>
        </w:rPr>
        <w:t xml:space="preserve">ă oamenilor. </w:t>
      </w:r>
    </w:p>
    <w:p w14:paraId="413C5AEF" w14:textId="77777777" w:rsidR="00571BF1" w:rsidRPr="00EE46EF" w:rsidRDefault="00571BF1" w:rsidP="00571BF1">
      <w:pPr>
        <w:spacing w:after="240"/>
        <w:rPr>
          <w:szCs w:val="24"/>
        </w:rPr>
      </w:pPr>
      <w:r w:rsidRPr="00EE46EF">
        <w:rPr>
          <w:szCs w:val="24"/>
        </w:rPr>
        <w:t xml:space="preserve">Fericita invocare a marelui Dumnezeu </w:t>
      </w:r>
      <w:r w:rsidRPr="00EE46EF">
        <w:rPr>
          <w:szCs w:val="24"/>
        </w:rPr>
        <w:t>ș</w:t>
      </w:r>
      <w:r w:rsidRPr="00EE46EF">
        <w:rPr>
          <w:szCs w:val="24"/>
        </w:rPr>
        <w:t xml:space="preserve">i Tată, </w:t>
      </w:r>
      <w:r w:rsidRPr="00EE46EF">
        <w:rPr>
          <w:szCs w:val="24"/>
        </w:rPr>
        <w:t>ș</w:t>
      </w:r>
      <w:r w:rsidRPr="00EE46EF">
        <w:rPr>
          <w:szCs w:val="24"/>
        </w:rPr>
        <w:t xml:space="preserve">i rostirea cuvintelor "Unul </w:t>
      </w:r>
    </w:p>
    <w:p w14:paraId="437949C8" w14:textId="77777777" w:rsidR="00571BF1" w:rsidRPr="00EE46EF" w:rsidRDefault="00571BF1" w:rsidP="00571BF1">
      <w:pPr>
        <w:spacing w:after="240"/>
        <w:rPr>
          <w:szCs w:val="24"/>
        </w:rPr>
      </w:pPr>
      <w:r w:rsidRPr="00EE46EF">
        <w:rPr>
          <w:szCs w:val="24"/>
        </w:rPr>
        <w:t xml:space="preserve">Sfânt" </w:t>
      </w:r>
      <w:r w:rsidRPr="00EE46EF">
        <w:rPr>
          <w:szCs w:val="24"/>
        </w:rPr>
        <w:t>ș</w:t>
      </w:r>
      <w:r w:rsidRPr="00EE46EF">
        <w:rPr>
          <w:szCs w:val="24"/>
        </w:rPr>
        <w:t xml:space="preserve">i cele următoare, </w:t>
      </w:r>
      <w:r w:rsidRPr="00EE46EF">
        <w:rPr>
          <w:szCs w:val="24"/>
        </w:rPr>
        <w:t>ș</w:t>
      </w:r>
      <w:r w:rsidRPr="00EE46EF">
        <w:rPr>
          <w:szCs w:val="24"/>
        </w:rPr>
        <w:t>i împărtă</w:t>
      </w:r>
      <w:r w:rsidRPr="00EE46EF">
        <w:rPr>
          <w:szCs w:val="24"/>
        </w:rPr>
        <w:t>ș</w:t>
      </w:r>
      <w:r w:rsidRPr="00EE46EF">
        <w:rPr>
          <w:szCs w:val="24"/>
        </w:rPr>
        <w:t xml:space="preserve">irea cu sfintele </w:t>
      </w:r>
      <w:r w:rsidRPr="00EE46EF">
        <w:rPr>
          <w:szCs w:val="24"/>
        </w:rPr>
        <w:t>ș</w:t>
      </w:r>
      <w:r w:rsidRPr="00EE46EF">
        <w:rPr>
          <w:szCs w:val="24"/>
        </w:rPr>
        <w:t>i de via</w:t>
      </w:r>
      <w:r w:rsidRPr="00EE46EF">
        <w:rPr>
          <w:szCs w:val="24"/>
        </w:rPr>
        <w:t>ț</w:t>
      </w:r>
      <w:r w:rsidRPr="00EE46EF">
        <w:rPr>
          <w:szCs w:val="24"/>
        </w:rPr>
        <w:t xml:space="preserve">ă făcătoarele taine, </w:t>
      </w:r>
    </w:p>
    <w:p w14:paraId="1F105806" w14:textId="77777777" w:rsidR="00571BF1" w:rsidRPr="00EE46EF" w:rsidRDefault="00571BF1" w:rsidP="00571BF1">
      <w:pPr>
        <w:spacing w:after="240"/>
        <w:rPr>
          <w:szCs w:val="24"/>
        </w:rPr>
      </w:pPr>
      <w:r w:rsidRPr="00EE46EF">
        <w:rPr>
          <w:szCs w:val="24"/>
        </w:rPr>
        <w:t xml:space="preserve">indică viitoarea înfiere, unire, legătură, asemănare dumnezeiască </w:t>
      </w:r>
      <w:r w:rsidRPr="00EE46EF">
        <w:rPr>
          <w:szCs w:val="24"/>
        </w:rPr>
        <w:t>ș</w:t>
      </w:r>
      <w:r w:rsidRPr="00EE46EF">
        <w:rPr>
          <w:szCs w:val="24"/>
        </w:rPr>
        <w:t xml:space="preserve">i îndumnezeire, </w:t>
      </w:r>
    </w:p>
    <w:p w14:paraId="510D93E7" w14:textId="77777777" w:rsidR="00571BF1" w:rsidRPr="00EE46EF" w:rsidRDefault="00571BF1" w:rsidP="00571BF1">
      <w:pPr>
        <w:spacing w:after="240"/>
        <w:rPr>
          <w:szCs w:val="24"/>
        </w:rPr>
      </w:pPr>
      <w:r w:rsidRPr="00EE46EF">
        <w:rPr>
          <w:szCs w:val="24"/>
        </w:rPr>
        <w:t>de care vor avea parte to</w:t>
      </w:r>
      <w:r w:rsidRPr="00EE46EF">
        <w:rPr>
          <w:szCs w:val="24"/>
        </w:rPr>
        <w:t>ț</w:t>
      </w:r>
      <w:r w:rsidRPr="00EE46EF">
        <w:rPr>
          <w:szCs w:val="24"/>
        </w:rPr>
        <w:t>i, după toate celelalte, din cauza bunătă</w:t>
      </w:r>
      <w:r w:rsidRPr="00EE46EF">
        <w:rPr>
          <w:szCs w:val="24"/>
        </w:rPr>
        <w:t>ț</w:t>
      </w:r>
      <w:r w:rsidRPr="00EE46EF">
        <w:rPr>
          <w:szCs w:val="24"/>
        </w:rPr>
        <w:t xml:space="preserve">ii lui Dumnezeu. </w:t>
      </w:r>
    </w:p>
    <w:p w14:paraId="10EFE7D4" w14:textId="77777777" w:rsidR="00571BF1" w:rsidRPr="00EE46EF" w:rsidRDefault="00571BF1" w:rsidP="00571BF1">
      <w:pPr>
        <w:spacing w:after="240"/>
        <w:rPr>
          <w:szCs w:val="24"/>
        </w:rPr>
      </w:pPr>
      <w:r w:rsidRPr="00EE46EF">
        <w:rPr>
          <w:szCs w:val="24"/>
        </w:rPr>
        <w:t>Prin aceasta Dumnezeu însu</w:t>
      </w:r>
      <w:r w:rsidRPr="00EE46EF">
        <w:rPr>
          <w:szCs w:val="24"/>
        </w:rPr>
        <w:t>ș</w:t>
      </w:r>
      <w:r w:rsidRPr="00EE46EF">
        <w:rPr>
          <w:szCs w:val="24"/>
        </w:rPr>
        <w:t>i va fi toate în to</w:t>
      </w:r>
      <w:r w:rsidRPr="00EE46EF">
        <w:rPr>
          <w:szCs w:val="24"/>
        </w:rPr>
        <w:t>ț</w:t>
      </w:r>
      <w:r w:rsidRPr="00EE46EF">
        <w:rPr>
          <w:szCs w:val="24"/>
        </w:rPr>
        <w:t>i cei mântui</w:t>
      </w:r>
      <w:r w:rsidRPr="00EE46EF">
        <w:rPr>
          <w:szCs w:val="24"/>
        </w:rPr>
        <w:t>ț</w:t>
      </w:r>
      <w:r w:rsidRPr="00EE46EF">
        <w:rPr>
          <w:szCs w:val="24"/>
        </w:rPr>
        <w:t xml:space="preserve">i, la fel, strălucind ca </w:t>
      </w:r>
    </w:p>
    <w:p w14:paraId="5E9D5A80" w14:textId="77777777" w:rsidR="00571BF1" w:rsidRPr="00EE46EF" w:rsidRDefault="00571BF1" w:rsidP="00571BF1">
      <w:pPr>
        <w:spacing w:after="240"/>
        <w:rPr>
          <w:szCs w:val="24"/>
        </w:rPr>
      </w:pPr>
      <w:r w:rsidRPr="00EE46EF">
        <w:rPr>
          <w:szCs w:val="24"/>
        </w:rPr>
        <w:t>frumuse</w:t>
      </w:r>
      <w:r w:rsidRPr="00EE46EF">
        <w:rPr>
          <w:szCs w:val="24"/>
        </w:rPr>
        <w:t>ț</w:t>
      </w:r>
      <w:r w:rsidRPr="00EE46EF">
        <w:rPr>
          <w:szCs w:val="24"/>
        </w:rPr>
        <w:t xml:space="preserve">e originară în cei ce strălucesc asemenea Lui, după har, prin virtute </w:t>
      </w:r>
      <w:r w:rsidRPr="00EE46EF">
        <w:rPr>
          <w:szCs w:val="24"/>
        </w:rPr>
        <w:t>ș</w:t>
      </w:r>
      <w:r w:rsidRPr="00EE46EF">
        <w:rPr>
          <w:szCs w:val="24"/>
        </w:rPr>
        <w:t xml:space="preserve">i </w:t>
      </w:r>
    </w:p>
    <w:p w14:paraId="55A5B9F7" w14:textId="77777777" w:rsidR="00571BF1" w:rsidRPr="00EE46EF" w:rsidRDefault="00571BF1" w:rsidP="00571BF1">
      <w:pPr>
        <w:spacing w:after="240"/>
        <w:rPr>
          <w:szCs w:val="24"/>
        </w:rPr>
      </w:pPr>
      <w:r w:rsidRPr="00EE46EF">
        <w:rPr>
          <w:szCs w:val="24"/>
        </w:rPr>
        <w:t>cuno</w:t>
      </w:r>
      <w:r w:rsidRPr="00EE46EF">
        <w:rPr>
          <w:szCs w:val="24"/>
        </w:rPr>
        <w:t>ș</w:t>
      </w:r>
      <w:r w:rsidRPr="00EE46EF">
        <w:rPr>
          <w:szCs w:val="24"/>
        </w:rPr>
        <w:t>tin</w:t>
      </w:r>
      <w:r w:rsidRPr="00EE46EF">
        <w:rPr>
          <w:szCs w:val="24"/>
        </w:rPr>
        <w:t>ț</w:t>
      </w:r>
      <w:r w:rsidRPr="00EE46EF">
        <w:rPr>
          <w:szCs w:val="24"/>
        </w:rPr>
        <w:t>ă. Iar credincio</w:t>
      </w:r>
      <w:r w:rsidRPr="00EE46EF">
        <w:rPr>
          <w:szCs w:val="24"/>
        </w:rPr>
        <w:t>ș</w:t>
      </w:r>
      <w:r w:rsidRPr="00EE46EF">
        <w:rPr>
          <w:szCs w:val="24"/>
        </w:rPr>
        <w:t>i, virtuo</w:t>
      </w:r>
      <w:r w:rsidRPr="00EE46EF">
        <w:rPr>
          <w:szCs w:val="24"/>
        </w:rPr>
        <w:t>ș</w:t>
      </w:r>
      <w:r w:rsidRPr="00EE46EF">
        <w:rPr>
          <w:szCs w:val="24"/>
        </w:rPr>
        <w:t xml:space="preserve">i </w:t>
      </w:r>
      <w:r w:rsidRPr="00EE46EF">
        <w:rPr>
          <w:szCs w:val="24"/>
        </w:rPr>
        <w:t>ș</w:t>
      </w:r>
      <w:r w:rsidRPr="00EE46EF">
        <w:rPr>
          <w:szCs w:val="24"/>
        </w:rPr>
        <w:t xml:space="preserve">i contemplativi a numit pe începători, </w:t>
      </w:r>
    </w:p>
    <w:p w14:paraId="51DC0DEC" w14:textId="77777777" w:rsidR="00571BF1" w:rsidRPr="00EE46EF" w:rsidRDefault="00571BF1" w:rsidP="00571BF1">
      <w:pPr>
        <w:spacing w:after="240"/>
        <w:rPr>
          <w:szCs w:val="24"/>
        </w:rPr>
      </w:pPr>
      <w:r w:rsidRPr="00EE46EF">
        <w:rPr>
          <w:szCs w:val="24"/>
        </w:rPr>
        <w:t>înainta</w:t>
      </w:r>
      <w:r w:rsidRPr="00EE46EF">
        <w:rPr>
          <w:szCs w:val="24"/>
        </w:rPr>
        <w:t>ț</w:t>
      </w:r>
      <w:r w:rsidRPr="00EE46EF">
        <w:rPr>
          <w:szCs w:val="24"/>
        </w:rPr>
        <w:t xml:space="preserve">i </w:t>
      </w:r>
      <w:r w:rsidRPr="00EE46EF">
        <w:rPr>
          <w:szCs w:val="24"/>
        </w:rPr>
        <w:t>ș</w:t>
      </w:r>
      <w:r w:rsidRPr="00EE46EF">
        <w:rPr>
          <w:szCs w:val="24"/>
        </w:rPr>
        <w:t>i desăvâr</w:t>
      </w:r>
      <w:r w:rsidRPr="00EE46EF">
        <w:rPr>
          <w:szCs w:val="24"/>
        </w:rPr>
        <w:t>ș</w:t>
      </w:r>
      <w:r w:rsidRPr="00EE46EF">
        <w:rPr>
          <w:szCs w:val="24"/>
        </w:rPr>
        <w:t>i</w:t>
      </w:r>
      <w:r w:rsidRPr="00EE46EF">
        <w:rPr>
          <w:szCs w:val="24"/>
        </w:rPr>
        <w:t>ț</w:t>
      </w:r>
      <w:r w:rsidRPr="00EE46EF">
        <w:rPr>
          <w:szCs w:val="24"/>
        </w:rPr>
        <w:t>i, care pot fi numi</w:t>
      </w:r>
      <w:r w:rsidRPr="00EE46EF">
        <w:rPr>
          <w:szCs w:val="24"/>
        </w:rPr>
        <w:t>ț</w:t>
      </w:r>
      <w:r w:rsidRPr="00EE46EF">
        <w:rPr>
          <w:szCs w:val="24"/>
        </w:rPr>
        <w:t xml:space="preserve">i </w:t>
      </w:r>
      <w:r w:rsidRPr="00EE46EF">
        <w:rPr>
          <w:szCs w:val="24"/>
        </w:rPr>
        <w:t>ș</w:t>
      </w:r>
      <w:r w:rsidRPr="00EE46EF">
        <w:rPr>
          <w:szCs w:val="24"/>
        </w:rPr>
        <w:t xml:space="preserve">i robi, lucrători cu plată </w:t>
      </w:r>
      <w:r w:rsidRPr="00EE46EF">
        <w:rPr>
          <w:szCs w:val="24"/>
        </w:rPr>
        <w:t>ș</w:t>
      </w:r>
      <w:r w:rsidRPr="00EE46EF">
        <w:rPr>
          <w:szCs w:val="24"/>
        </w:rPr>
        <w:t xml:space="preserve">i fii, ca cele </w:t>
      </w:r>
    </w:p>
    <w:p w14:paraId="020F04BC" w14:textId="77777777" w:rsidR="00571BF1" w:rsidRPr="00EE46EF" w:rsidRDefault="00571BF1" w:rsidP="00571BF1">
      <w:pPr>
        <w:spacing w:after="240"/>
        <w:rPr>
          <w:szCs w:val="24"/>
        </w:rPr>
      </w:pPr>
      <w:r w:rsidRPr="00EE46EF">
        <w:rPr>
          <w:szCs w:val="24"/>
        </w:rPr>
        <w:t>trei cete ale celor ce se mântuiesc. Robi sau credincio</w:t>
      </w:r>
      <w:r w:rsidRPr="00EE46EF">
        <w:rPr>
          <w:szCs w:val="24"/>
        </w:rPr>
        <w:t>ș</w:t>
      </w:r>
      <w:r w:rsidRPr="00EE46EF">
        <w:rPr>
          <w:szCs w:val="24"/>
        </w:rPr>
        <w:t xml:space="preserve">i sunt cei ce împlinesc </w:t>
      </w:r>
    </w:p>
    <w:p w14:paraId="1535464A" w14:textId="77777777" w:rsidR="00571BF1" w:rsidRPr="00EE46EF" w:rsidRDefault="00571BF1" w:rsidP="00571BF1">
      <w:pPr>
        <w:spacing w:after="240"/>
        <w:rPr>
          <w:szCs w:val="24"/>
        </w:rPr>
      </w:pPr>
      <w:r w:rsidRPr="00EE46EF">
        <w:rPr>
          <w:szCs w:val="24"/>
        </w:rPr>
        <w:t>poruncile de frica amenin</w:t>
      </w:r>
      <w:r w:rsidRPr="00EE46EF">
        <w:rPr>
          <w:szCs w:val="24"/>
        </w:rPr>
        <w:t>ț</w:t>
      </w:r>
      <w:r w:rsidRPr="00EE46EF">
        <w:rPr>
          <w:szCs w:val="24"/>
        </w:rPr>
        <w:t xml:space="preserve">ărilor stăpânului </w:t>
      </w:r>
      <w:r w:rsidRPr="00EE46EF">
        <w:rPr>
          <w:szCs w:val="24"/>
        </w:rPr>
        <w:t>ș</w:t>
      </w:r>
      <w:r w:rsidRPr="00EE46EF">
        <w:rPr>
          <w:szCs w:val="24"/>
        </w:rPr>
        <w:t>i lucrează cu bunăvoin</w:t>
      </w:r>
      <w:r w:rsidRPr="00EE46EF">
        <w:rPr>
          <w:szCs w:val="24"/>
        </w:rPr>
        <w:t>ț</w:t>
      </w:r>
      <w:r w:rsidRPr="00EE46EF">
        <w:rPr>
          <w:szCs w:val="24"/>
        </w:rPr>
        <w:t xml:space="preserve">ă cele </w:t>
      </w:r>
    </w:p>
    <w:p w14:paraId="37D63BE2" w14:textId="77777777" w:rsidR="00571BF1" w:rsidRPr="00EE46EF" w:rsidRDefault="00571BF1" w:rsidP="00571BF1">
      <w:pPr>
        <w:spacing w:after="240"/>
        <w:rPr>
          <w:szCs w:val="24"/>
        </w:rPr>
      </w:pPr>
      <w:r w:rsidRPr="00EE46EF">
        <w:rPr>
          <w:szCs w:val="24"/>
        </w:rPr>
        <w:t>încredin</w:t>
      </w:r>
      <w:r w:rsidRPr="00EE46EF">
        <w:rPr>
          <w:szCs w:val="24"/>
        </w:rPr>
        <w:t>ț</w:t>
      </w:r>
      <w:r w:rsidRPr="00EE46EF">
        <w:rPr>
          <w:szCs w:val="24"/>
        </w:rPr>
        <w:t>ate. Lucrători cu plata sunt cei ce poartă, de dorul bunătă</w:t>
      </w:r>
      <w:r w:rsidRPr="00EE46EF">
        <w:rPr>
          <w:szCs w:val="24"/>
        </w:rPr>
        <w:t>ț</w:t>
      </w:r>
      <w:r w:rsidRPr="00EE46EF">
        <w:rPr>
          <w:szCs w:val="24"/>
        </w:rPr>
        <w:t xml:space="preserve">ilor făgăduite, </w:t>
      </w:r>
    </w:p>
    <w:p w14:paraId="30C42405" w14:textId="77777777" w:rsidR="00571BF1" w:rsidRPr="00EE46EF" w:rsidRDefault="00571BF1" w:rsidP="00571BF1">
      <w:pPr>
        <w:spacing w:after="240"/>
        <w:rPr>
          <w:szCs w:val="24"/>
        </w:rPr>
      </w:pPr>
      <w:r w:rsidRPr="00EE46EF">
        <w:rPr>
          <w:szCs w:val="24"/>
        </w:rPr>
        <w:t xml:space="preserve">27 </w:t>
      </w:r>
    </w:p>
    <w:p w14:paraId="6FA6A244" w14:textId="77777777" w:rsidR="00571BF1" w:rsidRPr="00EE46EF" w:rsidRDefault="00571BF1" w:rsidP="00571BF1">
      <w:pPr>
        <w:spacing w:after="240"/>
        <w:rPr>
          <w:szCs w:val="24"/>
        </w:rPr>
      </w:pPr>
    </w:p>
    <w:p w14:paraId="66ABEB5C" w14:textId="77777777" w:rsidR="00571BF1" w:rsidRPr="00EE46EF" w:rsidRDefault="00571BF1" w:rsidP="00571BF1">
      <w:pPr>
        <w:spacing w:after="240"/>
        <w:rPr>
          <w:szCs w:val="24"/>
        </w:rPr>
      </w:pPr>
      <w:r w:rsidRPr="00EE46EF">
        <w:rPr>
          <w:szCs w:val="24"/>
        </w:rPr>
        <w:t xml:space="preserve">Sf. Maxim Mărturisitorul, Mistagogia </w:t>
      </w:r>
    </w:p>
    <w:p w14:paraId="6C710E8C" w14:textId="77777777" w:rsidR="00571BF1" w:rsidRPr="00EE46EF" w:rsidRDefault="00571BF1" w:rsidP="00571BF1">
      <w:pPr>
        <w:spacing w:after="240"/>
        <w:rPr>
          <w:szCs w:val="24"/>
        </w:rPr>
      </w:pPr>
      <w:r w:rsidRPr="00EE46EF">
        <w:rPr>
          <w:szCs w:val="24"/>
        </w:rPr>
        <w:t xml:space="preserve">greutatea </w:t>
      </w:r>
      <w:r w:rsidRPr="00EE46EF">
        <w:rPr>
          <w:szCs w:val="24"/>
        </w:rPr>
        <w:t>ș</w:t>
      </w:r>
      <w:r w:rsidRPr="00EE46EF">
        <w:rPr>
          <w:szCs w:val="24"/>
        </w:rPr>
        <w:t>i ar</w:t>
      </w:r>
      <w:r w:rsidRPr="00EE46EF">
        <w:rPr>
          <w:szCs w:val="24"/>
        </w:rPr>
        <w:t>ș</w:t>
      </w:r>
      <w:r w:rsidRPr="00EE46EF">
        <w:rPr>
          <w:szCs w:val="24"/>
        </w:rPr>
        <w:t>i</w:t>
      </w:r>
      <w:r w:rsidRPr="00EE46EF">
        <w:rPr>
          <w:szCs w:val="24"/>
        </w:rPr>
        <w:t>ț</w:t>
      </w:r>
      <w:r w:rsidRPr="00EE46EF">
        <w:rPr>
          <w:szCs w:val="24"/>
        </w:rPr>
        <w:t>a zilei, adică necazul legat de via</w:t>
      </w:r>
      <w:r w:rsidRPr="00EE46EF">
        <w:rPr>
          <w:szCs w:val="24"/>
        </w:rPr>
        <w:t>ț</w:t>
      </w:r>
      <w:r w:rsidRPr="00EE46EF">
        <w:rPr>
          <w:szCs w:val="24"/>
        </w:rPr>
        <w:t xml:space="preserve">a aceasta din osânda </w:t>
      </w:r>
    </w:p>
    <w:p w14:paraId="484800CD" w14:textId="77777777" w:rsidR="00571BF1" w:rsidRPr="00EE46EF" w:rsidRDefault="00571BF1" w:rsidP="00571BF1">
      <w:pPr>
        <w:spacing w:after="240"/>
        <w:rPr>
          <w:szCs w:val="24"/>
        </w:rPr>
      </w:pPr>
      <w:r w:rsidRPr="00EE46EF">
        <w:rPr>
          <w:szCs w:val="24"/>
        </w:rPr>
        <w:t xml:space="preserve">protopărintelui, </w:t>
      </w:r>
      <w:r w:rsidRPr="00EE46EF">
        <w:rPr>
          <w:szCs w:val="24"/>
        </w:rPr>
        <w:t>ș</w:t>
      </w:r>
      <w:r w:rsidRPr="00EE46EF">
        <w:rPr>
          <w:szCs w:val="24"/>
        </w:rPr>
        <w:t xml:space="preserve">i ispitele care, din cauza ei, trebuiesc suportate pentru virtute. </w:t>
      </w:r>
    </w:p>
    <w:p w14:paraId="0D53A0B4" w14:textId="77777777" w:rsidR="00571BF1" w:rsidRPr="00EE46EF" w:rsidRDefault="00571BF1" w:rsidP="00571BF1">
      <w:pPr>
        <w:spacing w:after="240"/>
        <w:rPr>
          <w:szCs w:val="24"/>
        </w:rPr>
      </w:pPr>
      <w:r w:rsidRPr="00EE46EF">
        <w:rPr>
          <w:szCs w:val="24"/>
        </w:rPr>
        <w:t>Ace</w:t>
      </w:r>
      <w:r w:rsidRPr="00EE46EF">
        <w:rPr>
          <w:szCs w:val="24"/>
        </w:rPr>
        <w:t>ș</w:t>
      </w:r>
      <w:r w:rsidRPr="00EE46EF">
        <w:rPr>
          <w:szCs w:val="24"/>
        </w:rPr>
        <w:t>tia schimbă în</w:t>
      </w:r>
      <w:r w:rsidRPr="00EE46EF">
        <w:rPr>
          <w:szCs w:val="24"/>
        </w:rPr>
        <w:t>ț</w:t>
      </w:r>
      <w:r w:rsidRPr="00EE46EF">
        <w:rPr>
          <w:szCs w:val="24"/>
        </w:rPr>
        <w:t>elep</w:t>
      </w:r>
      <w:r w:rsidRPr="00EE46EF">
        <w:rPr>
          <w:szCs w:val="24"/>
        </w:rPr>
        <w:t>ț</w:t>
      </w:r>
      <w:r w:rsidRPr="00EE46EF">
        <w:rPr>
          <w:szCs w:val="24"/>
        </w:rPr>
        <w:t>e</w:t>
      </w:r>
      <w:r w:rsidRPr="00EE46EF">
        <w:rPr>
          <w:szCs w:val="24"/>
        </w:rPr>
        <w:t>ș</w:t>
      </w:r>
      <w:r w:rsidRPr="00EE46EF">
        <w:rPr>
          <w:szCs w:val="24"/>
        </w:rPr>
        <w:t>te, prin hotărâre de bună voie, via</w:t>
      </w:r>
      <w:r w:rsidRPr="00EE46EF">
        <w:rPr>
          <w:szCs w:val="24"/>
        </w:rPr>
        <w:t>ț</w:t>
      </w:r>
      <w:r w:rsidRPr="00EE46EF">
        <w:rPr>
          <w:szCs w:val="24"/>
        </w:rPr>
        <w:t>ă cu via</w:t>
      </w:r>
      <w:r w:rsidRPr="00EE46EF">
        <w:rPr>
          <w:szCs w:val="24"/>
        </w:rPr>
        <w:t>ț</w:t>
      </w:r>
      <w:r w:rsidRPr="00EE46EF">
        <w:rPr>
          <w:szCs w:val="24"/>
        </w:rPr>
        <w:t xml:space="preserve">ă, cea </w:t>
      </w:r>
    </w:p>
    <w:p w14:paraId="5C48BFE7" w14:textId="77777777" w:rsidR="00571BF1" w:rsidRPr="00EE46EF" w:rsidRDefault="00571BF1" w:rsidP="00571BF1">
      <w:pPr>
        <w:spacing w:after="240"/>
        <w:rPr>
          <w:szCs w:val="24"/>
        </w:rPr>
      </w:pPr>
      <w:r w:rsidRPr="00EE46EF">
        <w:rPr>
          <w:szCs w:val="24"/>
        </w:rPr>
        <w:t>prezentă pentru cea viitoare. Iar fii sunt cei ce nici de teama amenin</w:t>
      </w:r>
      <w:r w:rsidRPr="00EE46EF">
        <w:rPr>
          <w:szCs w:val="24"/>
        </w:rPr>
        <w:t>ț</w:t>
      </w:r>
      <w:r w:rsidRPr="00EE46EF">
        <w:rPr>
          <w:szCs w:val="24"/>
        </w:rPr>
        <w:t xml:space="preserve">ărilor, nici de </w:t>
      </w:r>
    </w:p>
    <w:p w14:paraId="6DF6E8B1" w14:textId="77777777" w:rsidR="00571BF1" w:rsidRPr="00EE46EF" w:rsidRDefault="00571BF1" w:rsidP="00571BF1">
      <w:pPr>
        <w:spacing w:after="240"/>
        <w:rPr>
          <w:szCs w:val="24"/>
        </w:rPr>
      </w:pPr>
      <w:r w:rsidRPr="00EE46EF">
        <w:rPr>
          <w:szCs w:val="24"/>
        </w:rPr>
        <w:t xml:space="preserve">dorul celor făgăduite, ci în temeiul unui mod statornic </w:t>
      </w:r>
      <w:r w:rsidRPr="00EE46EF">
        <w:rPr>
          <w:szCs w:val="24"/>
        </w:rPr>
        <w:t>ș</w:t>
      </w:r>
      <w:r w:rsidRPr="00EE46EF">
        <w:rPr>
          <w:szCs w:val="24"/>
        </w:rPr>
        <w:t xml:space="preserve">i al unei deprinderi în </w:t>
      </w:r>
    </w:p>
    <w:p w14:paraId="3449BE18" w14:textId="77777777" w:rsidR="00571BF1" w:rsidRPr="00EE46EF" w:rsidRDefault="00571BF1" w:rsidP="00571BF1">
      <w:pPr>
        <w:spacing w:after="240"/>
        <w:rPr>
          <w:szCs w:val="24"/>
        </w:rPr>
      </w:pPr>
      <w:r w:rsidRPr="00EE46EF">
        <w:rPr>
          <w:szCs w:val="24"/>
        </w:rPr>
        <w:t xml:space="preserve">înclinarea </w:t>
      </w:r>
      <w:r w:rsidRPr="00EE46EF">
        <w:rPr>
          <w:szCs w:val="24"/>
        </w:rPr>
        <w:t>ș</w:t>
      </w:r>
      <w:r w:rsidRPr="00EE46EF">
        <w:rPr>
          <w:szCs w:val="24"/>
        </w:rPr>
        <w:t>i dispozi</w:t>
      </w:r>
      <w:r w:rsidRPr="00EE46EF">
        <w:rPr>
          <w:szCs w:val="24"/>
        </w:rPr>
        <w:t>ț</w:t>
      </w:r>
      <w:r w:rsidRPr="00EE46EF">
        <w:rPr>
          <w:szCs w:val="24"/>
        </w:rPr>
        <w:t xml:space="preserve">ia voluntară a sufletului spre bine, nu se despart niciodată de </w:t>
      </w:r>
    </w:p>
    <w:p w14:paraId="0C0E78DC" w14:textId="77777777" w:rsidR="00571BF1" w:rsidRPr="00EE46EF" w:rsidRDefault="00571BF1" w:rsidP="00571BF1">
      <w:pPr>
        <w:spacing w:after="240"/>
        <w:rPr>
          <w:szCs w:val="24"/>
        </w:rPr>
      </w:pPr>
      <w:r w:rsidRPr="00EE46EF">
        <w:rPr>
          <w:szCs w:val="24"/>
        </w:rPr>
        <w:t>Dumnezeu, ca acel fiu către care s-a zis : "Fiule, tu totdeauna e</w:t>
      </w:r>
      <w:r w:rsidRPr="00EE46EF">
        <w:rPr>
          <w:szCs w:val="24"/>
        </w:rPr>
        <w:t>ș</w:t>
      </w:r>
      <w:r w:rsidRPr="00EE46EF">
        <w:rPr>
          <w:szCs w:val="24"/>
        </w:rPr>
        <w:t xml:space="preserve">ti cu Mine, </w:t>
      </w:r>
      <w:r w:rsidRPr="00EE46EF">
        <w:rPr>
          <w:szCs w:val="24"/>
        </w:rPr>
        <w:t>ș</w:t>
      </w:r>
      <w:r w:rsidRPr="00EE46EF">
        <w:rPr>
          <w:szCs w:val="24"/>
        </w:rPr>
        <w:t xml:space="preserve">i ale </w:t>
      </w:r>
    </w:p>
    <w:p w14:paraId="223F571B" w14:textId="77777777" w:rsidR="00571BF1" w:rsidRPr="00EE46EF" w:rsidRDefault="00571BF1" w:rsidP="00571BF1">
      <w:pPr>
        <w:spacing w:after="240"/>
        <w:rPr>
          <w:szCs w:val="24"/>
        </w:rPr>
      </w:pPr>
      <w:r w:rsidRPr="00EE46EF">
        <w:rPr>
          <w:szCs w:val="24"/>
        </w:rPr>
        <w:t>Mele ale tale sunt" (Le. 15, 31). Ace</w:t>
      </w:r>
      <w:r w:rsidRPr="00EE46EF">
        <w:rPr>
          <w:szCs w:val="24"/>
        </w:rPr>
        <w:t>ș</w:t>
      </w:r>
      <w:r w:rsidRPr="00EE46EF">
        <w:rPr>
          <w:szCs w:val="24"/>
        </w:rPr>
        <w:t xml:space="preserve">tia prin afirmare voluntară </w:t>
      </w:r>
      <w:r w:rsidRPr="00EE46EF">
        <w:rPr>
          <w:szCs w:val="24"/>
        </w:rPr>
        <w:t>ș</w:t>
      </w:r>
      <w:r w:rsidRPr="00EE46EF">
        <w:rPr>
          <w:szCs w:val="24"/>
        </w:rPr>
        <w:t xml:space="preserve">i prin </w:t>
      </w:r>
    </w:p>
    <w:p w14:paraId="72FD6FB6" w14:textId="77777777" w:rsidR="00571BF1" w:rsidRPr="00EE46EF" w:rsidRDefault="00571BF1" w:rsidP="00571BF1">
      <w:pPr>
        <w:spacing w:after="240"/>
        <w:rPr>
          <w:szCs w:val="24"/>
        </w:rPr>
      </w:pPr>
      <w:r w:rsidRPr="00EE46EF">
        <w:rPr>
          <w:szCs w:val="24"/>
        </w:rPr>
        <w:t xml:space="preserve">îndumnezeire în har dobândesc atât cât le este îngăduit oamenilor, din ceea ce este </w:t>
      </w:r>
    </w:p>
    <w:p w14:paraId="7FB38F33" w14:textId="77777777" w:rsidR="00571BF1" w:rsidRPr="00EE46EF" w:rsidRDefault="00571BF1" w:rsidP="00571BF1">
      <w:pPr>
        <w:spacing w:after="240"/>
        <w:rPr>
          <w:szCs w:val="24"/>
        </w:rPr>
      </w:pPr>
      <w:r w:rsidRPr="00EE46EF">
        <w:rPr>
          <w:szCs w:val="24"/>
        </w:rPr>
        <w:lastRenderedPageBreak/>
        <w:t>ș</w:t>
      </w:r>
      <w:r w:rsidRPr="00EE46EF">
        <w:rPr>
          <w:szCs w:val="24"/>
        </w:rPr>
        <w:t xml:space="preserve">i e crezut Dumnezeu după fire </w:t>
      </w:r>
      <w:r w:rsidRPr="00EE46EF">
        <w:rPr>
          <w:szCs w:val="24"/>
        </w:rPr>
        <w:t>ș</w:t>
      </w:r>
      <w:r w:rsidRPr="00EE46EF">
        <w:rPr>
          <w:szCs w:val="24"/>
        </w:rPr>
        <w:t xml:space="preserve">i cauză. </w:t>
      </w:r>
    </w:p>
    <w:p w14:paraId="51675509" w14:textId="1C0FF9A6" w:rsidR="00571BF1" w:rsidRPr="00EE46EF" w:rsidRDefault="00571BF1" w:rsidP="00571BF1">
      <w:pPr>
        <w:spacing w:after="240"/>
        <w:rPr>
          <w:szCs w:val="24"/>
        </w:rPr>
      </w:pPr>
      <w:r w:rsidRPr="00EE46EF">
        <w:rPr>
          <w:szCs w:val="24"/>
        </w:rPr>
        <w:t>Să nu lipsim, a</w:t>
      </w:r>
      <w:r w:rsidRPr="00EE46EF">
        <w:rPr>
          <w:szCs w:val="24"/>
        </w:rPr>
        <w:t>ș</w:t>
      </w:r>
      <w:r w:rsidRPr="00EE46EF">
        <w:rPr>
          <w:szCs w:val="24"/>
        </w:rPr>
        <w:t>adar, de la Sfânta Biserică a lui Dumnezeu, care cuprinde</w:t>
      </w:r>
      <w:r w:rsidR="00DE0375" w:rsidRPr="00EE46EF">
        <w:rPr>
          <w:szCs w:val="24"/>
        </w:rPr>
        <w:t xml:space="preserve"> </w:t>
      </w:r>
      <w:r w:rsidRPr="00EE46EF">
        <w:rPr>
          <w:szCs w:val="24"/>
        </w:rPr>
        <w:t>atâtea taine ale mântuirii noastre în sfânta rânduială a dumnezee</w:t>
      </w:r>
      <w:r w:rsidRPr="00EE46EF">
        <w:rPr>
          <w:szCs w:val="24"/>
        </w:rPr>
        <w:t>ș</w:t>
      </w:r>
      <w:r w:rsidRPr="00EE46EF">
        <w:rPr>
          <w:szCs w:val="24"/>
        </w:rPr>
        <w:t>tilor simboale ce</w:t>
      </w:r>
      <w:r w:rsidR="00DE0375" w:rsidRPr="00EE46EF">
        <w:rPr>
          <w:szCs w:val="24"/>
        </w:rPr>
        <w:t xml:space="preserve"> </w:t>
      </w:r>
      <w:r w:rsidRPr="00EE46EF">
        <w:rPr>
          <w:szCs w:val="24"/>
        </w:rPr>
        <w:t>se săvâr</w:t>
      </w:r>
      <w:r w:rsidRPr="00EE46EF">
        <w:rPr>
          <w:szCs w:val="24"/>
        </w:rPr>
        <w:t>ș</w:t>
      </w:r>
      <w:r w:rsidRPr="00EE46EF">
        <w:rPr>
          <w:szCs w:val="24"/>
        </w:rPr>
        <w:t>esc. ( Prin aceasta, ea făcând pe fiecare din nou să-</w:t>
      </w:r>
      <w:r w:rsidRPr="00EE46EF">
        <w:rPr>
          <w:szCs w:val="24"/>
        </w:rPr>
        <w:t>ș</w:t>
      </w:r>
      <w:r w:rsidRPr="00EE46EF">
        <w:rPr>
          <w:szCs w:val="24"/>
        </w:rPr>
        <w:t>i poarte via</w:t>
      </w:r>
      <w:r w:rsidRPr="00EE46EF">
        <w:rPr>
          <w:szCs w:val="24"/>
        </w:rPr>
        <w:t>ț</w:t>
      </w:r>
      <w:r w:rsidRPr="00EE46EF">
        <w:rPr>
          <w:szCs w:val="24"/>
        </w:rPr>
        <w:t>a după</w:t>
      </w:r>
      <w:r w:rsidR="00DE0375" w:rsidRPr="00EE46EF">
        <w:rPr>
          <w:szCs w:val="24"/>
        </w:rPr>
        <w:t xml:space="preserve"> </w:t>
      </w:r>
      <w:r w:rsidRPr="00EE46EF">
        <w:rPr>
          <w:szCs w:val="24"/>
        </w:rPr>
        <w:t>Hristos, potrivit cu însu</w:t>
      </w:r>
      <w:r w:rsidRPr="00EE46EF">
        <w:rPr>
          <w:szCs w:val="24"/>
        </w:rPr>
        <w:t>ș</w:t>
      </w:r>
      <w:r w:rsidRPr="00EE46EF">
        <w:rPr>
          <w:szCs w:val="24"/>
        </w:rPr>
        <w:t>irile sale, scoate la arătare darul înfierii dat prin Sfântul</w:t>
      </w:r>
      <w:r w:rsidR="00DE0375" w:rsidRPr="00EE46EF">
        <w:rPr>
          <w:szCs w:val="24"/>
        </w:rPr>
        <w:t xml:space="preserve"> </w:t>
      </w:r>
      <w:r w:rsidRPr="00EE46EF">
        <w:rPr>
          <w:szCs w:val="24"/>
        </w:rPr>
        <w:t>Botez în Duhul Sfânt, într-o via</w:t>
      </w:r>
      <w:r w:rsidRPr="00EE46EF">
        <w:rPr>
          <w:szCs w:val="24"/>
        </w:rPr>
        <w:t>ț</w:t>
      </w:r>
      <w:r w:rsidRPr="00EE46EF">
        <w:rPr>
          <w:szCs w:val="24"/>
        </w:rPr>
        <w:t xml:space="preserve">ă după voia lui Hristos ). Ci cu toată puterea </w:t>
      </w:r>
      <w:r w:rsidRPr="00EE46EF">
        <w:rPr>
          <w:szCs w:val="24"/>
        </w:rPr>
        <w:t>ș</w:t>
      </w:r>
      <w:r w:rsidRPr="00EE46EF">
        <w:rPr>
          <w:szCs w:val="24"/>
        </w:rPr>
        <w:t>i</w:t>
      </w:r>
      <w:r w:rsidR="00DE0375" w:rsidRPr="00EE46EF">
        <w:rPr>
          <w:szCs w:val="24"/>
        </w:rPr>
        <w:t xml:space="preserve"> </w:t>
      </w:r>
      <w:r w:rsidRPr="00EE46EF">
        <w:rPr>
          <w:szCs w:val="24"/>
        </w:rPr>
        <w:t>sârguin</w:t>
      </w:r>
      <w:r w:rsidRPr="00EE46EF">
        <w:rPr>
          <w:szCs w:val="24"/>
        </w:rPr>
        <w:t>ț</w:t>
      </w:r>
      <w:r w:rsidRPr="00EE46EF">
        <w:rPr>
          <w:szCs w:val="24"/>
        </w:rPr>
        <w:t>a să ne înfă</w:t>
      </w:r>
      <w:r w:rsidRPr="00EE46EF">
        <w:rPr>
          <w:szCs w:val="24"/>
        </w:rPr>
        <w:t>ț</w:t>
      </w:r>
      <w:r w:rsidRPr="00EE46EF">
        <w:rPr>
          <w:szCs w:val="24"/>
        </w:rPr>
        <w:t>i</w:t>
      </w:r>
      <w:r w:rsidRPr="00EE46EF">
        <w:rPr>
          <w:szCs w:val="24"/>
        </w:rPr>
        <w:t>ș</w:t>
      </w:r>
      <w:r w:rsidRPr="00EE46EF">
        <w:rPr>
          <w:szCs w:val="24"/>
        </w:rPr>
        <w:t>ăm pe noi vrednici de darurile dumnezee</w:t>
      </w:r>
      <w:r w:rsidRPr="00EE46EF">
        <w:rPr>
          <w:szCs w:val="24"/>
        </w:rPr>
        <w:t>ș</w:t>
      </w:r>
      <w:r w:rsidRPr="00EE46EF">
        <w:rPr>
          <w:szCs w:val="24"/>
        </w:rPr>
        <w:t>ti, făcându-ne bine</w:t>
      </w:r>
      <w:r w:rsidR="00DE0375" w:rsidRPr="00EE46EF">
        <w:rPr>
          <w:szCs w:val="24"/>
        </w:rPr>
        <w:t xml:space="preserve"> </w:t>
      </w:r>
      <w:r w:rsidRPr="00EE46EF">
        <w:rPr>
          <w:szCs w:val="24"/>
        </w:rPr>
        <w:t>plăcu</w:t>
      </w:r>
      <w:r w:rsidRPr="00EE46EF">
        <w:rPr>
          <w:szCs w:val="24"/>
        </w:rPr>
        <w:t>ț</w:t>
      </w:r>
      <w:r w:rsidRPr="00EE46EF">
        <w:rPr>
          <w:szCs w:val="24"/>
        </w:rPr>
        <w:t>i lui Dumnezeu prin fapte bune. Să nu umblăm "ca neamurile care nu</w:t>
      </w:r>
      <w:r w:rsidR="00DE0375" w:rsidRPr="00EE46EF">
        <w:rPr>
          <w:szCs w:val="24"/>
        </w:rPr>
        <w:t xml:space="preserve"> </w:t>
      </w:r>
      <w:r w:rsidRPr="00EE46EF">
        <w:rPr>
          <w:szCs w:val="24"/>
        </w:rPr>
        <w:t>cunosc pe Dumnezeu în patima poftei" (I Tes. 4, 5), ci precum zice Sfântul</w:t>
      </w:r>
      <w:r w:rsidR="00DE0375" w:rsidRPr="00EE46EF">
        <w:rPr>
          <w:szCs w:val="24"/>
        </w:rPr>
        <w:t xml:space="preserve"> </w:t>
      </w:r>
      <w:r w:rsidRPr="00EE46EF">
        <w:rPr>
          <w:szCs w:val="24"/>
        </w:rPr>
        <w:t>Apostol, "omorând mădularele cele pământe</w:t>
      </w:r>
      <w:r w:rsidRPr="00EE46EF">
        <w:rPr>
          <w:szCs w:val="24"/>
        </w:rPr>
        <w:t>ș</w:t>
      </w:r>
      <w:r w:rsidRPr="00EE46EF">
        <w:rPr>
          <w:szCs w:val="24"/>
        </w:rPr>
        <w:t>ti: desfrânarea, necură</w:t>
      </w:r>
      <w:r w:rsidRPr="00EE46EF">
        <w:rPr>
          <w:szCs w:val="24"/>
        </w:rPr>
        <w:t>ț</w:t>
      </w:r>
      <w:r w:rsidRPr="00EE46EF">
        <w:rPr>
          <w:szCs w:val="24"/>
        </w:rPr>
        <w:t>ia, patima,</w:t>
      </w:r>
      <w:r w:rsidR="00DE0375" w:rsidRPr="00EE46EF">
        <w:rPr>
          <w:szCs w:val="24"/>
        </w:rPr>
        <w:t xml:space="preserve"> </w:t>
      </w:r>
      <w:r w:rsidRPr="00EE46EF">
        <w:rPr>
          <w:szCs w:val="24"/>
        </w:rPr>
        <w:t>pofta cea rea, zgârcenia care este închinarea la idoli, prin care vine urgia peste fiii</w:t>
      </w:r>
      <w:r w:rsidR="00DE0375" w:rsidRPr="00EE46EF">
        <w:rPr>
          <w:szCs w:val="24"/>
        </w:rPr>
        <w:t xml:space="preserve"> </w:t>
      </w:r>
      <w:r w:rsidRPr="00EE46EF">
        <w:rPr>
          <w:szCs w:val="24"/>
        </w:rPr>
        <w:t xml:space="preserve">neascultării, </w:t>
      </w:r>
      <w:r w:rsidRPr="00EE46EF">
        <w:rPr>
          <w:szCs w:val="24"/>
        </w:rPr>
        <w:t>ș</w:t>
      </w:r>
      <w:r w:rsidRPr="00EE46EF">
        <w:rPr>
          <w:szCs w:val="24"/>
        </w:rPr>
        <w:t xml:space="preserve">i toată mânia, furia, vorbirea urâtă </w:t>
      </w:r>
      <w:r w:rsidRPr="00EE46EF">
        <w:rPr>
          <w:szCs w:val="24"/>
        </w:rPr>
        <w:t>ș</w:t>
      </w:r>
      <w:r w:rsidRPr="00EE46EF">
        <w:rPr>
          <w:szCs w:val="24"/>
        </w:rPr>
        <w:t xml:space="preserve">i minciuna" (Colos. 3, 5-8). </w:t>
      </w:r>
      <w:r w:rsidRPr="00EE46EF">
        <w:rPr>
          <w:szCs w:val="24"/>
        </w:rPr>
        <w:t>Ș</w:t>
      </w:r>
      <w:r w:rsidRPr="00EE46EF">
        <w:rPr>
          <w:szCs w:val="24"/>
        </w:rPr>
        <w:t>i</w:t>
      </w:r>
      <w:r w:rsidR="00DE0375" w:rsidRPr="00EE46EF">
        <w:rPr>
          <w:szCs w:val="24"/>
        </w:rPr>
        <w:t xml:space="preserve"> </w:t>
      </w:r>
      <w:r w:rsidRPr="00EE46EF">
        <w:rPr>
          <w:szCs w:val="24"/>
        </w:rPr>
        <w:t>scurt vorbind, "lepădând întreg omul cel vechi, care se strică prin poftele</w:t>
      </w:r>
      <w:r w:rsidR="00DE0375" w:rsidRPr="00EE46EF">
        <w:rPr>
          <w:szCs w:val="24"/>
        </w:rPr>
        <w:t xml:space="preserve"> </w:t>
      </w:r>
      <w:r w:rsidRPr="00EE46EF">
        <w:rPr>
          <w:szCs w:val="24"/>
        </w:rPr>
        <w:t>în</w:t>
      </w:r>
      <w:r w:rsidRPr="00EE46EF">
        <w:rPr>
          <w:szCs w:val="24"/>
        </w:rPr>
        <w:t>ș</w:t>
      </w:r>
      <w:r w:rsidRPr="00EE46EF">
        <w:rPr>
          <w:szCs w:val="24"/>
        </w:rPr>
        <w:t xml:space="preserve">elăciunii" (Ef. 4, 22), "împreună cu faptele </w:t>
      </w:r>
      <w:r w:rsidRPr="00EE46EF">
        <w:rPr>
          <w:szCs w:val="24"/>
        </w:rPr>
        <w:t>ș</w:t>
      </w:r>
      <w:r w:rsidRPr="00EE46EF">
        <w:rPr>
          <w:szCs w:val="24"/>
        </w:rPr>
        <w:t>i poftele lui" (Colos. 3, 9), "să</w:t>
      </w:r>
      <w:r w:rsidR="00DE0375" w:rsidRPr="00EE46EF">
        <w:rPr>
          <w:szCs w:val="24"/>
        </w:rPr>
        <w:t xml:space="preserve"> </w:t>
      </w:r>
      <w:r w:rsidRPr="00EE46EF">
        <w:rPr>
          <w:szCs w:val="24"/>
        </w:rPr>
        <w:t>umblăm cu vrednicie înaintea lui Dumnezeu, Celui ce ne-a chemat pe noi la</w:t>
      </w:r>
      <w:r w:rsidR="00DE0375" w:rsidRPr="00EE46EF">
        <w:rPr>
          <w:szCs w:val="24"/>
        </w:rPr>
        <w:t xml:space="preserve"> </w:t>
      </w:r>
      <w:r w:rsidRPr="00EE46EF">
        <w:rPr>
          <w:szCs w:val="24"/>
        </w:rPr>
        <w:t>împără</w:t>
      </w:r>
      <w:r w:rsidRPr="00EE46EF">
        <w:rPr>
          <w:szCs w:val="24"/>
        </w:rPr>
        <w:t>ț</w:t>
      </w:r>
      <w:r w:rsidRPr="00EE46EF">
        <w:rPr>
          <w:szCs w:val="24"/>
        </w:rPr>
        <w:t xml:space="preserve">ie </w:t>
      </w:r>
      <w:r w:rsidRPr="00EE46EF">
        <w:rPr>
          <w:szCs w:val="24"/>
        </w:rPr>
        <w:t>ș</w:t>
      </w:r>
      <w:r w:rsidRPr="00EE46EF">
        <w:rPr>
          <w:szCs w:val="24"/>
        </w:rPr>
        <w:t>i mărire" (I Tes. 2, 12), "îmbrăcând mila, bunătatea, smerenia,</w:t>
      </w:r>
      <w:r w:rsidR="00DE0375" w:rsidRPr="00EE46EF">
        <w:rPr>
          <w:szCs w:val="24"/>
        </w:rPr>
        <w:t xml:space="preserve"> </w:t>
      </w:r>
      <w:r w:rsidRPr="00EE46EF">
        <w:rPr>
          <w:szCs w:val="24"/>
        </w:rPr>
        <w:t>blânde</w:t>
      </w:r>
      <w:r w:rsidRPr="00EE46EF">
        <w:rPr>
          <w:szCs w:val="24"/>
        </w:rPr>
        <w:t>ț</w:t>
      </w:r>
      <w:r w:rsidRPr="00EE46EF">
        <w:rPr>
          <w:szCs w:val="24"/>
        </w:rPr>
        <w:t>ea, îndelunga îngăduire, răbdându-ne unii pe al</w:t>
      </w:r>
      <w:r w:rsidRPr="00EE46EF">
        <w:rPr>
          <w:szCs w:val="24"/>
        </w:rPr>
        <w:t>ț</w:t>
      </w:r>
      <w:r w:rsidRPr="00EE46EF">
        <w:rPr>
          <w:szCs w:val="24"/>
        </w:rPr>
        <w:t>ii în iubire" (Ef. 4, 2) "</w:t>
      </w:r>
      <w:r w:rsidRPr="00EE46EF">
        <w:rPr>
          <w:szCs w:val="24"/>
        </w:rPr>
        <w:t>ș</w:t>
      </w:r>
      <w:r w:rsidRPr="00EE46EF">
        <w:rPr>
          <w:szCs w:val="24"/>
        </w:rPr>
        <w:t>i</w:t>
      </w:r>
      <w:r w:rsidR="00DE0375" w:rsidRPr="00EE46EF">
        <w:rPr>
          <w:szCs w:val="24"/>
        </w:rPr>
        <w:t xml:space="preserve"> </w:t>
      </w:r>
      <w:r w:rsidRPr="00EE46EF">
        <w:rPr>
          <w:szCs w:val="24"/>
        </w:rPr>
        <w:t xml:space="preserve">dăruindu-ne unii altora, dacă are cineva vreo pricină cu altul, precum </w:t>
      </w:r>
      <w:r w:rsidRPr="00EE46EF">
        <w:rPr>
          <w:szCs w:val="24"/>
        </w:rPr>
        <w:t>ș</w:t>
      </w:r>
      <w:r w:rsidRPr="00EE46EF">
        <w:rPr>
          <w:szCs w:val="24"/>
        </w:rPr>
        <w:t>i Domnul</w:t>
      </w:r>
      <w:r w:rsidR="00DE0375" w:rsidRPr="00EE46EF">
        <w:rPr>
          <w:szCs w:val="24"/>
        </w:rPr>
        <w:t xml:space="preserve"> </w:t>
      </w:r>
      <w:r w:rsidRPr="00EE46EF">
        <w:rPr>
          <w:szCs w:val="24"/>
        </w:rPr>
        <w:t>S-a dăruit pe Sine nouă. Peste toate să păzim legătura desăvâr</w:t>
      </w:r>
      <w:r w:rsidRPr="00EE46EF">
        <w:rPr>
          <w:szCs w:val="24"/>
        </w:rPr>
        <w:t>ș</w:t>
      </w:r>
      <w:r w:rsidRPr="00EE46EF">
        <w:rPr>
          <w:szCs w:val="24"/>
        </w:rPr>
        <w:t xml:space="preserve">irii, iubirea </w:t>
      </w:r>
      <w:r w:rsidRPr="00EE46EF">
        <w:rPr>
          <w:szCs w:val="24"/>
        </w:rPr>
        <w:t>ș</w:t>
      </w:r>
      <w:r w:rsidRPr="00EE46EF">
        <w:rPr>
          <w:szCs w:val="24"/>
        </w:rPr>
        <w:t>i</w:t>
      </w:r>
      <w:r w:rsidR="00DE0375" w:rsidRPr="00EE46EF">
        <w:rPr>
          <w:szCs w:val="24"/>
        </w:rPr>
        <w:t xml:space="preserve"> </w:t>
      </w:r>
      <w:r w:rsidRPr="00EE46EF">
        <w:rPr>
          <w:szCs w:val="24"/>
        </w:rPr>
        <w:t xml:space="preserve">pacea, la care am </w:t>
      </w:r>
      <w:r w:rsidRPr="00EE46EF">
        <w:rPr>
          <w:szCs w:val="24"/>
        </w:rPr>
        <w:t>ș</w:t>
      </w:r>
      <w:r w:rsidRPr="00EE46EF">
        <w:rPr>
          <w:szCs w:val="24"/>
        </w:rPr>
        <w:t>i fost chema</w:t>
      </w:r>
      <w:r w:rsidRPr="00EE46EF">
        <w:rPr>
          <w:szCs w:val="24"/>
        </w:rPr>
        <w:t>ț</w:t>
      </w:r>
      <w:r w:rsidRPr="00EE46EF">
        <w:rPr>
          <w:szCs w:val="24"/>
        </w:rPr>
        <w:t>i într-un singur trup" (Colos. 3, 12</w:t>
      </w:r>
      <w:r w:rsidRPr="00EE46EF">
        <w:rPr>
          <w:szCs w:val="24"/>
        </w:rPr>
        <w:t>-l</w:t>
      </w:r>
      <w:r w:rsidRPr="00EE46EF">
        <w:rPr>
          <w:szCs w:val="24"/>
        </w:rPr>
        <w:t>5). Ca să spun</w:t>
      </w:r>
      <w:r w:rsidR="00DE0375" w:rsidRPr="00EE46EF">
        <w:rPr>
          <w:szCs w:val="24"/>
        </w:rPr>
        <w:t xml:space="preserve"> </w:t>
      </w:r>
      <w:r w:rsidRPr="00EE46EF">
        <w:rPr>
          <w:szCs w:val="24"/>
        </w:rPr>
        <w:t>pe scurt, "să îmbrăcăm pe omul cel nou, care se reînnoie</w:t>
      </w:r>
      <w:r w:rsidRPr="00EE46EF">
        <w:rPr>
          <w:szCs w:val="24"/>
        </w:rPr>
        <w:t>ș</w:t>
      </w:r>
      <w:r w:rsidRPr="00EE46EF">
        <w:rPr>
          <w:szCs w:val="24"/>
        </w:rPr>
        <w:t>te în cuno</w:t>
      </w:r>
      <w:r w:rsidRPr="00EE46EF">
        <w:rPr>
          <w:szCs w:val="24"/>
        </w:rPr>
        <w:t>ș</w:t>
      </w:r>
      <w:r w:rsidRPr="00EE46EF">
        <w:rPr>
          <w:szCs w:val="24"/>
        </w:rPr>
        <w:t>tin</w:t>
      </w:r>
      <w:r w:rsidRPr="00EE46EF">
        <w:rPr>
          <w:szCs w:val="24"/>
        </w:rPr>
        <w:t>ț</w:t>
      </w:r>
      <w:r w:rsidRPr="00EE46EF">
        <w:rPr>
          <w:szCs w:val="24"/>
        </w:rPr>
        <w:t>ă după</w:t>
      </w:r>
      <w:r w:rsidR="00DE0375" w:rsidRPr="00EE46EF">
        <w:rPr>
          <w:szCs w:val="24"/>
        </w:rPr>
        <w:t xml:space="preserve"> </w:t>
      </w:r>
      <w:r w:rsidRPr="00EE46EF">
        <w:rPr>
          <w:szCs w:val="24"/>
        </w:rPr>
        <w:t>chipul Celui ce 1-a făcut pe el" (Colos. 3, 10). Căci trăind astfel vom putea ajunge</w:t>
      </w:r>
      <w:r w:rsidR="00DE0375" w:rsidRPr="00EE46EF">
        <w:rPr>
          <w:szCs w:val="24"/>
        </w:rPr>
        <w:t xml:space="preserve"> </w:t>
      </w:r>
      <w:r w:rsidRPr="00EE46EF">
        <w:rPr>
          <w:szCs w:val="24"/>
        </w:rPr>
        <w:t xml:space="preserve">la </w:t>
      </w:r>
      <w:r w:rsidRPr="00EE46EF">
        <w:rPr>
          <w:szCs w:val="24"/>
        </w:rPr>
        <w:t>ț</w:t>
      </w:r>
      <w:r w:rsidRPr="00EE46EF">
        <w:rPr>
          <w:szCs w:val="24"/>
        </w:rPr>
        <w:t>inta făgăduin</w:t>
      </w:r>
      <w:r w:rsidRPr="00EE46EF">
        <w:rPr>
          <w:szCs w:val="24"/>
        </w:rPr>
        <w:t>ț</w:t>
      </w:r>
      <w:r w:rsidRPr="00EE46EF">
        <w:rPr>
          <w:szCs w:val="24"/>
        </w:rPr>
        <w:t>elor dumnezee</w:t>
      </w:r>
      <w:r w:rsidRPr="00EE46EF">
        <w:rPr>
          <w:szCs w:val="24"/>
        </w:rPr>
        <w:t>ș</w:t>
      </w:r>
      <w:r w:rsidRPr="00EE46EF">
        <w:rPr>
          <w:szCs w:val="24"/>
        </w:rPr>
        <w:t xml:space="preserve">ti </w:t>
      </w:r>
      <w:r w:rsidRPr="00EE46EF">
        <w:rPr>
          <w:szCs w:val="24"/>
        </w:rPr>
        <w:t>ș</w:t>
      </w:r>
      <w:r w:rsidRPr="00EE46EF">
        <w:rPr>
          <w:szCs w:val="24"/>
        </w:rPr>
        <w:t>i ne vom putea umple cu bună nădejde de</w:t>
      </w:r>
      <w:r w:rsidR="00DE0375" w:rsidRPr="00EE46EF">
        <w:rPr>
          <w:szCs w:val="24"/>
        </w:rPr>
        <w:t xml:space="preserve"> </w:t>
      </w:r>
      <w:r w:rsidRPr="00EE46EF">
        <w:rPr>
          <w:szCs w:val="24"/>
        </w:rPr>
        <w:t>cuno</w:t>
      </w:r>
      <w:r w:rsidRPr="00EE46EF">
        <w:rPr>
          <w:szCs w:val="24"/>
        </w:rPr>
        <w:t>ș</w:t>
      </w:r>
      <w:r w:rsidRPr="00EE46EF">
        <w:rPr>
          <w:szCs w:val="24"/>
        </w:rPr>
        <w:t>tin</w:t>
      </w:r>
      <w:r w:rsidRPr="00EE46EF">
        <w:rPr>
          <w:szCs w:val="24"/>
        </w:rPr>
        <w:t>ț</w:t>
      </w:r>
      <w:r w:rsidRPr="00EE46EF">
        <w:rPr>
          <w:szCs w:val="24"/>
        </w:rPr>
        <w:t>a voii Lui, rodind în toată în</w:t>
      </w:r>
      <w:r w:rsidRPr="00EE46EF">
        <w:rPr>
          <w:szCs w:val="24"/>
        </w:rPr>
        <w:t>ț</w:t>
      </w:r>
      <w:r w:rsidRPr="00EE46EF">
        <w:rPr>
          <w:szCs w:val="24"/>
        </w:rPr>
        <w:t xml:space="preserve">elepciunea </w:t>
      </w:r>
      <w:r w:rsidRPr="00EE46EF">
        <w:rPr>
          <w:szCs w:val="24"/>
        </w:rPr>
        <w:t>ș</w:t>
      </w:r>
      <w:r w:rsidRPr="00EE46EF">
        <w:rPr>
          <w:szCs w:val="24"/>
        </w:rPr>
        <w:t>i în</w:t>
      </w:r>
      <w:r w:rsidRPr="00EE46EF">
        <w:rPr>
          <w:szCs w:val="24"/>
        </w:rPr>
        <w:t>ț</w:t>
      </w:r>
      <w:r w:rsidRPr="00EE46EF">
        <w:rPr>
          <w:szCs w:val="24"/>
        </w:rPr>
        <w:t xml:space="preserve">elegerea duhovnicească </w:t>
      </w:r>
      <w:r w:rsidRPr="00EE46EF">
        <w:rPr>
          <w:szCs w:val="24"/>
        </w:rPr>
        <w:t>ș</w:t>
      </w:r>
      <w:r w:rsidRPr="00EE46EF">
        <w:rPr>
          <w:szCs w:val="24"/>
        </w:rPr>
        <w:t>i</w:t>
      </w:r>
      <w:r w:rsidR="00DE0375" w:rsidRPr="00EE46EF">
        <w:rPr>
          <w:szCs w:val="24"/>
        </w:rPr>
        <w:t xml:space="preserve"> </w:t>
      </w:r>
      <w:r w:rsidRPr="00EE46EF">
        <w:rPr>
          <w:szCs w:val="24"/>
        </w:rPr>
        <w:t>crescând în cuno</w:t>
      </w:r>
      <w:r w:rsidRPr="00EE46EF">
        <w:rPr>
          <w:szCs w:val="24"/>
        </w:rPr>
        <w:t>ș</w:t>
      </w:r>
      <w:r w:rsidRPr="00EE46EF">
        <w:rPr>
          <w:szCs w:val="24"/>
        </w:rPr>
        <w:t>tin</w:t>
      </w:r>
      <w:r w:rsidRPr="00EE46EF">
        <w:rPr>
          <w:szCs w:val="24"/>
        </w:rPr>
        <w:t>ț</w:t>
      </w:r>
      <w:r w:rsidRPr="00EE46EF">
        <w:rPr>
          <w:szCs w:val="24"/>
        </w:rPr>
        <w:t>a Domnului. "</w:t>
      </w:r>
      <w:r w:rsidRPr="00EE46EF">
        <w:rPr>
          <w:szCs w:val="24"/>
        </w:rPr>
        <w:t>Ș</w:t>
      </w:r>
      <w:r w:rsidRPr="00EE46EF">
        <w:rPr>
          <w:szCs w:val="24"/>
        </w:rPr>
        <w:t>i întări</w:t>
      </w:r>
      <w:r w:rsidRPr="00EE46EF">
        <w:rPr>
          <w:szCs w:val="24"/>
        </w:rPr>
        <w:t>ț</w:t>
      </w:r>
      <w:r w:rsidRPr="00EE46EF">
        <w:rPr>
          <w:szCs w:val="24"/>
        </w:rPr>
        <w:t>i fiind cu toată puterea, întru tăria</w:t>
      </w:r>
      <w:r w:rsidR="00DE0375" w:rsidRPr="00EE46EF">
        <w:rPr>
          <w:szCs w:val="24"/>
        </w:rPr>
        <w:t xml:space="preserve"> </w:t>
      </w:r>
      <w:r w:rsidRPr="00EE46EF">
        <w:rPr>
          <w:szCs w:val="24"/>
        </w:rPr>
        <w:t xml:space="preserve">slavei Lui, spre toată zidirea </w:t>
      </w:r>
      <w:r w:rsidRPr="00EE46EF">
        <w:rPr>
          <w:szCs w:val="24"/>
        </w:rPr>
        <w:t>ș</w:t>
      </w:r>
      <w:r w:rsidRPr="00EE46EF">
        <w:rPr>
          <w:szCs w:val="24"/>
        </w:rPr>
        <w:t>i îndelunga răbdare, cu bucurie să mul</w:t>
      </w:r>
      <w:r w:rsidRPr="00EE46EF">
        <w:rPr>
          <w:szCs w:val="24"/>
        </w:rPr>
        <w:t>ț</w:t>
      </w:r>
      <w:r w:rsidRPr="00EE46EF">
        <w:rPr>
          <w:szCs w:val="24"/>
        </w:rPr>
        <w:t>umim</w:t>
      </w:r>
      <w:r w:rsidR="00DE0375" w:rsidRPr="00EE46EF">
        <w:rPr>
          <w:szCs w:val="24"/>
        </w:rPr>
        <w:t xml:space="preserve"> </w:t>
      </w:r>
      <w:r w:rsidRPr="00EE46EF">
        <w:rPr>
          <w:szCs w:val="24"/>
        </w:rPr>
        <w:t>Tatălui, Celui ce ne-a învrednicit pe noi să avem parte de soarta sfin</w:t>
      </w:r>
      <w:r w:rsidRPr="00EE46EF">
        <w:rPr>
          <w:szCs w:val="24"/>
        </w:rPr>
        <w:t>ț</w:t>
      </w:r>
      <w:r w:rsidRPr="00EE46EF">
        <w:rPr>
          <w:szCs w:val="24"/>
        </w:rPr>
        <w:t>ilor, întru lumină" (Colos. 1, 11</w:t>
      </w:r>
      <w:r w:rsidRPr="00EE46EF">
        <w:rPr>
          <w:szCs w:val="24"/>
        </w:rPr>
        <w:t>-l</w:t>
      </w:r>
      <w:r w:rsidRPr="00EE46EF">
        <w:rPr>
          <w:szCs w:val="24"/>
        </w:rPr>
        <w:t xml:space="preserve">2). </w:t>
      </w:r>
    </w:p>
    <w:p w14:paraId="4CA51F25" w14:textId="7850DF08" w:rsidR="00571BF1" w:rsidRPr="00EE46EF" w:rsidRDefault="00571BF1" w:rsidP="00571BF1">
      <w:pPr>
        <w:spacing w:after="240"/>
        <w:rPr>
          <w:szCs w:val="24"/>
        </w:rPr>
      </w:pPr>
      <w:r w:rsidRPr="00EE46EF">
        <w:rPr>
          <w:szCs w:val="24"/>
        </w:rPr>
        <w:t>Iar dovadă limpede a cestui har este dispozi</w:t>
      </w:r>
      <w:r w:rsidRPr="00EE46EF">
        <w:rPr>
          <w:szCs w:val="24"/>
        </w:rPr>
        <w:t>ț</w:t>
      </w:r>
      <w:r w:rsidRPr="00EE46EF">
        <w:rPr>
          <w:szCs w:val="24"/>
        </w:rPr>
        <w:t xml:space="preserve">ia binevoitoare </w:t>
      </w:r>
      <w:r w:rsidRPr="00EE46EF">
        <w:rPr>
          <w:szCs w:val="24"/>
        </w:rPr>
        <w:t>ș</w:t>
      </w:r>
      <w:r w:rsidRPr="00EE46EF">
        <w:rPr>
          <w:szCs w:val="24"/>
        </w:rPr>
        <w:t>i de bună voie</w:t>
      </w:r>
      <w:r w:rsidR="00302AD9" w:rsidRPr="00EE46EF">
        <w:rPr>
          <w:szCs w:val="24"/>
        </w:rPr>
        <w:t xml:space="preserve"> </w:t>
      </w:r>
      <w:r w:rsidRPr="00EE46EF">
        <w:rPr>
          <w:szCs w:val="24"/>
        </w:rPr>
        <w:t>către semenul nostru, a cărui roadă stă în a ne apropia după putere, ca de</w:t>
      </w:r>
      <w:r w:rsidR="00302AD9" w:rsidRPr="00EE46EF">
        <w:rPr>
          <w:szCs w:val="24"/>
        </w:rPr>
        <w:t xml:space="preserve"> </w:t>
      </w:r>
      <w:r w:rsidRPr="00EE46EF">
        <w:rPr>
          <w:szCs w:val="24"/>
        </w:rPr>
        <w:t xml:space="preserve">Dumnezeu, de orice om care are lipsă de ajutorul nostru, </w:t>
      </w:r>
      <w:r w:rsidRPr="00EE46EF">
        <w:rPr>
          <w:szCs w:val="24"/>
        </w:rPr>
        <w:t>ș</w:t>
      </w:r>
      <w:r w:rsidRPr="00EE46EF">
        <w:rPr>
          <w:szCs w:val="24"/>
        </w:rPr>
        <w:t>i a nu</w:t>
      </w:r>
      <w:r w:rsidRPr="00EE46EF">
        <w:rPr>
          <w:szCs w:val="24"/>
        </w:rPr>
        <w:t>-l</w:t>
      </w:r>
      <w:r w:rsidRPr="00EE46EF">
        <w:rPr>
          <w:szCs w:val="24"/>
        </w:rPr>
        <w:t xml:space="preserve"> lăsa nebăgat în</w:t>
      </w:r>
      <w:r w:rsidR="00302AD9" w:rsidRPr="00EE46EF">
        <w:rPr>
          <w:szCs w:val="24"/>
        </w:rPr>
        <w:t xml:space="preserve"> </w:t>
      </w:r>
      <w:r w:rsidRPr="00EE46EF">
        <w:rPr>
          <w:szCs w:val="24"/>
        </w:rPr>
        <w:t xml:space="preserve">seamă </w:t>
      </w:r>
      <w:r w:rsidRPr="00EE46EF">
        <w:rPr>
          <w:szCs w:val="24"/>
        </w:rPr>
        <w:t>ș</w:t>
      </w:r>
      <w:r w:rsidRPr="00EE46EF">
        <w:rPr>
          <w:szCs w:val="24"/>
        </w:rPr>
        <w:t>i neajutat, arătând, cu toată sârguin</w:t>
      </w:r>
      <w:r w:rsidRPr="00EE46EF">
        <w:rPr>
          <w:szCs w:val="24"/>
        </w:rPr>
        <w:t>ț</w:t>
      </w:r>
      <w:r w:rsidRPr="00EE46EF">
        <w:rPr>
          <w:szCs w:val="24"/>
        </w:rPr>
        <w:t>a cuvenită prin fapte, via noastră</w:t>
      </w:r>
      <w:r w:rsidR="00302AD9" w:rsidRPr="00EE46EF">
        <w:rPr>
          <w:szCs w:val="24"/>
        </w:rPr>
        <w:t xml:space="preserve"> </w:t>
      </w:r>
      <w:r w:rsidRPr="00EE46EF">
        <w:rPr>
          <w:szCs w:val="24"/>
        </w:rPr>
        <w:t>dispozi</w:t>
      </w:r>
      <w:r w:rsidRPr="00EE46EF">
        <w:rPr>
          <w:szCs w:val="24"/>
        </w:rPr>
        <w:t>ț</w:t>
      </w:r>
      <w:r w:rsidRPr="00EE46EF">
        <w:rPr>
          <w:szCs w:val="24"/>
        </w:rPr>
        <w:t>ie binevoitoare fa</w:t>
      </w:r>
      <w:r w:rsidRPr="00EE46EF">
        <w:rPr>
          <w:szCs w:val="24"/>
        </w:rPr>
        <w:t>ț</w:t>
      </w:r>
      <w:r w:rsidRPr="00EE46EF">
        <w:rPr>
          <w:szCs w:val="24"/>
        </w:rPr>
        <w:t xml:space="preserve">ă de Dumnezeu </w:t>
      </w:r>
      <w:r w:rsidRPr="00EE46EF">
        <w:rPr>
          <w:szCs w:val="24"/>
        </w:rPr>
        <w:t>ș</w:t>
      </w:r>
      <w:r w:rsidRPr="00EE46EF">
        <w:rPr>
          <w:szCs w:val="24"/>
        </w:rPr>
        <w:t>i de aproapele. Căci fapta este dovada</w:t>
      </w:r>
      <w:r w:rsidR="00302AD9" w:rsidRPr="00EE46EF">
        <w:rPr>
          <w:szCs w:val="24"/>
        </w:rPr>
        <w:t xml:space="preserve"> </w:t>
      </w:r>
      <w:r w:rsidRPr="00EE46EF">
        <w:rPr>
          <w:szCs w:val="24"/>
        </w:rPr>
        <w:t xml:space="preserve">28 </w:t>
      </w:r>
    </w:p>
    <w:p w14:paraId="75A8B1CB" w14:textId="77777777" w:rsidR="00571BF1" w:rsidRPr="00EE46EF" w:rsidRDefault="00571BF1" w:rsidP="00571BF1">
      <w:pPr>
        <w:spacing w:after="240"/>
        <w:rPr>
          <w:szCs w:val="24"/>
        </w:rPr>
      </w:pPr>
    </w:p>
    <w:p w14:paraId="63B9B367" w14:textId="77777777" w:rsidR="00571BF1" w:rsidRPr="00EE46EF" w:rsidRDefault="00571BF1" w:rsidP="00571BF1">
      <w:pPr>
        <w:spacing w:after="240"/>
        <w:rPr>
          <w:szCs w:val="24"/>
        </w:rPr>
      </w:pPr>
      <w:r w:rsidRPr="00EE46EF">
        <w:rPr>
          <w:szCs w:val="24"/>
        </w:rPr>
        <w:t xml:space="preserve">Sf. Maxim Mărturisitorul, Mistagogia </w:t>
      </w:r>
    </w:p>
    <w:p w14:paraId="6541E8A2" w14:textId="31598D77" w:rsidR="004A0888" w:rsidRPr="00EE46EF" w:rsidRDefault="00571BF1" w:rsidP="00571BF1">
      <w:pPr>
        <w:spacing w:after="240"/>
        <w:rPr>
          <w:szCs w:val="24"/>
        </w:rPr>
      </w:pPr>
      <w:r w:rsidRPr="00EE46EF">
        <w:rPr>
          <w:szCs w:val="24"/>
        </w:rPr>
        <w:t>dispozi</w:t>
      </w:r>
      <w:r w:rsidRPr="00EE46EF">
        <w:rPr>
          <w:szCs w:val="24"/>
        </w:rPr>
        <w:t>ț</w:t>
      </w:r>
      <w:r w:rsidRPr="00EE46EF">
        <w:rPr>
          <w:szCs w:val="24"/>
        </w:rPr>
        <w:t>iei binevoitoare. Nici un mijloc nu ne duce atât de u</w:t>
      </w:r>
      <w:r w:rsidRPr="00EE46EF">
        <w:rPr>
          <w:szCs w:val="24"/>
        </w:rPr>
        <w:t>ș</w:t>
      </w:r>
      <w:r w:rsidRPr="00EE46EF">
        <w:rPr>
          <w:szCs w:val="24"/>
        </w:rPr>
        <w:t>or la dreptate sau la</w:t>
      </w:r>
      <w:r w:rsidR="00302AD9" w:rsidRPr="00EE46EF">
        <w:rPr>
          <w:szCs w:val="24"/>
        </w:rPr>
        <w:t xml:space="preserve"> </w:t>
      </w:r>
      <w:r w:rsidRPr="00EE46EF">
        <w:rPr>
          <w:szCs w:val="24"/>
        </w:rPr>
        <w:t>îndumnezeire ( ca să zic a</w:t>
      </w:r>
      <w:r w:rsidRPr="00EE46EF">
        <w:rPr>
          <w:szCs w:val="24"/>
        </w:rPr>
        <w:t>ș</w:t>
      </w:r>
      <w:r w:rsidRPr="00EE46EF">
        <w:rPr>
          <w:szCs w:val="24"/>
        </w:rPr>
        <w:t>a ), la apropierea de Dumnezeu, ca mila arătată din</w:t>
      </w:r>
      <w:r w:rsidR="00302AD9" w:rsidRPr="00EE46EF">
        <w:rPr>
          <w:szCs w:val="24"/>
        </w:rPr>
        <w:t xml:space="preserve"> </w:t>
      </w:r>
      <w:r w:rsidRPr="00EE46EF">
        <w:rPr>
          <w:szCs w:val="24"/>
        </w:rPr>
        <w:t xml:space="preserve">adâncul sufletului </w:t>
      </w:r>
      <w:r w:rsidRPr="00EE46EF">
        <w:rPr>
          <w:szCs w:val="24"/>
        </w:rPr>
        <w:t>ș</w:t>
      </w:r>
      <w:r w:rsidRPr="00EE46EF">
        <w:rPr>
          <w:szCs w:val="24"/>
        </w:rPr>
        <w:t>i cu plăcere celor lipsi</w:t>
      </w:r>
      <w:r w:rsidRPr="00EE46EF">
        <w:rPr>
          <w:szCs w:val="24"/>
        </w:rPr>
        <w:t>ț</w:t>
      </w:r>
      <w:r w:rsidRPr="00EE46EF">
        <w:rPr>
          <w:szCs w:val="24"/>
        </w:rPr>
        <w:t>i. Dacă Cuvântul arată ca Dumnezeu pe</w:t>
      </w:r>
      <w:r w:rsidR="00302AD9" w:rsidRPr="00EE46EF">
        <w:rPr>
          <w:szCs w:val="24"/>
        </w:rPr>
        <w:t xml:space="preserve"> </w:t>
      </w:r>
      <w:r w:rsidRPr="00EE46EF">
        <w:rPr>
          <w:szCs w:val="24"/>
        </w:rPr>
        <w:t>cel ce bine pătime</w:t>
      </w:r>
      <w:r w:rsidRPr="00EE46EF">
        <w:rPr>
          <w:szCs w:val="24"/>
        </w:rPr>
        <w:t>ș</w:t>
      </w:r>
      <w:r w:rsidRPr="00EE46EF">
        <w:rPr>
          <w:szCs w:val="24"/>
        </w:rPr>
        <w:t>te, lipsit fiind, căci zice : "întrucât a</w:t>
      </w:r>
      <w:r w:rsidRPr="00EE46EF">
        <w:rPr>
          <w:szCs w:val="24"/>
        </w:rPr>
        <w:t>ț</w:t>
      </w:r>
      <w:r w:rsidRPr="00EE46EF">
        <w:rPr>
          <w:szCs w:val="24"/>
        </w:rPr>
        <w:t>i făcut unuia din ace</w:t>
      </w:r>
      <w:r w:rsidRPr="00EE46EF">
        <w:rPr>
          <w:szCs w:val="24"/>
        </w:rPr>
        <w:t>ș</w:t>
      </w:r>
      <w:r w:rsidRPr="00EE46EF">
        <w:rPr>
          <w:szCs w:val="24"/>
        </w:rPr>
        <w:t>tia</w:t>
      </w:r>
      <w:r w:rsidR="00302AD9" w:rsidRPr="00EE46EF">
        <w:rPr>
          <w:szCs w:val="24"/>
        </w:rPr>
        <w:t xml:space="preserve"> </w:t>
      </w:r>
      <w:r w:rsidRPr="00EE46EF">
        <w:rPr>
          <w:szCs w:val="24"/>
        </w:rPr>
        <w:t>mai mici, Mie a</w:t>
      </w:r>
      <w:r w:rsidRPr="00EE46EF">
        <w:rPr>
          <w:szCs w:val="24"/>
        </w:rPr>
        <w:t>ț</w:t>
      </w:r>
      <w:r w:rsidRPr="00EE46EF">
        <w:rPr>
          <w:szCs w:val="24"/>
        </w:rPr>
        <w:t>i făcut" (Mat. 25, 40), iar cel ce grăie</w:t>
      </w:r>
      <w:r w:rsidRPr="00EE46EF">
        <w:rPr>
          <w:szCs w:val="24"/>
        </w:rPr>
        <w:t>ș</w:t>
      </w:r>
      <w:r w:rsidRPr="00EE46EF">
        <w:rPr>
          <w:szCs w:val="24"/>
        </w:rPr>
        <w:t>te e Dumnezeu , cu mult</w:t>
      </w:r>
      <w:r w:rsidR="00302AD9" w:rsidRPr="00EE46EF">
        <w:rPr>
          <w:szCs w:val="24"/>
        </w:rPr>
        <w:t xml:space="preserve"> </w:t>
      </w:r>
      <w:r w:rsidRPr="00EE46EF">
        <w:rPr>
          <w:szCs w:val="24"/>
        </w:rPr>
        <w:t xml:space="preserve">mai mult îl va arăta pe cel ce poate să facă bine </w:t>
      </w:r>
      <w:r w:rsidRPr="00EE46EF">
        <w:rPr>
          <w:szCs w:val="24"/>
        </w:rPr>
        <w:t>ș</w:t>
      </w:r>
      <w:r w:rsidRPr="00EE46EF">
        <w:rPr>
          <w:szCs w:val="24"/>
        </w:rPr>
        <w:t>i face, ca fiind cu adevărat</w:t>
      </w:r>
      <w:r w:rsidR="00302AD9" w:rsidRPr="00EE46EF">
        <w:rPr>
          <w:szCs w:val="24"/>
        </w:rPr>
        <w:t xml:space="preserve"> </w:t>
      </w:r>
      <w:r w:rsidRPr="00EE46EF">
        <w:rPr>
          <w:szCs w:val="24"/>
        </w:rPr>
        <w:t xml:space="preserve">Dumnezeu, după har </w:t>
      </w:r>
      <w:r w:rsidRPr="00EE46EF">
        <w:rPr>
          <w:szCs w:val="24"/>
        </w:rPr>
        <w:t>ș</w:t>
      </w:r>
      <w:r w:rsidRPr="00EE46EF">
        <w:rPr>
          <w:szCs w:val="24"/>
        </w:rPr>
        <w:t xml:space="preserve">i participare, ca unul ce </w:t>
      </w:r>
      <w:r w:rsidRPr="00EE46EF">
        <w:rPr>
          <w:szCs w:val="24"/>
        </w:rPr>
        <w:t>ș</w:t>
      </w:r>
      <w:r w:rsidRPr="00EE46EF">
        <w:rPr>
          <w:szCs w:val="24"/>
        </w:rPr>
        <w:t>i-a însu</w:t>
      </w:r>
      <w:r w:rsidRPr="00EE46EF">
        <w:rPr>
          <w:szCs w:val="24"/>
        </w:rPr>
        <w:t>ș</w:t>
      </w:r>
      <w:r w:rsidRPr="00EE46EF">
        <w:rPr>
          <w:szCs w:val="24"/>
        </w:rPr>
        <w:t>it prin bună imitare</w:t>
      </w:r>
      <w:r w:rsidR="00302AD9" w:rsidRPr="00EE46EF">
        <w:rPr>
          <w:szCs w:val="24"/>
        </w:rPr>
        <w:t xml:space="preserve"> </w:t>
      </w:r>
      <w:r w:rsidRPr="00EE46EF">
        <w:rPr>
          <w:szCs w:val="24"/>
        </w:rPr>
        <w:t xml:space="preserve">lucrarea </w:t>
      </w:r>
      <w:r w:rsidRPr="00EE46EF">
        <w:rPr>
          <w:szCs w:val="24"/>
        </w:rPr>
        <w:t>ș</w:t>
      </w:r>
      <w:r w:rsidRPr="00EE46EF">
        <w:rPr>
          <w:szCs w:val="24"/>
        </w:rPr>
        <w:t>i însu</w:t>
      </w:r>
      <w:r w:rsidRPr="00EE46EF">
        <w:rPr>
          <w:szCs w:val="24"/>
        </w:rPr>
        <w:t>ș</w:t>
      </w:r>
      <w:r w:rsidRPr="00EE46EF">
        <w:rPr>
          <w:szCs w:val="24"/>
        </w:rPr>
        <w:t xml:space="preserve">irea binefăcătoare a Aceluia. </w:t>
      </w:r>
      <w:r w:rsidRPr="00EE46EF">
        <w:rPr>
          <w:szCs w:val="24"/>
        </w:rPr>
        <w:t>Ș</w:t>
      </w:r>
      <w:r w:rsidRPr="00EE46EF">
        <w:rPr>
          <w:szCs w:val="24"/>
        </w:rPr>
        <w:t>i dacă e Dumnezeu săracul, pentru</w:t>
      </w:r>
      <w:r w:rsidR="00302AD9" w:rsidRPr="00EE46EF">
        <w:rPr>
          <w:szCs w:val="24"/>
        </w:rPr>
        <w:t xml:space="preserve"> </w:t>
      </w:r>
      <w:r w:rsidRPr="00EE46EF">
        <w:rPr>
          <w:szCs w:val="24"/>
        </w:rPr>
        <w:t xml:space="preserve">coborârea lui Dumnezeu, Care S-a făcut sărac de dragul nostru </w:t>
      </w:r>
      <w:r w:rsidRPr="00EE46EF">
        <w:rPr>
          <w:szCs w:val="24"/>
        </w:rPr>
        <w:t>ș</w:t>
      </w:r>
      <w:r w:rsidRPr="00EE46EF">
        <w:rPr>
          <w:szCs w:val="24"/>
        </w:rPr>
        <w:t>i a luat asupra Sa,</w:t>
      </w:r>
      <w:r w:rsidR="00302AD9" w:rsidRPr="00EE46EF">
        <w:rPr>
          <w:szCs w:val="24"/>
        </w:rPr>
        <w:t xml:space="preserve"> </w:t>
      </w:r>
      <w:r w:rsidRPr="00EE46EF">
        <w:rPr>
          <w:szCs w:val="24"/>
        </w:rPr>
        <w:t xml:space="preserve">prin împreună pătimire patimile fiecăruia, </w:t>
      </w:r>
      <w:r w:rsidRPr="00EE46EF">
        <w:rPr>
          <w:szCs w:val="24"/>
        </w:rPr>
        <w:t>ș</w:t>
      </w:r>
      <w:r w:rsidRPr="00EE46EF">
        <w:rPr>
          <w:szCs w:val="24"/>
        </w:rPr>
        <w:t>i până la sfâr</w:t>
      </w:r>
      <w:r w:rsidRPr="00EE46EF">
        <w:rPr>
          <w:szCs w:val="24"/>
        </w:rPr>
        <w:t>ș</w:t>
      </w:r>
      <w:r w:rsidRPr="00EE46EF">
        <w:rPr>
          <w:szCs w:val="24"/>
        </w:rPr>
        <w:t>itul lumii pătime</w:t>
      </w:r>
      <w:r w:rsidRPr="00EE46EF">
        <w:rPr>
          <w:szCs w:val="24"/>
        </w:rPr>
        <w:t>ș</w:t>
      </w:r>
      <w:r w:rsidRPr="00EE46EF">
        <w:rPr>
          <w:szCs w:val="24"/>
        </w:rPr>
        <w:t>te</w:t>
      </w:r>
      <w:r w:rsidR="00302AD9" w:rsidRPr="00EE46EF">
        <w:rPr>
          <w:szCs w:val="24"/>
        </w:rPr>
        <w:t xml:space="preserve"> </w:t>
      </w:r>
      <w:r w:rsidRPr="00EE46EF">
        <w:rPr>
          <w:szCs w:val="24"/>
        </w:rPr>
        <w:t>mistic pururea pentru bunătatea Sa, după analogie cu pătimirea fiecăruia, vădit</w:t>
      </w:r>
      <w:r w:rsidR="00302AD9" w:rsidRPr="00EE46EF">
        <w:rPr>
          <w:szCs w:val="24"/>
        </w:rPr>
        <w:t xml:space="preserve"> </w:t>
      </w:r>
      <w:r w:rsidRPr="00EE46EF">
        <w:rPr>
          <w:szCs w:val="24"/>
        </w:rPr>
        <w:t xml:space="preserve">este că va fi pe drept cuvânt </w:t>
      </w:r>
      <w:r w:rsidRPr="00EE46EF">
        <w:rPr>
          <w:szCs w:val="24"/>
        </w:rPr>
        <w:t>ș</w:t>
      </w:r>
      <w:r w:rsidRPr="00EE46EF">
        <w:rPr>
          <w:szCs w:val="24"/>
        </w:rPr>
        <w:t>i mai mult Dumnezeu cel ce tămăduie</w:t>
      </w:r>
      <w:r w:rsidRPr="00EE46EF">
        <w:rPr>
          <w:szCs w:val="24"/>
        </w:rPr>
        <w:t>ș</w:t>
      </w:r>
      <w:r w:rsidRPr="00EE46EF">
        <w:rPr>
          <w:szCs w:val="24"/>
        </w:rPr>
        <w:t>te prin sine,</w:t>
      </w:r>
      <w:r w:rsidR="00302AD9" w:rsidRPr="00EE46EF">
        <w:rPr>
          <w:szCs w:val="24"/>
        </w:rPr>
        <w:t xml:space="preserve"> </w:t>
      </w:r>
      <w:r w:rsidRPr="00EE46EF">
        <w:rPr>
          <w:szCs w:val="24"/>
        </w:rPr>
        <w:t>imitând pe Dumnezeu, patimile celor ce pătimesc din iubire fa</w:t>
      </w:r>
      <w:r w:rsidRPr="00EE46EF">
        <w:rPr>
          <w:szCs w:val="24"/>
        </w:rPr>
        <w:t>ț</w:t>
      </w:r>
      <w:r w:rsidRPr="00EE46EF">
        <w:rPr>
          <w:szCs w:val="24"/>
        </w:rPr>
        <w:t xml:space="preserve">ă de oameni </w:t>
      </w:r>
      <w:r w:rsidRPr="00EE46EF">
        <w:rPr>
          <w:szCs w:val="24"/>
        </w:rPr>
        <w:t>ș</w:t>
      </w:r>
      <w:r w:rsidRPr="00EE46EF">
        <w:rPr>
          <w:szCs w:val="24"/>
        </w:rPr>
        <w:t>i se</w:t>
      </w:r>
      <w:r w:rsidR="00302AD9" w:rsidRPr="00EE46EF">
        <w:rPr>
          <w:szCs w:val="24"/>
        </w:rPr>
        <w:t xml:space="preserve"> </w:t>
      </w:r>
      <w:r w:rsidRPr="00EE46EF">
        <w:rPr>
          <w:szCs w:val="24"/>
        </w:rPr>
        <w:t>înfă</w:t>
      </w:r>
      <w:r w:rsidRPr="00EE46EF">
        <w:rPr>
          <w:szCs w:val="24"/>
        </w:rPr>
        <w:t>ț</w:t>
      </w:r>
      <w:r w:rsidRPr="00EE46EF">
        <w:rPr>
          <w:szCs w:val="24"/>
        </w:rPr>
        <w:t>i</w:t>
      </w:r>
      <w:r w:rsidRPr="00EE46EF">
        <w:rPr>
          <w:szCs w:val="24"/>
        </w:rPr>
        <w:t>ș</w:t>
      </w:r>
      <w:r w:rsidRPr="00EE46EF">
        <w:rPr>
          <w:szCs w:val="24"/>
        </w:rPr>
        <w:t>ează ca având aceea</w:t>
      </w:r>
      <w:r w:rsidRPr="00EE46EF">
        <w:rPr>
          <w:szCs w:val="24"/>
        </w:rPr>
        <w:t>ș</w:t>
      </w:r>
      <w:r w:rsidRPr="00EE46EF">
        <w:rPr>
          <w:szCs w:val="24"/>
        </w:rPr>
        <w:t>i putere a dragostei ca Dumnezeu, după analogia</w:t>
      </w:r>
      <w:r w:rsidR="00302AD9" w:rsidRPr="00EE46EF">
        <w:rPr>
          <w:szCs w:val="24"/>
        </w:rPr>
        <w:t xml:space="preserve"> </w:t>
      </w:r>
      <w:r w:rsidRPr="00EE46EF">
        <w:rPr>
          <w:szCs w:val="24"/>
        </w:rPr>
        <w:t>Providen</w:t>
      </w:r>
      <w:r w:rsidRPr="00EE46EF">
        <w:rPr>
          <w:szCs w:val="24"/>
        </w:rPr>
        <w:t>ț</w:t>
      </w:r>
      <w:r w:rsidRPr="00EE46EF">
        <w:rPr>
          <w:szCs w:val="24"/>
        </w:rPr>
        <w:t>ei Lui mântuitoare.</w:t>
      </w:r>
      <w:r w:rsidR="00302AD9" w:rsidRPr="00EE46EF">
        <w:rPr>
          <w:szCs w:val="24"/>
        </w:rPr>
        <w:t xml:space="preserve"> </w:t>
      </w:r>
    </w:p>
    <w:p w14:paraId="605621C4" w14:textId="27009568" w:rsidR="00571BF1" w:rsidRPr="00EE46EF" w:rsidRDefault="00571BF1" w:rsidP="00571BF1">
      <w:pPr>
        <w:spacing w:after="240"/>
        <w:rPr>
          <w:szCs w:val="24"/>
        </w:rPr>
      </w:pPr>
      <w:r w:rsidRPr="00EE46EF">
        <w:rPr>
          <w:szCs w:val="24"/>
        </w:rPr>
        <w:lastRenderedPageBreak/>
        <w:t>Cine va fi a</w:t>
      </w:r>
      <w:r w:rsidRPr="00EE46EF">
        <w:rPr>
          <w:szCs w:val="24"/>
        </w:rPr>
        <w:t>ș</w:t>
      </w:r>
      <w:r w:rsidRPr="00EE46EF">
        <w:rPr>
          <w:szCs w:val="24"/>
        </w:rPr>
        <w:t xml:space="preserve">adar atât de târzielnic </w:t>
      </w:r>
      <w:r w:rsidRPr="00EE46EF">
        <w:rPr>
          <w:szCs w:val="24"/>
        </w:rPr>
        <w:t>ș</w:t>
      </w:r>
      <w:r w:rsidRPr="00EE46EF">
        <w:rPr>
          <w:szCs w:val="24"/>
        </w:rPr>
        <w:t>i de anevoie de mi</w:t>
      </w:r>
      <w:r w:rsidRPr="00EE46EF">
        <w:rPr>
          <w:szCs w:val="24"/>
        </w:rPr>
        <w:t>ș</w:t>
      </w:r>
      <w:r w:rsidRPr="00EE46EF">
        <w:rPr>
          <w:szCs w:val="24"/>
        </w:rPr>
        <w:t>cat la virtute, ca să</w:t>
      </w:r>
      <w:r w:rsidR="00302AD9" w:rsidRPr="00EE46EF">
        <w:rPr>
          <w:szCs w:val="24"/>
        </w:rPr>
        <w:t xml:space="preserve"> </w:t>
      </w:r>
      <w:r w:rsidRPr="00EE46EF">
        <w:rPr>
          <w:szCs w:val="24"/>
        </w:rPr>
        <w:t>nu-</w:t>
      </w:r>
      <w:r w:rsidRPr="00EE46EF">
        <w:rPr>
          <w:szCs w:val="24"/>
        </w:rPr>
        <w:t>ș</w:t>
      </w:r>
      <w:r w:rsidRPr="00EE46EF">
        <w:rPr>
          <w:szCs w:val="24"/>
        </w:rPr>
        <w:t>i dorească îndumnezeirea, când dobândirea ei este atât de u</w:t>
      </w:r>
      <w:r w:rsidRPr="00EE46EF">
        <w:rPr>
          <w:szCs w:val="24"/>
        </w:rPr>
        <w:t>ș</w:t>
      </w:r>
      <w:r w:rsidRPr="00EE46EF">
        <w:rPr>
          <w:szCs w:val="24"/>
        </w:rPr>
        <w:t xml:space="preserve">oară </w:t>
      </w:r>
      <w:r w:rsidRPr="00EE46EF">
        <w:rPr>
          <w:szCs w:val="24"/>
        </w:rPr>
        <w:t>ș</w:t>
      </w:r>
      <w:r w:rsidRPr="00EE46EF">
        <w:rPr>
          <w:szCs w:val="24"/>
        </w:rPr>
        <w:t>i</w:t>
      </w:r>
      <w:r w:rsidR="00302AD9" w:rsidRPr="00EE46EF">
        <w:rPr>
          <w:szCs w:val="24"/>
        </w:rPr>
        <w:t xml:space="preserve"> </w:t>
      </w:r>
      <w:r w:rsidRPr="00EE46EF">
        <w:rPr>
          <w:szCs w:val="24"/>
        </w:rPr>
        <w:t xml:space="preserve">cumpărarea atât de lesnicioasă ? Iar paznică sigură </w:t>
      </w:r>
      <w:r w:rsidRPr="00EE46EF">
        <w:rPr>
          <w:szCs w:val="24"/>
        </w:rPr>
        <w:t>ș</w:t>
      </w:r>
      <w:r w:rsidRPr="00EE46EF">
        <w:rPr>
          <w:szCs w:val="24"/>
        </w:rPr>
        <w:t xml:space="preserve">i inviolabilă a acestora, </w:t>
      </w:r>
      <w:r w:rsidRPr="00EE46EF">
        <w:rPr>
          <w:szCs w:val="24"/>
        </w:rPr>
        <w:t>ș</w:t>
      </w:r>
      <w:r w:rsidRPr="00EE46EF">
        <w:rPr>
          <w:szCs w:val="24"/>
        </w:rPr>
        <w:t>i cale</w:t>
      </w:r>
      <w:r w:rsidR="00302AD9" w:rsidRPr="00EE46EF">
        <w:rPr>
          <w:szCs w:val="24"/>
        </w:rPr>
        <w:t xml:space="preserve"> </w:t>
      </w:r>
      <w:r w:rsidRPr="00EE46EF">
        <w:rPr>
          <w:szCs w:val="24"/>
        </w:rPr>
        <w:t>u</w:t>
      </w:r>
      <w:r w:rsidRPr="00EE46EF">
        <w:rPr>
          <w:szCs w:val="24"/>
        </w:rPr>
        <w:t>ș</w:t>
      </w:r>
      <w:r w:rsidRPr="00EE46EF">
        <w:rPr>
          <w:szCs w:val="24"/>
        </w:rPr>
        <w:t>oară spre mântuire - fără de care cred că nici un bine nu</w:t>
      </w:r>
      <w:r w:rsidRPr="00EE46EF">
        <w:rPr>
          <w:szCs w:val="24"/>
        </w:rPr>
        <w:t>-l</w:t>
      </w:r>
      <w:r w:rsidRPr="00EE46EF">
        <w:rPr>
          <w:szCs w:val="24"/>
        </w:rPr>
        <w:t xml:space="preserve"> poate păstra ne</w:t>
      </w:r>
      <w:r w:rsidRPr="00EE46EF">
        <w:rPr>
          <w:szCs w:val="24"/>
        </w:rPr>
        <w:t>ș</w:t>
      </w:r>
      <w:r w:rsidRPr="00EE46EF">
        <w:rPr>
          <w:szCs w:val="24"/>
        </w:rPr>
        <w:t>tirbit</w:t>
      </w:r>
      <w:r w:rsidR="00302AD9" w:rsidRPr="00EE46EF">
        <w:rPr>
          <w:szCs w:val="24"/>
        </w:rPr>
        <w:t xml:space="preserve"> </w:t>
      </w:r>
      <w:r w:rsidRPr="00EE46EF">
        <w:rPr>
          <w:szCs w:val="24"/>
        </w:rPr>
        <w:t>cel ce</w:t>
      </w:r>
      <w:r w:rsidRPr="00EE46EF">
        <w:rPr>
          <w:szCs w:val="24"/>
        </w:rPr>
        <w:t>-l</w:t>
      </w:r>
      <w:r w:rsidRPr="00EE46EF">
        <w:rPr>
          <w:szCs w:val="24"/>
        </w:rPr>
        <w:t xml:space="preserve"> are - este grija de sine, prin care învă</w:t>
      </w:r>
      <w:r w:rsidRPr="00EE46EF">
        <w:rPr>
          <w:szCs w:val="24"/>
        </w:rPr>
        <w:t>ț</w:t>
      </w:r>
      <w:r w:rsidRPr="00EE46EF">
        <w:rPr>
          <w:szCs w:val="24"/>
        </w:rPr>
        <w:t xml:space="preserve">ând să privim </w:t>
      </w:r>
      <w:r w:rsidRPr="00EE46EF">
        <w:rPr>
          <w:szCs w:val="24"/>
        </w:rPr>
        <w:t>ș</w:t>
      </w:r>
      <w:r w:rsidRPr="00EE46EF">
        <w:rPr>
          <w:szCs w:val="24"/>
        </w:rPr>
        <w:t>i să cugetăm numai</w:t>
      </w:r>
      <w:r w:rsidR="00302AD9" w:rsidRPr="00EE46EF">
        <w:rPr>
          <w:szCs w:val="24"/>
        </w:rPr>
        <w:t xml:space="preserve"> </w:t>
      </w:r>
      <w:r w:rsidRPr="00EE46EF">
        <w:rPr>
          <w:szCs w:val="24"/>
        </w:rPr>
        <w:t>cele ce ne privesc pe noi, ocolim paguba ce ne poate veni de la al</w:t>
      </w:r>
      <w:r w:rsidRPr="00EE46EF">
        <w:rPr>
          <w:szCs w:val="24"/>
        </w:rPr>
        <w:t>ț</w:t>
      </w:r>
      <w:r w:rsidRPr="00EE46EF">
        <w:rPr>
          <w:szCs w:val="24"/>
        </w:rPr>
        <w:t>ii. Căci de vom</w:t>
      </w:r>
      <w:r w:rsidR="00302AD9" w:rsidRPr="00EE46EF">
        <w:rPr>
          <w:szCs w:val="24"/>
        </w:rPr>
        <w:t xml:space="preserve"> </w:t>
      </w:r>
      <w:r w:rsidRPr="00EE46EF">
        <w:rPr>
          <w:szCs w:val="24"/>
        </w:rPr>
        <w:t>învă</w:t>
      </w:r>
      <w:r w:rsidRPr="00EE46EF">
        <w:rPr>
          <w:szCs w:val="24"/>
        </w:rPr>
        <w:t>ț</w:t>
      </w:r>
      <w:r w:rsidRPr="00EE46EF">
        <w:rPr>
          <w:szCs w:val="24"/>
        </w:rPr>
        <w:t xml:space="preserve">a să ne privim </w:t>
      </w:r>
      <w:r w:rsidRPr="00EE46EF">
        <w:rPr>
          <w:szCs w:val="24"/>
        </w:rPr>
        <w:t>ș</w:t>
      </w:r>
      <w:r w:rsidRPr="00EE46EF">
        <w:rPr>
          <w:szCs w:val="24"/>
        </w:rPr>
        <w:t>i să ne cercetăm numai pe noi în</w:t>
      </w:r>
      <w:r w:rsidRPr="00EE46EF">
        <w:rPr>
          <w:szCs w:val="24"/>
        </w:rPr>
        <w:t>ș</w:t>
      </w:r>
      <w:r w:rsidRPr="00EE46EF">
        <w:rPr>
          <w:szCs w:val="24"/>
        </w:rPr>
        <w:t>ine, nu vom năvăli nicicând</w:t>
      </w:r>
      <w:r w:rsidR="00302AD9" w:rsidRPr="00EE46EF">
        <w:rPr>
          <w:szCs w:val="24"/>
        </w:rPr>
        <w:t xml:space="preserve"> </w:t>
      </w:r>
      <w:r w:rsidRPr="00EE46EF">
        <w:rPr>
          <w:szCs w:val="24"/>
        </w:rPr>
        <w:t>asupra faptelor altora, oricare ar fi ele, ci vom cunoa</w:t>
      </w:r>
      <w:r w:rsidRPr="00EE46EF">
        <w:rPr>
          <w:szCs w:val="24"/>
        </w:rPr>
        <w:t>ș</w:t>
      </w:r>
      <w:r w:rsidRPr="00EE46EF">
        <w:rPr>
          <w:szCs w:val="24"/>
        </w:rPr>
        <w:t>te ca singur judecător</w:t>
      </w:r>
      <w:r w:rsidR="00302AD9" w:rsidRPr="00EE46EF">
        <w:rPr>
          <w:szCs w:val="24"/>
        </w:rPr>
        <w:t xml:space="preserve"> </w:t>
      </w:r>
      <w:r w:rsidRPr="00EE46EF">
        <w:rPr>
          <w:szCs w:val="24"/>
        </w:rPr>
        <w:t>în</w:t>
      </w:r>
      <w:r w:rsidRPr="00EE46EF">
        <w:rPr>
          <w:szCs w:val="24"/>
        </w:rPr>
        <w:t>ț</w:t>
      </w:r>
      <w:r w:rsidRPr="00EE46EF">
        <w:rPr>
          <w:szCs w:val="24"/>
        </w:rPr>
        <w:t xml:space="preserve">elept </w:t>
      </w:r>
      <w:r w:rsidRPr="00EE46EF">
        <w:rPr>
          <w:szCs w:val="24"/>
        </w:rPr>
        <w:t>ș</w:t>
      </w:r>
      <w:r w:rsidRPr="00EE46EF">
        <w:rPr>
          <w:szCs w:val="24"/>
        </w:rPr>
        <w:t>i drept pe Dumnezeu, Care judecă cu în</w:t>
      </w:r>
      <w:r w:rsidRPr="00EE46EF">
        <w:rPr>
          <w:szCs w:val="24"/>
        </w:rPr>
        <w:t>ț</w:t>
      </w:r>
      <w:r w:rsidRPr="00EE46EF">
        <w:rPr>
          <w:szCs w:val="24"/>
        </w:rPr>
        <w:t xml:space="preserve">elepciune </w:t>
      </w:r>
      <w:r w:rsidRPr="00EE46EF">
        <w:rPr>
          <w:szCs w:val="24"/>
        </w:rPr>
        <w:t>ș</w:t>
      </w:r>
      <w:r w:rsidRPr="00EE46EF">
        <w:rPr>
          <w:szCs w:val="24"/>
        </w:rPr>
        <w:t>i dreptate toate cele</w:t>
      </w:r>
      <w:r w:rsidR="00302AD9" w:rsidRPr="00EE46EF">
        <w:rPr>
          <w:szCs w:val="24"/>
        </w:rPr>
        <w:t xml:space="preserve"> </w:t>
      </w:r>
      <w:r w:rsidRPr="00EE46EF">
        <w:rPr>
          <w:szCs w:val="24"/>
        </w:rPr>
        <w:t>ce se fac, potrivit cu ra</w:t>
      </w:r>
      <w:r w:rsidRPr="00EE46EF">
        <w:rPr>
          <w:szCs w:val="24"/>
        </w:rPr>
        <w:t>ț</w:t>
      </w:r>
      <w:r w:rsidRPr="00EE46EF">
        <w:rPr>
          <w:szCs w:val="24"/>
        </w:rPr>
        <w:t>iunea după care s-au făcut, nu după chipul în care se arată.</w:t>
      </w:r>
      <w:r w:rsidR="00302AD9" w:rsidRPr="00EE46EF">
        <w:rPr>
          <w:szCs w:val="24"/>
        </w:rPr>
        <w:t xml:space="preserve"> </w:t>
      </w:r>
      <w:r w:rsidRPr="00EE46EF">
        <w:rPr>
          <w:szCs w:val="24"/>
        </w:rPr>
        <w:t xml:space="preserve">Pe acesta îl pot judeca </w:t>
      </w:r>
      <w:r w:rsidRPr="00EE46EF">
        <w:rPr>
          <w:szCs w:val="24"/>
        </w:rPr>
        <w:t>ș</w:t>
      </w:r>
      <w:r w:rsidRPr="00EE46EF">
        <w:rPr>
          <w:szCs w:val="24"/>
        </w:rPr>
        <w:t>i oamenii, văzând în chip neclar ceea ce se vede. Dar</w:t>
      </w:r>
      <w:r w:rsidR="00302AD9" w:rsidRPr="00EE46EF">
        <w:rPr>
          <w:szCs w:val="24"/>
        </w:rPr>
        <w:t xml:space="preserve"> </w:t>
      </w:r>
      <w:r w:rsidRPr="00EE46EF">
        <w:rPr>
          <w:szCs w:val="24"/>
        </w:rPr>
        <w:t>adevărul nu este în ceea ce se arată, nici în ra</w:t>
      </w:r>
      <w:r w:rsidRPr="00EE46EF">
        <w:rPr>
          <w:szCs w:val="24"/>
        </w:rPr>
        <w:t>ț</w:t>
      </w:r>
      <w:r w:rsidRPr="00EE46EF">
        <w:rPr>
          <w:szCs w:val="24"/>
        </w:rPr>
        <w:t>iunea celor ce se petrec. Dumnezeu</w:t>
      </w:r>
      <w:r w:rsidR="00302AD9" w:rsidRPr="00EE46EF">
        <w:rPr>
          <w:szCs w:val="24"/>
        </w:rPr>
        <w:t xml:space="preserve"> </w:t>
      </w:r>
      <w:r w:rsidRPr="00EE46EF">
        <w:rPr>
          <w:szCs w:val="24"/>
        </w:rPr>
        <w:t>însă, văzând mi</w:t>
      </w:r>
      <w:r w:rsidRPr="00EE46EF">
        <w:rPr>
          <w:szCs w:val="24"/>
        </w:rPr>
        <w:t>ș</w:t>
      </w:r>
      <w:r w:rsidRPr="00EE46EF">
        <w:rPr>
          <w:szCs w:val="24"/>
        </w:rPr>
        <w:t xml:space="preserve">carea ascunsă a sufletului, pornirea nevăzută </w:t>
      </w:r>
      <w:r w:rsidRPr="00EE46EF">
        <w:rPr>
          <w:szCs w:val="24"/>
        </w:rPr>
        <w:t>ș</w:t>
      </w:r>
      <w:r w:rsidRPr="00EE46EF">
        <w:rPr>
          <w:szCs w:val="24"/>
        </w:rPr>
        <w:t>i ra</w:t>
      </w:r>
      <w:r w:rsidRPr="00EE46EF">
        <w:rPr>
          <w:szCs w:val="24"/>
        </w:rPr>
        <w:t>ț</w:t>
      </w:r>
      <w:r w:rsidRPr="00EE46EF">
        <w:rPr>
          <w:szCs w:val="24"/>
        </w:rPr>
        <w:t>iunea însă</w:t>
      </w:r>
      <w:r w:rsidRPr="00EE46EF">
        <w:rPr>
          <w:szCs w:val="24"/>
        </w:rPr>
        <w:t>ș</w:t>
      </w:r>
      <w:r w:rsidRPr="00EE46EF">
        <w:rPr>
          <w:szCs w:val="24"/>
        </w:rPr>
        <w:t>i</w:t>
      </w:r>
      <w:r w:rsidR="00302AD9" w:rsidRPr="00EE46EF">
        <w:rPr>
          <w:szCs w:val="24"/>
        </w:rPr>
        <w:t xml:space="preserve"> </w:t>
      </w:r>
      <w:r w:rsidRPr="00EE46EF">
        <w:rPr>
          <w:szCs w:val="24"/>
        </w:rPr>
        <w:t>după care s-a mi</w:t>
      </w:r>
      <w:r w:rsidRPr="00EE46EF">
        <w:rPr>
          <w:szCs w:val="24"/>
        </w:rPr>
        <w:t>ș</w:t>
      </w:r>
      <w:r w:rsidRPr="00EE46EF">
        <w:rPr>
          <w:szCs w:val="24"/>
        </w:rPr>
        <w:t xml:space="preserve">cat sufletul, </w:t>
      </w:r>
      <w:r w:rsidRPr="00EE46EF">
        <w:rPr>
          <w:szCs w:val="24"/>
        </w:rPr>
        <w:t>ș</w:t>
      </w:r>
      <w:r w:rsidRPr="00EE46EF">
        <w:rPr>
          <w:szCs w:val="24"/>
        </w:rPr>
        <w:t>i scopul ra</w:t>
      </w:r>
      <w:r w:rsidRPr="00EE46EF">
        <w:rPr>
          <w:szCs w:val="24"/>
        </w:rPr>
        <w:t>ț</w:t>
      </w:r>
      <w:r w:rsidRPr="00EE46EF">
        <w:rPr>
          <w:szCs w:val="24"/>
        </w:rPr>
        <w:t xml:space="preserve">iunii sau </w:t>
      </w:r>
      <w:r w:rsidRPr="00EE46EF">
        <w:rPr>
          <w:szCs w:val="24"/>
        </w:rPr>
        <w:t>ț</w:t>
      </w:r>
      <w:r w:rsidRPr="00EE46EF">
        <w:rPr>
          <w:szCs w:val="24"/>
        </w:rPr>
        <w:t>inta precugetată a întregii</w:t>
      </w:r>
      <w:r w:rsidR="00302AD9" w:rsidRPr="00EE46EF">
        <w:rPr>
          <w:szCs w:val="24"/>
        </w:rPr>
        <w:t xml:space="preserve"> </w:t>
      </w:r>
      <w:r w:rsidRPr="00EE46EF">
        <w:rPr>
          <w:szCs w:val="24"/>
        </w:rPr>
        <w:t>ac</w:t>
      </w:r>
      <w:r w:rsidRPr="00EE46EF">
        <w:rPr>
          <w:szCs w:val="24"/>
        </w:rPr>
        <w:t>ț</w:t>
      </w:r>
      <w:r w:rsidRPr="00EE46EF">
        <w:rPr>
          <w:szCs w:val="24"/>
        </w:rPr>
        <w:t>iuni, judecă cu dreptate, cum am spus, toate cele săvâr</w:t>
      </w:r>
      <w:r w:rsidRPr="00EE46EF">
        <w:rPr>
          <w:szCs w:val="24"/>
        </w:rPr>
        <w:t>ș</w:t>
      </w:r>
      <w:r w:rsidRPr="00EE46EF">
        <w:rPr>
          <w:szCs w:val="24"/>
        </w:rPr>
        <w:t xml:space="preserve">ite de oameni. </w:t>
      </w:r>
    </w:p>
    <w:p w14:paraId="4A779CB1" w14:textId="52928D8F" w:rsidR="00571BF1" w:rsidRPr="00EE46EF" w:rsidRDefault="00571BF1" w:rsidP="00571BF1">
      <w:pPr>
        <w:spacing w:after="240"/>
        <w:rPr>
          <w:szCs w:val="24"/>
        </w:rPr>
      </w:pPr>
      <w:r w:rsidRPr="00EE46EF">
        <w:rPr>
          <w:szCs w:val="24"/>
        </w:rPr>
        <w:t xml:space="preserve">De ne vom sili să izbândim aceasta </w:t>
      </w:r>
      <w:r w:rsidRPr="00EE46EF">
        <w:rPr>
          <w:szCs w:val="24"/>
        </w:rPr>
        <w:t>ș</w:t>
      </w:r>
      <w:r w:rsidRPr="00EE46EF">
        <w:rPr>
          <w:szCs w:val="24"/>
        </w:rPr>
        <w:t>i ne vom îngrădi pe noi în</w:t>
      </w:r>
      <w:r w:rsidRPr="00EE46EF">
        <w:rPr>
          <w:szCs w:val="24"/>
        </w:rPr>
        <w:t>ș</w:t>
      </w:r>
      <w:r w:rsidRPr="00EE46EF">
        <w:rPr>
          <w:szCs w:val="24"/>
        </w:rPr>
        <w:t>ine în noi,</w:t>
      </w:r>
      <w:r w:rsidR="00302AD9" w:rsidRPr="00EE46EF">
        <w:rPr>
          <w:szCs w:val="24"/>
        </w:rPr>
        <w:t xml:space="preserve"> </w:t>
      </w:r>
      <w:r w:rsidRPr="00EE46EF">
        <w:rPr>
          <w:szCs w:val="24"/>
        </w:rPr>
        <w:t>neamestecându-ne cu cele de afară, nu vom lăsa nici să vadă, nici să audă, nici să</w:t>
      </w:r>
      <w:r w:rsidR="00302AD9" w:rsidRPr="00EE46EF">
        <w:rPr>
          <w:szCs w:val="24"/>
        </w:rPr>
        <w:t xml:space="preserve"> </w:t>
      </w:r>
      <w:r w:rsidRPr="00EE46EF">
        <w:rPr>
          <w:szCs w:val="24"/>
        </w:rPr>
        <w:t>grăiască ochiul sau urechea sau limba noastră cele ale altora; iar de nu, le vom</w:t>
      </w:r>
      <w:r w:rsidR="00302AD9" w:rsidRPr="00EE46EF">
        <w:rPr>
          <w:szCs w:val="24"/>
        </w:rPr>
        <w:t xml:space="preserve"> </w:t>
      </w:r>
      <w:r w:rsidRPr="00EE46EF">
        <w:rPr>
          <w:szCs w:val="24"/>
        </w:rPr>
        <w:t xml:space="preserve">îngădui să lucreze cu simpatie, dar nu cu patimă, </w:t>
      </w:r>
      <w:r w:rsidRPr="00EE46EF">
        <w:rPr>
          <w:szCs w:val="24"/>
        </w:rPr>
        <w:t>ș</w:t>
      </w:r>
      <w:r w:rsidRPr="00EE46EF">
        <w:rPr>
          <w:szCs w:val="24"/>
        </w:rPr>
        <w:t xml:space="preserve">i să vadă, să audă </w:t>
      </w:r>
      <w:r w:rsidRPr="00EE46EF">
        <w:rPr>
          <w:szCs w:val="24"/>
        </w:rPr>
        <w:t>ș</w:t>
      </w:r>
      <w:r w:rsidRPr="00EE46EF">
        <w:rPr>
          <w:szCs w:val="24"/>
        </w:rPr>
        <w:t>i să grăiască</w:t>
      </w:r>
      <w:r w:rsidR="00302AD9" w:rsidRPr="00EE46EF">
        <w:rPr>
          <w:szCs w:val="24"/>
        </w:rPr>
        <w:t xml:space="preserve"> </w:t>
      </w:r>
      <w:r w:rsidRPr="00EE46EF">
        <w:rPr>
          <w:szCs w:val="24"/>
        </w:rPr>
        <w:t>spre câ</w:t>
      </w:r>
      <w:r w:rsidRPr="00EE46EF">
        <w:rPr>
          <w:szCs w:val="24"/>
        </w:rPr>
        <w:t>ș</w:t>
      </w:r>
      <w:r w:rsidRPr="00EE46EF">
        <w:rPr>
          <w:szCs w:val="24"/>
        </w:rPr>
        <w:t xml:space="preserve">tigul nostru, </w:t>
      </w:r>
      <w:r w:rsidRPr="00EE46EF">
        <w:rPr>
          <w:szCs w:val="24"/>
        </w:rPr>
        <w:t>ș</w:t>
      </w:r>
      <w:r w:rsidRPr="00EE46EF">
        <w:rPr>
          <w:szCs w:val="24"/>
        </w:rPr>
        <w:t>i numai atâta cât va socoti că trebuie ra</w:t>
      </w:r>
      <w:r w:rsidRPr="00EE46EF">
        <w:rPr>
          <w:szCs w:val="24"/>
        </w:rPr>
        <w:t>ț</w:t>
      </w:r>
      <w:r w:rsidRPr="00EE46EF">
        <w:rPr>
          <w:szCs w:val="24"/>
        </w:rPr>
        <w:t>iunea care</w:t>
      </w:r>
      <w:r w:rsidR="00302AD9" w:rsidRPr="00EE46EF">
        <w:rPr>
          <w:szCs w:val="24"/>
        </w:rPr>
        <w:t xml:space="preserve"> </w:t>
      </w:r>
      <w:r w:rsidRPr="00EE46EF">
        <w:rPr>
          <w:szCs w:val="24"/>
        </w:rPr>
        <w:t>înfrânează. Căci nimic nu alunecă mai u</w:t>
      </w:r>
      <w:r w:rsidRPr="00EE46EF">
        <w:rPr>
          <w:szCs w:val="24"/>
        </w:rPr>
        <w:t>ș</w:t>
      </w:r>
      <w:r w:rsidRPr="00EE46EF">
        <w:rPr>
          <w:szCs w:val="24"/>
        </w:rPr>
        <w:t>or spre păcat ca aceste sim</w:t>
      </w:r>
      <w:r w:rsidRPr="00EE46EF">
        <w:rPr>
          <w:szCs w:val="24"/>
        </w:rPr>
        <w:t>ț</w:t>
      </w:r>
      <w:r w:rsidRPr="00EE46EF">
        <w:rPr>
          <w:szCs w:val="24"/>
        </w:rPr>
        <w:t>uri când nu</w:t>
      </w:r>
      <w:r w:rsidR="00302AD9" w:rsidRPr="00EE46EF">
        <w:rPr>
          <w:szCs w:val="24"/>
        </w:rPr>
        <w:t xml:space="preserve"> </w:t>
      </w:r>
      <w:r w:rsidRPr="00EE46EF">
        <w:rPr>
          <w:szCs w:val="24"/>
        </w:rPr>
        <w:t>sunt îndrumate de ra</w:t>
      </w:r>
      <w:r w:rsidRPr="00EE46EF">
        <w:rPr>
          <w:szCs w:val="24"/>
        </w:rPr>
        <w:t>ț</w:t>
      </w:r>
      <w:r w:rsidRPr="00EE46EF">
        <w:rPr>
          <w:szCs w:val="24"/>
        </w:rPr>
        <w:t xml:space="preserve">iune. </w:t>
      </w:r>
      <w:r w:rsidRPr="00EE46EF">
        <w:rPr>
          <w:szCs w:val="24"/>
        </w:rPr>
        <w:t>Ș</w:t>
      </w:r>
      <w:r w:rsidRPr="00EE46EF">
        <w:rPr>
          <w:szCs w:val="24"/>
        </w:rPr>
        <w:t>i iară</w:t>
      </w:r>
      <w:r w:rsidRPr="00EE46EF">
        <w:rPr>
          <w:szCs w:val="24"/>
        </w:rPr>
        <w:t>ș</w:t>
      </w:r>
      <w:r w:rsidRPr="00EE46EF">
        <w:rPr>
          <w:szCs w:val="24"/>
        </w:rPr>
        <w:t>i, nimic nu ajută mai mult la mântuire ca ele,</w:t>
      </w:r>
      <w:r w:rsidR="00302AD9" w:rsidRPr="00EE46EF">
        <w:rPr>
          <w:szCs w:val="24"/>
        </w:rPr>
        <w:t xml:space="preserve"> </w:t>
      </w:r>
      <w:r w:rsidRPr="00EE46EF">
        <w:rPr>
          <w:szCs w:val="24"/>
        </w:rPr>
        <w:t xml:space="preserve">când le comandă, le îndrumă </w:t>
      </w:r>
      <w:r w:rsidRPr="00EE46EF">
        <w:rPr>
          <w:szCs w:val="24"/>
        </w:rPr>
        <w:t>ș</w:t>
      </w:r>
      <w:r w:rsidRPr="00EE46EF">
        <w:rPr>
          <w:szCs w:val="24"/>
        </w:rPr>
        <w:t>i le conduce ra</w:t>
      </w:r>
      <w:r w:rsidRPr="00EE46EF">
        <w:rPr>
          <w:szCs w:val="24"/>
        </w:rPr>
        <w:t>ț</w:t>
      </w:r>
      <w:r w:rsidRPr="00EE46EF">
        <w:rPr>
          <w:szCs w:val="24"/>
        </w:rPr>
        <w:t xml:space="preserve">iunea spre cele ce trebuie </w:t>
      </w:r>
      <w:r w:rsidRPr="00EE46EF">
        <w:rPr>
          <w:szCs w:val="24"/>
        </w:rPr>
        <w:t>ș</w:t>
      </w:r>
      <w:r w:rsidRPr="00EE46EF">
        <w:rPr>
          <w:szCs w:val="24"/>
        </w:rPr>
        <w:t>i vrea ea.</w:t>
      </w:r>
      <w:r w:rsidR="00302AD9" w:rsidRPr="00EE46EF">
        <w:rPr>
          <w:szCs w:val="24"/>
        </w:rPr>
        <w:t xml:space="preserve"> </w:t>
      </w:r>
      <w:r w:rsidRPr="00EE46EF">
        <w:rPr>
          <w:szCs w:val="24"/>
        </w:rPr>
        <w:t>Să nu fim a</w:t>
      </w:r>
      <w:r w:rsidRPr="00EE46EF">
        <w:rPr>
          <w:szCs w:val="24"/>
        </w:rPr>
        <w:t>ș</w:t>
      </w:r>
      <w:r w:rsidRPr="00EE46EF">
        <w:rPr>
          <w:szCs w:val="24"/>
        </w:rPr>
        <w:t>adar fără grijă, ci să ascultăm cu toată puterea de Dumnezeu</w:t>
      </w:r>
      <w:r w:rsidR="00302AD9" w:rsidRPr="00EE46EF">
        <w:rPr>
          <w:szCs w:val="24"/>
        </w:rPr>
        <w:t xml:space="preserve"> </w:t>
      </w:r>
      <w:r w:rsidRPr="00EE46EF">
        <w:rPr>
          <w:szCs w:val="24"/>
        </w:rPr>
        <w:t>Care ne cheamă la via</w:t>
      </w:r>
      <w:r w:rsidRPr="00EE46EF">
        <w:rPr>
          <w:szCs w:val="24"/>
        </w:rPr>
        <w:t>ț</w:t>
      </w:r>
      <w:r w:rsidRPr="00EE46EF">
        <w:rPr>
          <w:szCs w:val="24"/>
        </w:rPr>
        <w:t>ă ve</w:t>
      </w:r>
      <w:r w:rsidRPr="00EE46EF">
        <w:rPr>
          <w:szCs w:val="24"/>
        </w:rPr>
        <w:t>ș</w:t>
      </w:r>
      <w:r w:rsidRPr="00EE46EF">
        <w:rPr>
          <w:szCs w:val="24"/>
        </w:rPr>
        <w:t xml:space="preserve">nică </w:t>
      </w:r>
      <w:r w:rsidRPr="00EE46EF">
        <w:rPr>
          <w:szCs w:val="24"/>
        </w:rPr>
        <w:t>ș</w:t>
      </w:r>
      <w:r w:rsidRPr="00EE46EF">
        <w:rPr>
          <w:szCs w:val="24"/>
        </w:rPr>
        <w:t xml:space="preserve">i la o </w:t>
      </w:r>
      <w:r w:rsidRPr="00EE46EF">
        <w:rPr>
          <w:szCs w:val="24"/>
        </w:rPr>
        <w:t>ț</w:t>
      </w:r>
      <w:r w:rsidRPr="00EE46EF">
        <w:rPr>
          <w:szCs w:val="24"/>
        </w:rPr>
        <w:t>intă fericită prin lucrarea poruncilor Lui</w:t>
      </w:r>
      <w:r w:rsidR="00302AD9" w:rsidRPr="00EE46EF">
        <w:rPr>
          <w:szCs w:val="24"/>
        </w:rPr>
        <w:t xml:space="preserve"> </w:t>
      </w:r>
      <w:r w:rsidRPr="00EE46EF">
        <w:rPr>
          <w:szCs w:val="24"/>
        </w:rPr>
        <w:t>dumnezee</w:t>
      </w:r>
      <w:r w:rsidRPr="00EE46EF">
        <w:rPr>
          <w:szCs w:val="24"/>
        </w:rPr>
        <w:t>ș</w:t>
      </w:r>
      <w:r w:rsidRPr="00EE46EF">
        <w:rPr>
          <w:szCs w:val="24"/>
        </w:rPr>
        <w:t xml:space="preserve">ti </w:t>
      </w:r>
      <w:r w:rsidRPr="00EE46EF">
        <w:rPr>
          <w:szCs w:val="24"/>
        </w:rPr>
        <w:t>ș</w:t>
      </w:r>
      <w:r w:rsidRPr="00EE46EF">
        <w:rPr>
          <w:szCs w:val="24"/>
        </w:rPr>
        <w:t xml:space="preserve">i mântuitoare; ca să luăm milă </w:t>
      </w:r>
      <w:r w:rsidRPr="00EE46EF">
        <w:rPr>
          <w:szCs w:val="24"/>
        </w:rPr>
        <w:t>ș</w:t>
      </w:r>
      <w:r w:rsidRPr="00EE46EF">
        <w:rPr>
          <w:szCs w:val="24"/>
        </w:rPr>
        <w:t>i să aflăm har spre ajutor la timp</w:t>
      </w:r>
      <w:r w:rsidR="00302AD9" w:rsidRPr="00EE46EF">
        <w:rPr>
          <w:szCs w:val="24"/>
        </w:rPr>
        <w:t xml:space="preserve"> </w:t>
      </w:r>
      <w:r w:rsidRPr="00EE46EF">
        <w:rPr>
          <w:szCs w:val="24"/>
        </w:rPr>
        <w:t>potrivit. Căci harul, zice dumnezeescul Apostol, "este cu to</w:t>
      </w:r>
      <w:r w:rsidRPr="00EE46EF">
        <w:rPr>
          <w:szCs w:val="24"/>
        </w:rPr>
        <w:t>ț</w:t>
      </w:r>
      <w:r w:rsidRPr="00EE46EF">
        <w:rPr>
          <w:szCs w:val="24"/>
        </w:rPr>
        <w:t xml:space="preserve">i care iubesc pe </w:t>
      </w:r>
    </w:p>
    <w:p w14:paraId="69C2FCA1" w14:textId="77777777" w:rsidR="00571BF1" w:rsidRPr="00EE46EF" w:rsidRDefault="00571BF1" w:rsidP="00571BF1">
      <w:pPr>
        <w:spacing w:after="240"/>
        <w:rPr>
          <w:szCs w:val="24"/>
        </w:rPr>
      </w:pPr>
      <w:r w:rsidRPr="00EE46EF">
        <w:rPr>
          <w:szCs w:val="24"/>
        </w:rPr>
        <w:t xml:space="preserve">29 </w:t>
      </w:r>
    </w:p>
    <w:p w14:paraId="78628D84" w14:textId="77777777" w:rsidR="00571BF1" w:rsidRPr="00EE46EF" w:rsidRDefault="00571BF1" w:rsidP="00571BF1">
      <w:pPr>
        <w:spacing w:after="240"/>
        <w:rPr>
          <w:szCs w:val="24"/>
        </w:rPr>
      </w:pPr>
    </w:p>
    <w:p w14:paraId="77DC09C5" w14:textId="77777777" w:rsidR="00571BF1" w:rsidRPr="00EE46EF" w:rsidRDefault="00571BF1" w:rsidP="00571BF1">
      <w:pPr>
        <w:spacing w:after="240"/>
        <w:rPr>
          <w:szCs w:val="24"/>
        </w:rPr>
      </w:pPr>
      <w:r w:rsidRPr="00EE46EF">
        <w:rPr>
          <w:szCs w:val="24"/>
        </w:rPr>
        <w:t xml:space="preserve">Sf. Maxim Mărturisitorul, Mistagogia </w:t>
      </w:r>
    </w:p>
    <w:p w14:paraId="3A303C5A" w14:textId="5DB9F044" w:rsidR="00571BF1" w:rsidRPr="00EE46EF" w:rsidRDefault="00571BF1" w:rsidP="00571BF1">
      <w:pPr>
        <w:spacing w:after="240"/>
        <w:rPr>
          <w:szCs w:val="24"/>
        </w:rPr>
      </w:pPr>
      <w:r w:rsidRPr="00EE46EF">
        <w:rPr>
          <w:szCs w:val="24"/>
        </w:rPr>
        <w:t>Domnul nostru Iisus Hristos întru nestricăciune" (Ef. 6, 24), adică iubesc pe</w:t>
      </w:r>
      <w:r w:rsidR="00302AD9" w:rsidRPr="00EE46EF">
        <w:rPr>
          <w:szCs w:val="24"/>
        </w:rPr>
        <w:t xml:space="preserve"> </w:t>
      </w:r>
      <w:r w:rsidRPr="00EE46EF">
        <w:rPr>
          <w:szCs w:val="24"/>
        </w:rPr>
        <w:t>Domnul întru nestricăciunea virtu</w:t>
      </w:r>
      <w:r w:rsidRPr="00EE46EF">
        <w:rPr>
          <w:szCs w:val="24"/>
        </w:rPr>
        <w:t>ț</w:t>
      </w:r>
      <w:r w:rsidRPr="00EE46EF">
        <w:rPr>
          <w:szCs w:val="24"/>
        </w:rPr>
        <w:t xml:space="preserve">ii </w:t>
      </w:r>
      <w:r w:rsidRPr="00EE46EF">
        <w:rPr>
          <w:szCs w:val="24"/>
        </w:rPr>
        <w:t>ș</w:t>
      </w:r>
      <w:r w:rsidRPr="00EE46EF">
        <w:rPr>
          <w:szCs w:val="24"/>
        </w:rPr>
        <w:t>i întru cuviin</w:t>
      </w:r>
      <w:r w:rsidRPr="00EE46EF">
        <w:rPr>
          <w:szCs w:val="24"/>
        </w:rPr>
        <w:t>ț</w:t>
      </w:r>
      <w:r w:rsidRPr="00EE46EF">
        <w:rPr>
          <w:szCs w:val="24"/>
        </w:rPr>
        <w:t xml:space="preserve">a curată </w:t>
      </w:r>
      <w:r w:rsidRPr="00EE46EF">
        <w:rPr>
          <w:szCs w:val="24"/>
        </w:rPr>
        <w:t>ș</w:t>
      </w:r>
      <w:r w:rsidRPr="00EE46EF">
        <w:rPr>
          <w:szCs w:val="24"/>
        </w:rPr>
        <w:t>i nef</w:t>
      </w:r>
      <w:r w:rsidR="008579DC" w:rsidRPr="00EE46EF">
        <w:rPr>
          <w:szCs w:val="24"/>
        </w:rPr>
        <w:t>ăța</w:t>
      </w:r>
      <w:r w:rsidRPr="00EE46EF">
        <w:rPr>
          <w:szCs w:val="24"/>
        </w:rPr>
        <w:t>rnică a vie</w:t>
      </w:r>
      <w:r w:rsidRPr="00EE46EF">
        <w:rPr>
          <w:szCs w:val="24"/>
        </w:rPr>
        <w:t>ț</w:t>
      </w:r>
      <w:r w:rsidRPr="00EE46EF">
        <w:rPr>
          <w:szCs w:val="24"/>
        </w:rPr>
        <w:t>ii,</w:t>
      </w:r>
      <w:r w:rsidR="00302AD9" w:rsidRPr="00EE46EF">
        <w:rPr>
          <w:szCs w:val="24"/>
        </w:rPr>
        <w:t xml:space="preserve"> </w:t>
      </w:r>
      <w:r w:rsidRPr="00EE46EF">
        <w:rPr>
          <w:szCs w:val="24"/>
        </w:rPr>
        <w:t xml:space="preserve">făcând voia Lui, </w:t>
      </w:r>
      <w:r w:rsidRPr="00EE46EF">
        <w:rPr>
          <w:szCs w:val="24"/>
        </w:rPr>
        <w:t>ș</w:t>
      </w:r>
      <w:r w:rsidRPr="00EE46EF">
        <w:rPr>
          <w:szCs w:val="24"/>
        </w:rPr>
        <w:t xml:space="preserve">i nu vatămă nici una din poruncile Lui. </w:t>
      </w:r>
    </w:p>
    <w:p w14:paraId="0908BE28" w14:textId="57F0DB9F" w:rsidR="00571BF1" w:rsidRPr="00EE46EF" w:rsidRDefault="00571BF1" w:rsidP="00571BF1">
      <w:pPr>
        <w:spacing w:after="240"/>
        <w:rPr>
          <w:szCs w:val="24"/>
        </w:rPr>
      </w:pPr>
      <w:r w:rsidRPr="00EE46EF">
        <w:rPr>
          <w:szCs w:val="24"/>
        </w:rPr>
        <w:t>Acestea le-am înfă</w:t>
      </w:r>
      <w:r w:rsidRPr="00EE46EF">
        <w:rPr>
          <w:szCs w:val="24"/>
        </w:rPr>
        <w:t>ț</w:t>
      </w:r>
      <w:r w:rsidRPr="00EE46EF">
        <w:rPr>
          <w:szCs w:val="24"/>
        </w:rPr>
        <w:t>i</w:t>
      </w:r>
      <w:r w:rsidRPr="00EE46EF">
        <w:rPr>
          <w:szCs w:val="24"/>
        </w:rPr>
        <w:t>ș</w:t>
      </w:r>
      <w:r w:rsidRPr="00EE46EF">
        <w:rPr>
          <w:szCs w:val="24"/>
        </w:rPr>
        <w:t>at despre tema în chestiune pentru plata ascultării,</w:t>
      </w:r>
      <w:r w:rsidR="00302AD9" w:rsidRPr="00EE46EF">
        <w:rPr>
          <w:szCs w:val="24"/>
        </w:rPr>
        <w:t xml:space="preserve"> </w:t>
      </w:r>
      <w:r w:rsidRPr="00EE46EF">
        <w:rPr>
          <w:szCs w:val="24"/>
        </w:rPr>
        <w:t xml:space="preserve">după puterea mea </w:t>
      </w:r>
      <w:r w:rsidRPr="00EE46EF">
        <w:rPr>
          <w:szCs w:val="24"/>
        </w:rPr>
        <w:t>ș</w:t>
      </w:r>
      <w:r w:rsidRPr="00EE46EF">
        <w:rPr>
          <w:szCs w:val="24"/>
        </w:rPr>
        <w:t>i a</w:t>
      </w:r>
      <w:r w:rsidRPr="00EE46EF">
        <w:rPr>
          <w:szCs w:val="24"/>
        </w:rPr>
        <w:t>ș</w:t>
      </w:r>
      <w:r w:rsidRPr="00EE46EF">
        <w:rPr>
          <w:szCs w:val="24"/>
        </w:rPr>
        <w:t>a cum am fost învă</w:t>
      </w:r>
      <w:r w:rsidRPr="00EE46EF">
        <w:rPr>
          <w:szCs w:val="24"/>
        </w:rPr>
        <w:t>ț</w:t>
      </w:r>
      <w:r w:rsidRPr="00EE46EF">
        <w:rPr>
          <w:szCs w:val="24"/>
        </w:rPr>
        <w:t>at, neîndrăznind să mă ating de</w:t>
      </w:r>
      <w:r w:rsidR="00302AD9" w:rsidRPr="00EE46EF">
        <w:rPr>
          <w:szCs w:val="24"/>
        </w:rPr>
        <w:t xml:space="preserve"> </w:t>
      </w:r>
      <w:r w:rsidRPr="00EE46EF">
        <w:rPr>
          <w:szCs w:val="24"/>
        </w:rPr>
        <w:t xml:space="preserve">lucrurile mai tainice </w:t>
      </w:r>
      <w:r w:rsidRPr="00EE46EF">
        <w:rPr>
          <w:szCs w:val="24"/>
        </w:rPr>
        <w:t>ș</w:t>
      </w:r>
      <w:r w:rsidRPr="00EE46EF">
        <w:rPr>
          <w:szCs w:val="24"/>
        </w:rPr>
        <w:t>i mai înalte. Dacă cineva dintre cei iubitori de învă</w:t>
      </w:r>
      <w:r w:rsidRPr="00EE46EF">
        <w:rPr>
          <w:szCs w:val="24"/>
        </w:rPr>
        <w:t>ț</w:t>
      </w:r>
      <w:r w:rsidRPr="00EE46EF">
        <w:rPr>
          <w:szCs w:val="24"/>
        </w:rPr>
        <w:t>ătură</w:t>
      </w:r>
      <w:r w:rsidR="00302AD9" w:rsidRPr="00EE46EF">
        <w:rPr>
          <w:szCs w:val="24"/>
        </w:rPr>
        <w:t xml:space="preserve"> </w:t>
      </w:r>
      <w:r w:rsidRPr="00EE46EF">
        <w:rPr>
          <w:szCs w:val="24"/>
        </w:rPr>
        <w:t>dore</w:t>
      </w:r>
      <w:r w:rsidRPr="00EE46EF">
        <w:rPr>
          <w:szCs w:val="24"/>
        </w:rPr>
        <w:t>ș</w:t>
      </w:r>
      <w:r w:rsidRPr="00EE46EF">
        <w:rPr>
          <w:szCs w:val="24"/>
        </w:rPr>
        <w:t xml:space="preserve">te să le cunoască </w:t>
      </w:r>
      <w:r w:rsidRPr="00EE46EF">
        <w:rPr>
          <w:szCs w:val="24"/>
        </w:rPr>
        <w:t>ș</w:t>
      </w:r>
      <w:r w:rsidRPr="00EE46EF">
        <w:rPr>
          <w:szCs w:val="24"/>
        </w:rPr>
        <w:t>i pe acelea, să citească cele scrise despre acestea de către</w:t>
      </w:r>
      <w:r w:rsidR="00302AD9" w:rsidRPr="00EE46EF">
        <w:rPr>
          <w:szCs w:val="24"/>
        </w:rPr>
        <w:t xml:space="preserve"> </w:t>
      </w:r>
      <w:r w:rsidRPr="00EE46EF">
        <w:rPr>
          <w:szCs w:val="24"/>
        </w:rPr>
        <w:t xml:space="preserve">Sfântul Dionisie Areopagitul în chip dumnezeesc </w:t>
      </w:r>
      <w:r w:rsidRPr="00EE46EF">
        <w:rPr>
          <w:szCs w:val="24"/>
        </w:rPr>
        <w:t>ș</w:t>
      </w:r>
      <w:r w:rsidRPr="00EE46EF">
        <w:rPr>
          <w:szCs w:val="24"/>
        </w:rPr>
        <w:t>i va afla cu adevărat</w:t>
      </w:r>
      <w:r w:rsidR="00302AD9" w:rsidRPr="00EE46EF">
        <w:rPr>
          <w:szCs w:val="24"/>
        </w:rPr>
        <w:t xml:space="preserve"> </w:t>
      </w:r>
      <w:r w:rsidRPr="00EE46EF">
        <w:rPr>
          <w:szCs w:val="24"/>
        </w:rPr>
        <w:t>descoperirea unor taine negrăite, dăruită neamului omenesc prin dumnezeiasca lui</w:t>
      </w:r>
      <w:r w:rsidR="00302AD9" w:rsidRPr="00EE46EF">
        <w:rPr>
          <w:szCs w:val="24"/>
        </w:rPr>
        <w:t xml:space="preserve"> </w:t>
      </w:r>
      <w:r w:rsidRPr="00EE46EF">
        <w:rPr>
          <w:szCs w:val="24"/>
        </w:rPr>
        <w:t>în</w:t>
      </w:r>
      <w:r w:rsidRPr="00EE46EF">
        <w:rPr>
          <w:szCs w:val="24"/>
        </w:rPr>
        <w:t>ț</w:t>
      </w:r>
      <w:r w:rsidRPr="00EE46EF">
        <w:rPr>
          <w:szCs w:val="24"/>
        </w:rPr>
        <w:t xml:space="preserve">elegere </w:t>
      </w:r>
      <w:r w:rsidRPr="00EE46EF">
        <w:rPr>
          <w:szCs w:val="24"/>
        </w:rPr>
        <w:t>ș</w:t>
      </w:r>
      <w:r w:rsidRPr="00EE46EF">
        <w:rPr>
          <w:szCs w:val="24"/>
        </w:rPr>
        <w:t>i limbă, "pentru cei ce vor avea să mo</w:t>
      </w:r>
      <w:r w:rsidRPr="00EE46EF">
        <w:rPr>
          <w:szCs w:val="24"/>
        </w:rPr>
        <w:t>ș</w:t>
      </w:r>
      <w:r w:rsidRPr="00EE46EF">
        <w:rPr>
          <w:szCs w:val="24"/>
        </w:rPr>
        <w:t>tenească mântuirea" (Evr. 1,</w:t>
      </w:r>
      <w:r w:rsidR="00302AD9" w:rsidRPr="00EE46EF">
        <w:rPr>
          <w:szCs w:val="24"/>
        </w:rPr>
        <w:t xml:space="preserve"> </w:t>
      </w:r>
      <w:r w:rsidRPr="00EE46EF">
        <w:rPr>
          <w:szCs w:val="24"/>
        </w:rPr>
        <w:t>14). Dacă nu sunt departe de dorin</w:t>
      </w:r>
      <w:r w:rsidRPr="00EE46EF">
        <w:rPr>
          <w:szCs w:val="24"/>
        </w:rPr>
        <w:t>ț</w:t>
      </w:r>
      <w:r w:rsidRPr="00EE46EF">
        <w:rPr>
          <w:szCs w:val="24"/>
        </w:rPr>
        <w:t>a voastră, mu</w:t>
      </w:r>
      <w:r w:rsidRPr="00EE46EF">
        <w:rPr>
          <w:szCs w:val="24"/>
        </w:rPr>
        <w:t>ț</w:t>
      </w:r>
      <w:r w:rsidRPr="00EE46EF">
        <w:rPr>
          <w:szCs w:val="24"/>
        </w:rPr>
        <w:t>umirea se cuvine lui Hristos,</w:t>
      </w:r>
      <w:r w:rsidR="00302AD9" w:rsidRPr="00EE46EF">
        <w:rPr>
          <w:szCs w:val="24"/>
        </w:rPr>
        <w:t xml:space="preserve"> </w:t>
      </w:r>
      <w:r w:rsidRPr="00EE46EF">
        <w:rPr>
          <w:szCs w:val="24"/>
        </w:rPr>
        <w:t>dătătorul bunătă</w:t>
      </w:r>
      <w:r w:rsidRPr="00EE46EF">
        <w:rPr>
          <w:szCs w:val="24"/>
        </w:rPr>
        <w:t>ț</w:t>
      </w:r>
      <w:r w:rsidRPr="00EE46EF">
        <w:rPr>
          <w:szCs w:val="24"/>
        </w:rPr>
        <w:t xml:space="preserve">ilor, </w:t>
      </w:r>
      <w:r w:rsidRPr="00EE46EF">
        <w:rPr>
          <w:szCs w:val="24"/>
        </w:rPr>
        <w:t>ș</w:t>
      </w:r>
      <w:r w:rsidRPr="00EE46EF">
        <w:rPr>
          <w:szCs w:val="24"/>
        </w:rPr>
        <w:t>i vouă care m-a</w:t>
      </w:r>
      <w:r w:rsidRPr="00EE46EF">
        <w:rPr>
          <w:szCs w:val="24"/>
        </w:rPr>
        <w:t>ț</w:t>
      </w:r>
      <w:r w:rsidRPr="00EE46EF">
        <w:rPr>
          <w:szCs w:val="24"/>
        </w:rPr>
        <w:t>i silit să le spun. Iar dacă am rămas departe</w:t>
      </w:r>
      <w:r w:rsidR="00302AD9" w:rsidRPr="00EE46EF">
        <w:rPr>
          <w:szCs w:val="24"/>
        </w:rPr>
        <w:t xml:space="preserve"> </w:t>
      </w:r>
      <w:r w:rsidRPr="00EE46EF">
        <w:rPr>
          <w:szCs w:val="24"/>
        </w:rPr>
        <w:t>de ceea ce a</w:t>
      </w:r>
      <w:r w:rsidRPr="00EE46EF">
        <w:rPr>
          <w:szCs w:val="24"/>
        </w:rPr>
        <w:t>ț</w:t>
      </w:r>
      <w:r w:rsidRPr="00EE46EF">
        <w:rPr>
          <w:szCs w:val="24"/>
        </w:rPr>
        <w:t>i nădăjduit, ce voi pătimi sau ce voi face odată ce sunt slab în cuvânt</w:t>
      </w:r>
      <w:r w:rsidR="00302AD9" w:rsidRPr="00EE46EF">
        <w:rPr>
          <w:szCs w:val="24"/>
        </w:rPr>
        <w:t xml:space="preserve"> </w:t>
      </w:r>
      <w:r w:rsidRPr="00EE46EF">
        <w:rPr>
          <w:szCs w:val="24"/>
        </w:rPr>
        <w:t>? Slăbiciunea se iartă, nu se pedepse</w:t>
      </w:r>
      <w:r w:rsidRPr="00EE46EF">
        <w:rPr>
          <w:szCs w:val="24"/>
        </w:rPr>
        <w:t>ș</w:t>
      </w:r>
      <w:r w:rsidRPr="00EE46EF">
        <w:rPr>
          <w:szCs w:val="24"/>
        </w:rPr>
        <w:t xml:space="preserve">te. </w:t>
      </w:r>
      <w:r w:rsidRPr="00EE46EF">
        <w:rPr>
          <w:szCs w:val="24"/>
        </w:rPr>
        <w:t>Ș</w:t>
      </w:r>
      <w:r w:rsidRPr="00EE46EF">
        <w:rPr>
          <w:szCs w:val="24"/>
        </w:rPr>
        <w:t>i mai degrabă trebuie pre</w:t>
      </w:r>
      <w:r w:rsidRPr="00EE46EF">
        <w:rPr>
          <w:szCs w:val="24"/>
        </w:rPr>
        <w:t>ț</w:t>
      </w:r>
      <w:r w:rsidRPr="00EE46EF">
        <w:rPr>
          <w:szCs w:val="24"/>
        </w:rPr>
        <w:t>uit decât</w:t>
      </w:r>
      <w:r w:rsidR="00302AD9" w:rsidRPr="00EE46EF">
        <w:rPr>
          <w:szCs w:val="24"/>
        </w:rPr>
        <w:t xml:space="preserve"> </w:t>
      </w:r>
      <w:r w:rsidRPr="00EE46EF">
        <w:rPr>
          <w:szCs w:val="24"/>
        </w:rPr>
        <w:t>dispre</w:t>
      </w:r>
      <w:r w:rsidRPr="00EE46EF">
        <w:rPr>
          <w:szCs w:val="24"/>
        </w:rPr>
        <w:t>ț</w:t>
      </w:r>
      <w:r w:rsidRPr="00EE46EF">
        <w:rPr>
          <w:szCs w:val="24"/>
        </w:rPr>
        <w:t>uit ceea ce se face după putin</w:t>
      </w:r>
      <w:r w:rsidRPr="00EE46EF">
        <w:rPr>
          <w:szCs w:val="24"/>
        </w:rPr>
        <w:t>ț</w:t>
      </w:r>
      <w:r w:rsidRPr="00EE46EF">
        <w:rPr>
          <w:szCs w:val="24"/>
        </w:rPr>
        <w:t>a omului. Aceasta mai ales se cuvine să o</w:t>
      </w:r>
      <w:r w:rsidR="00302AD9" w:rsidRPr="00EE46EF">
        <w:rPr>
          <w:szCs w:val="24"/>
        </w:rPr>
        <w:t xml:space="preserve"> </w:t>
      </w:r>
      <w:r w:rsidRPr="00EE46EF">
        <w:rPr>
          <w:szCs w:val="24"/>
        </w:rPr>
        <w:t>face</w:t>
      </w:r>
      <w:r w:rsidRPr="00EE46EF">
        <w:rPr>
          <w:szCs w:val="24"/>
        </w:rPr>
        <w:t>ț</w:t>
      </w:r>
      <w:r w:rsidRPr="00EE46EF">
        <w:rPr>
          <w:szCs w:val="24"/>
        </w:rPr>
        <w:t>i voi, care v-a</w:t>
      </w:r>
      <w:r w:rsidRPr="00EE46EF">
        <w:rPr>
          <w:szCs w:val="24"/>
        </w:rPr>
        <w:t>ț</w:t>
      </w:r>
      <w:r w:rsidRPr="00EE46EF">
        <w:rPr>
          <w:szCs w:val="24"/>
        </w:rPr>
        <w:t>i propus să iubi</w:t>
      </w:r>
      <w:r w:rsidRPr="00EE46EF">
        <w:rPr>
          <w:szCs w:val="24"/>
        </w:rPr>
        <w:t>ț</w:t>
      </w:r>
      <w:r w:rsidRPr="00EE46EF">
        <w:rPr>
          <w:szCs w:val="24"/>
        </w:rPr>
        <w:t>i pe oameni pentru Dumnezeu. Dar lui</w:t>
      </w:r>
      <w:r w:rsidR="00302AD9" w:rsidRPr="00EE46EF">
        <w:rPr>
          <w:szCs w:val="24"/>
        </w:rPr>
        <w:t xml:space="preserve"> </w:t>
      </w:r>
      <w:r w:rsidRPr="00EE46EF">
        <w:rPr>
          <w:szCs w:val="24"/>
        </w:rPr>
        <w:t>Dumnezeu îi este plăcut ce I se aduce sincer din suflet după putere, chiar dacă</w:t>
      </w:r>
      <w:r w:rsidR="00302AD9" w:rsidRPr="00EE46EF">
        <w:rPr>
          <w:szCs w:val="24"/>
        </w:rPr>
        <w:t xml:space="preserve"> </w:t>
      </w:r>
      <w:r w:rsidRPr="00EE46EF">
        <w:rPr>
          <w:szCs w:val="24"/>
        </w:rPr>
        <w:t>apare ca un lucru mic în asemănare cu cele mari. Căci El n-a respins nici pe</w:t>
      </w:r>
      <w:r w:rsidR="00302AD9" w:rsidRPr="00EE46EF">
        <w:rPr>
          <w:szCs w:val="24"/>
        </w:rPr>
        <w:t xml:space="preserve"> </w:t>
      </w:r>
      <w:r w:rsidRPr="00EE46EF">
        <w:rPr>
          <w:szCs w:val="24"/>
        </w:rPr>
        <w:t>văduva care a adus doi bănu</w:t>
      </w:r>
      <w:r w:rsidRPr="00EE46EF">
        <w:rPr>
          <w:szCs w:val="24"/>
        </w:rPr>
        <w:t>ț</w:t>
      </w:r>
      <w:r w:rsidRPr="00EE46EF">
        <w:rPr>
          <w:szCs w:val="24"/>
        </w:rPr>
        <w:t xml:space="preserve">i. </w:t>
      </w:r>
    </w:p>
    <w:p w14:paraId="2F73C92B" w14:textId="77777777" w:rsidR="00571BF1" w:rsidRPr="00EE46EF" w:rsidRDefault="00571BF1" w:rsidP="00571BF1">
      <w:pPr>
        <w:spacing w:after="240"/>
        <w:rPr>
          <w:szCs w:val="24"/>
        </w:rPr>
      </w:pPr>
      <w:r w:rsidRPr="00EE46EF">
        <w:rPr>
          <w:szCs w:val="24"/>
        </w:rPr>
        <w:t xml:space="preserve">5 </w:t>
      </w:r>
    </w:p>
    <w:p w14:paraId="2D573AB1" w14:textId="61893301" w:rsidR="00571BF1" w:rsidRPr="00EE46EF" w:rsidRDefault="00571BF1" w:rsidP="00571BF1">
      <w:pPr>
        <w:spacing w:after="240"/>
        <w:rPr>
          <w:szCs w:val="24"/>
        </w:rPr>
      </w:pPr>
      <w:r w:rsidRPr="00EE46EF">
        <w:rPr>
          <w:szCs w:val="24"/>
        </w:rPr>
        <w:lastRenderedPageBreak/>
        <w:t xml:space="preserve">Ceea ce a fost văduva aceea odinioară </w:t>
      </w:r>
      <w:r w:rsidRPr="00EE46EF">
        <w:rPr>
          <w:szCs w:val="24"/>
        </w:rPr>
        <w:t>ș</w:t>
      </w:r>
      <w:r w:rsidRPr="00EE46EF">
        <w:rPr>
          <w:szCs w:val="24"/>
        </w:rPr>
        <w:t>i cei doi bănu</w:t>
      </w:r>
      <w:r w:rsidRPr="00EE46EF">
        <w:rPr>
          <w:szCs w:val="24"/>
        </w:rPr>
        <w:t>ț</w:t>
      </w:r>
      <w:r w:rsidRPr="00EE46EF">
        <w:rPr>
          <w:szCs w:val="24"/>
        </w:rPr>
        <w:t>i, este oricând sufletul</w:t>
      </w:r>
      <w:r w:rsidR="00302AD9" w:rsidRPr="00EE46EF">
        <w:rPr>
          <w:szCs w:val="24"/>
        </w:rPr>
        <w:t xml:space="preserve"> </w:t>
      </w:r>
      <w:r w:rsidRPr="00EE46EF">
        <w:rPr>
          <w:szCs w:val="24"/>
        </w:rPr>
        <w:t>văduvit de păcat, care a lepădat legea cea veche ca pe un bărbat, dar încă nu e</w:t>
      </w:r>
      <w:r w:rsidR="00302AD9" w:rsidRPr="00EE46EF">
        <w:rPr>
          <w:szCs w:val="24"/>
        </w:rPr>
        <w:t xml:space="preserve"> </w:t>
      </w:r>
      <w:r w:rsidRPr="00EE46EF">
        <w:rPr>
          <w:szCs w:val="24"/>
        </w:rPr>
        <w:t>vrednic de înso</w:t>
      </w:r>
      <w:r w:rsidRPr="00EE46EF">
        <w:rPr>
          <w:szCs w:val="24"/>
        </w:rPr>
        <w:t>ț</w:t>
      </w:r>
      <w:r w:rsidRPr="00EE46EF">
        <w:rPr>
          <w:szCs w:val="24"/>
        </w:rPr>
        <w:t xml:space="preserve">irea deplină cu Dumnezeu </w:t>
      </w:r>
      <w:r w:rsidRPr="00EE46EF">
        <w:rPr>
          <w:szCs w:val="24"/>
        </w:rPr>
        <w:t>ș</w:t>
      </w:r>
      <w:r w:rsidRPr="00EE46EF">
        <w:rPr>
          <w:szCs w:val="24"/>
        </w:rPr>
        <w:t>i Cuvântul, însă îi aduce totu</w:t>
      </w:r>
      <w:r w:rsidRPr="00EE46EF">
        <w:rPr>
          <w:szCs w:val="24"/>
        </w:rPr>
        <w:t>ș</w:t>
      </w:r>
      <w:r w:rsidRPr="00EE46EF">
        <w:rPr>
          <w:szCs w:val="24"/>
        </w:rPr>
        <w:t>i</w:t>
      </w:r>
      <w:r w:rsidR="00302AD9" w:rsidRPr="00EE46EF">
        <w:rPr>
          <w:szCs w:val="24"/>
        </w:rPr>
        <w:t xml:space="preserve"> </w:t>
      </w:r>
      <w:r w:rsidRPr="00EE46EF">
        <w:rPr>
          <w:szCs w:val="24"/>
        </w:rPr>
        <w:t>Acestuia drept arvună doi bănu</w:t>
      </w:r>
      <w:r w:rsidRPr="00EE46EF">
        <w:rPr>
          <w:szCs w:val="24"/>
        </w:rPr>
        <w:t>ț</w:t>
      </w:r>
      <w:r w:rsidRPr="00EE46EF">
        <w:rPr>
          <w:szCs w:val="24"/>
        </w:rPr>
        <w:t>i, adică ra</w:t>
      </w:r>
      <w:r w:rsidRPr="00EE46EF">
        <w:rPr>
          <w:szCs w:val="24"/>
        </w:rPr>
        <w:t>ț</w:t>
      </w:r>
      <w:r w:rsidRPr="00EE46EF">
        <w:rPr>
          <w:szCs w:val="24"/>
        </w:rPr>
        <w:t xml:space="preserve">iunea cumpătată </w:t>
      </w:r>
      <w:r w:rsidRPr="00EE46EF">
        <w:rPr>
          <w:szCs w:val="24"/>
        </w:rPr>
        <w:t>ș</w:t>
      </w:r>
      <w:r w:rsidRPr="00EE46EF">
        <w:rPr>
          <w:szCs w:val="24"/>
        </w:rPr>
        <w:t>i via</w:t>
      </w:r>
      <w:r w:rsidRPr="00EE46EF">
        <w:rPr>
          <w:szCs w:val="24"/>
        </w:rPr>
        <w:t>ț</w:t>
      </w:r>
      <w:r w:rsidRPr="00EE46EF">
        <w:rPr>
          <w:szCs w:val="24"/>
        </w:rPr>
        <w:t>a, sau credin</w:t>
      </w:r>
      <w:r w:rsidRPr="00EE46EF">
        <w:rPr>
          <w:szCs w:val="24"/>
        </w:rPr>
        <w:t>ț</w:t>
      </w:r>
      <w:r w:rsidRPr="00EE46EF">
        <w:rPr>
          <w:szCs w:val="24"/>
        </w:rPr>
        <w:t xml:space="preserve">a </w:t>
      </w:r>
      <w:r w:rsidRPr="00EE46EF">
        <w:rPr>
          <w:szCs w:val="24"/>
        </w:rPr>
        <w:t>ș</w:t>
      </w:r>
      <w:r w:rsidRPr="00EE46EF">
        <w:rPr>
          <w:szCs w:val="24"/>
        </w:rPr>
        <w:t>i</w:t>
      </w:r>
      <w:r w:rsidR="00302AD9" w:rsidRPr="00EE46EF">
        <w:rPr>
          <w:szCs w:val="24"/>
        </w:rPr>
        <w:t xml:space="preserve"> </w:t>
      </w:r>
      <w:r w:rsidRPr="00EE46EF">
        <w:rPr>
          <w:szCs w:val="24"/>
        </w:rPr>
        <w:t>buna cuno</w:t>
      </w:r>
      <w:r w:rsidRPr="00EE46EF">
        <w:rPr>
          <w:szCs w:val="24"/>
        </w:rPr>
        <w:t>ș</w:t>
      </w:r>
      <w:r w:rsidRPr="00EE46EF">
        <w:rPr>
          <w:szCs w:val="24"/>
        </w:rPr>
        <w:t>tin</w:t>
      </w:r>
      <w:r w:rsidRPr="00EE46EF">
        <w:rPr>
          <w:szCs w:val="24"/>
        </w:rPr>
        <w:t>ț</w:t>
      </w:r>
      <w:r w:rsidRPr="00EE46EF">
        <w:rPr>
          <w:szCs w:val="24"/>
        </w:rPr>
        <w:t xml:space="preserve">ă, sau deprinderea </w:t>
      </w:r>
      <w:r w:rsidRPr="00EE46EF">
        <w:rPr>
          <w:szCs w:val="24"/>
        </w:rPr>
        <w:t>ș</w:t>
      </w:r>
      <w:r w:rsidRPr="00EE46EF">
        <w:rPr>
          <w:szCs w:val="24"/>
        </w:rPr>
        <w:t xml:space="preserve">i lucrarea celor bune, sau contemplarea </w:t>
      </w:r>
      <w:r w:rsidRPr="00EE46EF">
        <w:rPr>
          <w:szCs w:val="24"/>
        </w:rPr>
        <w:t>ș</w:t>
      </w:r>
      <w:r w:rsidRPr="00EE46EF">
        <w:rPr>
          <w:szCs w:val="24"/>
        </w:rPr>
        <w:t>i</w:t>
      </w:r>
      <w:r w:rsidR="00302AD9" w:rsidRPr="00EE46EF">
        <w:rPr>
          <w:szCs w:val="24"/>
        </w:rPr>
        <w:t xml:space="preserve"> </w:t>
      </w:r>
      <w:r w:rsidRPr="00EE46EF">
        <w:rPr>
          <w:szCs w:val="24"/>
        </w:rPr>
        <w:t>ac</w:t>
      </w:r>
      <w:r w:rsidRPr="00EE46EF">
        <w:rPr>
          <w:szCs w:val="24"/>
        </w:rPr>
        <w:t>ț</w:t>
      </w:r>
      <w:r w:rsidRPr="00EE46EF">
        <w:rPr>
          <w:szCs w:val="24"/>
        </w:rPr>
        <w:t>iunea potrivită cu aceasta, sau cuno</w:t>
      </w:r>
      <w:r w:rsidRPr="00EE46EF">
        <w:rPr>
          <w:szCs w:val="24"/>
        </w:rPr>
        <w:t>ș</w:t>
      </w:r>
      <w:r w:rsidRPr="00EE46EF">
        <w:rPr>
          <w:szCs w:val="24"/>
        </w:rPr>
        <w:t>tin</w:t>
      </w:r>
      <w:r w:rsidRPr="00EE46EF">
        <w:rPr>
          <w:szCs w:val="24"/>
        </w:rPr>
        <w:t>ț</w:t>
      </w:r>
      <w:r w:rsidRPr="00EE46EF">
        <w:rPr>
          <w:szCs w:val="24"/>
        </w:rPr>
        <w:t xml:space="preserve">a </w:t>
      </w:r>
      <w:r w:rsidRPr="00EE46EF">
        <w:rPr>
          <w:szCs w:val="24"/>
        </w:rPr>
        <w:t>ș</w:t>
      </w:r>
      <w:r w:rsidRPr="00EE46EF">
        <w:rPr>
          <w:szCs w:val="24"/>
        </w:rPr>
        <w:t>i virtutea corespunzătoare, sau</w:t>
      </w:r>
      <w:r w:rsidR="00302AD9" w:rsidRPr="00EE46EF">
        <w:rPr>
          <w:szCs w:val="24"/>
        </w:rPr>
        <w:t xml:space="preserve"> </w:t>
      </w:r>
      <w:r w:rsidRPr="00EE46EF">
        <w:rPr>
          <w:szCs w:val="24"/>
        </w:rPr>
        <w:t>ra</w:t>
      </w:r>
      <w:r w:rsidRPr="00EE46EF">
        <w:rPr>
          <w:szCs w:val="24"/>
        </w:rPr>
        <w:t>ț</w:t>
      </w:r>
      <w:r w:rsidRPr="00EE46EF">
        <w:rPr>
          <w:szCs w:val="24"/>
        </w:rPr>
        <w:t xml:space="preserve">iunile din legea naturală </w:t>
      </w:r>
      <w:r w:rsidRPr="00EE46EF">
        <w:rPr>
          <w:szCs w:val="24"/>
        </w:rPr>
        <w:t>ș</w:t>
      </w:r>
      <w:r w:rsidRPr="00EE46EF">
        <w:rPr>
          <w:szCs w:val="24"/>
        </w:rPr>
        <w:t>i scrisă, care sunt pu</w:t>
      </w:r>
      <w:r w:rsidRPr="00EE46EF">
        <w:rPr>
          <w:szCs w:val="24"/>
        </w:rPr>
        <w:t>ț</w:t>
      </w:r>
      <w:r w:rsidRPr="00EE46EF">
        <w:rPr>
          <w:szCs w:val="24"/>
        </w:rPr>
        <w:t xml:space="preserve">in superioare acelora </w:t>
      </w:r>
      <w:r w:rsidRPr="00EE46EF">
        <w:rPr>
          <w:szCs w:val="24"/>
        </w:rPr>
        <w:t>ș</w:t>
      </w:r>
      <w:r w:rsidRPr="00EE46EF">
        <w:rPr>
          <w:szCs w:val="24"/>
        </w:rPr>
        <w:t>i pe care</w:t>
      </w:r>
      <w:r w:rsidR="00302AD9" w:rsidRPr="00EE46EF">
        <w:rPr>
          <w:szCs w:val="24"/>
        </w:rPr>
        <w:t xml:space="preserve"> </w:t>
      </w:r>
      <w:r w:rsidRPr="00EE46EF">
        <w:rPr>
          <w:szCs w:val="24"/>
        </w:rPr>
        <w:t xml:space="preserve">avându-le sufletul le aduce lui Dumnezeu </w:t>
      </w:r>
      <w:r w:rsidRPr="00EE46EF">
        <w:rPr>
          <w:szCs w:val="24"/>
        </w:rPr>
        <w:t>ș</w:t>
      </w:r>
      <w:r w:rsidRPr="00EE46EF">
        <w:rPr>
          <w:szCs w:val="24"/>
        </w:rPr>
        <w:t>i Cuvântul, ie</w:t>
      </w:r>
      <w:r w:rsidRPr="00EE46EF">
        <w:rPr>
          <w:szCs w:val="24"/>
        </w:rPr>
        <w:t>ș</w:t>
      </w:r>
      <w:r w:rsidRPr="00EE46EF">
        <w:rPr>
          <w:szCs w:val="24"/>
        </w:rPr>
        <w:t xml:space="preserve">ind din ele ca </w:t>
      </w:r>
      <w:r w:rsidRPr="00EE46EF">
        <w:rPr>
          <w:szCs w:val="24"/>
        </w:rPr>
        <w:t>ș</w:t>
      </w:r>
      <w:r w:rsidRPr="00EE46EF">
        <w:rPr>
          <w:szCs w:val="24"/>
        </w:rPr>
        <w:t>i din</w:t>
      </w:r>
      <w:r w:rsidR="00302AD9" w:rsidRPr="00EE46EF">
        <w:rPr>
          <w:szCs w:val="24"/>
        </w:rPr>
        <w:t xml:space="preserve"> </w:t>
      </w:r>
      <w:r w:rsidRPr="00EE46EF">
        <w:rPr>
          <w:szCs w:val="24"/>
        </w:rPr>
        <w:t>toată via</w:t>
      </w:r>
      <w:r w:rsidRPr="00EE46EF">
        <w:rPr>
          <w:szCs w:val="24"/>
        </w:rPr>
        <w:t>ț</w:t>
      </w:r>
      <w:r w:rsidRPr="00EE46EF">
        <w:rPr>
          <w:szCs w:val="24"/>
        </w:rPr>
        <w:t>a lui, voind să se înso</w:t>
      </w:r>
      <w:r w:rsidRPr="00EE46EF">
        <w:rPr>
          <w:szCs w:val="24"/>
        </w:rPr>
        <w:t>ț</w:t>
      </w:r>
      <w:r w:rsidRPr="00EE46EF">
        <w:rPr>
          <w:szCs w:val="24"/>
        </w:rPr>
        <w:t xml:space="preserve">ească numai cu El, </w:t>
      </w:r>
      <w:r w:rsidRPr="00EE46EF">
        <w:rPr>
          <w:szCs w:val="24"/>
        </w:rPr>
        <w:t>ș</w:t>
      </w:r>
      <w:r w:rsidRPr="00EE46EF">
        <w:rPr>
          <w:szCs w:val="24"/>
        </w:rPr>
        <w:t>i primind astfel să se</w:t>
      </w:r>
      <w:r w:rsidR="00302AD9" w:rsidRPr="00EE46EF">
        <w:rPr>
          <w:szCs w:val="24"/>
        </w:rPr>
        <w:t xml:space="preserve"> </w:t>
      </w:r>
      <w:r w:rsidRPr="00EE46EF">
        <w:rPr>
          <w:szCs w:val="24"/>
        </w:rPr>
        <w:t xml:space="preserve">văduvească de chipurile, rânduielile </w:t>
      </w:r>
      <w:r w:rsidRPr="00EE46EF">
        <w:rPr>
          <w:szCs w:val="24"/>
        </w:rPr>
        <w:t>ș</w:t>
      </w:r>
      <w:r w:rsidRPr="00EE46EF">
        <w:rPr>
          <w:szCs w:val="24"/>
        </w:rPr>
        <w:t xml:space="preserve">i moravurile silnice ale firii </w:t>
      </w:r>
      <w:r w:rsidRPr="00EE46EF">
        <w:rPr>
          <w:szCs w:val="24"/>
        </w:rPr>
        <w:t>ș</w:t>
      </w:r>
      <w:r w:rsidRPr="00EE46EF">
        <w:rPr>
          <w:szCs w:val="24"/>
        </w:rPr>
        <w:t>i ale legii, ca de</w:t>
      </w:r>
      <w:r w:rsidR="00302AD9" w:rsidRPr="00EE46EF">
        <w:rPr>
          <w:szCs w:val="24"/>
        </w:rPr>
        <w:t xml:space="preserve"> </w:t>
      </w:r>
      <w:r w:rsidRPr="00EE46EF">
        <w:rPr>
          <w:szCs w:val="24"/>
        </w:rPr>
        <w:t>ni</w:t>
      </w:r>
      <w:r w:rsidRPr="00EE46EF">
        <w:rPr>
          <w:szCs w:val="24"/>
        </w:rPr>
        <w:t>ș</w:t>
      </w:r>
      <w:r w:rsidRPr="00EE46EF">
        <w:rPr>
          <w:szCs w:val="24"/>
        </w:rPr>
        <w:t>te bărba</w:t>
      </w:r>
      <w:r w:rsidRPr="00EE46EF">
        <w:rPr>
          <w:szCs w:val="24"/>
        </w:rPr>
        <w:t>ț</w:t>
      </w:r>
      <w:r w:rsidRPr="00EE46EF">
        <w:rPr>
          <w:szCs w:val="24"/>
        </w:rPr>
        <w:t>i, sau (îi aduce) altceva mai duhovnicesc decât acestea, ce poate fi</w:t>
      </w:r>
      <w:r w:rsidR="00302AD9" w:rsidRPr="00EE46EF">
        <w:rPr>
          <w:szCs w:val="24"/>
        </w:rPr>
        <w:t xml:space="preserve"> </w:t>
      </w:r>
      <w:r w:rsidRPr="00EE46EF">
        <w:rPr>
          <w:szCs w:val="24"/>
        </w:rPr>
        <w:t>contemplat numai de cei cura</w:t>
      </w:r>
      <w:r w:rsidRPr="00EE46EF">
        <w:rPr>
          <w:szCs w:val="24"/>
        </w:rPr>
        <w:t>ț</w:t>
      </w:r>
      <w:r w:rsidRPr="00EE46EF">
        <w:rPr>
          <w:szCs w:val="24"/>
        </w:rPr>
        <w:t>i la în</w:t>
      </w:r>
      <w:r w:rsidRPr="00EE46EF">
        <w:rPr>
          <w:szCs w:val="24"/>
        </w:rPr>
        <w:t>ț</w:t>
      </w:r>
      <w:r w:rsidRPr="00EE46EF">
        <w:rPr>
          <w:szCs w:val="24"/>
        </w:rPr>
        <w:t xml:space="preserve">elegere </w:t>
      </w:r>
      <w:r w:rsidRPr="00EE46EF">
        <w:rPr>
          <w:szCs w:val="24"/>
        </w:rPr>
        <w:t>ș</w:t>
      </w:r>
      <w:r w:rsidRPr="00EE46EF">
        <w:rPr>
          <w:szCs w:val="24"/>
        </w:rPr>
        <w:t>i e sugerat de Scriptură prin litera</w:t>
      </w:r>
      <w:r w:rsidR="00302AD9" w:rsidRPr="00EE46EF">
        <w:rPr>
          <w:szCs w:val="24"/>
        </w:rPr>
        <w:t xml:space="preserve"> </w:t>
      </w:r>
      <w:r w:rsidRPr="00EE46EF">
        <w:rPr>
          <w:szCs w:val="24"/>
        </w:rPr>
        <w:t>care e umplută de istorie. Căci toate cele omene</w:t>
      </w:r>
      <w:r w:rsidRPr="00EE46EF">
        <w:rPr>
          <w:szCs w:val="24"/>
        </w:rPr>
        <w:t>ș</w:t>
      </w:r>
      <w:r w:rsidRPr="00EE46EF">
        <w:rPr>
          <w:szCs w:val="24"/>
        </w:rPr>
        <w:t>ti care par mari întru virtute, sunt</w:t>
      </w:r>
      <w:r w:rsidR="00302AD9" w:rsidRPr="00EE46EF">
        <w:rPr>
          <w:szCs w:val="24"/>
        </w:rPr>
        <w:t xml:space="preserve"> </w:t>
      </w:r>
      <w:r w:rsidRPr="00EE46EF">
        <w:rPr>
          <w:szCs w:val="24"/>
        </w:rPr>
        <w:t>mici când sunt comparate de ra</w:t>
      </w:r>
      <w:r w:rsidRPr="00EE46EF">
        <w:rPr>
          <w:szCs w:val="24"/>
        </w:rPr>
        <w:t>ț</w:t>
      </w:r>
      <w:r w:rsidRPr="00EE46EF">
        <w:rPr>
          <w:szCs w:val="24"/>
        </w:rPr>
        <w:t>iunea care prive</w:t>
      </w:r>
      <w:r w:rsidRPr="00EE46EF">
        <w:rPr>
          <w:szCs w:val="24"/>
        </w:rPr>
        <w:t>ș</w:t>
      </w:r>
      <w:r w:rsidRPr="00EE46EF">
        <w:rPr>
          <w:szCs w:val="24"/>
        </w:rPr>
        <w:t>te lucrurile teologic. Dar iară</w:t>
      </w:r>
      <w:r w:rsidRPr="00EE46EF">
        <w:rPr>
          <w:szCs w:val="24"/>
        </w:rPr>
        <w:t>ș</w:t>
      </w:r>
      <w:r w:rsidRPr="00EE46EF">
        <w:rPr>
          <w:szCs w:val="24"/>
        </w:rPr>
        <w:t>i</w:t>
      </w:r>
      <w:r w:rsidR="00302AD9" w:rsidRPr="00EE46EF">
        <w:rPr>
          <w:szCs w:val="24"/>
        </w:rPr>
        <w:t xml:space="preserve"> </w:t>
      </w:r>
      <w:r w:rsidRPr="00EE46EF">
        <w:rPr>
          <w:szCs w:val="24"/>
        </w:rPr>
        <w:t xml:space="preserve">chiar banii mici </w:t>
      </w:r>
      <w:r w:rsidRPr="00EE46EF">
        <w:rPr>
          <w:szCs w:val="24"/>
        </w:rPr>
        <w:t>ș</w:t>
      </w:r>
      <w:r w:rsidRPr="00EE46EF">
        <w:rPr>
          <w:szCs w:val="24"/>
        </w:rPr>
        <w:t>i din materie dispre</w:t>
      </w:r>
      <w:r w:rsidRPr="00EE46EF">
        <w:rPr>
          <w:szCs w:val="24"/>
        </w:rPr>
        <w:t>ț</w:t>
      </w:r>
      <w:r w:rsidRPr="00EE46EF">
        <w:rPr>
          <w:szCs w:val="24"/>
        </w:rPr>
        <w:t xml:space="preserve">uită </w:t>
      </w:r>
      <w:r w:rsidRPr="00EE46EF">
        <w:rPr>
          <w:szCs w:val="24"/>
        </w:rPr>
        <w:t>ș</w:t>
      </w:r>
      <w:r w:rsidRPr="00EE46EF">
        <w:rPr>
          <w:szCs w:val="24"/>
        </w:rPr>
        <w:t>i nu prea cinstită poartă la fel pecetea</w:t>
      </w:r>
      <w:r w:rsidR="00302AD9" w:rsidRPr="00EE46EF">
        <w:rPr>
          <w:szCs w:val="24"/>
        </w:rPr>
        <w:t xml:space="preserve"> </w:t>
      </w:r>
      <w:r w:rsidRPr="00EE46EF">
        <w:rPr>
          <w:szCs w:val="24"/>
        </w:rPr>
        <w:t xml:space="preserve">împărătească ca </w:t>
      </w:r>
      <w:r w:rsidRPr="00EE46EF">
        <w:rPr>
          <w:szCs w:val="24"/>
        </w:rPr>
        <w:t>ș</w:t>
      </w:r>
      <w:r w:rsidRPr="00EE46EF">
        <w:rPr>
          <w:szCs w:val="24"/>
        </w:rPr>
        <w:t>i banii de aur ( materia cea mai de pre</w:t>
      </w:r>
      <w:r w:rsidRPr="00EE46EF">
        <w:rPr>
          <w:szCs w:val="24"/>
        </w:rPr>
        <w:t>ț</w:t>
      </w:r>
      <w:r w:rsidRPr="00EE46EF">
        <w:rPr>
          <w:szCs w:val="24"/>
        </w:rPr>
        <w:t xml:space="preserve"> ) </w:t>
      </w:r>
      <w:r w:rsidRPr="00EE46EF">
        <w:rPr>
          <w:szCs w:val="24"/>
        </w:rPr>
        <w:t>ș</w:t>
      </w:r>
      <w:r w:rsidRPr="00EE46EF">
        <w:rPr>
          <w:szCs w:val="24"/>
        </w:rPr>
        <w:t>i sunt chiar mai de pre</w:t>
      </w:r>
      <w:r w:rsidRPr="00EE46EF">
        <w:rPr>
          <w:szCs w:val="24"/>
        </w:rPr>
        <w:t>ț</w:t>
      </w:r>
      <w:r w:rsidR="00302AD9" w:rsidRPr="00EE46EF">
        <w:rPr>
          <w:szCs w:val="24"/>
        </w:rPr>
        <w:t xml:space="preserve"> </w:t>
      </w:r>
      <w:r w:rsidRPr="00EE46EF">
        <w:rPr>
          <w:szCs w:val="24"/>
        </w:rPr>
        <w:t>prin faptul că sunt adu</w:t>
      </w:r>
      <w:r w:rsidRPr="00EE46EF">
        <w:rPr>
          <w:szCs w:val="24"/>
        </w:rPr>
        <w:t>ș</w:t>
      </w:r>
      <w:r w:rsidRPr="00EE46EF">
        <w:rPr>
          <w:szCs w:val="24"/>
        </w:rPr>
        <w:t>i cu toată dragostea.</w:t>
      </w:r>
      <w:r w:rsidR="00302AD9" w:rsidRPr="00EE46EF">
        <w:rPr>
          <w:szCs w:val="24"/>
        </w:rPr>
        <w:t xml:space="preserve"> </w:t>
      </w:r>
      <w:r w:rsidRPr="00EE46EF">
        <w:rPr>
          <w:szCs w:val="24"/>
        </w:rPr>
        <w:t xml:space="preserve">Pe această văduvă imitând-o </w:t>
      </w:r>
      <w:r w:rsidRPr="00EE46EF">
        <w:rPr>
          <w:szCs w:val="24"/>
        </w:rPr>
        <w:t>ș</w:t>
      </w:r>
      <w:r w:rsidRPr="00EE46EF">
        <w:rPr>
          <w:szCs w:val="24"/>
        </w:rPr>
        <w:t xml:space="preserve">i eu, am adus lui Dumnezeu </w:t>
      </w:r>
      <w:r w:rsidRPr="00EE46EF">
        <w:rPr>
          <w:szCs w:val="24"/>
        </w:rPr>
        <w:t>ș</w:t>
      </w:r>
      <w:r w:rsidRPr="00EE46EF">
        <w:rPr>
          <w:szCs w:val="24"/>
        </w:rPr>
        <w:t>i vouă, iubi</w:t>
      </w:r>
      <w:r w:rsidRPr="00EE46EF">
        <w:rPr>
          <w:szCs w:val="24"/>
        </w:rPr>
        <w:t>ț</w:t>
      </w:r>
      <w:r w:rsidRPr="00EE46EF">
        <w:rPr>
          <w:szCs w:val="24"/>
        </w:rPr>
        <w:t>ilor,</w:t>
      </w:r>
      <w:r w:rsidR="00302AD9" w:rsidRPr="00EE46EF">
        <w:rPr>
          <w:szCs w:val="24"/>
        </w:rPr>
        <w:t xml:space="preserve"> </w:t>
      </w:r>
      <w:r w:rsidRPr="00EE46EF">
        <w:rPr>
          <w:szCs w:val="24"/>
        </w:rPr>
        <w:t>ca ni</w:t>
      </w:r>
      <w:r w:rsidRPr="00EE46EF">
        <w:rPr>
          <w:szCs w:val="24"/>
        </w:rPr>
        <w:t>ș</w:t>
      </w:r>
      <w:r w:rsidRPr="00EE46EF">
        <w:rPr>
          <w:szCs w:val="24"/>
        </w:rPr>
        <w:t>te bănu</w:t>
      </w:r>
      <w:r w:rsidRPr="00EE46EF">
        <w:rPr>
          <w:szCs w:val="24"/>
        </w:rPr>
        <w:t>ț</w:t>
      </w:r>
      <w:r w:rsidRPr="00EE46EF">
        <w:rPr>
          <w:szCs w:val="24"/>
        </w:rPr>
        <w:t xml:space="preserve">i, aceste cugetări </w:t>
      </w:r>
      <w:r w:rsidRPr="00EE46EF">
        <w:rPr>
          <w:szCs w:val="24"/>
        </w:rPr>
        <w:t>ș</w:t>
      </w:r>
      <w:r w:rsidRPr="00EE46EF">
        <w:rPr>
          <w:szCs w:val="24"/>
        </w:rPr>
        <w:t xml:space="preserve">i cuvinte mici </w:t>
      </w:r>
      <w:r w:rsidRPr="00EE46EF">
        <w:rPr>
          <w:szCs w:val="24"/>
        </w:rPr>
        <w:t>ș</w:t>
      </w:r>
      <w:r w:rsidRPr="00EE46EF">
        <w:rPr>
          <w:szCs w:val="24"/>
        </w:rPr>
        <w:t xml:space="preserve">i smerite, făcute dintr-o cugetare </w:t>
      </w:r>
      <w:r w:rsidRPr="00EE46EF">
        <w:rPr>
          <w:szCs w:val="24"/>
        </w:rPr>
        <w:t>ș</w:t>
      </w:r>
      <w:r w:rsidRPr="00EE46EF">
        <w:rPr>
          <w:szCs w:val="24"/>
        </w:rPr>
        <w:t>i</w:t>
      </w:r>
      <w:r w:rsidR="00302AD9" w:rsidRPr="00EE46EF">
        <w:rPr>
          <w:szCs w:val="24"/>
        </w:rPr>
        <w:t xml:space="preserve"> </w:t>
      </w:r>
      <w:r w:rsidRPr="00EE46EF">
        <w:rPr>
          <w:szCs w:val="24"/>
        </w:rPr>
        <w:t>dintr-un grai sărac, fiindcă a</w:t>
      </w:r>
      <w:r w:rsidRPr="00EE46EF">
        <w:rPr>
          <w:szCs w:val="24"/>
        </w:rPr>
        <w:t>ș</w:t>
      </w:r>
      <w:r w:rsidRPr="00EE46EF">
        <w:rPr>
          <w:szCs w:val="24"/>
        </w:rPr>
        <w:t>a mi-a</w:t>
      </w:r>
      <w:r w:rsidRPr="00EE46EF">
        <w:rPr>
          <w:szCs w:val="24"/>
        </w:rPr>
        <w:t>ț</w:t>
      </w:r>
      <w:r w:rsidRPr="00EE46EF">
        <w:rPr>
          <w:szCs w:val="24"/>
        </w:rPr>
        <w:t>i poruncit. Dar rog sufletul vostru</w:t>
      </w:r>
      <w:r w:rsidR="00302AD9" w:rsidRPr="00EE46EF">
        <w:rPr>
          <w:szCs w:val="24"/>
        </w:rPr>
        <w:t xml:space="preserve"> </w:t>
      </w:r>
      <w:r w:rsidRPr="00EE46EF">
        <w:rPr>
          <w:szCs w:val="24"/>
        </w:rPr>
        <w:t xml:space="preserve">binecuvântat </w:t>
      </w:r>
      <w:r w:rsidRPr="00EE46EF">
        <w:rPr>
          <w:szCs w:val="24"/>
        </w:rPr>
        <w:t>ș</w:t>
      </w:r>
      <w:r w:rsidRPr="00EE46EF">
        <w:rPr>
          <w:szCs w:val="24"/>
        </w:rPr>
        <w:t>i sfânt să nu-mi mai ceară vreo însemnare scrisă despre nici una din</w:t>
      </w:r>
      <w:r w:rsidR="00302AD9" w:rsidRPr="00EE46EF">
        <w:rPr>
          <w:szCs w:val="24"/>
        </w:rPr>
        <w:t xml:space="preserve"> </w:t>
      </w:r>
      <w:r w:rsidRPr="00EE46EF">
        <w:rPr>
          <w:szCs w:val="24"/>
        </w:rPr>
        <w:t>chestiunile despre care am vorbit. Aceasta din două motive : întâi, fiindcă n-am</w:t>
      </w:r>
      <w:r w:rsidR="00302AD9" w:rsidRPr="00EE46EF">
        <w:rPr>
          <w:szCs w:val="24"/>
        </w:rPr>
        <w:t xml:space="preserve"> </w:t>
      </w:r>
      <w:r w:rsidRPr="00EE46EF">
        <w:rPr>
          <w:szCs w:val="24"/>
        </w:rPr>
        <w:t xml:space="preserve">dobândit încă frica curată </w:t>
      </w:r>
      <w:r w:rsidRPr="00EE46EF">
        <w:rPr>
          <w:szCs w:val="24"/>
        </w:rPr>
        <w:t>ș</w:t>
      </w:r>
      <w:r w:rsidRPr="00EE46EF">
        <w:rPr>
          <w:szCs w:val="24"/>
        </w:rPr>
        <w:t>i statornică de Dumnezeu, nici deprinderea tare a</w:t>
      </w:r>
      <w:r w:rsidR="00302AD9" w:rsidRPr="00EE46EF">
        <w:rPr>
          <w:szCs w:val="24"/>
        </w:rPr>
        <w:t xml:space="preserve"> </w:t>
      </w:r>
      <w:r w:rsidRPr="00EE46EF">
        <w:rPr>
          <w:szCs w:val="24"/>
        </w:rPr>
        <w:t>30</w:t>
      </w:r>
      <w:r w:rsidR="00DE0375" w:rsidRPr="00EE46EF">
        <w:rPr>
          <w:szCs w:val="24"/>
        </w:rPr>
        <w:t xml:space="preserve"> </w:t>
      </w:r>
      <w:r w:rsidRPr="00EE46EF">
        <w:rPr>
          <w:szCs w:val="24"/>
        </w:rPr>
        <w:t>Sf. Maxim Mărturisitorul, Mistagogia</w:t>
      </w:r>
      <w:r w:rsidR="00302AD9" w:rsidRPr="00EE46EF">
        <w:rPr>
          <w:szCs w:val="24"/>
        </w:rPr>
        <w:t xml:space="preserve"> </w:t>
      </w:r>
      <w:r w:rsidRPr="00EE46EF">
        <w:rPr>
          <w:szCs w:val="24"/>
        </w:rPr>
        <w:t>virtu</w:t>
      </w:r>
      <w:r w:rsidRPr="00EE46EF">
        <w:rPr>
          <w:szCs w:val="24"/>
        </w:rPr>
        <w:t>ț</w:t>
      </w:r>
      <w:r w:rsidRPr="00EE46EF">
        <w:rPr>
          <w:szCs w:val="24"/>
        </w:rPr>
        <w:t xml:space="preserve">ii </w:t>
      </w:r>
      <w:r w:rsidRPr="00EE46EF">
        <w:rPr>
          <w:szCs w:val="24"/>
        </w:rPr>
        <w:t>ș</w:t>
      </w:r>
      <w:r w:rsidRPr="00EE46EF">
        <w:rPr>
          <w:szCs w:val="24"/>
        </w:rPr>
        <w:t xml:space="preserve">i fermitatea neclintită </w:t>
      </w:r>
      <w:r w:rsidRPr="00EE46EF">
        <w:rPr>
          <w:szCs w:val="24"/>
        </w:rPr>
        <w:t>ș</w:t>
      </w:r>
      <w:r w:rsidRPr="00EE46EF">
        <w:rPr>
          <w:szCs w:val="24"/>
        </w:rPr>
        <w:t>i nemi</w:t>
      </w:r>
      <w:r w:rsidRPr="00EE46EF">
        <w:rPr>
          <w:szCs w:val="24"/>
        </w:rPr>
        <w:t>ș</w:t>
      </w:r>
      <w:r w:rsidRPr="00EE46EF">
        <w:rPr>
          <w:szCs w:val="24"/>
        </w:rPr>
        <w:t>cată a dreptă</w:t>
      </w:r>
      <w:r w:rsidRPr="00EE46EF">
        <w:rPr>
          <w:szCs w:val="24"/>
        </w:rPr>
        <w:t>ț</w:t>
      </w:r>
      <w:r w:rsidRPr="00EE46EF">
        <w:rPr>
          <w:szCs w:val="24"/>
        </w:rPr>
        <w:t>ii adevărate, care dau mărturie</w:t>
      </w:r>
      <w:r w:rsidR="00302AD9" w:rsidRPr="00EE46EF">
        <w:rPr>
          <w:szCs w:val="24"/>
        </w:rPr>
        <w:t xml:space="preserve"> </w:t>
      </w:r>
      <w:r w:rsidRPr="00EE46EF">
        <w:rPr>
          <w:szCs w:val="24"/>
        </w:rPr>
        <w:t>despre siguran</w:t>
      </w:r>
      <w:r w:rsidRPr="00EE46EF">
        <w:rPr>
          <w:szCs w:val="24"/>
        </w:rPr>
        <w:t>ț</w:t>
      </w:r>
      <w:r w:rsidRPr="00EE46EF">
        <w:rPr>
          <w:szCs w:val="24"/>
        </w:rPr>
        <w:t>a cuvintelor; al doilea, fiindcă fiind învăluit încă de furtuna</w:t>
      </w:r>
      <w:r w:rsidR="00302AD9" w:rsidRPr="00EE46EF">
        <w:rPr>
          <w:szCs w:val="24"/>
        </w:rPr>
        <w:t xml:space="preserve"> </w:t>
      </w:r>
      <w:r w:rsidRPr="00EE46EF">
        <w:rPr>
          <w:szCs w:val="24"/>
        </w:rPr>
        <w:t xml:space="preserve">patimilor ca de o mare furioasă </w:t>
      </w:r>
      <w:r w:rsidRPr="00EE46EF">
        <w:rPr>
          <w:szCs w:val="24"/>
        </w:rPr>
        <w:t>ș</w:t>
      </w:r>
      <w:r w:rsidRPr="00EE46EF">
        <w:rPr>
          <w:szCs w:val="24"/>
        </w:rPr>
        <w:t>i aflându-mă departe de limanul nepătimirii</w:t>
      </w:r>
      <w:r w:rsidR="00302AD9" w:rsidRPr="00EE46EF">
        <w:rPr>
          <w:szCs w:val="24"/>
        </w:rPr>
        <w:t xml:space="preserve"> </w:t>
      </w:r>
      <w:r w:rsidRPr="00EE46EF">
        <w:rPr>
          <w:szCs w:val="24"/>
        </w:rPr>
        <w:t>dumnezee</w:t>
      </w:r>
      <w:r w:rsidRPr="00EE46EF">
        <w:rPr>
          <w:szCs w:val="24"/>
        </w:rPr>
        <w:t>ș</w:t>
      </w:r>
      <w:r w:rsidRPr="00EE46EF">
        <w:rPr>
          <w:szCs w:val="24"/>
        </w:rPr>
        <w:t xml:space="preserve">ti, </w:t>
      </w:r>
      <w:r w:rsidRPr="00EE46EF">
        <w:rPr>
          <w:szCs w:val="24"/>
        </w:rPr>
        <w:t>ș</w:t>
      </w:r>
      <w:r w:rsidRPr="00EE46EF">
        <w:rPr>
          <w:szCs w:val="24"/>
        </w:rPr>
        <w:t>i neavănd limpede înainte capătul vie</w:t>
      </w:r>
      <w:r w:rsidRPr="00EE46EF">
        <w:rPr>
          <w:szCs w:val="24"/>
        </w:rPr>
        <w:t>ț</w:t>
      </w:r>
      <w:r w:rsidRPr="00EE46EF">
        <w:rPr>
          <w:szCs w:val="24"/>
        </w:rPr>
        <w:t>ii, nu voiesc să am pe lângă</w:t>
      </w:r>
      <w:r w:rsidR="00302AD9" w:rsidRPr="00EE46EF">
        <w:rPr>
          <w:szCs w:val="24"/>
        </w:rPr>
        <w:t xml:space="preserve"> </w:t>
      </w:r>
      <w:r w:rsidRPr="00EE46EF">
        <w:rPr>
          <w:szCs w:val="24"/>
        </w:rPr>
        <w:t xml:space="preserve">fapte </w:t>
      </w:r>
      <w:r w:rsidRPr="00EE46EF">
        <w:rPr>
          <w:szCs w:val="24"/>
        </w:rPr>
        <w:t>ș</w:t>
      </w:r>
      <w:r w:rsidRPr="00EE46EF">
        <w:rPr>
          <w:szCs w:val="24"/>
        </w:rPr>
        <w:t>i cuvântul scris drept pârâ</w:t>
      </w:r>
      <w:r w:rsidRPr="00EE46EF">
        <w:rPr>
          <w:szCs w:val="24"/>
        </w:rPr>
        <w:t>ș</w:t>
      </w:r>
      <w:r w:rsidRPr="00EE46EF">
        <w:rPr>
          <w:szCs w:val="24"/>
        </w:rPr>
        <w:t>. Vă rog apoi pe voi, care a</w:t>
      </w:r>
      <w:r w:rsidRPr="00EE46EF">
        <w:rPr>
          <w:szCs w:val="24"/>
        </w:rPr>
        <w:t>ț</w:t>
      </w:r>
      <w:r w:rsidRPr="00EE46EF">
        <w:rPr>
          <w:szCs w:val="24"/>
        </w:rPr>
        <w:t>i primit harul</w:t>
      </w:r>
      <w:r w:rsidR="00302AD9" w:rsidRPr="00EE46EF">
        <w:rPr>
          <w:szCs w:val="24"/>
        </w:rPr>
        <w:t xml:space="preserve"> </w:t>
      </w:r>
      <w:r w:rsidRPr="00EE46EF">
        <w:rPr>
          <w:szCs w:val="24"/>
        </w:rPr>
        <w:t>ascultării, să mă pomeni</w:t>
      </w:r>
      <w:r w:rsidRPr="00EE46EF">
        <w:rPr>
          <w:szCs w:val="24"/>
        </w:rPr>
        <w:t>ț</w:t>
      </w:r>
      <w:r w:rsidRPr="00EE46EF">
        <w:rPr>
          <w:szCs w:val="24"/>
        </w:rPr>
        <w:t>i pe mine nevrednicul, prin rugăciuni lui Hristos, marelui</w:t>
      </w:r>
      <w:r w:rsidR="00302AD9" w:rsidRPr="00EE46EF">
        <w:rPr>
          <w:szCs w:val="24"/>
        </w:rPr>
        <w:t xml:space="preserve"> </w:t>
      </w:r>
      <w:r w:rsidRPr="00EE46EF">
        <w:rPr>
          <w:szCs w:val="24"/>
        </w:rPr>
        <w:t>ș</w:t>
      </w:r>
      <w:r w:rsidRPr="00EE46EF">
        <w:rPr>
          <w:szCs w:val="24"/>
        </w:rPr>
        <w:t xml:space="preserve">i singurului Mântuitor al sufletelor noastre, a Căruia este slava, cinstea </w:t>
      </w:r>
      <w:r w:rsidRPr="00EE46EF">
        <w:rPr>
          <w:szCs w:val="24"/>
        </w:rPr>
        <w:t>ș</w:t>
      </w:r>
      <w:r w:rsidRPr="00EE46EF">
        <w:rPr>
          <w:szCs w:val="24"/>
        </w:rPr>
        <w:t>i</w:t>
      </w:r>
      <w:r w:rsidR="00302AD9" w:rsidRPr="00EE46EF">
        <w:rPr>
          <w:szCs w:val="24"/>
        </w:rPr>
        <w:t xml:space="preserve"> </w:t>
      </w:r>
      <w:r w:rsidRPr="00EE46EF">
        <w:rPr>
          <w:szCs w:val="24"/>
        </w:rPr>
        <w:t xml:space="preserve">închinarea, împreună cu Tatăl </w:t>
      </w:r>
      <w:r w:rsidRPr="00EE46EF">
        <w:rPr>
          <w:szCs w:val="24"/>
        </w:rPr>
        <w:t>ș</w:t>
      </w:r>
      <w:r w:rsidRPr="00EE46EF">
        <w:rPr>
          <w:szCs w:val="24"/>
        </w:rPr>
        <w:t xml:space="preserve">i cu Duhul Sfânt în veci. Amin. </w:t>
      </w:r>
    </w:p>
    <w:p w14:paraId="0673748B" w14:textId="77777777" w:rsidR="00571BF1" w:rsidRPr="00EE46EF" w:rsidRDefault="00571BF1" w:rsidP="00571BF1">
      <w:pPr>
        <w:spacing w:after="240"/>
        <w:rPr>
          <w:szCs w:val="24"/>
        </w:rPr>
      </w:pPr>
    </w:p>
    <w:p w14:paraId="164A9C9D" w14:textId="77777777" w:rsidR="00571BF1" w:rsidRPr="00EE46EF" w:rsidRDefault="00571BF1" w:rsidP="00571BF1">
      <w:pPr>
        <w:spacing w:after="240"/>
        <w:rPr>
          <w:szCs w:val="24"/>
        </w:rPr>
      </w:pPr>
      <w:r w:rsidRPr="00EE46EF">
        <w:rPr>
          <w:szCs w:val="24"/>
        </w:rPr>
        <w:t>SFÂNT</w:t>
      </w:r>
      <w:r w:rsidRPr="00EE46EF">
        <w:rPr>
          <w:szCs w:val="24"/>
        </w:rPr>
        <w:t xml:space="preserve">UL MAXIM MĂRTURISITORUL </w:t>
      </w:r>
    </w:p>
    <w:p w14:paraId="4766FBA4" w14:textId="77777777" w:rsidR="00571BF1" w:rsidRPr="00EE46EF" w:rsidRDefault="00571BF1" w:rsidP="00571BF1">
      <w:pPr>
        <w:spacing w:after="240"/>
        <w:rPr>
          <w:szCs w:val="24"/>
        </w:rPr>
      </w:pPr>
      <w:r w:rsidRPr="00EE46EF">
        <w:rPr>
          <w:szCs w:val="24"/>
        </w:rPr>
        <w:t xml:space="preserve">MISTAGOGIA </w:t>
      </w:r>
    </w:p>
    <w:p w14:paraId="54D09CCA" w14:textId="77777777" w:rsidR="00571BF1" w:rsidRPr="00EE46EF" w:rsidRDefault="00571BF1" w:rsidP="00571BF1">
      <w:pPr>
        <w:spacing w:after="240"/>
        <w:rPr>
          <w:szCs w:val="24"/>
        </w:rPr>
      </w:pPr>
      <w:r w:rsidRPr="00EE46EF">
        <w:rPr>
          <w:szCs w:val="24"/>
        </w:rPr>
        <w:t xml:space="preserve">traducere de </w:t>
      </w:r>
    </w:p>
    <w:p w14:paraId="621BE5E5" w14:textId="77777777" w:rsidR="00571BF1" w:rsidRPr="00EE46EF" w:rsidRDefault="00571BF1" w:rsidP="00571BF1">
      <w:pPr>
        <w:spacing w:after="240"/>
        <w:rPr>
          <w:szCs w:val="24"/>
        </w:rPr>
      </w:pPr>
      <w:r w:rsidRPr="00EE46EF">
        <w:rPr>
          <w:szCs w:val="24"/>
        </w:rPr>
        <w:t xml:space="preserve">Pr. Prof. Dr. D. Staniloae </w:t>
      </w:r>
    </w:p>
    <w:p w14:paraId="634F6D56" w14:textId="77777777" w:rsidR="00571BF1" w:rsidRPr="00EE46EF" w:rsidRDefault="00571BF1" w:rsidP="00571BF1">
      <w:pPr>
        <w:spacing w:after="240"/>
        <w:rPr>
          <w:szCs w:val="24"/>
        </w:rPr>
      </w:pPr>
      <w:r w:rsidRPr="00EE46EF">
        <w:rPr>
          <w:szCs w:val="24"/>
        </w:rPr>
        <w:t xml:space="preserve">MigneP.G.,t. 91, col. 657-718 </w:t>
      </w:r>
    </w:p>
    <w:p w14:paraId="792272B3" w14:textId="77777777" w:rsidR="00571BF1" w:rsidRPr="00EE46EF" w:rsidRDefault="00571BF1" w:rsidP="00571BF1">
      <w:pPr>
        <w:spacing w:after="240"/>
        <w:rPr>
          <w:szCs w:val="24"/>
        </w:rPr>
      </w:pPr>
    </w:p>
    <w:p w14:paraId="399743E6" w14:textId="77777777" w:rsidR="00571BF1" w:rsidRPr="00EE46EF" w:rsidRDefault="00571BF1" w:rsidP="00571BF1">
      <w:pPr>
        <w:spacing w:after="240"/>
        <w:rPr>
          <w:szCs w:val="24"/>
        </w:rPr>
      </w:pPr>
      <w:r w:rsidRPr="00EE46EF">
        <w:rPr>
          <w:szCs w:val="24"/>
        </w:rPr>
        <w:t>FOLOSI</w:t>
      </w:r>
      <w:r w:rsidRPr="00EE46EF">
        <w:rPr>
          <w:szCs w:val="24"/>
        </w:rPr>
        <w:t>Ț</w:t>
      </w:r>
      <w:r w:rsidRPr="00EE46EF">
        <w:rPr>
          <w:szCs w:val="24"/>
        </w:rPr>
        <w:t>I TEXTUL DOAR DACA AVE</w:t>
      </w:r>
      <w:r w:rsidRPr="00EE46EF">
        <w:rPr>
          <w:szCs w:val="24"/>
        </w:rPr>
        <w:t>Ț</w:t>
      </w:r>
      <w:r w:rsidRPr="00EE46EF">
        <w:rPr>
          <w:szCs w:val="24"/>
        </w:rPr>
        <w:t xml:space="preserve">I CERTITUDINEA CA ESTE CONFORM CU </w:t>
      </w:r>
    </w:p>
    <w:p w14:paraId="7B14A698" w14:textId="77777777" w:rsidR="00571BF1" w:rsidRPr="00EE46EF" w:rsidRDefault="00571BF1" w:rsidP="00571BF1">
      <w:pPr>
        <w:spacing w:after="240"/>
        <w:rPr>
          <w:szCs w:val="24"/>
        </w:rPr>
      </w:pPr>
      <w:r w:rsidRPr="00EE46EF">
        <w:rPr>
          <w:szCs w:val="24"/>
        </w:rPr>
        <w:t xml:space="preserve">ORIGINALUL ROMANESC APĂRUT IN Editura Institutului Biblic si de Misiune al Bisericii </w:t>
      </w:r>
    </w:p>
    <w:p w14:paraId="6247FF77" w14:textId="77777777" w:rsidR="00571BF1" w:rsidRPr="00EE46EF" w:rsidRDefault="00571BF1" w:rsidP="00571BF1">
      <w:pPr>
        <w:spacing w:after="240"/>
        <w:rPr>
          <w:szCs w:val="24"/>
        </w:rPr>
      </w:pPr>
      <w:r w:rsidRPr="00EE46EF">
        <w:rPr>
          <w:szCs w:val="24"/>
        </w:rPr>
        <w:t>Ortodoxe Române, Bucure</w:t>
      </w:r>
      <w:r w:rsidRPr="00EE46EF">
        <w:rPr>
          <w:szCs w:val="24"/>
        </w:rPr>
        <w:t>ș</w:t>
      </w:r>
      <w:r w:rsidRPr="00EE46EF">
        <w:rPr>
          <w:szCs w:val="24"/>
        </w:rPr>
        <w:t xml:space="preserve">ti, 2000. PENTRU ACEASTA PROCURATIVA LUCRAREA </w:t>
      </w:r>
    </w:p>
    <w:p w14:paraId="7F2067F2" w14:textId="77777777" w:rsidR="00571BF1" w:rsidRPr="00EE46EF" w:rsidRDefault="00571BF1" w:rsidP="00571BF1">
      <w:pPr>
        <w:spacing w:after="240"/>
        <w:rPr>
          <w:szCs w:val="24"/>
        </w:rPr>
      </w:pPr>
      <w:r w:rsidRPr="00EE46EF">
        <w:rPr>
          <w:szCs w:val="24"/>
        </w:rPr>
        <w:lastRenderedPageBreak/>
        <w:t xml:space="preserve">DOAR DE LA PERSOANE DE ÎNCREDERE CARE AU VERIFICAT INTEGRITATEA </w:t>
      </w:r>
    </w:p>
    <w:p w14:paraId="1940A873" w14:textId="77777777" w:rsidR="00571BF1" w:rsidRPr="00EE46EF" w:rsidRDefault="00571BF1" w:rsidP="00571BF1">
      <w:pPr>
        <w:spacing w:after="240"/>
        <w:rPr>
          <w:szCs w:val="24"/>
        </w:rPr>
      </w:pPr>
      <w:r w:rsidRPr="00EE46EF">
        <w:rPr>
          <w:szCs w:val="24"/>
        </w:rPr>
        <w:t xml:space="preserve">TEXTULUI, SAU DESCARCATI-0 DE PE SITEUL </w:t>
      </w:r>
    </w:p>
    <w:p w14:paraId="608B0F3A" w14:textId="77777777" w:rsidR="00571BF1" w:rsidRPr="00EE46EF" w:rsidRDefault="00571BF1" w:rsidP="00571BF1">
      <w:pPr>
        <w:spacing w:after="240"/>
        <w:rPr>
          <w:szCs w:val="24"/>
        </w:rPr>
      </w:pPr>
      <w:r w:rsidRPr="00EE46EF">
        <w:rPr>
          <w:szCs w:val="24"/>
        </w:rPr>
        <w:t xml:space="preserve">http://www.angelfire.com/blues2/carti/ </w:t>
      </w:r>
    </w:p>
    <w:p w14:paraId="51D420E6" w14:textId="77777777" w:rsidR="00571BF1" w:rsidRPr="00EE46EF" w:rsidRDefault="00571BF1" w:rsidP="00571BF1">
      <w:pPr>
        <w:spacing w:after="240"/>
        <w:rPr>
          <w:szCs w:val="24"/>
        </w:rPr>
      </w:pPr>
      <w:r w:rsidRPr="00EE46EF">
        <w:rPr>
          <w:szCs w:val="24"/>
        </w:rPr>
        <w:t>Ruga</w:t>
      </w:r>
      <w:r w:rsidRPr="00EE46EF">
        <w:rPr>
          <w:szCs w:val="24"/>
        </w:rPr>
        <w:t>ț</w:t>
      </w:r>
      <w:r w:rsidRPr="00EE46EF">
        <w:rPr>
          <w:szCs w:val="24"/>
        </w:rPr>
        <w:t xml:space="preserve">i- va pentru cei ce au trudit la realizarea </w:t>
      </w:r>
    </w:p>
    <w:p w14:paraId="51FF08EC" w14:textId="77777777" w:rsidR="00571BF1" w:rsidRPr="00EE46EF" w:rsidRDefault="00571BF1" w:rsidP="00571BF1">
      <w:pPr>
        <w:spacing w:after="240"/>
        <w:rPr>
          <w:szCs w:val="24"/>
        </w:rPr>
      </w:pPr>
      <w:r w:rsidRPr="00EE46EF">
        <w:rPr>
          <w:szCs w:val="24"/>
        </w:rPr>
        <w:t xml:space="preserve">acestei versiuni digitale. </w:t>
      </w:r>
    </w:p>
    <w:p w14:paraId="400618C1" w14:textId="77777777" w:rsidR="00571BF1" w:rsidRPr="00EE46EF" w:rsidRDefault="00571BF1" w:rsidP="00571BF1">
      <w:pPr>
        <w:spacing w:after="240"/>
        <w:rPr>
          <w:szCs w:val="24"/>
        </w:rPr>
      </w:pPr>
    </w:p>
    <w:p w14:paraId="44F087D8" w14:textId="77777777" w:rsidR="00571BF1" w:rsidRPr="00EE46EF" w:rsidRDefault="00571BF1" w:rsidP="00571BF1">
      <w:pPr>
        <w:spacing w:after="240"/>
        <w:rPr>
          <w:szCs w:val="24"/>
        </w:rPr>
      </w:pPr>
      <w:r w:rsidRPr="00EE46EF">
        <w:rPr>
          <w:szCs w:val="24"/>
        </w:rPr>
        <w:t xml:space="preserve">APOLOGETICUM </w:t>
      </w:r>
    </w:p>
    <w:p w14:paraId="5A983A3D" w14:textId="77777777" w:rsidR="00571BF1" w:rsidRPr="00EE46EF" w:rsidRDefault="00571BF1" w:rsidP="00571BF1">
      <w:pPr>
        <w:spacing w:after="240"/>
        <w:rPr>
          <w:szCs w:val="24"/>
        </w:rPr>
      </w:pPr>
      <w:r w:rsidRPr="00EE46EF">
        <w:rPr>
          <w:szCs w:val="24"/>
        </w:rPr>
        <w:t xml:space="preserve">2003 </w:t>
      </w:r>
    </w:p>
    <w:p w14:paraId="1CFF2F06" w14:textId="77777777" w:rsidR="00571BF1" w:rsidRPr="00EE46EF" w:rsidRDefault="00571BF1" w:rsidP="00571BF1">
      <w:pPr>
        <w:spacing w:after="240"/>
        <w:rPr>
          <w:szCs w:val="24"/>
        </w:rPr>
      </w:pPr>
    </w:p>
    <w:p w14:paraId="04BBAC23" w14:textId="3A83B714" w:rsidR="000C7118" w:rsidRPr="00EE46EF" w:rsidRDefault="00571BF1" w:rsidP="00571BF1">
      <w:pPr>
        <w:spacing w:after="240"/>
        <w:rPr>
          <w:szCs w:val="24"/>
        </w:rPr>
      </w:pPr>
      <w:r w:rsidRPr="00EE46EF">
        <w:rPr>
          <w:szCs w:val="24"/>
        </w:rPr>
        <w:t>31</w:t>
      </w:r>
    </w:p>
    <w:p w14:paraId="04C894FE" w14:textId="77777777" w:rsidR="00DF3E6B" w:rsidRPr="00DF3E6B" w:rsidRDefault="00DF3E6B" w:rsidP="00DF3E6B">
      <w:pPr>
        <w:shd w:val="clear" w:color="auto" w:fill="FFFFFF"/>
        <w:spacing w:before="0" w:after="0"/>
        <w:ind w:firstLine="0"/>
        <w:rPr>
          <w:rFonts w:eastAsia="Times New Roman"/>
          <w:color w:val="1D2129"/>
          <w:szCs w:val="24"/>
          <w:lang w:eastAsia="ro-RO" w:bidi="ar-SA"/>
        </w:rPr>
      </w:pPr>
      <w:bookmarkStart w:id="0" w:name="_GoBack"/>
      <w:r w:rsidRPr="00DF3E6B">
        <w:rPr>
          <w:rFonts w:eastAsia="Times New Roman"/>
          <w:color w:val="1D2129"/>
          <w:szCs w:val="24"/>
          <w:lang w:eastAsia="ro-RO" w:bidi="ar-SA"/>
        </w:rPr>
        <w:t>Iată ce ne învață despre aceasta Sf. Cuvios Maxim Mărturisitorul:</w:t>
      </w:r>
    </w:p>
    <w:p w14:paraId="1E088C3F" w14:textId="77777777" w:rsidR="00DF3E6B" w:rsidRPr="00DF3E6B" w:rsidRDefault="00DF3E6B" w:rsidP="00DF3E6B">
      <w:pPr>
        <w:shd w:val="clear" w:color="auto" w:fill="FFFFFF"/>
        <w:spacing w:before="0" w:after="0"/>
        <w:ind w:firstLine="0"/>
        <w:rPr>
          <w:rFonts w:eastAsia="Times New Roman"/>
          <w:color w:val="1D2129"/>
          <w:szCs w:val="24"/>
          <w:lang w:eastAsia="ro-RO" w:bidi="ar-SA"/>
        </w:rPr>
      </w:pPr>
      <w:r w:rsidRPr="00DF3E6B">
        <w:rPr>
          <w:rFonts w:eastAsia="Times New Roman"/>
          <w:color w:val="1D2129"/>
          <w:szCs w:val="24"/>
          <w:lang w:eastAsia="ro-RO" w:bidi="ar-SA"/>
        </w:rPr>
        <w:t xml:space="preserve">Să nu lipsim, așadar, de la Sfânta Biserică a lui Dumnezeu, care cuprinde atâtea taine ale mântuirii noastre în sfânta rânduială a dumnezeeștilor simboale ce se săvârșesc. ( Prin aceasta, ea făcând pe fiecare din nou să-și poarte viața după Hristos, potrivit cu însușirile sale, scoate la arătare darul înfierii dat prin Sfântul Botez în Duhul Sfânt, într-o viață după voia lui Hristos ). Ci cu toată puterea și sârguința să ne înfățișăm pe noi vrednici de darurile dumnezeești, făcându-ne bine plăcuți lui Dumnezeu prin fapte bune. Să nu umblăm "ca neamurile care nu cunosc pe Dumnezeu în patima poftei" (I Tes. 4, 5), ci precum zice Sfântul Apostol, "omorând mădularele cele pământești: desfrânarea, necurăția, patima, pofta cea rea, zgârcenia care este închinarea la idoli, prin care vine urgia peste fiii neascultării, și toată mânia, furia, vorbirea urâtă și minciuna" (Colos. 3, 5-8). Și scurt vorbind, "lepădând întreg omul cel vechi, care se strică prin poftele înșelăciunii" (Ef. 4, 22), "împreună cu faptele și poftele lui" (Colos. 3, 9), "să umblăm cu vrednicie înaintea lui Dumnezeu, Celui ce ne-a chemat pe noi la împărăție și mărire" (I Tes. 2, 12), "îmbrăcând mila, bunătatea, smerenia, blândețea, îndelunga îngăduire, răbdându-ne unii pe alții în iubire" (Ef. 4, 2) "și dăruindu-ne unii altora, dacă are cineva vreo pricină cu altul, precum și Domnul S-a dăruit pe Sine nouă. Peste toate să păzim legătura desăvârșirii, iubirea și pacea, la care am și fost chemați într-un singur trup" (Colos. 3, 12-l5). Ca să spun pe scurt, "să îmbrăcăm pe omul cel nou, care se reînnoiește în cunoștință după chipul Celui ce 1-a făcut pe el" (Colos. 3, 10). Căci trăind astfel vom putea ajunge la ținta făgăduințelor dumnezeești și ne vom putea umple cu bună nădejde de cunoștința voii Lui, rodind în toată înțelepciunea și înțelegerea duhovnicească și crescând în cunoștința Domnului. "Și întăriți fiind cu toată puterea, întru tăria slavei Lui, spre toată zidirea și îndelunga răbdare, cu bucurie să mulțumim Tatălui, Celui ce ne-a învrednicit pe noi să avem parte de soarta sfinților, întru lumină" (Colos. 1, 11-l2). </w:t>
      </w:r>
    </w:p>
    <w:p w14:paraId="48F91AA9" w14:textId="77777777" w:rsidR="00DF3E6B" w:rsidRPr="00DF3E6B" w:rsidRDefault="00DF3E6B" w:rsidP="00DF3E6B">
      <w:pPr>
        <w:shd w:val="clear" w:color="auto" w:fill="FFFFFF"/>
        <w:spacing w:before="0" w:after="0"/>
        <w:ind w:firstLine="0"/>
        <w:rPr>
          <w:rFonts w:eastAsia="Times New Roman"/>
          <w:color w:val="1D2129"/>
          <w:szCs w:val="24"/>
          <w:lang w:eastAsia="ro-RO" w:bidi="ar-SA"/>
        </w:rPr>
      </w:pPr>
      <w:r w:rsidRPr="00DF3E6B">
        <w:rPr>
          <w:rFonts w:eastAsia="Times New Roman"/>
          <w:color w:val="1D2129"/>
          <w:szCs w:val="24"/>
          <w:lang w:eastAsia="ro-RO" w:bidi="ar-SA"/>
        </w:rPr>
        <w:t xml:space="preserve">Iar dovadă limpede a cestui har este dispoziția binevoitoare și de bună voie către semenul nostru, a cărui roadă stă în a ne apropia după putere, ca de Dumnezeu, de orice om care are lipsă de ajutorul nostru, și a nu-l lăsa nebăgat în seamă și neajutat, arătând, cu toată sârguința cuvenită prin fapte, via noastră dispoziție binevoitoare față de Dumnezeu și de aproapele. Căci fapta este dovada dispoziției binevoitoare. Nici un mijloc nu ne duce atât de ușor la dreptate sau la îndumnezeire ( ca să zic așa ), la apropierea de Dumnezeu, ca mila arătată din adâncul sufletului și cu plăcere celor lipsiți. Dacă Cuvântul arată ca Dumnezeu pe cel ce bine pătimește, lipsit </w:t>
      </w:r>
      <w:r w:rsidRPr="00DF3E6B">
        <w:rPr>
          <w:rFonts w:eastAsia="Times New Roman"/>
          <w:color w:val="1D2129"/>
          <w:szCs w:val="24"/>
          <w:lang w:eastAsia="ro-RO" w:bidi="ar-SA"/>
        </w:rPr>
        <w:lastRenderedPageBreak/>
        <w:t xml:space="preserve">fiind, căci zice : "întrucât ați făcut unuia din aceștia mai mici, Mie ați făcut" (Mat. 25, 40), iar cel ce grăiește e Dumnezeu , cu mult mai mult îl va arăta pe cel ce poate să facă bine și face, ca fiind cu adevărat Dumnezeu, după har și participare, ca unul ce și-a însușit prin bună imitare lucrarea și însușirea binefăcătoare a Aceluia. Și dacă e Dumnezeu săracul, pentru coborârea lui Dumnezeu, Care S-a făcut sărac de dragul nostru și a luat asupra Sa, prin împreună pătimire patimile fiecăruia, și până la sfârșitul lumii pătimește mistic pururea pentru bunătatea Sa, după analogie cu pătimirea fiecăruia, vădit este că va fi pe drept cuvânt și mai mult Dumnezeu cel ce tămăduiește prin sine, imitând pe Dumnezeu, patimile celor ce pătimesc din iubire față de oameni și se înfățișează ca având aceeași putere a dragostei ca Dumnezeu, după analogia Providenței Lui mântuitoare. </w:t>
      </w:r>
    </w:p>
    <w:p w14:paraId="1780B411" w14:textId="77777777" w:rsidR="00DF3E6B" w:rsidRPr="00DF3E6B" w:rsidRDefault="00DF3E6B" w:rsidP="00DF3E6B">
      <w:pPr>
        <w:shd w:val="clear" w:color="auto" w:fill="FFFFFF"/>
        <w:spacing w:before="0" w:after="0"/>
        <w:ind w:firstLine="0"/>
        <w:rPr>
          <w:rFonts w:eastAsia="Times New Roman"/>
          <w:color w:val="1D2129"/>
          <w:szCs w:val="24"/>
          <w:lang w:eastAsia="ro-RO" w:bidi="ar-SA"/>
        </w:rPr>
      </w:pPr>
      <w:r w:rsidRPr="00DF3E6B">
        <w:rPr>
          <w:rFonts w:eastAsia="Times New Roman"/>
          <w:color w:val="1D2129"/>
          <w:szCs w:val="24"/>
          <w:lang w:eastAsia="ro-RO" w:bidi="ar-SA"/>
        </w:rPr>
        <w:t xml:space="preserve">Cine va fi așadar atât de târzielnic și de anevoie de mișcat la virtute, ca să nu-și dorească îndumnezeirea, când dobândirea ei este atât de ușoară și cumpărarea atât de lesnicioasă ? Iar paznică sigură și inviolabilă a acestora, și cale ușoară spre mântuire - fără de care cred că nici un bine nu-l poate păstra neștirbit cel ce-l are - este grija de sine, prin care învățând să privim și să cugetăm numai cele ce ne privesc pe noi, ocolim paguba ce ne poate veni de la alții. Căci de vom învăța să ne privim și să ne cercetăm numai pe noi înșine, nu vom năvăli nicicând asupra faptelor altora, oricare ar fi ele, ci vom cunoaște ca singur judecător înțelept și drept pe Dumnezeu, Care judecă cu înțelepciune și dreptate toate cele ce se fac, potrivit cu rațiunea după care s-au făcut, nu după chipul în care se arată. Pe acesta îl pot judeca și oamenii, văzând în chip neclar ceea ce se vede. Dar adevărul nu este în ceea ce se arată, nici în rațiunea celor ce se petrec. Dumnezeu însă, văzând mișcarea ascunsă a sufletului, pornirea nevăzută și rațiunea însăși după care s-a mișcat sufletul, și scopul rațiunii sau ținta precugetată a întregii acțiuni, judecă cu dreptate, cum am spus, toate cele săvârșite de oameni. </w:t>
      </w:r>
    </w:p>
    <w:p w14:paraId="3F88AE84" w14:textId="77777777" w:rsidR="00DF3E6B" w:rsidRPr="00DF3E6B" w:rsidRDefault="00DF3E6B" w:rsidP="00DF3E6B">
      <w:pPr>
        <w:shd w:val="clear" w:color="auto" w:fill="FFFFFF"/>
        <w:spacing w:before="0" w:after="0"/>
        <w:ind w:firstLine="0"/>
        <w:rPr>
          <w:rFonts w:eastAsia="Times New Roman"/>
          <w:color w:val="1D2129"/>
          <w:szCs w:val="24"/>
          <w:lang w:eastAsia="ro-RO" w:bidi="ar-SA"/>
        </w:rPr>
      </w:pPr>
      <w:r w:rsidRPr="00DF3E6B">
        <w:rPr>
          <w:rFonts w:eastAsia="Times New Roman"/>
          <w:color w:val="1D2129"/>
          <w:szCs w:val="24"/>
          <w:lang w:eastAsia="ro-RO" w:bidi="ar-SA"/>
        </w:rPr>
        <w:t>De ne vom sili să izbândim aceasta și ne vom îngrădi pe noi înșine în noi, neamestecându-ne cu cele de afară, nu vom lăsa nici să vadă, nici să audă, nici să grăiască ochiul sau urechea sau limba noastră cele ale altora; iar de nu, le vom îngădui să lucreze cu simpatie, dar nu cu patimă, și să vadă, să audă și să grăiască spre câștigul nostru, și numai atâta cât va socoti că trebuie rațiunea care înfrânează. Căci nimic nu alunecă mai ușor spre păcat ca aceste simțuri când nu sunt îndrumate de rațiune. Și iarăși, nimic nu ajută mai mult la mântuire ca ele, când le comandă, le îndrumă și le conduce rațiunea spre cele ce trebuie și vrea ea. Să nu fim așadar fără grijă, ci să ascultăm cu toată puterea de Dumnezeu Care ne cheamă la viață veșnică și la o țintă fericită prin lucrarea poruncilor Lui dumnezeești și mântuitoare; ca să luăm milă și să aflăm har spre ajutor la timp potrivit. Căci harul, zice dumnezeescul Apostol, "este cu toți care iubesc pe Domnul nostru Iisus Hristos întru nestricăciune" (Ef. 6, 24), adică iubesc pe Domnul întru nestricăciunea virtuții și întru cuviința curată și nefățarnică a vieții, făcând voia Lui, și nu vatămă nici una din poruncile Lui.</w:t>
      </w:r>
    </w:p>
    <w:p w14:paraId="799BDC96" w14:textId="77777777" w:rsidR="00DF3E6B" w:rsidRPr="00DF3E6B" w:rsidRDefault="00DF3E6B" w:rsidP="00DF3E6B">
      <w:pPr>
        <w:shd w:val="clear" w:color="auto" w:fill="FFFFFF"/>
        <w:spacing w:before="0" w:after="0"/>
        <w:ind w:firstLine="0"/>
        <w:rPr>
          <w:rFonts w:eastAsia="Times New Roman"/>
          <w:color w:val="1D2129"/>
          <w:szCs w:val="24"/>
          <w:lang w:eastAsia="ro-RO" w:bidi="ar-SA"/>
        </w:rPr>
      </w:pPr>
      <w:r w:rsidRPr="00DF3E6B">
        <w:rPr>
          <w:rFonts w:eastAsia="Times New Roman"/>
          <w:color w:val="1D2129"/>
          <w:szCs w:val="24"/>
          <w:lang w:eastAsia="ro-RO" w:bidi="ar-SA"/>
        </w:rPr>
        <w:br/>
      </w:r>
    </w:p>
    <w:p w14:paraId="6B6A5024" w14:textId="77777777" w:rsidR="00DF3E6B" w:rsidRPr="00DF3E6B" w:rsidRDefault="00DF3E6B" w:rsidP="00DF3E6B">
      <w:pPr>
        <w:shd w:val="clear" w:color="auto" w:fill="FFFFFF"/>
        <w:spacing w:before="0" w:after="0"/>
        <w:ind w:firstLine="0"/>
        <w:rPr>
          <w:rFonts w:eastAsia="Times New Roman"/>
          <w:color w:val="1D2129"/>
          <w:szCs w:val="24"/>
          <w:lang w:eastAsia="ro-RO" w:bidi="ar-SA"/>
        </w:rPr>
      </w:pPr>
      <w:r w:rsidRPr="00DF3E6B">
        <w:rPr>
          <w:rFonts w:eastAsia="Times New Roman"/>
          <w:color w:val="1D2129"/>
          <w:szCs w:val="24"/>
          <w:lang w:eastAsia="ro-RO" w:bidi="ar-SA"/>
        </w:rPr>
        <w:t xml:space="preserve">Sf. Maxim Mărturisitorul, Mistagogia </w:t>
      </w:r>
    </w:p>
    <w:p w14:paraId="68915369" w14:textId="77777777" w:rsidR="00DF3E6B" w:rsidRPr="00DF3E6B" w:rsidRDefault="00DF3E6B" w:rsidP="00DF3E6B">
      <w:pPr>
        <w:shd w:val="clear" w:color="auto" w:fill="FFFFFF"/>
        <w:spacing w:before="0" w:after="0"/>
        <w:ind w:firstLine="0"/>
        <w:rPr>
          <w:rFonts w:eastAsia="Times New Roman"/>
          <w:color w:val="1D2129"/>
          <w:szCs w:val="24"/>
          <w:lang w:eastAsia="ro-RO" w:bidi="ar-SA"/>
        </w:rPr>
      </w:pPr>
      <w:r w:rsidRPr="00DF3E6B">
        <w:rPr>
          <w:rFonts w:eastAsia="Times New Roman"/>
          <w:color w:val="1D2129"/>
          <w:szCs w:val="24"/>
          <w:lang w:eastAsia="ro-RO" w:bidi="ar-SA"/>
        </w:rPr>
        <w:t xml:space="preserve">pp. 28-29 </w:t>
      </w:r>
    </w:p>
    <w:bookmarkEnd w:id="0"/>
    <w:p w14:paraId="6A134EA2" w14:textId="77777777" w:rsidR="00DF3E6B" w:rsidRPr="00EE46EF" w:rsidRDefault="00DF3E6B" w:rsidP="00571BF1">
      <w:pPr>
        <w:spacing w:after="240"/>
        <w:rPr>
          <w:szCs w:val="24"/>
        </w:rPr>
      </w:pPr>
    </w:p>
    <w:sectPr w:rsidR="00DF3E6B" w:rsidRPr="00EE46E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Zamolxis II">
    <w:altName w:val="Courier New"/>
    <w:panose1 w:val="000004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ndara">
    <w:panose1 w:val="020E0502030303020204"/>
    <w:charset w:val="EE"/>
    <w:family w:val="swiss"/>
    <w:pitch w:val="variable"/>
    <w:sig w:usb0="A00002EF" w:usb1="4000A44B"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Georgia">
    <w:panose1 w:val="02040502050405020303"/>
    <w:charset w:val="EE"/>
    <w:family w:val="roman"/>
    <w:pitch w:val="variable"/>
    <w:sig w:usb0="00000287" w:usb1="00000000" w:usb2="00000000" w:usb3="00000000" w:csb0="0000009F" w:csb1="00000000"/>
  </w:font>
  <w:font w:name="Cambria Math">
    <w:panose1 w:val="02040503050406030204"/>
    <w:charset w:val="EE"/>
    <w:family w:val="roman"/>
    <w:pitch w:val="variable"/>
    <w:sig w:usb0="E00002FF" w:usb1="420024FF" w:usb2="00000000" w:usb3="00000000" w:csb0="0000019F" w:csb1="00000000"/>
  </w:font>
  <w:font w:name="Tahoma">
    <w:altName w:val="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Palatino">
    <w:altName w:val="Book Antiqua"/>
    <w:panose1 w:val="00000000000000000000"/>
    <w:charset w:val="00"/>
    <w:family w:val="roman"/>
    <w:notTrueType/>
    <w:pitch w:val="default"/>
    <w:sig w:usb0="00000007"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2"/>
    <w:multiLevelType w:val="singleLevel"/>
    <w:tmpl w:val="A2400582"/>
    <w:lvl w:ilvl="0">
      <w:start w:val="1"/>
      <w:numFmt w:val="bullet"/>
      <w:pStyle w:val="Listacumarcatori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4EDA7EC0"/>
    <w:lvl w:ilvl="0">
      <w:start w:val="1"/>
      <w:numFmt w:val="bullet"/>
      <w:pStyle w:val="Listacumarcatori2"/>
      <w:lvlText w:val=""/>
      <w:lvlJc w:val="left"/>
      <w:pPr>
        <w:tabs>
          <w:tab w:val="num" w:pos="643"/>
        </w:tabs>
        <w:ind w:left="643" w:hanging="360"/>
      </w:pPr>
      <w:rPr>
        <w:rFonts w:ascii="Symbol" w:hAnsi="Symbol" w:hint="default"/>
      </w:rPr>
    </w:lvl>
  </w:abstractNum>
  <w:abstractNum w:abstractNumId="2" w15:restartNumberingAfterBreak="0">
    <w:nsid w:val="08153693"/>
    <w:multiLevelType w:val="multilevel"/>
    <w:tmpl w:val="CD80528C"/>
    <w:styleLink w:val="AVA12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A2796B"/>
    <w:multiLevelType w:val="hybridMultilevel"/>
    <w:tmpl w:val="A75866A2"/>
    <w:styleLink w:val="AVA132"/>
    <w:lvl w:ilvl="0" w:tplc="BD027228">
      <w:numFmt w:val="bullet"/>
      <w:lvlText w:val="-"/>
      <w:lvlJc w:val="left"/>
      <w:pPr>
        <w:ind w:left="1069" w:hanging="360"/>
      </w:pPr>
      <w:rPr>
        <w:rFonts w:ascii="Calibri" w:eastAsia="Calibri" w:hAnsi="Calibri" w:cs="Times New Roman" w:hint="default"/>
      </w:rPr>
    </w:lvl>
    <w:lvl w:ilvl="1" w:tplc="04180003" w:tentative="1">
      <w:start w:val="1"/>
      <w:numFmt w:val="bullet"/>
      <w:lvlText w:val="o"/>
      <w:lvlJc w:val="left"/>
      <w:pPr>
        <w:ind w:left="1789" w:hanging="360"/>
      </w:pPr>
      <w:rPr>
        <w:rFonts w:ascii="Courier New" w:hAnsi="Courier New" w:cs="Courier New" w:hint="default"/>
      </w:rPr>
    </w:lvl>
    <w:lvl w:ilvl="2" w:tplc="04180005" w:tentative="1">
      <w:start w:val="1"/>
      <w:numFmt w:val="bullet"/>
      <w:lvlText w:val=""/>
      <w:lvlJc w:val="left"/>
      <w:pPr>
        <w:ind w:left="2509" w:hanging="360"/>
      </w:pPr>
      <w:rPr>
        <w:rFonts w:ascii="Wingdings" w:hAnsi="Wingdings" w:hint="default"/>
      </w:rPr>
    </w:lvl>
    <w:lvl w:ilvl="3" w:tplc="04180001" w:tentative="1">
      <w:start w:val="1"/>
      <w:numFmt w:val="bullet"/>
      <w:lvlText w:val=""/>
      <w:lvlJc w:val="left"/>
      <w:pPr>
        <w:ind w:left="3229" w:hanging="360"/>
      </w:pPr>
      <w:rPr>
        <w:rFonts w:ascii="Symbol" w:hAnsi="Symbol" w:hint="default"/>
      </w:rPr>
    </w:lvl>
    <w:lvl w:ilvl="4" w:tplc="04180003" w:tentative="1">
      <w:start w:val="1"/>
      <w:numFmt w:val="bullet"/>
      <w:lvlText w:val="o"/>
      <w:lvlJc w:val="left"/>
      <w:pPr>
        <w:ind w:left="3949" w:hanging="360"/>
      </w:pPr>
      <w:rPr>
        <w:rFonts w:ascii="Courier New" w:hAnsi="Courier New" w:cs="Courier New" w:hint="default"/>
      </w:rPr>
    </w:lvl>
    <w:lvl w:ilvl="5" w:tplc="04180005" w:tentative="1">
      <w:start w:val="1"/>
      <w:numFmt w:val="bullet"/>
      <w:lvlText w:val=""/>
      <w:lvlJc w:val="left"/>
      <w:pPr>
        <w:ind w:left="4669" w:hanging="360"/>
      </w:pPr>
      <w:rPr>
        <w:rFonts w:ascii="Wingdings" w:hAnsi="Wingdings" w:hint="default"/>
      </w:rPr>
    </w:lvl>
    <w:lvl w:ilvl="6" w:tplc="04180001" w:tentative="1">
      <w:start w:val="1"/>
      <w:numFmt w:val="bullet"/>
      <w:lvlText w:val=""/>
      <w:lvlJc w:val="left"/>
      <w:pPr>
        <w:ind w:left="5389" w:hanging="360"/>
      </w:pPr>
      <w:rPr>
        <w:rFonts w:ascii="Symbol" w:hAnsi="Symbol" w:hint="default"/>
      </w:rPr>
    </w:lvl>
    <w:lvl w:ilvl="7" w:tplc="04180003" w:tentative="1">
      <w:start w:val="1"/>
      <w:numFmt w:val="bullet"/>
      <w:lvlText w:val="o"/>
      <w:lvlJc w:val="left"/>
      <w:pPr>
        <w:ind w:left="6109" w:hanging="360"/>
      </w:pPr>
      <w:rPr>
        <w:rFonts w:ascii="Courier New" w:hAnsi="Courier New" w:cs="Courier New" w:hint="default"/>
      </w:rPr>
    </w:lvl>
    <w:lvl w:ilvl="8" w:tplc="04180005" w:tentative="1">
      <w:start w:val="1"/>
      <w:numFmt w:val="bullet"/>
      <w:lvlText w:val=""/>
      <w:lvlJc w:val="left"/>
      <w:pPr>
        <w:ind w:left="6829" w:hanging="360"/>
      </w:pPr>
      <w:rPr>
        <w:rFonts w:ascii="Wingdings" w:hAnsi="Wingdings" w:hint="default"/>
      </w:rPr>
    </w:lvl>
  </w:abstractNum>
  <w:abstractNum w:abstractNumId="4" w15:restartNumberingAfterBreak="0">
    <w:nsid w:val="145C46C0"/>
    <w:multiLevelType w:val="hybridMultilevel"/>
    <w:tmpl w:val="1C0E9182"/>
    <w:styleLink w:val="AVA9"/>
    <w:lvl w:ilvl="0" w:tplc="D046CB2E">
      <w:start w:val="5"/>
      <w:numFmt w:val="bullet"/>
      <w:lvlText w:val="-"/>
      <w:lvlJc w:val="left"/>
      <w:pPr>
        <w:ind w:left="0" w:hanging="360"/>
      </w:pPr>
      <w:rPr>
        <w:rFonts w:ascii="Calibri" w:eastAsia="Calibri" w:hAnsi="Calibri" w:cs="Times New Roman" w:hint="default"/>
      </w:rPr>
    </w:lvl>
    <w:lvl w:ilvl="1" w:tplc="04180003">
      <w:start w:val="1"/>
      <w:numFmt w:val="bullet"/>
      <w:lvlText w:val="o"/>
      <w:lvlJc w:val="left"/>
      <w:pPr>
        <w:ind w:left="720" w:hanging="360"/>
      </w:pPr>
      <w:rPr>
        <w:rFonts w:ascii="Courier New" w:hAnsi="Courier New" w:cs="Courier New" w:hint="default"/>
      </w:rPr>
    </w:lvl>
    <w:lvl w:ilvl="2" w:tplc="04180005">
      <w:start w:val="1"/>
      <w:numFmt w:val="bullet"/>
      <w:lvlText w:val=""/>
      <w:lvlJc w:val="left"/>
      <w:pPr>
        <w:ind w:left="1440" w:hanging="360"/>
      </w:pPr>
      <w:rPr>
        <w:rFonts w:ascii="Wingdings" w:hAnsi="Wingdings" w:hint="default"/>
      </w:rPr>
    </w:lvl>
    <w:lvl w:ilvl="3" w:tplc="04180001">
      <w:start w:val="1"/>
      <w:numFmt w:val="bullet"/>
      <w:lvlText w:val=""/>
      <w:lvlJc w:val="left"/>
      <w:pPr>
        <w:ind w:left="2160" w:hanging="360"/>
      </w:pPr>
      <w:rPr>
        <w:rFonts w:ascii="Symbol" w:hAnsi="Symbol" w:hint="default"/>
      </w:rPr>
    </w:lvl>
    <w:lvl w:ilvl="4" w:tplc="04180003">
      <w:start w:val="1"/>
      <w:numFmt w:val="bullet"/>
      <w:lvlText w:val="o"/>
      <w:lvlJc w:val="left"/>
      <w:pPr>
        <w:ind w:left="2880" w:hanging="360"/>
      </w:pPr>
      <w:rPr>
        <w:rFonts w:ascii="Courier New" w:hAnsi="Courier New" w:cs="Courier New" w:hint="default"/>
      </w:rPr>
    </w:lvl>
    <w:lvl w:ilvl="5" w:tplc="04180005">
      <w:start w:val="1"/>
      <w:numFmt w:val="bullet"/>
      <w:lvlText w:val=""/>
      <w:lvlJc w:val="left"/>
      <w:pPr>
        <w:ind w:left="3600" w:hanging="360"/>
      </w:pPr>
      <w:rPr>
        <w:rFonts w:ascii="Wingdings" w:hAnsi="Wingdings" w:hint="default"/>
      </w:rPr>
    </w:lvl>
    <w:lvl w:ilvl="6" w:tplc="04180001">
      <w:start w:val="1"/>
      <w:numFmt w:val="bullet"/>
      <w:lvlText w:val=""/>
      <w:lvlJc w:val="left"/>
      <w:pPr>
        <w:ind w:left="4320" w:hanging="360"/>
      </w:pPr>
      <w:rPr>
        <w:rFonts w:ascii="Symbol" w:hAnsi="Symbol" w:hint="default"/>
      </w:rPr>
    </w:lvl>
    <w:lvl w:ilvl="7" w:tplc="04180003">
      <w:start w:val="1"/>
      <w:numFmt w:val="bullet"/>
      <w:lvlText w:val="o"/>
      <w:lvlJc w:val="left"/>
      <w:pPr>
        <w:ind w:left="5040" w:hanging="360"/>
      </w:pPr>
      <w:rPr>
        <w:rFonts w:ascii="Courier New" w:hAnsi="Courier New" w:cs="Courier New" w:hint="default"/>
      </w:rPr>
    </w:lvl>
    <w:lvl w:ilvl="8" w:tplc="04180005">
      <w:start w:val="1"/>
      <w:numFmt w:val="bullet"/>
      <w:lvlText w:val=""/>
      <w:lvlJc w:val="left"/>
      <w:pPr>
        <w:ind w:left="5760" w:hanging="360"/>
      </w:pPr>
      <w:rPr>
        <w:rFonts w:ascii="Wingdings" w:hAnsi="Wingdings" w:hint="default"/>
      </w:rPr>
    </w:lvl>
  </w:abstractNum>
  <w:abstractNum w:abstractNumId="5" w15:restartNumberingAfterBreak="0">
    <w:nsid w:val="154F1C6B"/>
    <w:multiLevelType w:val="multilevel"/>
    <w:tmpl w:val="F4D07C12"/>
    <w:styleLink w:val="AVA71"/>
    <w:lvl w:ilvl="0">
      <w:start w:val="1"/>
      <w:numFmt w:val="upperRoman"/>
      <w:pStyle w:val="Titlu1"/>
      <w:lvlText w:val="%1."/>
      <w:lvlJc w:val="left"/>
      <w:pPr>
        <w:tabs>
          <w:tab w:val="num" w:pos="360"/>
        </w:tabs>
        <w:ind w:left="0" w:firstLine="0"/>
      </w:pPr>
      <w:rPr>
        <w:rFonts w:hint="default"/>
      </w:rPr>
    </w:lvl>
    <w:lvl w:ilvl="1">
      <w:start w:val="1"/>
      <w:numFmt w:val="upperLetter"/>
      <w:pStyle w:val="Titlu2"/>
      <w:lvlText w:val="%2."/>
      <w:lvlJc w:val="left"/>
      <w:pPr>
        <w:tabs>
          <w:tab w:val="num" w:pos="1080"/>
        </w:tabs>
        <w:ind w:left="720" w:firstLine="0"/>
      </w:pPr>
      <w:rPr>
        <w:rFonts w:hint="default"/>
      </w:rPr>
    </w:lvl>
    <w:lvl w:ilvl="2">
      <w:start w:val="1"/>
      <w:numFmt w:val="decimal"/>
      <w:pStyle w:val="Titlu3"/>
      <w:lvlText w:val="%3."/>
      <w:lvlJc w:val="left"/>
      <w:pPr>
        <w:tabs>
          <w:tab w:val="num" w:pos="1800"/>
        </w:tabs>
        <w:ind w:left="1440" w:firstLine="0"/>
      </w:pPr>
      <w:rPr>
        <w:rFonts w:hint="default"/>
      </w:rPr>
    </w:lvl>
    <w:lvl w:ilvl="3">
      <w:start w:val="1"/>
      <w:numFmt w:val="lowerLetter"/>
      <w:pStyle w:val="Titlu4"/>
      <w:lvlText w:val="%4)"/>
      <w:lvlJc w:val="left"/>
      <w:pPr>
        <w:tabs>
          <w:tab w:val="num" w:pos="2520"/>
        </w:tabs>
        <w:ind w:left="2160" w:firstLine="0"/>
      </w:pPr>
      <w:rPr>
        <w:rFonts w:hint="default"/>
      </w:rPr>
    </w:lvl>
    <w:lvl w:ilvl="4">
      <w:start w:val="1"/>
      <w:numFmt w:val="decimal"/>
      <w:pStyle w:val="Titlu5"/>
      <w:lvlText w:val="(%5)"/>
      <w:lvlJc w:val="left"/>
      <w:pPr>
        <w:tabs>
          <w:tab w:val="num" w:pos="3240"/>
        </w:tabs>
        <w:ind w:left="2880" w:firstLine="0"/>
      </w:pPr>
      <w:rPr>
        <w:rFonts w:hint="default"/>
      </w:rPr>
    </w:lvl>
    <w:lvl w:ilvl="5">
      <w:start w:val="1"/>
      <w:numFmt w:val="lowerLetter"/>
      <w:pStyle w:val="Titlu6"/>
      <w:lvlText w:val="(%6)"/>
      <w:lvlJc w:val="left"/>
      <w:pPr>
        <w:tabs>
          <w:tab w:val="num" w:pos="3960"/>
        </w:tabs>
        <w:ind w:left="3600" w:firstLine="0"/>
      </w:pPr>
      <w:rPr>
        <w:rFonts w:hint="default"/>
      </w:rPr>
    </w:lvl>
    <w:lvl w:ilvl="6">
      <w:start w:val="1"/>
      <w:numFmt w:val="lowerRoman"/>
      <w:pStyle w:val="Titlu7"/>
      <w:lvlText w:val="(%7)"/>
      <w:lvlJc w:val="left"/>
      <w:pPr>
        <w:tabs>
          <w:tab w:val="num" w:pos="4680"/>
        </w:tabs>
        <w:ind w:left="4320" w:firstLine="0"/>
      </w:pPr>
      <w:rPr>
        <w:rFonts w:hint="default"/>
      </w:rPr>
    </w:lvl>
    <w:lvl w:ilvl="7">
      <w:start w:val="1"/>
      <w:numFmt w:val="lowerLetter"/>
      <w:pStyle w:val="Titlu8"/>
      <w:lvlText w:val="(%8)"/>
      <w:lvlJc w:val="left"/>
      <w:pPr>
        <w:tabs>
          <w:tab w:val="num" w:pos="5322"/>
        </w:tabs>
        <w:ind w:left="4962" w:firstLine="0"/>
      </w:pPr>
      <w:rPr>
        <w:rFonts w:hint="default"/>
      </w:rPr>
    </w:lvl>
    <w:lvl w:ilvl="8">
      <w:start w:val="1"/>
      <w:numFmt w:val="lowerRoman"/>
      <w:pStyle w:val="Titlu9"/>
      <w:lvlText w:val="(%9)"/>
      <w:lvlJc w:val="left"/>
      <w:pPr>
        <w:tabs>
          <w:tab w:val="num" w:pos="6120"/>
        </w:tabs>
        <w:ind w:left="5760" w:firstLine="0"/>
      </w:pPr>
      <w:rPr>
        <w:rFonts w:hint="default"/>
      </w:rPr>
    </w:lvl>
  </w:abstractNum>
  <w:abstractNum w:abstractNumId="6" w15:restartNumberingAfterBreak="0">
    <w:nsid w:val="1A711D25"/>
    <w:multiLevelType w:val="hybridMultilevel"/>
    <w:tmpl w:val="EEA25CAC"/>
    <w:styleLink w:val="AVA12112"/>
    <w:lvl w:ilvl="0" w:tplc="8B9C5CDC">
      <w:start w:val="1"/>
      <w:numFmt w:val="lowerLetter"/>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7" w15:restartNumberingAfterBreak="0">
    <w:nsid w:val="20B31D17"/>
    <w:multiLevelType w:val="hybridMultilevel"/>
    <w:tmpl w:val="7892E9B0"/>
    <w:styleLink w:val="AVA72"/>
    <w:lvl w:ilvl="0" w:tplc="783AB306">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8" w15:restartNumberingAfterBreak="0">
    <w:nsid w:val="290142AD"/>
    <w:multiLevelType w:val="hybridMultilevel"/>
    <w:tmpl w:val="6548DECE"/>
    <w:styleLink w:val="AVA15"/>
    <w:lvl w:ilvl="0" w:tplc="EE4EA426">
      <w:numFmt w:val="bullet"/>
      <w:lvlText w:val="-"/>
      <w:lvlJc w:val="left"/>
      <w:pPr>
        <w:ind w:left="1080" w:hanging="360"/>
      </w:pPr>
      <w:rPr>
        <w:rFonts w:ascii="Calibri" w:eastAsia="Calibri" w:hAnsi="Calibri"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9" w15:restartNumberingAfterBreak="0">
    <w:nsid w:val="2F8409D1"/>
    <w:multiLevelType w:val="hybridMultilevel"/>
    <w:tmpl w:val="53B83B3C"/>
    <w:styleLink w:val="AVA122"/>
    <w:lvl w:ilvl="0" w:tplc="7ED2C398">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10" w15:restartNumberingAfterBreak="0">
    <w:nsid w:val="329828D5"/>
    <w:multiLevelType w:val="hybridMultilevel"/>
    <w:tmpl w:val="3A0089A8"/>
    <w:styleLink w:val="AVA141"/>
    <w:lvl w:ilvl="0" w:tplc="9BC679F0">
      <w:start w:val="1"/>
      <w:numFmt w:val="lowerLetter"/>
      <w:lvlText w:val="%1."/>
      <w:lvlJc w:val="left"/>
      <w:pPr>
        <w:ind w:left="1069"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15:restartNumberingAfterBreak="0">
    <w:nsid w:val="32BB5CAF"/>
    <w:multiLevelType w:val="hybridMultilevel"/>
    <w:tmpl w:val="AC8AA124"/>
    <w:styleLink w:val="AVA31"/>
    <w:lvl w:ilvl="0" w:tplc="BD027228">
      <w:numFmt w:val="bullet"/>
      <w:lvlText w:val="-"/>
      <w:lvlJc w:val="left"/>
      <w:pPr>
        <w:ind w:left="1080" w:hanging="360"/>
      </w:pPr>
      <w:rPr>
        <w:rFonts w:ascii="Calibri" w:eastAsia="Calibri" w:hAnsi="Calibri" w:cs="Times New Roman"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12" w15:restartNumberingAfterBreak="0">
    <w:nsid w:val="465C68A9"/>
    <w:multiLevelType w:val="hybridMultilevel"/>
    <w:tmpl w:val="BF6039FA"/>
    <w:lvl w:ilvl="0" w:tplc="4DC0149A">
      <w:start w:val="1"/>
      <w:numFmt w:val="decimal"/>
      <w:pStyle w:val="Stil2"/>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3" w15:restartNumberingAfterBreak="0">
    <w:nsid w:val="49226046"/>
    <w:multiLevelType w:val="hybridMultilevel"/>
    <w:tmpl w:val="3710DFCA"/>
    <w:styleLink w:val="AVA51"/>
    <w:lvl w:ilvl="0" w:tplc="A1B41558">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14" w15:restartNumberingAfterBreak="0">
    <w:nsid w:val="53354E83"/>
    <w:multiLevelType w:val="multilevel"/>
    <w:tmpl w:val="7F72AA22"/>
    <w:lvl w:ilvl="0">
      <w:start w:val="1"/>
      <w:numFmt w:val="decimal"/>
      <w:pStyle w:val="Stil5"/>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59D92355"/>
    <w:multiLevelType w:val="hybridMultilevel"/>
    <w:tmpl w:val="90D6DBD8"/>
    <w:styleLink w:val="AVA113"/>
    <w:lvl w:ilvl="0" w:tplc="04180011">
      <w:start w:val="1"/>
      <w:numFmt w:val="decimal"/>
      <w:lvlText w:val="%1)"/>
      <w:lvlJc w:val="left"/>
      <w:pPr>
        <w:ind w:left="720" w:hanging="360"/>
      </w:pPr>
      <w:rPr>
        <w:rFonts w:hint="default"/>
        <w:i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5F0E793F"/>
    <w:multiLevelType w:val="multilevel"/>
    <w:tmpl w:val="8DC2BEF0"/>
    <w:styleLink w:val="AVA1122"/>
    <w:lvl w:ilvl="0">
      <w:start w:val="1"/>
      <w:numFmt w:val="decimal"/>
      <w:lvlText w:val="%1."/>
      <w:lvlJc w:val="left"/>
      <w:pPr>
        <w:tabs>
          <w:tab w:val="num" w:pos="360"/>
        </w:tabs>
        <w:ind w:left="0" w:firstLine="0"/>
      </w:pPr>
      <w:rPr>
        <w:rFonts w:ascii="Calibri" w:hAnsi="Calibri" w:hint="default"/>
        <w:sz w:val="28"/>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322"/>
        </w:tabs>
        <w:ind w:left="4962"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17" w15:restartNumberingAfterBreak="0">
    <w:nsid w:val="65CC1E1F"/>
    <w:multiLevelType w:val="hybridMultilevel"/>
    <w:tmpl w:val="F72876C0"/>
    <w:styleLink w:val="AVA22"/>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8" w15:restartNumberingAfterBreak="0">
    <w:nsid w:val="6A201016"/>
    <w:multiLevelType w:val="hybridMultilevel"/>
    <w:tmpl w:val="B9B4CF9A"/>
    <w:styleLink w:val="AVA1111"/>
    <w:lvl w:ilvl="0" w:tplc="AE72EC1E">
      <w:start w:val="1"/>
      <w:numFmt w:val="decimal"/>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19" w15:restartNumberingAfterBreak="0">
    <w:nsid w:val="74BA5636"/>
    <w:multiLevelType w:val="hybridMultilevel"/>
    <w:tmpl w:val="5740CDB4"/>
    <w:styleLink w:val="AVA13"/>
    <w:lvl w:ilvl="0" w:tplc="21D2BA4A">
      <w:start w:val="1"/>
      <w:numFmt w:val="decimal"/>
      <w:lvlText w:val="%1."/>
      <w:lvlJc w:val="right"/>
      <w:pPr>
        <w:ind w:left="720" w:hanging="360"/>
      </w:pPr>
      <w:rPr>
        <w:rFonts w:ascii="Zamolxis II" w:hAnsi="Zamolxis II"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18"/>
  </w:num>
  <w:num w:numId="2">
    <w:abstractNumId w:val="16"/>
  </w:num>
  <w:num w:numId="3">
    <w:abstractNumId w:val="15"/>
  </w:num>
  <w:num w:numId="4">
    <w:abstractNumId w:val="6"/>
  </w:num>
  <w:num w:numId="5">
    <w:abstractNumId w:val="2"/>
  </w:num>
  <w:num w:numId="6">
    <w:abstractNumId w:val="9"/>
  </w:num>
  <w:num w:numId="7">
    <w:abstractNumId w:val="19"/>
  </w:num>
  <w:num w:numId="8">
    <w:abstractNumId w:val="3"/>
  </w:num>
  <w:num w:numId="9">
    <w:abstractNumId w:val="10"/>
  </w:num>
  <w:num w:numId="10">
    <w:abstractNumId w:val="8"/>
  </w:num>
  <w:num w:numId="11">
    <w:abstractNumId w:val="17"/>
  </w:num>
  <w:num w:numId="12">
    <w:abstractNumId w:val="11"/>
  </w:num>
  <w:num w:numId="13">
    <w:abstractNumId w:val="13"/>
  </w:num>
  <w:num w:numId="14">
    <w:abstractNumId w:val="5"/>
  </w:num>
  <w:num w:numId="15">
    <w:abstractNumId w:val="7"/>
  </w:num>
  <w:num w:numId="16">
    <w:abstractNumId w:val="4"/>
  </w:num>
  <w:num w:numId="17">
    <w:abstractNumId w:val="1"/>
  </w:num>
  <w:num w:numId="18">
    <w:abstractNumId w:val="0"/>
  </w:num>
  <w:num w:numId="19">
    <w:abstractNumId w:val="12"/>
  </w:num>
  <w:num w:numId="20">
    <w:abstractNumId w:val="14"/>
  </w:num>
  <w:num w:numId="21">
    <w:abstractNumId w:val="5"/>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BF1"/>
    <w:rsid w:val="0005051F"/>
    <w:rsid w:val="0009282B"/>
    <w:rsid w:val="000C7118"/>
    <w:rsid w:val="000D0409"/>
    <w:rsid w:val="001225A7"/>
    <w:rsid w:val="0015476D"/>
    <w:rsid w:val="00161ABE"/>
    <w:rsid w:val="00187B68"/>
    <w:rsid w:val="00193A6E"/>
    <w:rsid w:val="001C612E"/>
    <w:rsid w:val="00267562"/>
    <w:rsid w:val="00270DF4"/>
    <w:rsid w:val="002A1738"/>
    <w:rsid w:val="002E5AA3"/>
    <w:rsid w:val="002F00BC"/>
    <w:rsid w:val="00300DFF"/>
    <w:rsid w:val="00302AD9"/>
    <w:rsid w:val="00345636"/>
    <w:rsid w:val="00373DAA"/>
    <w:rsid w:val="00383E65"/>
    <w:rsid w:val="00387C87"/>
    <w:rsid w:val="00392FA9"/>
    <w:rsid w:val="003A1930"/>
    <w:rsid w:val="003B0715"/>
    <w:rsid w:val="003C0D60"/>
    <w:rsid w:val="003D1C4A"/>
    <w:rsid w:val="003E5F13"/>
    <w:rsid w:val="003E6B27"/>
    <w:rsid w:val="003F6741"/>
    <w:rsid w:val="0044305F"/>
    <w:rsid w:val="004473E3"/>
    <w:rsid w:val="00472A87"/>
    <w:rsid w:val="004941DB"/>
    <w:rsid w:val="004A0888"/>
    <w:rsid w:val="004B1925"/>
    <w:rsid w:val="004B6526"/>
    <w:rsid w:val="004D573B"/>
    <w:rsid w:val="00511DB9"/>
    <w:rsid w:val="00512D8F"/>
    <w:rsid w:val="005153AB"/>
    <w:rsid w:val="00556632"/>
    <w:rsid w:val="005603B6"/>
    <w:rsid w:val="00571BF1"/>
    <w:rsid w:val="00581AE3"/>
    <w:rsid w:val="005A0FBE"/>
    <w:rsid w:val="005B2068"/>
    <w:rsid w:val="005D168F"/>
    <w:rsid w:val="005E064E"/>
    <w:rsid w:val="00600D22"/>
    <w:rsid w:val="006059C4"/>
    <w:rsid w:val="00613C01"/>
    <w:rsid w:val="006200B3"/>
    <w:rsid w:val="0063319B"/>
    <w:rsid w:val="00636639"/>
    <w:rsid w:val="00646359"/>
    <w:rsid w:val="00656EAF"/>
    <w:rsid w:val="00671F4D"/>
    <w:rsid w:val="006C1050"/>
    <w:rsid w:val="007242F0"/>
    <w:rsid w:val="00752B09"/>
    <w:rsid w:val="00754771"/>
    <w:rsid w:val="00757FA5"/>
    <w:rsid w:val="007A5D72"/>
    <w:rsid w:val="007B5F36"/>
    <w:rsid w:val="007C5D01"/>
    <w:rsid w:val="007F4D58"/>
    <w:rsid w:val="00802F33"/>
    <w:rsid w:val="00824A2D"/>
    <w:rsid w:val="00834C11"/>
    <w:rsid w:val="00856194"/>
    <w:rsid w:val="008579DC"/>
    <w:rsid w:val="0086245C"/>
    <w:rsid w:val="008875C5"/>
    <w:rsid w:val="008C42CD"/>
    <w:rsid w:val="008F30B1"/>
    <w:rsid w:val="0090646F"/>
    <w:rsid w:val="00920997"/>
    <w:rsid w:val="009722DA"/>
    <w:rsid w:val="00986CFE"/>
    <w:rsid w:val="009B23FA"/>
    <w:rsid w:val="009C7DDC"/>
    <w:rsid w:val="00A01C3E"/>
    <w:rsid w:val="00A962A2"/>
    <w:rsid w:val="00AC237A"/>
    <w:rsid w:val="00AC5719"/>
    <w:rsid w:val="00AC6340"/>
    <w:rsid w:val="00AC63E8"/>
    <w:rsid w:val="00B35A08"/>
    <w:rsid w:val="00B370B5"/>
    <w:rsid w:val="00B52C54"/>
    <w:rsid w:val="00B76A2B"/>
    <w:rsid w:val="00B85960"/>
    <w:rsid w:val="00B90CB4"/>
    <w:rsid w:val="00BA1306"/>
    <w:rsid w:val="00BB4226"/>
    <w:rsid w:val="00BC6C9C"/>
    <w:rsid w:val="00BC7428"/>
    <w:rsid w:val="00C12D4B"/>
    <w:rsid w:val="00C36C50"/>
    <w:rsid w:val="00C42CE0"/>
    <w:rsid w:val="00C960F6"/>
    <w:rsid w:val="00CA420A"/>
    <w:rsid w:val="00CA4403"/>
    <w:rsid w:val="00CB7D51"/>
    <w:rsid w:val="00CF5613"/>
    <w:rsid w:val="00D07306"/>
    <w:rsid w:val="00D71746"/>
    <w:rsid w:val="00D76275"/>
    <w:rsid w:val="00DA2216"/>
    <w:rsid w:val="00DE0375"/>
    <w:rsid w:val="00DF2B0B"/>
    <w:rsid w:val="00DF3E6B"/>
    <w:rsid w:val="00E16BC8"/>
    <w:rsid w:val="00E33EF5"/>
    <w:rsid w:val="00E37BDB"/>
    <w:rsid w:val="00E86B1E"/>
    <w:rsid w:val="00EB0C8E"/>
    <w:rsid w:val="00EC7022"/>
    <w:rsid w:val="00ED0642"/>
    <w:rsid w:val="00EE2F59"/>
    <w:rsid w:val="00EE46EF"/>
    <w:rsid w:val="00EE7288"/>
    <w:rsid w:val="00EF6C4B"/>
    <w:rsid w:val="00F17483"/>
    <w:rsid w:val="00F369D5"/>
    <w:rsid w:val="00F53482"/>
    <w:rsid w:val="00F769C7"/>
    <w:rsid w:val="00F922C4"/>
  </w:rsids>
  <m:mathPr>
    <m:mathFont m:val="Cambria Math"/>
    <m:brkBin m:val="before"/>
    <m:brkBinSub m:val="--"/>
    <m:smallFrac m:val="0"/>
    <m:dispDef/>
    <m:lMargin m:val="0"/>
    <m:rMargin m:val="0"/>
    <m:defJc m:val="centerGroup"/>
    <m:wrapIndent m:val="1440"/>
    <m:intLim m:val="subSup"/>
    <m:naryLim m:val="undOvr"/>
  </m:mathPr>
  <w:themeFontLang w:val="ro-RO"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15D25"/>
  <w15:chartTrackingRefBased/>
  <w15:docId w15:val="{C2012F23-F3A6-4C00-B3F0-94700E66D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Calibri" w:hAnsiTheme="minorHAnsi" w:cstheme="minorBidi"/>
        <w:sz w:val="22"/>
        <w:szCs w:val="22"/>
        <w:lang w:val="ro-RO" w:eastAsia="en-US" w:bidi="he-IL"/>
      </w:rPr>
    </w:rPrDefault>
    <w:pPrDefault>
      <w:pPr>
        <w:spacing w:afterLines="100" w:after="100"/>
        <w:ind w:firstLine="113"/>
        <w:jc w:val="both"/>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D168F"/>
    <w:pPr>
      <w:spacing w:before="200" w:afterLines="0" w:after="200"/>
      <w:ind w:firstLine="709"/>
    </w:pPr>
    <w:rPr>
      <w:rFonts w:ascii="Times New Roman" w:eastAsia="Batang" w:hAnsi="Times New Roman" w:cs="Times New Roman"/>
      <w:sz w:val="24"/>
      <w:lang w:bidi="en-US"/>
    </w:rPr>
  </w:style>
  <w:style w:type="paragraph" w:styleId="Titlu1">
    <w:name w:val="heading 1"/>
    <w:aliases w:val="MAICA DOMNULUI,TITLU 1 MAICA DOMNULUI"/>
    <w:basedOn w:val="Normal"/>
    <w:next w:val="Normal"/>
    <w:link w:val="Titlu1Caracter"/>
    <w:uiPriority w:val="1"/>
    <w:qFormat/>
    <w:rsid w:val="005D168F"/>
    <w:pPr>
      <w:numPr>
        <w:numId w:val="21"/>
      </w:numPr>
      <w:pBdr>
        <w:bottom w:val="thinThickSmallGap" w:sz="12" w:space="1" w:color="943634"/>
      </w:pBdr>
      <w:spacing w:before="400"/>
      <w:jc w:val="center"/>
      <w:outlineLvl w:val="0"/>
    </w:pPr>
    <w:rPr>
      <w:caps/>
      <w:color w:val="632423"/>
      <w:spacing w:val="20"/>
      <w:szCs w:val="24"/>
    </w:rPr>
  </w:style>
  <w:style w:type="paragraph" w:styleId="Titlu2">
    <w:name w:val="heading 2"/>
    <w:aliases w:val="SF. IOAN BOTEZĂTORUL"/>
    <w:basedOn w:val="Normal"/>
    <w:next w:val="Normal"/>
    <w:link w:val="Titlu2Caracter"/>
    <w:uiPriority w:val="1"/>
    <w:unhideWhenUsed/>
    <w:qFormat/>
    <w:rsid w:val="005D168F"/>
    <w:pPr>
      <w:numPr>
        <w:ilvl w:val="1"/>
        <w:numId w:val="21"/>
      </w:numPr>
      <w:pBdr>
        <w:bottom w:val="single" w:sz="4" w:space="1" w:color="622423"/>
      </w:pBdr>
      <w:spacing w:before="400"/>
      <w:jc w:val="center"/>
      <w:outlineLvl w:val="1"/>
    </w:pPr>
    <w:rPr>
      <w:caps/>
      <w:color w:val="632423"/>
      <w:spacing w:val="15"/>
      <w:szCs w:val="24"/>
    </w:rPr>
  </w:style>
  <w:style w:type="paragraph" w:styleId="Titlu3">
    <w:name w:val="heading 3"/>
    <w:aliases w:val="TOŢI SFINŢII"/>
    <w:basedOn w:val="Normal"/>
    <w:next w:val="Normal"/>
    <w:link w:val="Titlu3Caracter"/>
    <w:uiPriority w:val="1"/>
    <w:unhideWhenUsed/>
    <w:qFormat/>
    <w:rsid w:val="005D168F"/>
    <w:pPr>
      <w:numPr>
        <w:ilvl w:val="2"/>
        <w:numId w:val="21"/>
      </w:numPr>
      <w:pBdr>
        <w:top w:val="dotted" w:sz="4" w:space="1" w:color="622423"/>
        <w:bottom w:val="dotted" w:sz="4" w:space="1" w:color="622423"/>
      </w:pBdr>
      <w:spacing w:before="300"/>
      <w:jc w:val="center"/>
      <w:outlineLvl w:val="2"/>
    </w:pPr>
    <w:rPr>
      <w:caps/>
      <w:color w:val="622423"/>
      <w:szCs w:val="24"/>
    </w:rPr>
  </w:style>
  <w:style w:type="paragraph" w:styleId="Titlu4">
    <w:name w:val="heading 4"/>
    <w:basedOn w:val="Normal"/>
    <w:next w:val="Normal"/>
    <w:link w:val="Titlu4Caracter"/>
    <w:uiPriority w:val="9"/>
    <w:qFormat/>
    <w:rsid w:val="005D168F"/>
    <w:pPr>
      <w:numPr>
        <w:ilvl w:val="3"/>
        <w:numId w:val="21"/>
      </w:numPr>
      <w:pBdr>
        <w:bottom w:val="dotted" w:sz="4" w:space="1" w:color="943634"/>
      </w:pBdr>
      <w:spacing w:after="120"/>
      <w:outlineLvl w:val="3"/>
    </w:pPr>
    <w:rPr>
      <w:caps/>
      <w:color w:val="622423"/>
      <w:spacing w:val="10"/>
    </w:rPr>
  </w:style>
  <w:style w:type="paragraph" w:styleId="Titlu5">
    <w:name w:val="heading 5"/>
    <w:basedOn w:val="Normal"/>
    <w:next w:val="Normal"/>
    <w:link w:val="Titlu5Caracter"/>
    <w:uiPriority w:val="9"/>
    <w:qFormat/>
    <w:rsid w:val="005D168F"/>
    <w:pPr>
      <w:numPr>
        <w:ilvl w:val="4"/>
        <w:numId w:val="21"/>
      </w:numPr>
      <w:spacing w:before="0" w:after="0"/>
      <w:contextualSpacing/>
      <w:outlineLvl w:val="4"/>
    </w:pPr>
    <w:rPr>
      <w:color w:val="622423"/>
      <w:spacing w:val="10"/>
    </w:rPr>
  </w:style>
  <w:style w:type="paragraph" w:styleId="Titlu6">
    <w:name w:val="heading 6"/>
    <w:basedOn w:val="Normal"/>
    <w:next w:val="Normal"/>
    <w:link w:val="Titlu6Caracter"/>
    <w:uiPriority w:val="9"/>
    <w:unhideWhenUsed/>
    <w:qFormat/>
    <w:rsid w:val="005D168F"/>
    <w:pPr>
      <w:numPr>
        <w:ilvl w:val="5"/>
        <w:numId w:val="21"/>
      </w:numPr>
      <w:spacing w:after="120"/>
      <w:jc w:val="center"/>
      <w:outlineLvl w:val="5"/>
    </w:pPr>
    <w:rPr>
      <w:caps/>
      <w:color w:val="943634"/>
      <w:spacing w:val="10"/>
    </w:rPr>
  </w:style>
  <w:style w:type="paragraph" w:styleId="Titlu7">
    <w:name w:val="heading 7"/>
    <w:basedOn w:val="Normal"/>
    <w:next w:val="Normal"/>
    <w:link w:val="Titlu7Caracter"/>
    <w:uiPriority w:val="9"/>
    <w:qFormat/>
    <w:rsid w:val="005D168F"/>
    <w:pPr>
      <w:numPr>
        <w:ilvl w:val="6"/>
        <w:numId w:val="21"/>
      </w:numPr>
      <w:tabs>
        <w:tab w:val="left" w:pos="1134"/>
      </w:tabs>
      <w:spacing w:before="0" w:after="0"/>
      <w:contextualSpacing/>
      <w:jc w:val="center"/>
      <w:outlineLvl w:val="6"/>
    </w:pPr>
    <w:rPr>
      <w:i/>
      <w:iCs/>
      <w:caps/>
      <w:color w:val="943634"/>
      <w:spacing w:val="10"/>
    </w:rPr>
  </w:style>
  <w:style w:type="paragraph" w:styleId="Titlu8">
    <w:name w:val="heading 8"/>
    <w:basedOn w:val="Normal"/>
    <w:next w:val="Normal"/>
    <w:link w:val="Titlu8Caracter"/>
    <w:uiPriority w:val="9"/>
    <w:qFormat/>
    <w:rsid w:val="005D168F"/>
    <w:pPr>
      <w:numPr>
        <w:ilvl w:val="7"/>
        <w:numId w:val="21"/>
      </w:numPr>
      <w:tabs>
        <w:tab w:val="left" w:pos="1134"/>
      </w:tabs>
      <w:spacing w:before="0" w:after="0"/>
      <w:contextualSpacing/>
      <w:jc w:val="center"/>
      <w:outlineLvl w:val="7"/>
    </w:pPr>
    <w:rPr>
      <w:caps/>
      <w:spacing w:val="10"/>
      <w:szCs w:val="20"/>
    </w:rPr>
  </w:style>
  <w:style w:type="paragraph" w:styleId="Titlu9">
    <w:name w:val="heading 9"/>
    <w:basedOn w:val="Normal"/>
    <w:next w:val="Normal"/>
    <w:link w:val="Titlu9Caracter"/>
    <w:uiPriority w:val="9"/>
    <w:unhideWhenUsed/>
    <w:qFormat/>
    <w:rsid w:val="005D168F"/>
    <w:pPr>
      <w:numPr>
        <w:ilvl w:val="8"/>
        <w:numId w:val="21"/>
      </w:numPr>
      <w:spacing w:after="120"/>
      <w:jc w:val="center"/>
      <w:outlineLvl w:val="8"/>
    </w:pPr>
    <w:rPr>
      <w:i/>
      <w:iCs/>
      <w:caps/>
      <w:spacing w:val="10"/>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numbering" w:customStyle="1" w:styleId="AVA">
    <w:name w:val="#AVA"/>
    <w:uiPriority w:val="99"/>
    <w:rsid w:val="005D168F"/>
  </w:style>
  <w:style w:type="numbering" w:customStyle="1" w:styleId="AVA1">
    <w:name w:val="#AVA1"/>
    <w:uiPriority w:val="99"/>
    <w:rsid w:val="005D168F"/>
  </w:style>
  <w:style w:type="character" w:styleId="Accentuareintens">
    <w:name w:val="Intense Emphasis"/>
    <w:uiPriority w:val="21"/>
    <w:qFormat/>
    <w:rsid w:val="005D168F"/>
    <w:rPr>
      <w:i/>
      <w:iCs/>
      <w:caps/>
      <w:spacing w:val="10"/>
      <w:sz w:val="20"/>
      <w:szCs w:val="20"/>
    </w:rPr>
  </w:style>
  <w:style w:type="character" w:styleId="Accentuaresubtil">
    <w:name w:val="Subtle Emphasis"/>
    <w:uiPriority w:val="19"/>
    <w:qFormat/>
    <w:rsid w:val="005D168F"/>
    <w:rPr>
      <w:i/>
      <w:iCs/>
    </w:rPr>
  </w:style>
  <w:style w:type="character" w:styleId="Accentuat">
    <w:name w:val="Emphasis"/>
    <w:uiPriority w:val="20"/>
    <w:qFormat/>
    <w:rsid w:val="005D168F"/>
    <w:rPr>
      <w:caps/>
      <w:spacing w:val="5"/>
      <w:sz w:val="20"/>
      <w:szCs w:val="20"/>
    </w:rPr>
  </w:style>
  <w:style w:type="paragraph" w:styleId="Antet">
    <w:name w:val="header"/>
    <w:basedOn w:val="Normal"/>
    <w:link w:val="AntetCaracter"/>
    <w:unhideWhenUsed/>
    <w:rsid w:val="005D168F"/>
    <w:pPr>
      <w:tabs>
        <w:tab w:val="center" w:pos="4536"/>
        <w:tab w:val="right" w:pos="9072"/>
      </w:tabs>
      <w:spacing w:after="0"/>
    </w:pPr>
    <w:rPr>
      <w:sz w:val="36"/>
    </w:rPr>
  </w:style>
  <w:style w:type="character" w:customStyle="1" w:styleId="AntetCaracter">
    <w:name w:val="Antet Caracter"/>
    <w:link w:val="Antet"/>
    <w:rsid w:val="005D168F"/>
    <w:rPr>
      <w:rFonts w:ascii="Times New Roman" w:eastAsia="Batang" w:hAnsi="Times New Roman" w:cs="Times New Roman"/>
      <w:sz w:val="36"/>
      <w:lang w:bidi="en-US"/>
    </w:rPr>
  </w:style>
  <w:style w:type="character" w:customStyle="1" w:styleId="apple-converted-space">
    <w:name w:val="apple-converted-space"/>
    <w:basedOn w:val="Fontdeparagrafimplicit"/>
    <w:rsid w:val="005D168F"/>
  </w:style>
  <w:style w:type="character" w:customStyle="1" w:styleId="apple-style-span">
    <w:name w:val="apple-style-span"/>
    <w:basedOn w:val="Fontdeparagrafimplicit"/>
    <w:rsid w:val="005D168F"/>
  </w:style>
  <w:style w:type="paragraph" w:styleId="Citat">
    <w:name w:val="Quote"/>
    <w:basedOn w:val="Normal"/>
    <w:next w:val="Normal"/>
    <w:link w:val="CitatCaracter"/>
    <w:uiPriority w:val="29"/>
    <w:qFormat/>
    <w:rsid w:val="005D168F"/>
    <w:rPr>
      <w:i/>
      <w:iCs/>
    </w:rPr>
  </w:style>
  <w:style w:type="character" w:customStyle="1" w:styleId="CitatCaracter">
    <w:name w:val="Citat Caracter"/>
    <w:link w:val="Citat"/>
    <w:uiPriority w:val="29"/>
    <w:rsid w:val="005D168F"/>
    <w:rPr>
      <w:rFonts w:ascii="Times New Roman" w:eastAsia="Batang" w:hAnsi="Times New Roman" w:cs="Times New Roman"/>
      <w:i/>
      <w:iCs/>
      <w:sz w:val="24"/>
      <w:lang w:bidi="en-US"/>
    </w:rPr>
  </w:style>
  <w:style w:type="paragraph" w:styleId="Citatintens">
    <w:name w:val="Intense Quote"/>
    <w:basedOn w:val="Normal"/>
    <w:next w:val="Normal"/>
    <w:link w:val="CitatintensCaracter"/>
    <w:uiPriority w:val="30"/>
    <w:qFormat/>
    <w:rsid w:val="005D168F"/>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CitatintensCaracter">
    <w:name w:val="Citat intens Caracter"/>
    <w:link w:val="Citatintens"/>
    <w:uiPriority w:val="30"/>
    <w:rsid w:val="005D168F"/>
    <w:rPr>
      <w:rFonts w:ascii="Times New Roman" w:eastAsia="Batang" w:hAnsi="Times New Roman" w:cs="Times New Roman"/>
      <w:caps/>
      <w:color w:val="622423"/>
      <w:spacing w:val="5"/>
      <w:sz w:val="20"/>
      <w:szCs w:val="20"/>
      <w:lang w:bidi="en-US"/>
    </w:rPr>
  </w:style>
  <w:style w:type="paragraph" w:styleId="Cuprins1">
    <w:name w:val="toc 1"/>
    <w:aliases w:val="Tătăică și noi romani cu barbă prin unirea cu dacii,Viaţa lui Tătăică"/>
    <w:basedOn w:val="Normal"/>
    <w:next w:val="Normal"/>
    <w:autoRedefine/>
    <w:uiPriority w:val="39"/>
    <w:unhideWhenUsed/>
    <w:qFormat/>
    <w:rsid w:val="005D168F"/>
    <w:pPr>
      <w:tabs>
        <w:tab w:val="left" w:pos="1100"/>
        <w:tab w:val="right" w:leader="dot" w:pos="9062"/>
      </w:tabs>
    </w:pPr>
    <w:rPr>
      <w:rFonts w:asciiTheme="majorBidi" w:hAnsiTheme="majorBidi"/>
      <w:color w:val="632423"/>
      <w:szCs w:val="52"/>
    </w:rPr>
  </w:style>
  <w:style w:type="paragraph" w:styleId="Frspaiere">
    <w:name w:val="No Spacing"/>
    <w:aliases w:val="18,xFără spațiere"/>
    <w:basedOn w:val="Normal"/>
    <w:link w:val="FrspaiereCaracter"/>
    <w:uiPriority w:val="2"/>
    <w:qFormat/>
    <w:rsid w:val="005D168F"/>
    <w:rPr>
      <w:sz w:val="36"/>
    </w:rPr>
  </w:style>
  <w:style w:type="character" w:customStyle="1" w:styleId="FrspaiereCaracter">
    <w:name w:val="Fără spațiere Caracter"/>
    <w:aliases w:val="18 Caracter,xFără spațiere Caracter"/>
    <w:link w:val="Frspaiere"/>
    <w:uiPriority w:val="2"/>
    <w:rsid w:val="005D168F"/>
    <w:rPr>
      <w:rFonts w:ascii="Times New Roman" w:eastAsia="Batang" w:hAnsi="Times New Roman" w:cs="Times New Roman"/>
      <w:sz w:val="36"/>
      <w:lang w:bidi="en-US"/>
    </w:rPr>
  </w:style>
  <w:style w:type="character" w:customStyle="1" w:styleId="FontStyle183">
    <w:name w:val="Font Style183"/>
    <w:rsid w:val="005D168F"/>
    <w:rPr>
      <w:rFonts w:ascii="Candara" w:hAnsi="Candara" w:cs="Candara"/>
      <w:b/>
      <w:bCs/>
      <w:sz w:val="32"/>
      <w:szCs w:val="32"/>
    </w:rPr>
  </w:style>
  <w:style w:type="character" w:customStyle="1" w:styleId="FontStyle184">
    <w:name w:val="Font Style184"/>
    <w:rsid w:val="005D168F"/>
    <w:rPr>
      <w:rFonts w:ascii="Book Antiqua" w:hAnsi="Book Antiqua" w:cs="Book Antiqua"/>
      <w:sz w:val="30"/>
      <w:szCs w:val="30"/>
    </w:rPr>
  </w:style>
  <w:style w:type="character" w:customStyle="1" w:styleId="FontStyle186">
    <w:name w:val="Font Style186"/>
    <w:rsid w:val="005D168F"/>
    <w:rPr>
      <w:rFonts w:ascii="Times New Roman" w:hAnsi="Times New Roman" w:cs="Times New Roman" w:hint="default"/>
      <w:b/>
      <w:bCs/>
      <w:i/>
      <w:iCs/>
      <w:spacing w:val="-10"/>
      <w:sz w:val="28"/>
      <w:szCs w:val="28"/>
    </w:rPr>
  </w:style>
  <w:style w:type="character" w:customStyle="1" w:styleId="FontStyle187">
    <w:name w:val="Font Style187"/>
    <w:rsid w:val="005D168F"/>
    <w:rPr>
      <w:rFonts w:ascii="Georgia" w:hAnsi="Georgia" w:cs="Georgia" w:hint="default"/>
      <w:sz w:val="18"/>
      <w:szCs w:val="18"/>
    </w:rPr>
  </w:style>
  <w:style w:type="character" w:customStyle="1" w:styleId="FontStyle188">
    <w:name w:val="Font Style188"/>
    <w:rsid w:val="005D168F"/>
    <w:rPr>
      <w:rFonts w:ascii="Times New Roman" w:hAnsi="Times New Roman" w:cs="Times New Roman" w:hint="default"/>
      <w:sz w:val="36"/>
      <w:szCs w:val="36"/>
    </w:rPr>
  </w:style>
  <w:style w:type="character" w:customStyle="1" w:styleId="FontStyle194">
    <w:name w:val="Font Style194"/>
    <w:rsid w:val="005D168F"/>
    <w:rPr>
      <w:rFonts w:ascii="Book Antiqua" w:hAnsi="Book Antiqua" w:cs="Book Antiqua"/>
      <w:b/>
      <w:bCs/>
      <w:sz w:val="16"/>
      <w:szCs w:val="16"/>
    </w:rPr>
  </w:style>
  <w:style w:type="character" w:customStyle="1" w:styleId="FontStyle195">
    <w:name w:val="Font Style195"/>
    <w:rsid w:val="005D168F"/>
    <w:rPr>
      <w:rFonts w:ascii="Book Antiqua" w:hAnsi="Book Antiqua" w:cs="Book Antiqua"/>
      <w:b/>
      <w:bCs/>
      <w:sz w:val="20"/>
      <w:szCs w:val="20"/>
    </w:rPr>
  </w:style>
  <w:style w:type="character" w:customStyle="1" w:styleId="FontStyle196">
    <w:name w:val="Font Style196"/>
    <w:rsid w:val="005D168F"/>
    <w:rPr>
      <w:rFonts w:ascii="Book Antiqua" w:hAnsi="Book Antiqua" w:cs="Book Antiqua"/>
      <w:b/>
      <w:bCs/>
      <w:sz w:val="14"/>
      <w:szCs w:val="14"/>
    </w:rPr>
  </w:style>
  <w:style w:type="character" w:customStyle="1" w:styleId="FontStyle197">
    <w:name w:val="Font Style197"/>
    <w:rsid w:val="005D168F"/>
    <w:rPr>
      <w:rFonts w:ascii="Times New Roman" w:hAnsi="Times New Roman" w:cs="Times New Roman" w:hint="default"/>
      <w:spacing w:val="20"/>
      <w:sz w:val="16"/>
      <w:szCs w:val="16"/>
    </w:rPr>
  </w:style>
  <w:style w:type="character" w:customStyle="1" w:styleId="FontStyle201">
    <w:name w:val="Font Style201"/>
    <w:rsid w:val="005D168F"/>
    <w:rPr>
      <w:rFonts w:ascii="Book Antiqua" w:hAnsi="Book Antiqua" w:cs="Book Antiqua"/>
      <w:i/>
      <w:iCs/>
      <w:sz w:val="16"/>
      <w:szCs w:val="16"/>
    </w:rPr>
  </w:style>
  <w:style w:type="character" w:customStyle="1" w:styleId="FontStyle203">
    <w:name w:val="Font Style203"/>
    <w:rsid w:val="005D168F"/>
    <w:rPr>
      <w:rFonts w:ascii="Book Antiqua" w:hAnsi="Book Antiqua" w:cs="Book Antiqua"/>
      <w:b/>
      <w:bCs/>
      <w:sz w:val="14"/>
      <w:szCs w:val="14"/>
    </w:rPr>
  </w:style>
  <w:style w:type="character" w:customStyle="1" w:styleId="FontStyle215">
    <w:name w:val="Font Style215"/>
    <w:rsid w:val="005D168F"/>
    <w:rPr>
      <w:rFonts w:ascii="Book Antiqua" w:hAnsi="Book Antiqua" w:cs="Book Antiqua"/>
      <w:b/>
      <w:bCs/>
      <w:sz w:val="16"/>
      <w:szCs w:val="16"/>
    </w:rPr>
  </w:style>
  <w:style w:type="character" w:customStyle="1" w:styleId="FontStyle218">
    <w:name w:val="Font Style218"/>
    <w:rsid w:val="005D168F"/>
    <w:rPr>
      <w:rFonts w:ascii="Book Antiqua" w:hAnsi="Book Antiqua" w:cs="Book Antiqua"/>
      <w:sz w:val="14"/>
      <w:szCs w:val="14"/>
    </w:rPr>
  </w:style>
  <w:style w:type="character" w:styleId="Hyperlink">
    <w:name w:val="Hyperlink"/>
    <w:uiPriority w:val="99"/>
    <w:unhideWhenUsed/>
    <w:rsid w:val="005D168F"/>
    <w:rPr>
      <w:color w:val="0000FF"/>
      <w:u w:val="single"/>
    </w:rPr>
  </w:style>
  <w:style w:type="character" w:styleId="HyperlinkParcurs">
    <w:name w:val="FollowedHyperlink"/>
    <w:uiPriority w:val="99"/>
    <w:unhideWhenUsed/>
    <w:rsid w:val="005D168F"/>
    <w:rPr>
      <w:color w:val="800080"/>
      <w:u w:val="single"/>
    </w:rPr>
  </w:style>
  <w:style w:type="paragraph" w:styleId="Legend">
    <w:name w:val="caption"/>
    <w:basedOn w:val="Normal"/>
    <w:next w:val="Normal"/>
    <w:uiPriority w:val="35"/>
    <w:semiHidden/>
    <w:unhideWhenUsed/>
    <w:qFormat/>
    <w:rsid w:val="005D168F"/>
    <w:rPr>
      <w:caps/>
      <w:spacing w:val="10"/>
      <w:sz w:val="18"/>
      <w:szCs w:val="18"/>
    </w:rPr>
  </w:style>
  <w:style w:type="paragraph" w:styleId="Listcumarcatori">
    <w:name w:val="List Bullet"/>
    <w:basedOn w:val="Normal"/>
    <w:uiPriority w:val="99"/>
    <w:unhideWhenUsed/>
    <w:rsid w:val="005D168F"/>
  </w:style>
  <w:style w:type="paragraph" w:styleId="Listparagraf">
    <w:name w:val="List Paragraph"/>
    <w:basedOn w:val="Normal"/>
    <w:uiPriority w:val="33"/>
    <w:qFormat/>
    <w:rsid w:val="005D168F"/>
    <w:pPr>
      <w:ind w:left="720"/>
    </w:pPr>
  </w:style>
  <w:style w:type="character" w:styleId="Numrdepagin">
    <w:name w:val="page number"/>
    <w:basedOn w:val="Fontdeparagrafimplicit"/>
    <w:uiPriority w:val="99"/>
    <w:unhideWhenUsed/>
    <w:rsid w:val="005D168F"/>
  </w:style>
  <w:style w:type="paragraph" w:customStyle="1" w:styleId="Paragrafcentrat">
    <w:name w:val="Paragraf centrat"/>
    <w:basedOn w:val="Normal"/>
    <w:link w:val="ParagrafcentratCaracter"/>
    <w:qFormat/>
    <w:rsid w:val="005D168F"/>
    <w:pPr>
      <w:ind w:firstLine="0"/>
      <w:jc w:val="center"/>
    </w:pPr>
    <w:rPr>
      <w:rFonts w:cs="Cambria Math"/>
    </w:rPr>
  </w:style>
  <w:style w:type="character" w:customStyle="1" w:styleId="ParagrafcentratCaracter">
    <w:name w:val="Paragraf centrat Caracter"/>
    <w:link w:val="Paragrafcentrat"/>
    <w:rsid w:val="005D168F"/>
    <w:rPr>
      <w:rFonts w:ascii="Times New Roman" w:eastAsia="Batang" w:hAnsi="Times New Roman" w:cs="Cambria Math"/>
      <w:sz w:val="24"/>
      <w:lang w:bidi="en-US"/>
    </w:rPr>
  </w:style>
  <w:style w:type="paragraph" w:styleId="Plandocument">
    <w:name w:val="Document Map"/>
    <w:basedOn w:val="Normal"/>
    <w:link w:val="PlandocumentCaracter"/>
    <w:uiPriority w:val="99"/>
    <w:unhideWhenUsed/>
    <w:rsid w:val="005D168F"/>
    <w:rPr>
      <w:rFonts w:ascii="Tahoma" w:hAnsi="Tahoma" w:cs="Tahoma"/>
      <w:sz w:val="16"/>
      <w:szCs w:val="16"/>
    </w:rPr>
  </w:style>
  <w:style w:type="character" w:customStyle="1" w:styleId="PlandocumentCaracter">
    <w:name w:val="Plan document Caracter"/>
    <w:link w:val="Plandocument"/>
    <w:uiPriority w:val="99"/>
    <w:rsid w:val="005D168F"/>
    <w:rPr>
      <w:rFonts w:ascii="Tahoma" w:eastAsia="Batang" w:hAnsi="Tahoma" w:cs="Tahoma"/>
      <w:sz w:val="16"/>
      <w:szCs w:val="16"/>
      <w:lang w:bidi="en-US"/>
    </w:rPr>
  </w:style>
  <w:style w:type="character" w:styleId="Referinnotdefinal">
    <w:name w:val="endnote reference"/>
    <w:uiPriority w:val="99"/>
    <w:unhideWhenUsed/>
    <w:rsid w:val="005D168F"/>
    <w:rPr>
      <w:vertAlign w:val="superscript"/>
    </w:rPr>
  </w:style>
  <w:style w:type="character" w:styleId="Referinnotdesubsol">
    <w:name w:val="footnote reference"/>
    <w:aliases w:val="notă de subsol text"/>
    <w:uiPriority w:val="99"/>
    <w:unhideWhenUsed/>
    <w:rsid w:val="005D168F"/>
    <w:rPr>
      <w:vertAlign w:val="superscript"/>
    </w:rPr>
  </w:style>
  <w:style w:type="character" w:styleId="Referireintens">
    <w:name w:val="Intense Reference"/>
    <w:uiPriority w:val="32"/>
    <w:qFormat/>
    <w:rsid w:val="005D168F"/>
    <w:rPr>
      <w:rFonts w:ascii="Calibri" w:eastAsia="Times New Roman" w:hAnsi="Calibri" w:cs="Times New Roman"/>
      <w:b/>
      <w:bCs/>
      <w:i/>
      <w:iCs/>
      <w:color w:val="622423"/>
    </w:rPr>
  </w:style>
  <w:style w:type="character" w:styleId="Referiresubtil">
    <w:name w:val="Subtle Reference"/>
    <w:uiPriority w:val="31"/>
    <w:qFormat/>
    <w:rsid w:val="005D168F"/>
    <w:rPr>
      <w:rFonts w:ascii="Calibri" w:eastAsia="Times New Roman" w:hAnsi="Calibri" w:cs="Times New Roman"/>
      <w:i/>
      <w:iCs/>
      <w:color w:val="622423"/>
    </w:rPr>
  </w:style>
  <w:style w:type="character" w:styleId="Robust">
    <w:name w:val="Strong"/>
    <w:uiPriority w:val="22"/>
    <w:qFormat/>
    <w:rsid w:val="005D168F"/>
    <w:rPr>
      <w:b/>
      <w:bCs/>
      <w:color w:val="943634"/>
      <w:spacing w:val="5"/>
    </w:rPr>
  </w:style>
  <w:style w:type="character" w:customStyle="1" w:styleId="Titlu1Caracter">
    <w:name w:val="Titlu 1 Caracter"/>
    <w:aliases w:val="MAICA DOMNULUI Caracter,TITLU 1 MAICA DOMNULUI Caracter"/>
    <w:link w:val="Titlu1"/>
    <w:uiPriority w:val="1"/>
    <w:rsid w:val="005D168F"/>
    <w:rPr>
      <w:rFonts w:ascii="Times New Roman" w:eastAsia="Batang" w:hAnsi="Times New Roman" w:cs="Times New Roman"/>
      <w:caps/>
      <w:color w:val="632423"/>
      <w:spacing w:val="20"/>
      <w:sz w:val="24"/>
      <w:szCs w:val="24"/>
      <w:lang w:bidi="en-US"/>
    </w:rPr>
  </w:style>
  <w:style w:type="paragraph" w:customStyle="1" w:styleId="StilTitlu1MAICADOMNULUILatinArial">
    <w:name w:val="Stil Titlu 1MAICA DOMNULUI + (Latin) Arial"/>
    <w:basedOn w:val="Titlu1"/>
    <w:uiPriority w:val="10"/>
    <w:rsid w:val="005D168F"/>
    <w:pPr>
      <w:numPr>
        <w:numId w:val="0"/>
      </w:numPr>
    </w:pPr>
    <w:rPr>
      <w:rFonts w:ascii="Arial" w:hAnsi="Arial"/>
    </w:rPr>
  </w:style>
  <w:style w:type="paragraph" w:customStyle="1" w:styleId="Style1">
    <w:name w:val="Style1"/>
    <w:basedOn w:val="Normal"/>
    <w:rsid w:val="005D168F"/>
    <w:pPr>
      <w:widowControl w:val="0"/>
      <w:autoSpaceDE w:val="0"/>
      <w:autoSpaceDN w:val="0"/>
      <w:adjustRightInd w:val="0"/>
      <w:spacing w:line="384" w:lineRule="exact"/>
    </w:pPr>
    <w:rPr>
      <w:rFonts w:ascii="Candara" w:eastAsia="Times New Roman" w:hAnsi="Candara"/>
      <w:szCs w:val="24"/>
      <w:lang w:val="ru-RU" w:eastAsia="ru-RU" w:bidi="ar-SA"/>
    </w:rPr>
  </w:style>
  <w:style w:type="paragraph" w:customStyle="1" w:styleId="Style135">
    <w:name w:val="Style135"/>
    <w:basedOn w:val="Normal"/>
    <w:rsid w:val="005D168F"/>
    <w:pPr>
      <w:widowControl w:val="0"/>
      <w:autoSpaceDE w:val="0"/>
      <w:autoSpaceDN w:val="0"/>
      <w:adjustRightInd w:val="0"/>
      <w:spacing w:line="251" w:lineRule="exact"/>
      <w:ind w:firstLine="288"/>
    </w:pPr>
    <w:rPr>
      <w:rFonts w:ascii="Candara" w:eastAsia="Times New Roman" w:hAnsi="Candara"/>
      <w:szCs w:val="24"/>
      <w:lang w:val="ru-RU" w:eastAsia="ru-RU" w:bidi="ar-SA"/>
    </w:rPr>
  </w:style>
  <w:style w:type="paragraph" w:customStyle="1" w:styleId="Style16">
    <w:name w:val="Style16"/>
    <w:basedOn w:val="Normal"/>
    <w:rsid w:val="005D168F"/>
    <w:pPr>
      <w:widowControl w:val="0"/>
      <w:autoSpaceDE w:val="0"/>
      <w:autoSpaceDN w:val="0"/>
      <w:adjustRightInd w:val="0"/>
      <w:jc w:val="left"/>
    </w:pPr>
    <w:rPr>
      <w:rFonts w:ascii="Candara" w:eastAsia="Times New Roman" w:hAnsi="Candara"/>
      <w:szCs w:val="24"/>
      <w:lang w:val="ru-RU" w:eastAsia="ru-RU" w:bidi="ar-SA"/>
    </w:rPr>
  </w:style>
  <w:style w:type="paragraph" w:customStyle="1" w:styleId="Style2">
    <w:name w:val="Style2"/>
    <w:basedOn w:val="Normal"/>
    <w:rsid w:val="005D168F"/>
    <w:pPr>
      <w:widowControl w:val="0"/>
      <w:autoSpaceDE w:val="0"/>
      <w:autoSpaceDN w:val="0"/>
      <w:adjustRightInd w:val="0"/>
      <w:jc w:val="left"/>
    </w:pPr>
    <w:rPr>
      <w:rFonts w:ascii="Candara" w:eastAsia="Times New Roman" w:hAnsi="Candara"/>
      <w:szCs w:val="24"/>
      <w:lang w:val="ru-RU" w:eastAsia="ru-RU" w:bidi="ar-SA"/>
    </w:rPr>
  </w:style>
  <w:style w:type="paragraph" w:customStyle="1" w:styleId="Style3">
    <w:name w:val="Style3"/>
    <w:basedOn w:val="Normal"/>
    <w:rsid w:val="005D168F"/>
    <w:pPr>
      <w:widowControl w:val="0"/>
      <w:autoSpaceDE w:val="0"/>
      <w:autoSpaceDN w:val="0"/>
      <w:adjustRightInd w:val="0"/>
      <w:jc w:val="left"/>
    </w:pPr>
    <w:rPr>
      <w:rFonts w:ascii="Candara" w:eastAsia="Times New Roman" w:hAnsi="Candara"/>
      <w:szCs w:val="24"/>
      <w:lang w:val="ru-RU" w:eastAsia="ru-RU" w:bidi="ar-SA"/>
    </w:rPr>
  </w:style>
  <w:style w:type="paragraph" w:customStyle="1" w:styleId="Style30">
    <w:name w:val="Style30"/>
    <w:basedOn w:val="Normal"/>
    <w:rsid w:val="005D168F"/>
    <w:pPr>
      <w:widowControl w:val="0"/>
      <w:autoSpaceDE w:val="0"/>
      <w:autoSpaceDN w:val="0"/>
      <w:adjustRightInd w:val="0"/>
      <w:spacing w:line="239" w:lineRule="exact"/>
      <w:ind w:firstLine="418"/>
    </w:pPr>
    <w:rPr>
      <w:rFonts w:ascii="Candara" w:eastAsia="Times New Roman" w:hAnsi="Candara"/>
      <w:szCs w:val="24"/>
      <w:lang w:val="ru-RU" w:eastAsia="ru-RU" w:bidi="ar-SA"/>
    </w:rPr>
  </w:style>
  <w:style w:type="paragraph" w:customStyle="1" w:styleId="Style4">
    <w:name w:val="Style4"/>
    <w:basedOn w:val="Normal"/>
    <w:rsid w:val="005D168F"/>
    <w:pPr>
      <w:widowControl w:val="0"/>
      <w:autoSpaceDE w:val="0"/>
      <w:autoSpaceDN w:val="0"/>
      <w:adjustRightInd w:val="0"/>
      <w:spacing w:line="293" w:lineRule="exact"/>
      <w:ind w:firstLine="773"/>
      <w:jc w:val="left"/>
    </w:pPr>
    <w:rPr>
      <w:rFonts w:ascii="Candara" w:eastAsia="Times New Roman" w:hAnsi="Candara"/>
      <w:szCs w:val="24"/>
      <w:lang w:val="ru-RU" w:eastAsia="ru-RU" w:bidi="ar-SA"/>
    </w:rPr>
  </w:style>
  <w:style w:type="paragraph" w:customStyle="1" w:styleId="Style43">
    <w:name w:val="Style43"/>
    <w:basedOn w:val="Normal"/>
    <w:rsid w:val="005D168F"/>
    <w:pPr>
      <w:widowControl w:val="0"/>
      <w:autoSpaceDE w:val="0"/>
      <w:autoSpaceDN w:val="0"/>
      <w:adjustRightInd w:val="0"/>
      <w:spacing w:line="237" w:lineRule="exact"/>
      <w:ind w:firstLine="437"/>
    </w:pPr>
    <w:rPr>
      <w:rFonts w:ascii="Candara" w:eastAsia="Times New Roman" w:hAnsi="Candara"/>
      <w:szCs w:val="24"/>
      <w:lang w:val="ru-RU" w:eastAsia="ru-RU" w:bidi="ar-SA"/>
    </w:rPr>
  </w:style>
  <w:style w:type="paragraph" w:customStyle="1" w:styleId="Style46">
    <w:name w:val="Style46"/>
    <w:basedOn w:val="Normal"/>
    <w:rsid w:val="005D168F"/>
    <w:pPr>
      <w:widowControl w:val="0"/>
      <w:autoSpaceDE w:val="0"/>
      <w:autoSpaceDN w:val="0"/>
      <w:adjustRightInd w:val="0"/>
      <w:spacing w:line="242" w:lineRule="exact"/>
      <w:ind w:firstLine="528"/>
    </w:pPr>
    <w:rPr>
      <w:rFonts w:ascii="Candara" w:eastAsia="Times New Roman" w:hAnsi="Candara"/>
      <w:szCs w:val="24"/>
      <w:lang w:val="ru-RU" w:eastAsia="ru-RU" w:bidi="ar-SA"/>
    </w:rPr>
  </w:style>
  <w:style w:type="paragraph" w:customStyle="1" w:styleId="Style5">
    <w:name w:val="Style5"/>
    <w:basedOn w:val="Normal"/>
    <w:rsid w:val="005D168F"/>
    <w:pPr>
      <w:widowControl w:val="0"/>
      <w:autoSpaceDE w:val="0"/>
      <w:autoSpaceDN w:val="0"/>
      <w:adjustRightInd w:val="0"/>
      <w:jc w:val="left"/>
    </w:pPr>
    <w:rPr>
      <w:rFonts w:ascii="Candara" w:eastAsia="Times New Roman" w:hAnsi="Candara"/>
      <w:szCs w:val="24"/>
      <w:lang w:val="ru-RU" w:eastAsia="ru-RU" w:bidi="ar-SA"/>
    </w:rPr>
  </w:style>
  <w:style w:type="paragraph" w:customStyle="1" w:styleId="Style61">
    <w:name w:val="Style61"/>
    <w:basedOn w:val="Normal"/>
    <w:rsid w:val="005D168F"/>
    <w:pPr>
      <w:widowControl w:val="0"/>
      <w:autoSpaceDE w:val="0"/>
      <w:autoSpaceDN w:val="0"/>
      <w:adjustRightInd w:val="0"/>
      <w:spacing w:line="235" w:lineRule="exact"/>
      <w:ind w:firstLine="432"/>
    </w:pPr>
    <w:rPr>
      <w:rFonts w:ascii="Candara" w:eastAsia="Times New Roman" w:hAnsi="Candara"/>
      <w:szCs w:val="24"/>
      <w:lang w:val="ru-RU" w:eastAsia="ru-RU" w:bidi="ar-SA"/>
    </w:rPr>
  </w:style>
  <w:style w:type="paragraph" w:styleId="Subsol">
    <w:name w:val="footer"/>
    <w:basedOn w:val="Normal"/>
    <w:link w:val="SubsolCaracter"/>
    <w:uiPriority w:val="99"/>
    <w:unhideWhenUsed/>
    <w:rsid w:val="005D168F"/>
    <w:pPr>
      <w:tabs>
        <w:tab w:val="center" w:pos="4536"/>
        <w:tab w:val="right" w:pos="9072"/>
      </w:tabs>
    </w:pPr>
  </w:style>
  <w:style w:type="character" w:customStyle="1" w:styleId="SubsolCaracter">
    <w:name w:val="Subsol Caracter"/>
    <w:link w:val="Subsol"/>
    <w:uiPriority w:val="99"/>
    <w:rsid w:val="005D168F"/>
    <w:rPr>
      <w:rFonts w:ascii="Times New Roman" w:eastAsia="Batang" w:hAnsi="Times New Roman" w:cs="Times New Roman"/>
      <w:sz w:val="24"/>
      <w:lang w:bidi="en-US"/>
    </w:rPr>
  </w:style>
  <w:style w:type="paragraph" w:styleId="Subtitlu">
    <w:name w:val="Subtitle"/>
    <w:basedOn w:val="Normal"/>
    <w:next w:val="Normal"/>
    <w:link w:val="SubtitluCaracter"/>
    <w:uiPriority w:val="11"/>
    <w:qFormat/>
    <w:rsid w:val="005D168F"/>
    <w:pPr>
      <w:spacing w:after="560"/>
    </w:pPr>
    <w:rPr>
      <w:caps/>
      <w:spacing w:val="20"/>
      <w:sz w:val="18"/>
      <w:szCs w:val="18"/>
    </w:rPr>
  </w:style>
  <w:style w:type="character" w:customStyle="1" w:styleId="SubtitluCaracter">
    <w:name w:val="Subtitlu Caracter"/>
    <w:link w:val="Subtitlu"/>
    <w:uiPriority w:val="11"/>
    <w:rsid w:val="005D168F"/>
    <w:rPr>
      <w:rFonts w:ascii="Times New Roman" w:eastAsia="Batang" w:hAnsi="Times New Roman" w:cs="Times New Roman"/>
      <w:caps/>
      <w:spacing w:val="20"/>
      <w:sz w:val="18"/>
      <w:szCs w:val="18"/>
      <w:lang w:bidi="en-US"/>
    </w:rPr>
  </w:style>
  <w:style w:type="paragraph" w:styleId="TextnBalon">
    <w:name w:val="Balloon Text"/>
    <w:basedOn w:val="Normal"/>
    <w:link w:val="TextnBalonCaracter"/>
    <w:rsid w:val="005D168F"/>
    <w:rPr>
      <w:rFonts w:ascii="Tahoma" w:hAnsi="Tahoma" w:cs="Tahoma"/>
      <w:sz w:val="16"/>
      <w:szCs w:val="16"/>
    </w:rPr>
  </w:style>
  <w:style w:type="character" w:customStyle="1" w:styleId="TextnBalonCaracter">
    <w:name w:val="Text în Balon Caracter"/>
    <w:link w:val="TextnBalon"/>
    <w:rsid w:val="005D168F"/>
    <w:rPr>
      <w:rFonts w:ascii="Tahoma" w:eastAsia="Batang" w:hAnsi="Tahoma" w:cs="Tahoma"/>
      <w:sz w:val="16"/>
      <w:szCs w:val="16"/>
      <w:lang w:bidi="en-US"/>
    </w:rPr>
  </w:style>
  <w:style w:type="paragraph" w:styleId="Textnotdefinal">
    <w:name w:val="endnote text"/>
    <w:basedOn w:val="Normal"/>
    <w:link w:val="TextnotdefinalCaracter"/>
    <w:uiPriority w:val="99"/>
    <w:unhideWhenUsed/>
    <w:rsid w:val="005D168F"/>
    <w:rPr>
      <w:sz w:val="20"/>
      <w:szCs w:val="20"/>
    </w:rPr>
  </w:style>
  <w:style w:type="character" w:customStyle="1" w:styleId="TextnotdefinalCaracter">
    <w:name w:val="Text notă de final Caracter"/>
    <w:link w:val="Textnotdefinal"/>
    <w:uiPriority w:val="99"/>
    <w:rsid w:val="005D168F"/>
    <w:rPr>
      <w:rFonts w:ascii="Times New Roman" w:eastAsia="Batang" w:hAnsi="Times New Roman" w:cs="Times New Roman"/>
      <w:sz w:val="20"/>
      <w:szCs w:val="20"/>
      <w:lang w:bidi="en-US"/>
    </w:rPr>
  </w:style>
  <w:style w:type="paragraph" w:styleId="Textnotdesubsol">
    <w:name w:val="footnote text"/>
    <w:basedOn w:val="Normal"/>
    <w:link w:val="TextnotdesubsolCaracter"/>
    <w:uiPriority w:val="99"/>
    <w:unhideWhenUsed/>
    <w:rsid w:val="005D168F"/>
    <w:rPr>
      <w:sz w:val="20"/>
      <w:szCs w:val="20"/>
    </w:rPr>
  </w:style>
  <w:style w:type="character" w:customStyle="1" w:styleId="TextnotdesubsolCaracter">
    <w:name w:val="Text notă de subsol Caracter"/>
    <w:link w:val="Textnotdesubsol"/>
    <w:uiPriority w:val="99"/>
    <w:rsid w:val="005D168F"/>
    <w:rPr>
      <w:rFonts w:ascii="Times New Roman" w:eastAsia="Batang" w:hAnsi="Times New Roman" w:cs="Times New Roman"/>
      <w:sz w:val="20"/>
      <w:szCs w:val="20"/>
      <w:lang w:bidi="en-US"/>
    </w:rPr>
  </w:style>
  <w:style w:type="paragraph" w:styleId="Titlu">
    <w:name w:val="Title"/>
    <w:basedOn w:val="Normal"/>
    <w:next w:val="Normal"/>
    <w:link w:val="TitluCaracter"/>
    <w:uiPriority w:val="10"/>
    <w:qFormat/>
    <w:rsid w:val="005D168F"/>
    <w:pPr>
      <w:pBdr>
        <w:top w:val="dotted" w:sz="2" w:space="1" w:color="632423"/>
        <w:bottom w:val="dotted" w:sz="2" w:space="6" w:color="632423"/>
      </w:pBdr>
      <w:spacing w:before="500" w:after="300"/>
    </w:pPr>
    <w:rPr>
      <w:caps/>
      <w:color w:val="632423"/>
      <w:spacing w:val="50"/>
      <w:sz w:val="44"/>
      <w:szCs w:val="44"/>
    </w:rPr>
  </w:style>
  <w:style w:type="character" w:customStyle="1" w:styleId="TitluCaracter">
    <w:name w:val="Titlu Caracter"/>
    <w:link w:val="Titlu"/>
    <w:uiPriority w:val="10"/>
    <w:rsid w:val="005D168F"/>
    <w:rPr>
      <w:rFonts w:ascii="Times New Roman" w:eastAsia="Batang" w:hAnsi="Times New Roman" w:cs="Times New Roman"/>
      <w:caps/>
      <w:color w:val="632423"/>
      <w:spacing w:val="50"/>
      <w:sz w:val="44"/>
      <w:szCs w:val="44"/>
      <w:lang w:bidi="en-US"/>
    </w:rPr>
  </w:style>
  <w:style w:type="character" w:customStyle="1" w:styleId="Titlu1Caracter1">
    <w:name w:val="Titlu 1 Caracter1"/>
    <w:aliases w:val="MAICA DOMNULUI Caracter1,TITLU 1 MAICA DOMNULUI Caracter1"/>
    <w:uiPriority w:val="1"/>
    <w:rsid w:val="005D168F"/>
    <w:rPr>
      <w:rFonts w:ascii="Cambria" w:eastAsia="Times New Roman" w:hAnsi="Cambria" w:cs="Mangal"/>
      <w:b/>
      <w:bCs/>
      <w:color w:val="365F91"/>
      <w:sz w:val="28"/>
      <w:szCs w:val="28"/>
      <w:lang w:eastAsia="en-US" w:bidi="en-US"/>
    </w:rPr>
  </w:style>
  <w:style w:type="character" w:customStyle="1" w:styleId="Titlu2Caracter1">
    <w:name w:val="Titlu 2 Caracter1"/>
    <w:aliases w:val="SF. IOAN BOTEZĂTORUL Caracter1"/>
    <w:uiPriority w:val="1"/>
    <w:semiHidden/>
    <w:rsid w:val="005D168F"/>
    <w:rPr>
      <w:rFonts w:ascii="Cambria" w:eastAsia="Times New Roman" w:hAnsi="Cambria" w:cs="Mangal"/>
      <w:b/>
      <w:bCs/>
      <w:color w:val="4F81BD"/>
      <w:sz w:val="26"/>
      <w:szCs w:val="26"/>
      <w:lang w:eastAsia="en-US" w:bidi="en-US"/>
    </w:rPr>
  </w:style>
  <w:style w:type="character" w:customStyle="1" w:styleId="Titlu2Caracter">
    <w:name w:val="Titlu 2 Caracter"/>
    <w:aliases w:val="SF. IOAN BOTEZĂTORUL Caracter"/>
    <w:link w:val="Titlu2"/>
    <w:uiPriority w:val="1"/>
    <w:rsid w:val="005D168F"/>
    <w:rPr>
      <w:rFonts w:ascii="Times New Roman" w:eastAsia="Batang" w:hAnsi="Times New Roman" w:cs="Times New Roman"/>
      <w:caps/>
      <w:color w:val="632423"/>
      <w:spacing w:val="15"/>
      <w:sz w:val="24"/>
      <w:szCs w:val="24"/>
      <w:lang w:bidi="en-US"/>
    </w:rPr>
  </w:style>
  <w:style w:type="character" w:customStyle="1" w:styleId="Titlu3Caracter">
    <w:name w:val="Titlu 3 Caracter"/>
    <w:aliases w:val="TOŢI SFINŢII Caracter"/>
    <w:link w:val="Titlu3"/>
    <w:uiPriority w:val="1"/>
    <w:rsid w:val="005D168F"/>
    <w:rPr>
      <w:rFonts w:ascii="Times New Roman" w:eastAsia="Batang" w:hAnsi="Times New Roman" w:cs="Times New Roman"/>
      <w:caps/>
      <w:color w:val="622423"/>
      <w:sz w:val="24"/>
      <w:szCs w:val="24"/>
      <w:lang w:bidi="en-US"/>
    </w:rPr>
  </w:style>
  <w:style w:type="character" w:customStyle="1" w:styleId="Titlu4Caracter">
    <w:name w:val="Titlu 4 Caracter"/>
    <w:link w:val="Titlu4"/>
    <w:uiPriority w:val="9"/>
    <w:rsid w:val="005D168F"/>
    <w:rPr>
      <w:rFonts w:ascii="Times New Roman" w:eastAsia="Batang" w:hAnsi="Times New Roman" w:cs="Times New Roman"/>
      <w:caps/>
      <w:color w:val="622423"/>
      <w:spacing w:val="10"/>
      <w:sz w:val="24"/>
      <w:lang w:bidi="en-US"/>
    </w:rPr>
  </w:style>
  <w:style w:type="character" w:customStyle="1" w:styleId="Titlu5Caracter">
    <w:name w:val="Titlu 5 Caracter"/>
    <w:link w:val="Titlu5"/>
    <w:uiPriority w:val="9"/>
    <w:rsid w:val="005D168F"/>
    <w:rPr>
      <w:rFonts w:ascii="Times New Roman" w:eastAsia="Batang" w:hAnsi="Times New Roman" w:cs="Times New Roman"/>
      <w:color w:val="622423"/>
      <w:spacing w:val="10"/>
      <w:sz w:val="24"/>
      <w:lang w:bidi="en-US"/>
    </w:rPr>
  </w:style>
  <w:style w:type="character" w:customStyle="1" w:styleId="Titlu6Caracter">
    <w:name w:val="Titlu 6 Caracter"/>
    <w:link w:val="Titlu6"/>
    <w:uiPriority w:val="9"/>
    <w:rsid w:val="005D168F"/>
    <w:rPr>
      <w:rFonts w:ascii="Times New Roman" w:eastAsia="Batang" w:hAnsi="Times New Roman" w:cs="Times New Roman"/>
      <w:caps/>
      <w:color w:val="943634"/>
      <w:spacing w:val="10"/>
      <w:sz w:val="24"/>
      <w:lang w:bidi="en-US"/>
    </w:rPr>
  </w:style>
  <w:style w:type="character" w:customStyle="1" w:styleId="Titlu7Caracter">
    <w:name w:val="Titlu 7 Caracter"/>
    <w:link w:val="Titlu7"/>
    <w:uiPriority w:val="9"/>
    <w:rsid w:val="005D168F"/>
    <w:rPr>
      <w:rFonts w:ascii="Times New Roman" w:eastAsia="Batang" w:hAnsi="Times New Roman" w:cs="Times New Roman"/>
      <w:i/>
      <w:iCs/>
      <w:caps/>
      <w:color w:val="943634"/>
      <w:spacing w:val="10"/>
      <w:sz w:val="24"/>
      <w:lang w:bidi="en-US"/>
    </w:rPr>
  </w:style>
  <w:style w:type="character" w:customStyle="1" w:styleId="Titlu8Caracter">
    <w:name w:val="Titlu 8 Caracter"/>
    <w:link w:val="Titlu8"/>
    <w:uiPriority w:val="9"/>
    <w:rsid w:val="005D168F"/>
    <w:rPr>
      <w:rFonts w:ascii="Times New Roman" w:eastAsia="Batang" w:hAnsi="Times New Roman" w:cs="Times New Roman"/>
      <w:caps/>
      <w:spacing w:val="10"/>
      <w:sz w:val="24"/>
      <w:szCs w:val="20"/>
      <w:lang w:bidi="en-US"/>
    </w:rPr>
  </w:style>
  <w:style w:type="character" w:customStyle="1" w:styleId="Titlu9Caracter">
    <w:name w:val="Titlu 9 Caracter"/>
    <w:link w:val="Titlu9"/>
    <w:uiPriority w:val="9"/>
    <w:rsid w:val="005D168F"/>
    <w:rPr>
      <w:rFonts w:ascii="Times New Roman" w:eastAsia="Batang" w:hAnsi="Times New Roman" w:cs="Times New Roman"/>
      <w:i/>
      <w:iCs/>
      <w:caps/>
      <w:spacing w:val="10"/>
      <w:sz w:val="20"/>
      <w:szCs w:val="20"/>
      <w:lang w:bidi="en-US"/>
    </w:rPr>
  </w:style>
  <w:style w:type="paragraph" w:styleId="Titlucuprins">
    <w:name w:val="TOC Heading"/>
    <w:basedOn w:val="Titlu1"/>
    <w:next w:val="Normal"/>
    <w:uiPriority w:val="39"/>
    <w:unhideWhenUsed/>
    <w:qFormat/>
    <w:rsid w:val="005D168F"/>
    <w:pPr>
      <w:numPr>
        <w:numId w:val="0"/>
      </w:numPr>
      <w:outlineLvl w:val="9"/>
    </w:pPr>
  </w:style>
  <w:style w:type="character" w:styleId="Titlulcrii">
    <w:name w:val="Book Title"/>
    <w:uiPriority w:val="33"/>
    <w:qFormat/>
    <w:rsid w:val="005D168F"/>
    <w:rPr>
      <w:caps/>
      <w:color w:val="622423"/>
      <w:spacing w:val="5"/>
      <w:u w:color="622423"/>
    </w:rPr>
  </w:style>
  <w:style w:type="paragraph" w:customStyle="1" w:styleId="Tez">
    <w:name w:val="Teză"/>
    <w:basedOn w:val="Normal"/>
    <w:link w:val="TezCaracter"/>
    <w:qFormat/>
    <w:rsid w:val="005D168F"/>
    <w:pPr>
      <w:spacing w:before="0" w:after="0"/>
      <w:ind w:firstLine="284"/>
      <w:contextualSpacing/>
    </w:pPr>
    <w:rPr>
      <w:szCs w:val="24"/>
    </w:rPr>
  </w:style>
  <w:style w:type="character" w:customStyle="1" w:styleId="TezCaracter">
    <w:name w:val="Teză Caracter"/>
    <w:link w:val="Tez"/>
    <w:rsid w:val="005D168F"/>
    <w:rPr>
      <w:rFonts w:ascii="Times New Roman" w:eastAsia="Batang" w:hAnsi="Times New Roman" w:cs="Times New Roman"/>
      <w:sz w:val="24"/>
      <w:szCs w:val="24"/>
      <w:lang w:bidi="en-US"/>
    </w:rPr>
  </w:style>
  <w:style w:type="numbering" w:customStyle="1" w:styleId="AVA11">
    <w:name w:val="#AVA11"/>
    <w:uiPriority w:val="99"/>
    <w:rsid w:val="005D168F"/>
  </w:style>
  <w:style w:type="numbering" w:customStyle="1" w:styleId="AVA111">
    <w:name w:val="#AVA111"/>
    <w:uiPriority w:val="99"/>
    <w:rsid w:val="005D168F"/>
  </w:style>
  <w:style w:type="numbering" w:customStyle="1" w:styleId="AVA112">
    <w:name w:val="#AVA112"/>
    <w:uiPriority w:val="99"/>
    <w:rsid w:val="005D168F"/>
  </w:style>
  <w:style w:type="numbering" w:customStyle="1" w:styleId="AVA12">
    <w:name w:val="#AVA12"/>
    <w:uiPriority w:val="99"/>
    <w:rsid w:val="005D168F"/>
  </w:style>
  <w:style w:type="numbering" w:customStyle="1" w:styleId="AVA121">
    <w:name w:val="#AVA121"/>
    <w:uiPriority w:val="99"/>
    <w:rsid w:val="005D168F"/>
  </w:style>
  <w:style w:type="numbering" w:customStyle="1" w:styleId="AVA1211">
    <w:name w:val="#AVA1211"/>
    <w:uiPriority w:val="99"/>
    <w:rsid w:val="005D168F"/>
  </w:style>
  <w:style w:type="numbering" w:customStyle="1" w:styleId="AVA12111">
    <w:name w:val="#AVA12111"/>
    <w:uiPriority w:val="99"/>
    <w:rsid w:val="005D168F"/>
  </w:style>
  <w:style w:type="numbering" w:customStyle="1" w:styleId="AVA13">
    <w:name w:val="#AVA13"/>
    <w:uiPriority w:val="99"/>
    <w:rsid w:val="005D168F"/>
    <w:pPr>
      <w:numPr>
        <w:numId w:val="7"/>
      </w:numPr>
    </w:pPr>
  </w:style>
  <w:style w:type="numbering" w:customStyle="1" w:styleId="AVA14">
    <w:name w:val="#AVA14"/>
    <w:uiPriority w:val="99"/>
    <w:rsid w:val="005D168F"/>
  </w:style>
  <w:style w:type="numbering" w:customStyle="1" w:styleId="AVA2">
    <w:name w:val="#AVA2"/>
    <w:uiPriority w:val="99"/>
    <w:rsid w:val="005D168F"/>
  </w:style>
  <w:style w:type="numbering" w:customStyle="1" w:styleId="AVA21">
    <w:name w:val="#AVA21"/>
    <w:uiPriority w:val="99"/>
    <w:rsid w:val="005D168F"/>
  </w:style>
  <w:style w:type="numbering" w:customStyle="1" w:styleId="AVA3">
    <w:name w:val="#AVA3"/>
    <w:uiPriority w:val="99"/>
    <w:rsid w:val="005D168F"/>
  </w:style>
  <w:style w:type="numbering" w:customStyle="1" w:styleId="AVA4">
    <w:name w:val="#AVA4"/>
    <w:uiPriority w:val="99"/>
    <w:rsid w:val="005D168F"/>
  </w:style>
  <w:style w:type="numbering" w:customStyle="1" w:styleId="AVA5">
    <w:name w:val="#AVA5"/>
    <w:uiPriority w:val="99"/>
    <w:rsid w:val="005D168F"/>
  </w:style>
  <w:style w:type="numbering" w:customStyle="1" w:styleId="AVA6">
    <w:name w:val="#AVA6"/>
    <w:uiPriority w:val="99"/>
    <w:rsid w:val="005D168F"/>
  </w:style>
  <w:style w:type="numbering" w:customStyle="1" w:styleId="AVA7">
    <w:name w:val="#AVA7"/>
    <w:uiPriority w:val="99"/>
    <w:rsid w:val="005D168F"/>
  </w:style>
  <w:style w:type="paragraph" w:styleId="Bibliografie">
    <w:name w:val="Bibliography"/>
    <w:basedOn w:val="Normal"/>
    <w:next w:val="Normal"/>
    <w:uiPriority w:val="37"/>
    <w:unhideWhenUsed/>
    <w:rsid w:val="005D168F"/>
  </w:style>
  <w:style w:type="character" w:customStyle="1" w:styleId="Bodytext32">
    <w:name w:val="Body text (32)"/>
    <w:rsid w:val="005D168F"/>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o-RO" w:eastAsia="ro-RO" w:bidi="ro-RO"/>
    </w:rPr>
  </w:style>
  <w:style w:type="character" w:customStyle="1" w:styleId="BodytextItalic">
    <w:name w:val="Body text + Italic"/>
    <w:aliases w:val="Spacing 0 pt,Footnote (49) + 7 pt,Header or footer (6) + 8 pt"/>
    <w:rsid w:val="005D168F"/>
    <w:rPr>
      <w:rFonts w:ascii="Times New Roman" w:eastAsia="Times New Roman" w:hAnsi="Times New Roman"/>
      <w:i/>
      <w:iCs/>
      <w:color w:val="000000"/>
      <w:spacing w:val="-7"/>
      <w:w w:val="100"/>
      <w:position w:val="0"/>
      <w:shd w:val="clear" w:color="auto" w:fill="FFFFFF"/>
      <w:lang w:val="ro-RO" w:eastAsia="ro-RO" w:bidi="ro-RO"/>
    </w:rPr>
  </w:style>
  <w:style w:type="paragraph" w:customStyle="1" w:styleId="Citattez">
    <w:name w:val="Citat teză"/>
    <w:basedOn w:val="Normal"/>
    <w:link w:val="CitattezCaracter"/>
    <w:qFormat/>
    <w:rsid w:val="005D168F"/>
    <w:pPr>
      <w:spacing w:before="120" w:after="120"/>
      <w:ind w:left="567" w:right="567" w:firstLine="284"/>
      <w:contextualSpacing/>
    </w:pPr>
    <w:rPr>
      <w:rFonts w:eastAsia="Calibri"/>
      <w:i/>
      <w:iCs/>
      <w:szCs w:val="24"/>
    </w:rPr>
  </w:style>
  <w:style w:type="character" w:customStyle="1" w:styleId="CitattezCaracter">
    <w:name w:val="Citat teză Caracter"/>
    <w:link w:val="Citattez"/>
    <w:rsid w:val="005D168F"/>
    <w:rPr>
      <w:rFonts w:ascii="Times New Roman" w:hAnsi="Times New Roman" w:cs="Times New Roman"/>
      <w:i/>
      <w:iCs/>
      <w:sz w:val="24"/>
      <w:szCs w:val="24"/>
      <w:lang w:bidi="en-US"/>
    </w:rPr>
  </w:style>
  <w:style w:type="paragraph" w:customStyle="1" w:styleId="clearfix">
    <w:name w:val="clearfix"/>
    <w:basedOn w:val="Normal"/>
    <w:rsid w:val="005D168F"/>
    <w:pPr>
      <w:spacing w:before="100" w:beforeAutospacing="1" w:after="100" w:afterAutospacing="1"/>
      <w:ind w:firstLine="0"/>
      <w:jc w:val="left"/>
    </w:pPr>
    <w:rPr>
      <w:rFonts w:eastAsia="Times New Roman"/>
      <w:szCs w:val="24"/>
      <w:lang w:eastAsia="ro-RO" w:bidi="sa-IN"/>
    </w:rPr>
  </w:style>
  <w:style w:type="paragraph" w:styleId="Corptext3">
    <w:name w:val="Body Text 3"/>
    <w:basedOn w:val="Normal"/>
    <w:link w:val="Corptext3Caracter"/>
    <w:semiHidden/>
    <w:rsid w:val="005D168F"/>
    <w:pPr>
      <w:spacing w:before="0" w:after="0"/>
      <w:ind w:left="1191" w:hanging="1191"/>
      <w:contextualSpacing/>
      <w:jc w:val="left"/>
    </w:pPr>
    <w:rPr>
      <w:rFonts w:eastAsia="Times New Roman"/>
      <w:spacing w:val="8"/>
      <w:kern w:val="16"/>
      <w:sz w:val="22"/>
      <w:szCs w:val="20"/>
      <w:lang w:bidi="ar-SA"/>
    </w:rPr>
  </w:style>
  <w:style w:type="character" w:customStyle="1" w:styleId="Corptext3Caracter">
    <w:name w:val="Corp text 3 Caracter"/>
    <w:link w:val="Corptext3"/>
    <w:semiHidden/>
    <w:rsid w:val="005D168F"/>
    <w:rPr>
      <w:rFonts w:ascii="Times New Roman" w:eastAsia="Times New Roman" w:hAnsi="Times New Roman" w:cs="Times New Roman"/>
      <w:spacing w:val="8"/>
      <w:kern w:val="16"/>
      <w:szCs w:val="20"/>
      <w:lang w:bidi="ar-SA"/>
    </w:rPr>
  </w:style>
  <w:style w:type="paragraph" w:customStyle="1" w:styleId="Corptext1">
    <w:name w:val="Corp text1"/>
    <w:basedOn w:val="Normal"/>
    <w:link w:val="Bodytext"/>
    <w:rsid w:val="005D168F"/>
    <w:pPr>
      <w:widowControl w:val="0"/>
      <w:shd w:val="clear" w:color="auto" w:fill="FFFFFF"/>
      <w:spacing w:before="2280" w:after="0" w:line="288" w:lineRule="exact"/>
      <w:ind w:firstLine="0"/>
      <w:contextualSpacing/>
      <w:jc w:val="center"/>
    </w:pPr>
    <w:rPr>
      <w:rFonts w:eastAsia="Times New Roman"/>
      <w:spacing w:val="6"/>
      <w:sz w:val="20"/>
      <w:szCs w:val="20"/>
      <w:lang w:eastAsia="ro-RO" w:bidi="he-IL"/>
    </w:rPr>
  </w:style>
  <w:style w:type="character" w:customStyle="1" w:styleId="Bodytext">
    <w:name w:val="Body text_"/>
    <w:link w:val="Corptext1"/>
    <w:locked/>
    <w:rsid w:val="005D168F"/>
    <w:rPr>
      <w:rFonts w:ascii="Times New Roman" w:eastAsia="Times New Roman" w:hAnsi="Times New Roman" w:cs="Times New Roman"/>
      <w:spacing w:val="6"/>
      <w:sz w:val="20"/>
      <w:szCs w:val="20"/>
      <w:shd w:val="clear" w:color="auto" w:fill="FFFFFF"/>
      <w:lang w:eastAsia="ro-RO"/>
    </w:rPr>
  </w:style>
  <w:style w:type="paragraph" w:customStyle="1" w:styleId="Corptext14">
    <w:name w:val="Corp text14"/>
    <w:basedOn w:val="Normal"/>
    <w:rsid w:val="005D168F"/>
    <w:pPr>
      <w:widowControl w:val="0"/>
      <w:shd w:val="clear" w:color="auto" w:fill="FFFFFF"/>
      <w:spacing w:before="0" w:after="0" w:line="259" w:lineRule="exact"/>
      <w:ind w:firstLine="0"/>
      <w:jc w:val="center"/>
    </w:pPr>
    <w:rPr>
      <w:rFonts w:eastAsia="Times New Roman"/>
      <w:sz w:val="20"/>
      <w:szCs w:val="20"/>
      <w:lang w:bidi="he-IL"/>
    </w:rPr>
  </w:style>
  <w:style w:type="character" w:customStyle="1" w:styleId="Corptext2">
    <w:name w:val="Corp text2"/>
    <w:rsid w:val="005D168F"/>
    <w:rPr>
      <w:rFonts w:ascii="Times New Roman" w:eastAsia="Times New Roman" w:hAnsi="Times New Roman" w:cs="Times New Roman"/>
      <w:color w:val="000000"/>
      <w:spacing w:val="3"/>
      <w:w w:val="100"/>
      <w:position w:val="0"/>
      <w:sz w:val="24"/>
      <w:szCs w:val="24"/>
      <w:shd w:val="clear" w:color="auto" w:fill="FFFFFF"/>
      <w:lang w:val="ro-RO" w:eastAsia="ro-RO" w:bidi="ro-RO"/>
    </w:rPr>
  </w:style>
  <w:style w:type="paragraph" w:customStyle="1" w:styleId="Corptext30">
    <w:name w:val="Corp text3"/>
    <w:basedOn w:val="Normal"/>
    <w:rsid w:val="005D168F"/>
    <w:pPr>
      <w:widowControl w:val="0"/>
      <w:shd w:val="clear" w:color="auto" w:fill="FFFFFF"/>
      <w:spacing w:before="0" w:after="360" w:line="211" w:lineRule="exact"/>
      <w:ind w:firstLine="0"/>
    </w:pPr>
    <w:rPr>
      <w:rFonts w:eastAsia="Times New Roman"/>
      <w:sz w:val="18"/>
      <w:szCs w:val="18"/>
      <w:lang w:bidi="he-IL"/>
    </w:rPr>
  </w:style>
  <w:style w:type="character" w:customStyle="1" w:styleId="Corptext5">
    <w:name w:val="Corp text5"/>
    <w:basedOn w:val="Bodytext"/>
    <w:rsid w:val="005D168F"/>
    <w:rPr>
      <w:rFonts w:ascii="Times New Roman" w:eastAsia="Times New Roman" w:hAnsi="Times New Roman" w:cs="Times New Roman"/>
      <w:color w:val="000000"/>
      <w:spacing w:val="0"/>
      <w:w w:val="100"/>
      <w:position w:val="0"/>
      <w:sz w:val="20"/>
      <w:szCs w:val="20"/>
      <w:shd w:val="clear" w:color="auto" w:fill="FFFFFF"/>
      <w:lang w:val="ro-RO" w:eastAsia="ro-RO" w:bidi="ro-RO"/>
    </w:rPr>
  </w:style>
  <w:style w:type="paragraph" w:styleId="Cuprins2">
    <w:name w:val="toc 2"/>
    <w:basedOn w:val="Normal"/>
    <w:next w:val="Normal"/>
    <w:autoRedefine/>
    <w:uiPriority w:val="39"/>
    <w:unhideWhenUsed/>
    <w:qFormat/>
    <w:rsid w:val="005D168F"/>
    <w:pPr>
      <w:spacing w:before="240"/>
      <w:jc w:val="left"/>
    </w:pPr>
    <w:rPr>
      <w:rFonts w:asciiTheme="minorHAnsi" w:hAnsiTheme="minorHAnsi" w:cstheme="minorHAnsi"/>
      <w:b/>
      <w:bCs/>
      <w:sz w:val="20"/>
      <w:szCs w:val="20"/>
    </w:rPr>
  </w:style>
  <w:style w:type="paragraph" w:styleId="Cuprins3">
    <w:name w:val="toc 3"/>
    <w:basedOn w:val="Normal"/>
    <w:next w:val="Normal"/>
    <w:autoRedefine/>
    <w:uiPriority w:val="39"/>
    <w:unhideWhenUsed/>
    <w:qFormat/>
    <w:rsid w:val="005D168F"/>
    <w:pPr>
      <w:ind w:left="280"/>
      <w:jc w:val="left"/>
    </w:pPr>
    <w:rPr>
      <w:rFonts w:asciiTheme="minorHAnsi" w:hAnsiTheme="minorHAnsi" w:cstheme="minorHAnsi"/>
      <w:sz w:val="20"/>
      <w:szCs w:val="20"/>
    </w:rPr>
  </w:style>
  <w:style w:type="paragraph" w:styleId="Cuprins4">
    <w:name w:val="toc 4"/>
    <w:basedOn w:val="Normal"/>
    <w:next w:val="Normal"/>
    <w:autoRedefine/>
    <w:uiPriority w:val="39"/>
    <w:unhideWhenUsed/>
    <w:rsid w:val="005D168F"/>
    <w:pPr>
      <w:ind w:left="560"/>
      <w:jc w:val="left"/>
    </w:pPr>
    <w:rPr>
      <w:rFonts w:asciiTheme="minorHAnsi" w:hAnsiTheme="minorHAnsi" w:cstheme="minorHAnsi"/>
      <w:sz w:val="20"/>
      <w:szCs w:val="20"/>
    </w:rPr>
  </w:style>
  <w:style w:type="paragraph" w:styleId="Cuprins5">
    <w:name w:val="toc 5"/>
    <w:basedOn w:val="Normal"/>
    <w:next w:val="Normal"/>
    <w:autoRedefine/>
    <w:uiPriority w:val="39"/>
    <w:unhideWhenUsed/>
    <w:rsid w:val="005D168F"/>
    <w:pPr>
      <w:ind w:left="840"/>
      <w:jc w:val="left"/>
    </w:pPr>
    <w:rPr>
      <w:rFonts w:asciiTheme="minorHAnsi" w:hAnsiTheme="minorHAnsi" w:cstheme="minorHAnsi"/>
      <w:sz w:val="20"/>
      <w:szCs w:val="20"/>
    </w:rPr>
  </w:style>
  <w:style w:type="paragraph" w:styleId="Cuprins6">
    <w:name w:val="toc 6"/>
    <w:basedOn w:val="Normal"/>
    <w:next w:val="Normal"/>
    <w:autoRedefine/>
    <w:uiPriority w:val="39"/>
    <w:unhideWhenUsed/>
    <w:rsid w:val="005D168F"/>
    <w:pPr>
      <w:ind w:left="1120"/>
      <w:jc w:val="left"/>
    </w:pPr>
    <w:rPr>
      <w:rFonts w:asciiTheme="minorHAnsi" w:hAnsiTheme="minorHAnsi" w:cstheme="minorHAnsi"/>
      <w:sz w:val="20"/>
      <w:szCs w:val="20"/>
    </w:rPr>
  </w:style>
  <w:style w:type="paragraph" w:styleId="Cuprins7">
    <w:name w:val="toc 7"/>
    <w:basedOn w:val="Normal"/>
    <w:next w:val="Normal"/>
    <w:autoRedefine/>
    <w:uiPriority w:val="39"/>
    <w:unhideWhenUsed/>
    <w:rsid w:val="005D168F"/>
    <w:pPr>
      <w:ind w:left="1400"/>
      <w:jc w:val="left"/>
    </w:pPr>
    <w:rPr>
      <w:rFonts w:asciiTheme="minorHAnsi" w:hAnsiTheme="minorHAnsi" w:cstheme="minorHAnsi"/>
      <w:sz w:val="20"/>
      <w:szCs w:val="20"/>
    </w:rPr>
  </w:style>
  <w:style w:type="paragraph" w:styleId="Cuprins8">
    <w:name w:val="toc 8"/>
    <w:basedOn w:val="Normal"/>
    <w:next w:val="Normal"/>
    <w:autoRedefine/>
    <w:uiPriority w:val="39"/>
    <w:unhideWhenUsed/>
    <w:rsid w:val="005D168F"/>
    <w:pPr>
      <w:ind w:left="1680"/>
      <w:jc w:val="left"/>
    </w:pPr>
    <w:rPr>
      <w:rFonts w:asciiTheme="minorHAnsi" w:hAnsiTheme="minorHAnsi" w:cstheme="minorHAnsi"/>
      <w:sz w:val="20"/>
      <w:szCs w:val="20"/>
    </w:rPr>
  </w:style>
  <w:style w:type="paragraph" w:styleId="Cuprins9">
    <w:name w:val="toc 9"/>
    <w:basedOn w:val="Normal"/>
    <w:next w:val="Normal"/>
    <w:autoRedefine/>
    <w:uiPriority w:val="39"/>
    <w:unhideWhenUsed/>
    <w:rsid w:val="005D168F"/>
    <w:pPr>
      <w:ind w:left="1960"/>
      <w:jc w:val="left"/>
    </w:pPr>
    <w:rPr>
      <w:rFonts w:asciiTheme="minorHAnsi" w:hAnsiTheme="minorHAnsi" w:cstheme="minorHAnsi"/>
      <w:sz w:val="20"/>
      <w:szCs w:val="20"/>
    </w:rPr>
  </w:style>
  <w:style w:type="numbering" w:customStyle="1" w:styleId="FrListare1">
    <w:name w:val="Fără Listare1"/>
    <w:next w:val="FrListare"/>
    <w:uiPriority w:val="99"/>
    <w:semiHidden/>
    <w:unhideWhenUsed/>
    <w:rsid w:val="005D168F"/>
  </w:style>
  <w:style w:type="character" w:customStyle="1" w:styleId="Footnote">
    <w:name w:val="Footnote"/>
    <w:basedOn w:val="Fontdeparagrafimplicit"/>
    <w:rsid w:val="005D168F"/>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lang w:val="ro-RO" w:eastAsia="ro-RO" w:bidi="ro-RO"/>
    </w:rPr>
  </w:style>
  <w:style w:type="character" w:customStyle="1" w:styleId="Footnote3">
    <w:name w:val="Footnote (3)"/>
    <w:basedOn w:val="Fontdeparagrafimplicit"/>
    <w:rsid w:val="005D168F"/>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fr-FR" w:eastAsia="fr-FR" w:bidi="fr-FR"/>
    </w:rPr>
  </w:style>
  <w:style w:type="character" w:customStyle="1" w:styleId="Footnote3NotItalic">
    <w:name w:val="Footnote (3) + Not Italic"/>
    <w:basedOn w:val="Fontdeparagrafimplicit"/>
    <w:rsid w:val="005D168F"/>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customStyle="1" w:styleId="FootnoteItalic">
    <w:name w:val="Footnote + Italic"/>
    <w:basedOn w:val="Fontdeparagrafimplicit"/>
    <w:rsid w:val="005D168F"/>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customStyle="1" w:styleId="mw-editsection">
    <w:name w:val="mw-editsection"/>
    <w:basedOn w:val="Fontdeparagrafimplicit"/>
    <w:rsid w:val="005D168F"/>
  </w:style>
  <w:style w:type="character" w:customStyle="1" w:styleId="mw-editsection-bracket">
    <w:name w:val="mw-editsection-bracket"/>
    <w:basedOn w:val="Fontdeparagrafimplicit"/>
    <w:rsid w:val="005D168F"/>
  </w:style>
  <w:style w:type="character" w:customStyle="1" w:styleId="mw-headline">
    <w:name w:val="mw-headline"/>
    <w:basedOn w:val="Fontdeparagrafimplicit"/>
    <w:rsid w:val="005D168F"/>
  </w:style>
  <w:style w:type="paragraph" w:styleId="NormalWeb">
    <w:name w:val="Normal (Web)"/>
    <w:basedOn w:val="Normal"/>
    <w:unhideWhenUsed/>
    <w:rsid w:val="005D168F"/>
    <w:pPr>
      <w:spacing w:before="100" w:beforeAutospacing="1" w:afterAutospacing="1"/>
      <w:ind w:firstLine="0"/>
      <w:jc w:val="left"/>
    </w:pPr>
    <w:rPr>
      <w:rFonts w:eastAsia="Times New Roman"/>
      <w:szCs w:val="24"/>
      <w:lang w:eastAsia="ro-RO" w:bidi="he-IL"/>
    </w:rPr>
  </w:style>
  <w:style w:type="paragraph" w:customStyle="1" w:styleId="Notetez">
    <w:name w:val="Note teză"/>
    <w:basedOn w:val="Normal"/>
    <w:link w:val="NotetezCaracter"/>
    <w:qFormat/>
    <w:rsid w:val="005D168F"/>
    <w:pPr>
      <w:tabs>
        <w:tab w:val="left" w:pos="9072"/>
      </w:tabs>
      <w:ind w:right="-1" w:firstLine="284"/>
      <w:contextualSpacing/>
    </w:pPr>
    <w:rPr>
      <w:rFonts w:eastAsia="Calibri"/>
      <w:sz w:val="20"/>
      <w:szCs w:val="20"/>
    </w:rPr>
  </w:style>
  <w:style w:type="character" w:customStyle="1" w:styleId="NotetezCaracter">
    <w:name w:val="Note teză Caracter"/>
    <w:link w:val="Notetez"/>
    <w:rsid w:val="005D168F"/>
    <w:rPr>
      <w:rFonts w:ascii="Times New Roman" w:hAnsi="Times New Roman" w:cs="Times New Roman"/>
      <w:sz w:val="20"/>
      <w:szCs w:val="20"/>
      <w:lang w:bidi="en-US"/>
    </w:rPr>
  </w:style>
  <w:style w:type="character" w:styleId="Textsubstituent">
    <w:name w:val="Placeholder Text"/>
    <w:basedOn w:val="Fontdeparagrafimplicit"/>
    <w:uiPriority w:val="99"/>
    <w:semiHidden/>
    <w:rsid w:val="005D168F"/>
    <w:rPr>
      <w:color w:val="808080"/>
    </w:rPr>
  </w:style>
  <w:style w:type="numbering" w:customStyle="1" w:styleId="AVA1111">
    <w:name w:val="#AVA1111"/>
    <w:uiPriority w:val="99"/>
    <w:rsid w:val="005D168F"/>
    <w:pPr>
      <w:numPr>
        <w:numId w:val="1"/>
      </w:numPr>
    </w:pPr>
  </w:style>
  <w:style w:type="numbering" w:customStyle="1" w:styleId="AVA11111">
    <w:name w:val="#AVA11111"/>
    <w:uiPriority w:val="99"/>
    <w:rsid w:val="005D168F"/>
  </w:style>
  <w:style w:type="numbering" w:customStyle="1" w:styleId="AVA1121">
    <w:name w:val="#AVA1121"/>
    <w:uiPriority w:val="99"/>
    <w:rsid w:val="005D168F"/>
  </w:style>
  <w:style w:type="numbering" w:customStyle="1" w:styleId="AVA113">
    <w:name w:val="#AVA113"/>
    <w:uiPriority w:val="99"/>
    <w:rsid w:val="005D168F"/>
    <w:pPr>
      <w:numPr>
        <w:numId w:val="3"/>
      </w:numPr>
    </w:pPr>
  </w:style>
  <w:style w:type="numbering" w:customStyle="1" w:styleId="AVA121111">
    <w:name w:val="#AVA121111"/>
    <w:uiPriority w:val="99"/>
    <w:rsid w:val="005D168F"/>
  </w:style>
  <w:style w:type="numbering" w:customStyle="1" w:styleId="AVA1211111">
    <w:name w:val="#AVA1211111"/>
    <w:uiPriority w:val="99"/>
    <w:rsid w:val="005D168F"/>
  </w:style>
  <w:style w:type="numbering" w:customStyle="1" w:styleId="AVA12112">
    <w:name w:val="#AVA12112"/>
    <w:uiPriority w:val="99"/>
    <w:rsid w:val="005D168F"/>
    <w:pPr>
      <w:numPr>
        <w:numId w:val="4"/>
      </w:numPr>
    </w:pPr>
  </w:style>
  <w:style w:type="numbering" w:customStyle="1" w:styleId="AVA1212">
    <w:name w:val="#AVA1212"/>
    <w:uiPriority w:val="99"/>
    <w:rsid w:val="005D168F"/>
    <w:pPr>
      <w:numPr>
        <w:numId w:val="5"/>
      </w:numPr>
    </w:pPr>
  </w:style>
  <w:style w:type="numbering" w:customStyle="1" w:styleId="AVA122">
    <w:name w:val="#AVA122"/>
    <w:uiPriority w:val="99"/>
    <w:rsid w:val="005D168F"/>
    <w:pPr>
      <w:numPr>
        <w:numId w:val="6"/>
      </w:numPr>
    </w:pPr>
  </w:style>
  <w:style w:type="numbering" w:customStyle="1" w:styleId="AVA131">
    <w:name w:val="#AVA131"/>
    <w:uiPriority w:val="99"/>
    <w:rsid w:val="005D168F"/>
  </w:style>
  <w:style w:type="numbering" w:customStyle="1" w:styleId="AVA141">
    <w:name w:val="#AVA141"/>
    <w:uiPriority w:val="99"/>
    <w:rsid w:val="005D168F"/>
    <w:pPr>
      <w:numPr>
        <w:numId w:val="9"/>
      </w:numPr>
    </w:pPr>
  </w:style>
  <w:style w:type="numbering" w:customStyle="1" w:styleId="AVA15">
    <w:name w:val="#AVA15"/>
    <w:uiPriority w:val="99"/>
    <w:rsid w:val="005D168F"/>
    <w:pPr>
      <w:numPr>
        <w:numId w:val="10"/>
      </w:numPr>
    </w:pPr>
  </w:style>
  <w:style w:type="numbering" w:customStyle="1" w:styleId="AVA211">
    <w:name w:val="#AVA211"/>
    <w:uiPriority w:val="99"/>
    <w:rsid w:val="005D168F"/>
  </w:style>
  <w:style w:type="numbering" w:customStyle="1" w:styleId="AVA2111">
    <w:name w:val="#AVA2111"/>
    <w:uiPriority w:val="99"/>
    <w:rsid w:val="005D168F"/>
  </w:style>
  <w:style w:type="numbering" w:customStyle="1" w:styleId="AVA22">
    <w:name w:val="#AVA22"/>
    <w:uiPriority w:val="99"/>
    <w:rsid w:val="005D168F"/>
    <w:pPr>
      <w:numPr>
        <w:numId w:val="11"/>
      </w:numPr>
    </w:pPr>
  </w:style>
  <w:style w:type="numbering" w:customStyle="1" w:styleId="AVA221">
    <w:name w:val="#AVA221"/>
    <w:uiPriority w:val="99"/>
    <w:rsid w:val="005D168F"/>
  </w:style>
  <w:style w:type="numbering" w:customStyle="1" w:styleId="AVA222">
    <w:name w:val="#AVA222"/>
    <w:uiPriority w:val="99"/>
    <w:rsid w:val="005D168F"/>
  </w:style>
  <w:style w:type="numbering" w:customStyle="1" w:styleId="AVA223">
    <w:name w:val="#AVA223"/>
    <w:uiPriority w:val="99"/>
    <w:rsid w:val="005D168F"/>
  </w:style>
  <w:style w:type="numbering" w:customStyle="1" w:styleId="AVA224">
    <w:name w:val="#AVA224"/>
    <w:uiPriority w:val="99"/>
    <w:rsid w:val="005D168F"/>
  </w:style>
  <w:style w:type="numbering" w:customStyle="1" w:styleId="AVA225">
    <w:name w:val="#AVA225"/>
    <w:uiPriority w:val="99"/>
    <w:rsid w:val="005D168F"/>
  </w:style>
  <w:style w:type="numbering" w:customStyle="1" w:styleId="AVA226">
    <w:name w:val="#AVA226"/>
    <w:uiPriority w:val="99"/>
    <w:rsid w:val="005D168F"/>
  </w:style>
  <w:style w:type="numbering" w:customStyle="1" w:styleId="AVA227">
    <w:name w:val="#AVA227"/>
    <w:uiPriority w:val="99"/>
    <w:rsid w:val="005D168F"/>
  </w:style>
  <w:style w:type="numbering" w:customStyle="1" w:styleId="AVA228">
    <w:name w:val="#AVA228"/>
    <w:uiPriority w:val="99"/>
    <w:rsid w:val="005D168F"/>
  </w:style>
  <w:style w:type="numbering" w:customStyle="1" w:styleId="AVA229">
    <w:name w:val="#AVA229"/>
    <w:uiPriority w:val="99"/>
    <w:rsid w:val="005D168F"/>
  </w:style>
  <w:style w:type="numbering" w:customStyle="1" w:styleId="AVA31">
    <w:name w:val="#AVA31"/>
    <w:uiPriority w:val="99"/>
    <w:rsid w:val="005D168F"/>
    <w:pPr>
      <w:numPr>
        <w:numId w:val="12"/>
      </w:numPr>
    </w:pPr>
  </w:style>
  <w:style w:type="numbering" w:customStyle="1" w:styleId="AVA311">
    <w:name w:val="#AVA311"/>
    <w:uiPriority w:val="99"/>
    <w:rsid w:val="005D168F"/>
  </w:style>
  <w:style w:type="numbering" w:customStyle="1" w:styleId="AVA41">
    <w:name w:val="#AVA41"/>
    <w:uiPriority w:val="99"/>
    <w:rsid w:val="005D168F"/>
  </w:style>
  <w:style w:type="numbering" w:customStyle="1" w:styleId="AVA51">
    <w:name w:val="#AVA51"/>
    <w:uiPriority w:val="99"/>
    <w:rsid w:val="005D168F"/>
    <w:pPr>
      <w:numPr>
        <w:numId w:val="13"/>
      </w:numPr>
    </w:pPr>
  </w:style>
  <w:style w:type="numbering" w:customStyle="1" w:styleId="AVA61">
    <w:name w:val="#AVA61"/>
    <w:uiPriority w:val="99"/>
    <w:rsid w:val="005D168F"/>
  </w:style>
  <w:style w:type="numbering" w:customStyle="1" w:styleId="AVA71">
    <w:name w:val="#AVA71"/>
    <w:uiPriority w:val="99"/>
    <w:rsid w:val="005D168F"/>
    <w:pPr>
      <w:numPr>
        <w:numId w:val="14"/>
      </w:numPr>
    </w:pPr>
  </w:style>
  <w:style w:type="numbering" w:customStyle="1" w:styleId="AVA8">
    <w:name w:val="#AVA8"/>
    <w:uiPriority w:val="99"/>
    <w:rsid w:val="005D168F"/>
  </w:style>
  <w:style w:type="character" w:customStyle="1" w:styleId="Bodytext32Italic">
    <w:name w:val="Body text (32) + Italic"/>
    <w:aliases w:val="Spacing 1 pt"/>
    <w:rsid w:val="005D168F"/>
    <w:rPr>
      <w:rFonts w:ascii="Times New Roman" w:eastAsia="Times New Roman" w:hAnsi="Times New Roman" w:cs="Times New Roman" w:hint="default"/>
      <w:b w:val="0"/>
      <w:bCs w:val="0"/>
      <w:i/>
      <w:iCs/>
      <w:smallCaps w:val="0"/>
      <w:strike w:val="0"/>
      <w:dstrike w:val="0"/>
      <w:color w:val="000000"/>
      <w:spacing w:val="30"/>
      <w:w w:val="100"/>
      <w:position w:val="0"/>
      <w:sz w:val="26"/>
      <w:szCs w:val="26"/>
      <w:u w:val="none"/>
      <w:effect w:val="none"/>
      <w:lang w:val="ro-RO" w:eastAsia="ro-RO" w:bidi="ro-RO"/>
    </w:rPr>
  </w:style>
  <w:style w:type="character" w:customStyle="1" w:styleId="A8">
    <w:name w:val="A8"/>
    <w:rsid w:val="005D168F"/>
    <w:rPr>
      <w:rFonts w:cs="Palatino"/>
      <w:color w:val="000000"/>
      <w:sz w:val="23"/>
      <w:szCs w:val="23"/>
    </w:rPr>
  </w:style>
  <w:style w:type="character" w:customStyle="1" w:styleId="A9">
    <w:name w:val="A9"/>
    <w:rsid w:val="005D168F"/>
    <w:rPr>
      <w:rFonts w:cs="Palatino"/>
      <w:color w:val="000000"/>
      <w:sz w:val="19"/>
      <w:szCs w:val="19"/>
    </w:rPr>
  </w:style>
  <w:style w:type="paragraph" w:customStyle="1" w:styleId="author">
    <w:name w:val="author"/>
    <w:basedOn w:val="Normal"/>
    <w:rsid w:val="005D168F"/>
    <w:pPr>
      <w:spacing w:before="100" w:beforeAutospacing="1" w:after="100" w:afterAutospacing="1"/>
    </w:pPr>
  </w:style>
  <w:style w:type="paragraph" w:customStyle="1" w:styleId="StilTitlu4LatinTimesNewRoman12ptInterlinie15r">
    <w:name w:val="Stil Titlu 4 + (Latin) Times New Roman 12 pt Interlinie:  1.5 râ..."/>
    <w:basedOn w:val="Titlu4"/>
    <w:rsid w:val="005D168F"/>
    <w:pPr>
      <w:spacing w:line="360" w:lineRule="auto"/>
    </w:pPr>
    <w:rPr>
      <w:rFonts w:eastAsia="Times New Roman"/>
      <w:caps w:val="0"/>
      <w:szCs w:val="24"/>
    </w:rPr>
  </w:style>
  <w:style w:type="paragraph" w:customStyle="1" w:styleId="StilTitlu4Stnga-dreaptaInterlinie15rnduri">
    <w:name w:val="Stil Titlu 4 + Stânga-dreapta Interlinie:  1.5 rânduri"/>
    <w:basedOn w:val="Titlu4"/>
    <w:rsid w:val="005D168F"/>
    <w:pPr>
      <w:spacing w:line="360" w:lineRule="auto"/>
    </w:pPr>
    <w:rPr>
      <w:rFonts w:asciiTheme="majorBidi" w:eastAsia="Times New Roman" w:hAnsiTheme="majorBidi"/>
      <w:caps w:val="0"/>
    </w:rPr>
  </w:style>
  <w:style w:type="paragraph" w:customStyle="1" w:styleId="StilTitlu4LatinTimesNewRomanLatin12ptStnga-drea">
    <w:name w:val="Stil Titlu 4 + (Latin) Times New Roman (Latin) 12 pt Stânga-drea..."/>
    <w:basedOn w:val="Titlu4"/>
    <w:rsid w:val="005D168F"/>
    <w:pPr>
      <w:spacing w:line="360" w:lineRule="auto"/>
    </w:pPr>
    <w:rPr>
      <w:rFonts w:eastAsia="Times New Roman"/>
    </w:rPr>
  </w:style>
  <w:style w:type="paragraph" w:customStyle="1" w:styleId="Citattezcomentat">
    <w:name w:val="Citat teză comentat"/>
    <w:basedOn w:val="Citattez"/>
    <w:link w:val="CitattezcomentatCaracter"/>
    <w:qFormat/>
    <w:rsid w:val="005D168F"/>
    <w:rPr>
      <w:i w:val="0"/>
    </w:rPr>
  </w:style>
  <w:style w:type="character" w:customStyle="1" w:styleId="CitattezcomentatCaracter">
    <w:name w:val="Citat teză comentat Caracter"/>
    <w:link w:val="Citattezcomentat"/>
    <w:rsid w:val="005D168F"/>
    <w:rPr>
      <w:rFonts w:ascii="Times New Roman" w:hAnsi="Times New Roman" w:cs="Times New Roman"/>
      <w:iCs/>
      <w:sz w:val="24"/>
      <w:szCs w:val="24"/>
      <w:lang w:bidi="en-US"/>
    </w:rPr>
  </w:style>
  <w:style w:type="paragraph" w:customStyle="1" w:styleId="SfinteIcoane">
    <w:name w:val="Sfinte Icoane"/>
    <w:basedOn w:val="Tez"/>
    <w:next w:val="Tez"/>
    <w:qFormat/>
    <w:rsid w:val="005D168F"/>
    <w:pPr>
      <w:ind w:firstLine="0"/>
      <w:jc w:val="center"/>
    </w:pPr>
    <w:rPr>
      <w:noProof/>
    </w:rPr>
  </w:style>
  <w:style w:type="numbering" w:customStyle="1" w:styleId="AVA10">
    <w:name w:val="#AVA10"/>
    <w:uiPriority w:val="99"/>
    <w:rsid w:val="005D168F"/>
  </w:style>
  <w:style w:type="numbering" w:customStyle="1" w:styleId="AVA111111">
    <w:name w:val="#AVA111111"/>
    <w:uiPriority w:val="99"/>
    <w:rsid w:val="005D168F"/>
  </w:style>
  <w:style w:type="numbering" w:customStyle="1" w:styleId="AVA11112">
    <w:name w:val="#AVA11112"/>
    <w:uiPriority w:val="99"/>
    <w:rsid w:val="005D168F"/>
  </w:style>
  <w:style w:type="numbering" w:customStyle="1" w:styleId="AVA1112">
    <w:name w:val="#AVA1112"/>
    <w:uiPriority w:val="99"/>
    <w:rsid w:val="005D168F"/>
  </w:style>
  <w:style w:type="numbering" w:customStyle="1" w:styleId="AVA11121">
    <w:name w:val="#AVA11121"/>
    <w:uiPriority w:val="99"/>
    <w:rsid w:val="005D168F"/>
  </w:style>
  <w:style w:type="numbering" w:customStyle="1" w:styleId="AVA1113">
    <w:name w:val="#AVA1113"/>
    <w:uiPriority w:val="99"/>
    <w:rsid w:val="005D168F"/>
  </w:style>
  <w:style w:type="numbering" w:customStyle="1" w:styleId="AVA11211">
    <w:name w:val="#AVA11211"/>
    <w:uiPriority w:val="99"/>
    <w:rsid w:val="005D168F"/>
  </w:style>
  <w:style w:type="numbering" w:customStyle="1" w:styleId="AVA1122">
    <w:name w:val="#AVA1122"/>
    <w:uiPriority w:val="99"/>
    <w:rsid w:val="005D168F"/>
    <w:pPr>
      <w:numPr>
        <w:numId w:val="2"/>
      </w:numPr>
    </w:pPr>
  </w:style>
  <w:style w:type="numbering" w:customStyle="1" w:styleId="AVA11221">
    <w:name w:val="#AVA11221"/>
    <w:uiPriority w:val="99"/>
    <w:rsid w:val="005D168F"/>
  </w:style>
  <w:style w:type="numbering" w:customStyle="1" w:styleId="AVA1123">
    <w:name w:val="#AVA1123"/>
    <w:uiPriority w:val="99"/>
    <w:rsid w:val="005D168F"/>
  </w:style>
  <w:style w:type="numbering" w:customStyle="1" w:styleId="AVA1131">
    <w:name w:val="#AVA1131"/>
    <w:uiPriority w:val="99"/>
    <w:rsid w:val="005D168F"/>
  </w:style>
  <w:style w:type="numbering" w:customStyle="1" w:styleId="AVA114">
    <w:name w:val="#AVA114"/>
    <w:uiPriority w:val="99"/>
    <w:rsid w:val="005D168F"/>
  </w:style>
  <w:style w:type="numbering" w:customStyle="1" w:styleId="AVA1141">
    <w:name w:val="#AVA1141"/>
    <w:uiPriority w:val="99"/>
    <w:rsid w:val="005D168F"/>
  </w:style>
  <w:style w:type="numbering" w:customStyle="1" w:styleId="AVA115">
    <w:name w:val="#AVA115"/>
    <w:uiPriority w:val="99"/>
    <w:rsid w:val="005D168F"/>
  </w:style>
  <w:style w:type="numbering" w:customStyle="1" w:styleId="AVA12111111">
    <w:name w:val="#AVA12111111"/>
    <w:uiPriority w:val="99"/>
    <w:rsid w:val="005D168F"/>
  </w:style>
  <w:style w:type="numbering" w:customStyle="1" w:styleId="AVA1211112">
    <w:name w:val="#AVA1211112"/>
    <w:uiPriority w:val="99"/>
    <w:rsid w:val="005D168F"/>
  </w:style>
  <w:style w:type="numbering" w:customStyle="1" w:styleId="AVA121112">
    <w:name w:val="#AVA121112"/>
    <w:uiPriority w:val="99"/>
    <w:rsid w:val="005D168F"/>
  </w:style>
  <w:style w:type="numbering" w:customStyle="1" w:styleId="AVA1211121">
    <w:name w:val="#AVA1211121"/>
    <w:uiPriority w:val="99"/>
    <w:rsid w:val="005D168F"/>
  </w:style>
  <w:style w:type="numbering" w:customStyle="1" w:styleId="AVA121113">
    <w:name w:val="#AVA121113"/>
    <w:uiPriority w:val="99"/>
    <w:rsid w:val="005D168F"/>
  </w:style>
  <w:style w:type="numbering" w:customStyle="1" w:styleId="AVA121121">
    <w:name w:val="#AVA121121"/>
    <w:uiPriority w:val="99"/>
    <w:rsid w:val="005D168F"/>
  </w:style>
  <w:style w:type="numbering" w:customStyle="1" w:styleId="AVA12113">
    <w:name w:val="#AVA12113"/>
    <w:uiPriority w:val="99"/>
    <w:rsid w:val="005D168F"/>
  </w:style>
  <w:style w:type="numbering" w:customStyle="1" w:styleId="AVA121131">
    <w:name w:val="#AVA121131"/>
    <w:uiPriority w:val="99"/>
    <w:rsid w:val="005D168F"/>
  </w:style>
  <w:style w:type="numbering" w:customStyle="1" w:styleId="AVA12114">
    <w:name w:val="#AVA12114"/>
    <w:uiPriority w:val="99"/>
    <w:rsid w:val="005D168F"/>
  </w:style>
  <w:style w:type="numbering" w:customStyle="1" w:styleId="AVA12121">
    <w:name w:val="#AVA12121"/>
    <w:uiPriority w:val="99"/>
    <w:rsid w:val="005D168F"/>
  </w:style>
  <w:style w:type="numbering" w:customStyle="1" w:styleId="AVA1213">
    <w:name w:val="#AVA1213"/>
    <w:uiPriority w:val="99"/>
    <w:rsid w:val="005D168F"/>
  </w:style>
  <w:style w:type="numbering" w:customStyle="1" w:styleId="AVA12131">
    <w:name w:val="#AVA12131"/>
    <w:uiPriority w:val="99"/>
    <w:rsid w:val="005D168F"/>
  </w:style>
  <w:style w:type="numbering" w:customStyle="1" w:styleId="AVA1214">
    <w:name w:val="#AVA1214"/>
    <w:uiPriority w:val="99"/>
    <w:rsid w:val="005D168F"/>
  </w:style>
  <w:style w:type="numbering" w:customStyle="1" w:styleId="AVA1221">
    <w:name w:val="#AVA1221"/>
    <w:uiPriority w:val="99"/>
    <w:rsid w:val="005D168F"/>
  </w:style>
  <w:style w:type="numbering" w:customStyle="1" w:styleId="AVA123">
    <w:name w:val="#AVA123"/>
    <w:uiPriority w:val="99"/>
    <w:rsid w:val="005D168F"/>
  </w:style>
  <w:style w:type="numbering" w:customStyle="1" w:styleId="AVA1231">
    <w:name w:val="#AVA1231"/>
    <w:uiPriority w:val="99"/>
    <w:rsid w:val="005D168F"/>
  </w:style>
  <w:style w:type="numbering" w:customStyle="1" w:styleId="AVA124">
    <w:name w:val="#AVA124"/>
    <w:uiPriority w:val="99"/>
    <w:rsid w:val="005D168F"/>
  </w:style>
  <w:style w:type="numbering" w:customStyle="1" w:styleId="AVA1311">
    <w:name w:val="#AVA1311"/>
    <w:uiPriority w:val="99"/>
    <w:rsid w:val="005D168F"/>
  </w:style>
  <w:style w:type="numbering" w:customStyle="1" w:styleId="AVA132">
    <w:name w:val="#AVA132"/>
    <w:uiPriority w:val="99"/>
    <w:rsid w:val="005D168F"/>
    <w:pPr>
      <w:numPr>
        <w:numId w:val="8"/>
      </w:numPr>
    </w:pPr>
  </w:style>
  <w:style w:type="numbering" w:customStyle="1" w:styleId="AVA1321">
    <w:name w:val="#AVA1321"/>
    <w:uiPriority w:val="99"/>
    <w:rsid w:val="005D168F"/>
  </w:style>
  <w:style w:type="numbering" w:customStyle="1" w:styleId="AVA133">
    <w:name w:val="#AVA133"/>
    <w:uiPriority w:val="99"/>
    <w:rsid w:val="005D168F"/>
  </w:style>
  <w:style w:type="numbering" w:customStyle="1" w:styleId="AVA1411">
    <w:name w:val="#AVA1411"/>
    <w:uiPriority w:val="99"/>
    <w:rsid w:val="005D168F"/>
  </w:style>
  <w:style w:type="numbering" w:customStyle="1" w:styleId="AVA142">
    <w:name w:val="#AVA142"/>
    <w:uiPriority w:val="99"/>
    <w:rsid w:val="005D168F"/>
  </w:style>
  <w:style w:type="numbering" w:customStyle="1" w:styleId="AVA1421">
    <w:name w:val="#AVA1421"/>
    <w:uiPriority w:val="99"/>
    <w:rsid w:val="005D168F"/>
  </w:style>
  <w:style w:type="numbering" w:customStyle="1" w:styleId="AVA143">
    <w:name w:val="#AVA143"/>
    <w:uiPriority w:val="99"/>
    <w:rsid w:val="005D168F"/>
  </w:style>
  <w:style w:type="numbering" w:customStyle="1" w:styleId="AVA151">
    <w:name w:val="#AVA151"/>
    <w:uiPriority w:val="99"/>
    <w:rsid w:val="005D168F"/>
  </w:style>
  <w:style w:type="numbering" w:customStyle="1" w:styleId="AVA16">
    <w:name w:val="#AVA16"/>
    <w:uiPriority w:val="99"/>
    <w:rsid w:val="005D168F"/>
  </w:style>
  <w:style w:type="numbering" w:customStyle="1" w:styleId="AVA161">
    <w:name w:val="#AVA161"/>
    <w:uiPriority w:val="99"/>
    <w:rsid w:val="005D168F"/>
  </w:style>
  <w:style w:type="numbering" w:customStyle="1" w:styleId="AVA17">
    <w:name w:val="#AVA17"/>
    <w:uiPriority w:val="99"/>
    <w:rsid w:val="005D168F"/>
  </w:style>
  <w:style w:type="numbering" w:customStyle="1" w:styleId="AVA21111">
    <w:name w:val="#AVA21111"/>
    <w:uiPriority w:val="99"/>
    <w:rsid w:val="005D168F"/>
  </w:style>
  <w:style w:type="numbering" w:customStyle="1" w:styleId="AVA2112">
    <w:name w:val="#AVA2112"/>
    <w:uiPriority w:val="99"/>
    <w:rsid w:val="005D168F"/>
  </w:style>
  <w:style w:type="numbering" w:customStyle="1" w:styleId="AVA212">
    <w:name w:val="#AVA212"/>
    <w:uiPriority w:val="99"/>
    <w:rsid w:val="005D168F"/>
  </w:style>
  <w:style w:type="numbering" w:customStyle="1" w:styleId="AVA2121">
    <w:name w:val="#AVA2121"/>
    <w:uiPriority w:val="99"/>
    <w:rsid w:val="005D168F"/>
  </w:style>
  <w:style w:type="numbering" w:customStyle="1" w:styleId="AVA213">
    <w:name w:val="#AVA213"/>
    <w:uiPriority w:val="99"/>
    <w:rsid w:val="005D168F"/>
  </w:style>
  <w:style w:type="numbering" w:customStyle="1" w:styleId="AVA2210">
    <w:name w:val="#AVA2210"/>
    <w:uiPriority w:val="99"/>
    <w:rsid w:val="005D168F"/>
  </w:style>
  <w:style w:type="numbering" w:customStyle="1" w:styleId="AVA22101">
    <w:name w:val="#AVA22101"/>
    <w:uiPriority w:val="99"/>
    <w:rsid w:val="005D168F"/>
  </w:style>
  <w:style w:type="numbering" w:customStyle="1" w:styleId="AVA2211">
    <w:name w:val="#AVA2211"/>
    <w:uiPriority w:val="99"/>
    <w:rsid w:val="005D168F"/>
  </w:style>
  <w:style w:type="numbering" w:customStyle="1" w:styleId="AVA22111">
    <w:name w:val="#AVA22111"/>
    <w:uiPriority w:val="99"/>
    <w:rsid w:val="005D168F"/>
  </w:style>
  <w:style w:type="numbering" w:customStyle="1" w:styleId="AVA2212">
    <w:name w:val="#AVA2212"/>
    <w:uiPriority w:val="99"/>
    <w:rsid w:val="005D168F"/>
  </w:style>
  <w:style w:type="numbering" w:customStyle="1" w:styleId="AVA2213">
    <w:name w:val="#AVA2213"/>
    <w:uiPriority w:val="99"/>
    <w:rsid w:val="005D168F"/>
  </w:style>
  <w:style w:type="numbering" w:customStyle="1" w:styleId="AVA2214">
    <w:name w:val="#AVA2214"/>
    <w:uiPriority w:val="99"/>
    <w:rsid w:val="005D168F"/>
  </w:style>
  <w:style w:type="numbering" w:customStyle="1" w:styleId="AVA2215">
    <w:name w:val="#AVA2215"/>
    <w:uiPriority w:val="99"/>
    <w:rsid w:val="005D168F"/>
  </w:style>
  <w:style w:type="numbering" w:customStyle="1" w:styleId="AVA2216">
    <w:name w:val="#AVA2216"/>
    <w:uiPriority w:val="99"/>
    <w:rsid w:val="005D168F"/>
  </w:style>
  <w:style w:type="numbering" w:customStyle="1" w:styleId="AVA2221">
    <w:name w:val="#AVA2221"/>
    <w:uiPriority w:val="99"/>
    <w:rsid w:val="005D168F"/>
  </w:style>
  <w:style w:type="numbering" w:customStyle="1" w:styleId="AVA2231">
    <w:name w:val="#AVA2231"/>
    <w:uiPriority w:val="99"/>
    <w:rsid w:val="005D168F"/>
  </w:style>
  <w:style w:type="numbering" w:customStyle="1" w:styleId="AVA2241">
    <w:name w:val="#AVA2241"/>
    <w:uiPriority w:val="99"/>
    <w:rsid w:val="005D168F"/>
  </w:style>
  <w:style w:type="numbering" w:customStyle="1" w:styleId="AVA2251">
    <w:name w:val="#AVA2251"/>
    <w:uiPriority w:val="99"/>
    <w:rsid w:val="005D168F"/>
  </w:style>
  <w:style w:type="numbering" w:customStyle="1" w:styleId="AVA2261">
    <w:name w:val="#AVA2261"/>
    <w:uiPriority w:val="99"/>
    <w:rsid w:val="005D168F"/>
  </w:style>
  <w:style w:type="numbering" w:customStyle="1" w:styleId="AVA2271">
    <w:name w:val="#AVA2271"/>
    <w:uiPriority w:val="99"/>
    <w:rsid w:val="005D168F"/>
  </w:style>
  <w:style w:type="numbering" w:customStyle="1" w:styleId="AVA2281">
    <w:name w:val="#AVA2281"/>
    <w:uiPriority w:val="99"/>
    <w:rsid w:val="005D168F"/>
  </w:style>
  <w:style w:type="numbering" w:customStyle="1" w:styleId="AVA2291">
    <w:name w:val="#AVA2291"/>
    <w:uiPriority w:val="99"/>
    <w:rsid w:val="005D168F"/>
  </w:style>
  <w:style w:type="numbering" w:customStyle="1" w:styleId="AVA23">
    <w:name w:val="#AVA23"/>
    <w:uiPriority w:val="99"/>
    <w:rsid w:val="005D168F"/>
  </w:style>
  <w:style w:type="numbering" w:customStyle="1" w:styleId="AVA231">
    <w:name w:val="#AVA231"/>
    <w:uiPriority w:val="99"/>
    <w:rsid w:val="005D168F"/>
  </w:style>
  <w:style w:type="numbering" w:customStyle="1" w:styleId="AVA24">
    <w:name w:val="#AVA24"/>
    <w:uiPriority w:val="99"/>
    <w:rsid w:val="005D168F"/>
  </w:style>
  <w:style w:type="numbering" w:customStyle="1" w:styleId="AVA3111">
    <w:name w:val="#AVA3111"/>
    <w:uiPriority w:val="99"/>
    <w:rsid w:val="005D168F"/>
  </w:style>
  <w:style w:type="numbering" w:customStyle="1" w:styleId="AVA312">
    <w:name w:val="#AVA312"/>
    <w:uiPriority w:val="99"/>
    <w:rsid w:val="005D168F"/>
  </w:style>
  <w:style w:type="numbering" w:customStyle="1" w:styleId="AVA32">
    <w:name w:val="#AVA32"/>
    <w:uiPriority w:val="99"/>
    <w:rsid w:val="005D168F"/>
  </w:style>
  <w:style w:type="numbering" w:customStyle="1" w:styleId="AVA321">
    <w:name w:val="#AVA321"/>
    <w:uiPriority w:val="99"/>
    <w:rsid w:val="005D168F"/>
  </w:style>
  <w:style w:type="numbering" w:customStyle="1" w:styleId="AVA33">
    <w:name w:val="#AVA33"/>
    <w:uiPriority w:val="99"/>
    <w:rsid w:val="005D168F"/>
  </w:style>
  <w:style w:type="numbering" w:customStyle="1" w:styleId="AVA411">
    <w:name w:val="#AVA411"/>
    <w:uiPriority w:val="99"/>
    <w:rsid w:val="005D168F"/>
  </w:style>
  <w:style w:type="numbering" w:customStyle="1" w:styleId="AVA42">
    <w:name w:val="#AVA42"/>
    <w:uiPriority w:val="99"/>
    <w:rsid w:val="005D168F"/>
  </w:style>
  <w:style w:type="numbering" w:customStyle="1" w:styleId="AVA421">
    <w:name w:val="#AVA421"/>
    <w:uiPriority w:val="99"/>
    <w:rsid w:val="005D168F"/>
  </w:style>
  <w:style w:type="numbering" w:customStyle="1" w:styleId="AVA43">
    <w:name w:val="#AVA43"/>
    <w:uiPriority w:val="99"/>
    <w:rsid w:val="005D168F"/>
  </w:style>
  <w:style w:type="numbering" w:customStyle="1" w:styleId="AVA511">
    <w:name w:val="#AVA511"/>
    <w:uiPriority w:val="99"/>
    <w:rsid w:val="005D168F"/>
  </w:style>
  <w:style w:type="numbering" w:customStyle="1" w:styleId="AVA52">
    <w:name w:val="#AVA52"/>
    <w:uiPriority w:val="99"/>
    <w:rsid w:val="005D168F"/>
  </w:style>
  <w:style w:type="numbering" w:customStyle="1" w:styleId="AVA521">
    <w:name w:val="#AVA521"/>
    <w:uiPriority w:val="99"/>
    <w:rsid w:val="005D168F"/>
  </w:style>
  <w:style w:type="numbering" w:customStyle="1" w:styleId="AVA53">
    <w:name w:val="#AVA53"/>
    <w:uiPriority w:val="99"/>
    <w:rsid w:val="005D168F"/>
  </w:style>
  <w:style w:type="numbering" w:customStyle="1" w:styleId="AVA611">
    <w:name w:val="#AVA611"/>
    <w:uiPriority w:val="99"/>
    <w:rsid w:val="005D168F"/>
  </w:style>
  <w:style w:type="numbering" w:customStyle="1" w:styleId="AVA62">
    <w:name w:val="#AVA62"/>
    <w:uiPriority w:val="99"/>
    <w:rsid w:val="005D168F"/>
  </w:style>
  <w:style w:type="numbering" w:customStyle="1" w:styleId="AVA621">
    <w:name w:val="#AVA621"/>
    <w:uiPriority w:val="99"/>
    <w:rsid w:val="005D168F"/>
  </w:style>
  <w:style w:type="numbering" w:customStyle="1" w:styleId="AVA63">
    <w:name w:val="#AVA63"/>
    <w:uiPriority w:val="99"/>
    <w:rsid w:val="005D168F"/>
  </w:style>
  <w:style w:type="numbering" w:customStyle="1" w:styleId="AVA711">
    <w:name w:val="#AVA711"/>
    <w:uiPriority w:val="99"/>
    <w:rsid w:val="005D168F"/>
  </w:style>
  <w:style w:type="numbering" w:customStyle="1" w:styleId="AVA72">
    <w:name w:val="#AVA72"/>
    <w:uiPriority w:val="99"/>
    <w:rsid w:val="005D168F"/>
    <w:pPr>
      <w:numPr>
        <w:numId w:val="15"/>
      </w:numPr>
    </w:pPr>
  </w:style>
  <w:style w:type="numbering" w:customStyle="1" w:styleId="AVA721">
    <w:name w:val="#AVA721"/>
    <w:uiPriority w:val="99"/>
    <w:rsid w:val="005D168F"/>
  </w:style>
  <w:style w:type="numbering" w:customStyle="1" w:styleId="AVA73">
    <w:name w:val="#AVA73"/>
    <w:uiPriority w:val="99"/>
    <w:rsid w:val="005D168F"/>
  </w:style>
  <w:style w:type="numbering" w:customStyle="1" w:styleId="AVA81">
    <w:name w:val="#AVA81"/>
    <w:uiPriority w:val="99"/>
    <w:rsid w:val="005D168F"/>
  </w:style>
  <w:style w:type="numbering" w:customStyle="1" w:styleId="AVA9">
    <w:name w:val="#AVA9"/>
    <w:uiPriority w:val="99"/>
    <w:rsid w:val="005D168F"/>
    <w:pPr>
      <w:numPr>
        <w:numId w:val="16"/>
      </w:numPr>
    </w:pPr>
  </w:style>
  <w:style w:type="numbering" w:customStyle="1" w:styleId="AVA91">
    <w:name w:val="#AVA91"/>
    <w:uiPriority w:val="99"/>
    <w:rsid w:val="005D168F"/>
  </w:style>
  <w:style w:type="paragraph" w:customStyle="1" w:styleId="Bodytext2">
    <w:name w:val="Body text (2)"/>
    <w:basedOn w:val="Normal"/>
    <w:link w:val="Bodytext20"/>
    <w:rsid w:val="005D168F"/>
    <w:pPr>
      <w:widowControl w:val="0"/>
      <w:shd w:val="clear" w:color="auto" w:fill="FFFFFF"/>
      <w:spacing w:before="0" w:after="1380" w:line="283" w:lineRule="exact"/>
      <w:ind w:hanging="920"/>
      <w:jc w:val="left"/>
    </w:pPr>
    <w:rPr>
      <w:rFonts w:eastAsia="Times New Roman"/>
      <w:sz w:val="22"/>
      <w:lang w:bidi="hi-IN"/>
    </w:rPr>
  </w:style>
  <w:style w:type="character" w:customStyle="1" w:styleId="Bodytext20">
    <w:name w:val="Body text (2)_"/>
    <w:basedOn w:val="Fontdeparagrafimplicit"/>
    <w:link w:val="Bodytext2"/>
    <w:locked/>
    <w:rsid w:val="005D168F"/>
    <w:rPr>
      <w:rFonts w:ascii="Times New Roman" w:eastAsia="Times New Roman" w:hAnsi="Times New Roman" w:cs="Times New Roman"/>
      <w:shd w:val="clear" w:color="auto" w:fill="FFFFFF"/>
      <w:lang w:bidi="hi-IN"/>
    </w:rPr>
  </w:style>
  <w:style w:type="character" w:customStyle="1" w:styleId="Bodytext2Italic">
    <w:name w:val="Body text (2) + Italic"/>
    <w:basedOn w:val="Bodytext20"/>
    <w:rsid w:val="005D168F"/>
    <w:rPr>
      <w:rFonts w:ascii="Times New Roman" w:eastAsia="Times New Roman" w:hAnsi="Times New Roman" w:cs="Times New Roman"/>
      <w:i/>
      <w:iCs/>
      <w:color w:val="000000"/>
      <w:spacing w:val="0"/>
      <w:w w:val="100"/>
      <w:position w:val="0"/>
      <w:szCs w:val="22"/>
      <w:shd w:val="clear" w:color="auto" w:fill="FFFFFF"/>
      <w:lang w:val="ro-RO" w:eastAsia="ro-RO" w:bidi="ro-RO"/>
    </w:rPr>
  </w:style>
  <w:style w:type="paragraph" w:customStyle="1" w:styleId="Bodytext3">
    <w:name w:val="Body text (3)"/>
    <w:basedOn w:val="Normal"/>
    <w:link w:val="Bodytext30"/>
    <w:rsid w:val="005D168F"/>
    <w:pPr>
      <w:widowControl w:val="0"/>
      <w:shd w:val="clear" w:color="auto" w:fill="FFFFFF"/>
      <w:spacing w:before="0" w:after="0" w:line="0" w:lineRule="atLeast"/>
      <w:ind w:firstLine="0"/>
      <w:jc w:val="left"/>
    </w:pPr>
    <w:rPr>
      <w:rFonts w:ascii="Arial" w:eastAsia="Arial" w:hAnsi="Arial" w:cs="Arial"/>
      <w:b/>
      <w:bCs/>
      <w:sz w:val="70"/>
      <w:szCs w:val="70"/>
      <w:lang w:bidi="hi-IN"/>
    </w:rPr>
  </w:style>
  <w:style w:type="character" w:customStyle="1" w:styleId="Bodytext30">
    <w:name w:val="Body text (3)_"/>
    <w:basedOn w:val="Fontdeparagrafimplicit"/>
    <w:link w:val="Bodytext3"/>
    <w:locked/>
    <w:rsid w:val="005D168F"/>
    <w:rPr>
      <w:rFonts w:ascii="Arial" w:eastAsia="Arial" w:hAnsi="Arial" w:cs="Arial"/>
      <w:b/>
      <w:bCs/>
      <w:sz w:val="70"/>
      <w:szCs w:val="70"/>
      <w:shd w:val="clear" w:color="auto" w:fill="FFFFFF"/>
      <w:lang w:bidi="hi-IN"/>
    </w:rPr>
  </w:style>
  <w:style w:type="character" w:customStyle="1" w:styleId="BodytextSpacing0pt">
    <w:name w:val="Body text + Spacing 0 pt"/>
    <w:basedOn w:val="Fontdeparagrafimplicit"/>
    <w:rsid w:val="005D168F"/>
    <w:rPr>
      <w:rFonts w:ascii="Times New Roman" w:eastAsia="Times New Roman" w:hAnsi="Times New Roman" w:cs="Times New Roman" w:hint="default"/>
      <w:b w:val="0"/>
      <w:bCs w:val="0"/>
      <w:i w:val="0"/>
      <w:iCs w:val="0"/>
      <w:smallCaps w:val="0"/>
      <w:strike w:val="0"/>
      <w:dstrike w:val="0"/>
      <w:color w:val="000000"/>
      <w:spacing w:val="4"/>
      <w:w w:val="100"/>
      <w:position w:val="0"/>
      <w:sz w:val="22"/>
      <w:szCs w:val="22"/>
      <w:u w:val="none"/>
      <w:effect w:val="none"/>
      <w:lang w:val="ro-RO" w:eastAsia="ro-RO" w:bidi="ro-RO"/>
    </w:rPr>
  </w:style>
  <w:style w:type="paragraph" w:customStyle="1" w:styleId="Citattezngroat">
    <w:name w:val="Citat teză îngroșat"/>
    <w:basedOn w:val="Citattez"/>
    <w:qFormat/>
    <w:rsid w:val="005D168F"/>
    <w:rPr>
      <w:b/>
      <w:lang w:eastAsia="ro-RO" w:bidi="he-IL"/>
    </w:rPr>
  </w:style>
  <w:style w:type="paragraph" w:styleId="Corptext">
    <w:name w:val="Body Text"/>
    <w:basedOn w:val="Normal"/>
    <w:link w:val="CorptextCaracter"/>
    <w:uiPriority w:val="99"/>
    <w:unhideWhenUsed/>
    <w:rsid w:val="005D168F"/>
    <w:pPr>
      <w:spacing w:after="120"/>
    </w:pPr>
  </w:style>
  <w:style w:type="character" w:customStyle="1" w:styleId="CorptextCaracter">
    <w:name w:val="Corp text Caracter"/>
    <w:basedOn w:val="Fontdeparagrafimplicit"/>
    <w:link w:val="Corptext"/>
    <w:uiPriority w:val="99"/>
    <w:rsid w:val="005D168F"/>
    <w:rPr>
      <w:rFonts w:ascii="Times New Roman" w:eastAsia="Batang" w:hAnsi="Times New Roman" w:cs="Times New Roman"/>
      <w:sz w:val="24"/>
      <w:lang w:bidi="en-US"/>
    </w:rPr>
  </w:style>
  <w:style w:type="character" w:customStyle="1" w:styleId="Corptext7">
    <w:name w:val="Corp text7"/>
    <w:rsid w:val="005D168F"/>
    <w:rPr>
      <w:rFonts w:ascii="Times New Roman" w:eastAsia="Times New Roman" w:hAnsi="Times New Roman" w:cs="Times New Roman"/>
      <w:color w:val="000000"/>
      <w:spacing w:val="0"/>
      <w:w w:val="100"/>
      <w:position w:val="0"/>
      <w:sz w:val="20"/>
      <w:szCs w:val="20"/>
      <w:shd w:val="clear" w:color="auto" w:fill="FFFFFF"/>
      <w:lang w:val="ro-RO" w:eastAsia="ro-RO" w:bidi="ro-RO"/>
    </w:rPr>
  </w:style>
  <w:style w:type="numbering" w:customStyle="1" w:styleId="FrListare10">
    <w:name w:val="Fără Listare10"/>
    <w:next w:val="FrListare"/>
    <w:uiPriority w:val="99"/>
    <w:semiHidden/>
    <w:unhideWhenUsed/>
    <w:rsid w:val="005D168F"/>
  </w:style>
  <w:style w:type="numbering" w:customStyle="1" w:styleId="FrListare101">
    <w:name w:val="Fără Listare101"/>
    <w:next w:val="FrListare"/>
    <w:uiPriority w:val="99"/>
    <w:semiHidden/>
    <w:unhideWhenUsed/>
    <w:rsid w:val="005D168F"/>
  </w:style>
  <w:style w:type="numbering" w:customStyle="1" w:styleId="FrListare11">
    <w:name w:val="Fără Listare11"/>
    <w:next w:val="FrListare"/>
    <w:uiPriority w:val="99"/>
    <w:semiHidden/>
    <w:unhideWhenUsed/>
    <w:rsid w:val="005D168F"/>
  </w:style>
  <w:style w:type="numbering" w:customStyle="1" w:styleId="FrListare111">
    <w:name w:val="Fără Listare111"/>
    <w:next w:val="FrListare"/>
    <w:uiPriority w:val="99"/>
    <w:semiHidden/>
    <w:unhideWhenUsed/>
    <w:rsid w:val="005D168F"/>
  </w:style>
  <w:style w:type="numbering" w:customStyle="1" w:styleId="FrListare1111">
    <w:name w:val="Fără Listare1111"/>
    <w:next w:val="FrListare"/>
    <w:uiPriority w:val="99"/>
    <w:semiHidden/>
    <w:unhideWhenUsed/>
    <w:rsid w:val="005D168F"/>
  </w:style>
  <w:style w:type="numbering" w:customStyle="1" w:styleId="FrListare112">
    <w:name w:val="Fără Listare112"/>
    <w:next w:val="FrListare"/>
    <w:uiPriority w:val="99"/>
    <w:semiHidden/>
    <w:unhideWhenUsed/>
    <w:rsid w:val="005D168F"/>
  </w:style>
  <w:style w:type="numbering" w:customStyle="1" w:styleId="FrListare12">
    <w:name w:val="Fără Listare12"/>
    <w:next w:val="FrListare"/>
    <w:uiPriority w:val="99"/>
    <w:semiHidden/>
    <w:unhideWhenUsed/>
    <w:rsid w:val="005D168F"/>
  </w:style>
  <w:style w:type="numbering" w:customStyle="1" w:styleId="FrListare121">
    <w:name w:val="Fără Listare121"/>
    <w:next w:val="FrListare"/>
    <w:uiPriority w:val="99"/>
    <w:semiHidden/>
    <w:unhideWhenUsed/>
    <w:rsid w:val="005D168F"/>
  </w:style>
  <w:style w:type="numbering" w:customStyle="1" w:styleId="FrListare1211">
    <w:name w:val="Fără Listare1211"/>
    <w:next w:val="FrListare"/>
    <w:uiPriority w:val="99"/>
    <w:semiHidden/>
    <w:unhideWhenUsed/>
    <w:rsid w:val="005D168F"/>
  </w:style>
  <w:style w:type="numbering" w:customStyle="1" w:styleId="FrListare13">
    <w:name w:val="Fără Listare13"/>
    <w:next w:val="FrListare"/>
    <w:uiPriority w:val="99"/>
    <w:semiHidden/>
    <w:unhideWhenUsed/>
    <w:rsid w:val="005D168F"/>
  </w:style>
  <w:style w:type="numbering" w:customStyle="1" w:styleId="FrListare131">
    <w:name w:val="Fără Listare131"/>
    <w:next w:val="FrListare"/>
    <w:uiPriority w:val="99"/>
    <w:semiHidden/>
    <w:unhideWhenUsed/>
    <w:rsid w:val="005D168F"/>
  </w:style>
  <w:style w:type="numbering" w:customStyle="1" w:styleId="FrListare1311">
    <w:name w:val="Fără Listare1311"/>
    <w:next w:val="FrListare"/>
    <w:uiPriority w:val="99"/>
    <w:semiHidden/>
    <w:unhideWhenUsed/>
    <w:rsid w:val="005D168F"/>
  </w:style>
  <w:style w:type="numbering" w:customStyle="1" w:styleId="FrListare14">
    <w:name w:val="Fără Listare14"/>
    <w:next w:val="FrListare"/>
    <w:uiPriority w:val="99"/>
    <w:semiHidden/>
    <w:unhideWhenUsed/>
    <w:rsid w:val="005D168F"/>
  </w:style>
  <w:style w:type="numbering" w:customStyle="1" w:styleId="FrListare141">
    <w:name w:val="Fără Listare141"/>
    <w:next w:val="FrListare"/>
    <w:uiPriority w:val="99"/>
    <w:semiHidden/>
    <w:unhideWhenUsed/>
    <w:rsid w:val="005D168F"/>
  </w:style>
  <w:style w:type="numbering" w:customStyle="1" w:styleId="FrListare2">
    <w:name w:val="Fără Listare2"/>
    <w:next w:val="FrListare"/>
    <w:uiPriority w:val="99"/>
    <w:semiHidden/>
    <w:unhideWhenUsed/>
    <w:rsid w:val="005D168F"/>
  </w:style>
  <w:style w:type="numbering" w:customStyle="1" w:styleId="FrListare21">
    <w:name w:val="Fără Listare21"/>
    <w:next w:val="FrListare"/>
    <w:uiPriority w:val="99"/>
    <w:semiHidden/>
    <w:unhideWhenUsed/>
    <w:rsid w:val="005D168F"/>
  </w:style>
  <w:style w:type="numbering" w:customStyle="1" w:styleId="FrListare211">
    <w:name w:val="Fără Listare211"/>
    <w:next w:val="FrListare"/>
    <w:uiPriority w:val="99"/>
    <w:semiHidden/>
    <w:unhideWhenUsed/>
    <w:rsid w:val="005D168F"/>
  </w:style>
  <w:style w:type="numbering" w:customStyle="1" w:styleId="FrListare2111">
    <w:name w:val="Fără Listare2111"/>
    <w:next w:val="FrListare"/>
    <w:uiPriority w:val="99"/>
    <w:semiHidden/>
    <w:unhideWhenUsed/>
    <w:rsid w:val="005D168F"/>
  </w:style>
  <w:style w:type="numbering" w:customStyle="1" w:styleId="FrListare212">
    <w:name w:val="Fără Listare212"/>
    <w:next w:val="FrListare"/>
    <w:uiPriority w:val="99"/>
    <w:semiHidden/>
    <w:unhideWhenUsed/>
    <w:rsid w:val="005D168F"/>
  </w:style>
  <w:style w:type="numbering" w:customStyle="1" w:styleId="FrListare22">
    <w:name w:val="Fără Listare22"/>
    <w:next w:val="FrListare"/>
    <w:uiPriority w:val="99"/>
    <w:semiHidden/>
    <w:unhideWhenUsed/>
    <w:rsid w:val="005D168F"/>
  </w:style>
  <w:style w:type="numbering" w:customStyle="1" w:styleId="FrListare221">
    <w:name w:val="Fără Listare221"/>
    <w:next w:val="FrListare"/>
    <w:uiPriority w:val="99"/>
    <w:semiHidden/>
    <w:unhideWhenUsed/>
    <w:rsid w:val="005D168F"/>
  </w:style>
  <w:style w:type="numbering" w:customStyle="1" w:styleId="FrListare3">
    <w:name w:val="Fără Listare3"/>
    <w:next w:val="FrListare"/>
    <w:uiPriority w:val="99"/>
    <w:semiHidden/>
    <w:unhideWhenUsed/>
    <w:rsid w:val="005D168F"/>
  </w:style>
  <w:style w:type="numbering" w:customStyle="1" w:styleId="FrListare31">
    <w:name w:val="Fără Listare31"/>
    <w:next w:val="FrListare"/>
    <w:uiPriority w:val="99"/>
    <w:semiHidden/>
    <w:unhideWhenUsed/>
    <w:rsid w:val="005D168F"/>
  </w:style>
  <w:style w:type="numbering" w:customStyle="1" w:styleId="FrListare311">
    <w:name w:val="Fără Listare311"/>
    <w:next w:val="FrListare"/>
    <w:uiPriority w:val="99"/>
    <w:semiHidden/>
    <w:unhideWhenUsed/>
    <w:rsid w:val="005D168F"/>
  </w:style>
  <w:style w:type="numbering" w:customStyle="1" w:styleId="FrListare4">
    <w:name w:val="Fără Listare4"/>
    <w:next w:val="FrListare"/>
    <w:uiPriority w:val="99"/>
    <w:semiHidden/>
    <w:unhideWhenUsed/>
    <w:rsid w:val="005D168F"/>
  </w:style>
  <w:style w:type="numbering" w:customStyle="1" w:styleId="FrListare41">
    <w:name w:val="Fără Listare41"/>
    <w:next w:val="FrListare"/>
    <w:uiPriority w:val="99"/>
    <w:semiHidden/>
    <w:unhideWhenUsed/>
    <w:rsid w:val="005D168F"/>
  </w:style>
  <w:style w:type="numbering" w:customStyle="1" w:styleId="FrListare411">
    <w:name w:val="Fără Listare411"/>
    <w:next w:val="FrListare"/>
    <w:uiPriority w:val="99"/>
    <w:semiHidden/>
    <w:unhideWhenUsed/>
    <w:rsid w:val="005D168F"/>
  </w:style>
  <w:style w:type="numbering" w:customStyle="1" w:styleId="FrListare5">
    <w:name w:val="Fără Listare5"/>
    <w:next w:val="FrListare"/>
    <w:uiPriority w:val="99"/>
    <w:semiHidden/>
    <w:unhideWhenUsed/>
    <w:rsid w:val="005D168F"/>
  </w:style>
  <w:style w:type="numbering" w:customStyle="1" w:styleId="FrListare51">
    <w:name w:val="Fără Listare51"/>
    <w:next w:val="FrListare"/>
    <w:uiPriority w:val="99"/>
    <w:semiHidden/>
    <w:unhideWhenUsed/>
    <w:rsid w:val="005D168F"/>
  </w:style>
  <w:style w:type="numbering" w:customStyle="1" w:styleId="FrListare511">
    <w:name w:val="Fără Listare511"/>
    <w:next w:val="FrListare"/>
    <w:uiPriority w:val="99"/>
    <w:semiHidden/>
    <w:unhideWhenUsed/>
    <w:rsid w:val="005D168F"/>
  </w:style>
  <w:style w:type="numbering" w:customStyle="1" w:styleId="FrListare6">
    <w:name w:val="Fără Listare6"/>
    <w:next w:val="FrListare"/>
    <w:uiPriority w:val="99"/>
    <w:semiHidden/>
    <w:unhideWhenUsed/>
    <w:rsid w:val="005D168F"/>
  </w:style>
  <w:style w:type="numbering" w:customStyle="1" w:styleId="FrListare61">
    <w:name w:val="Fără Listare61"/>
    <w:next w:val="FrListare"/>
    <w:uiPriority w:val="99"/>
    <w:semiHidden/>
    <w:unhideWhenUsed/>
    <w:rsid w:val="005D168F"/>
  </w:style>
  <w:style w:type="numbering" w:customStyle="1" w:styleId="FrListare611">
    <w:name w:val="Fără Listare611"/>
    <w:next w:val="FrListare"/>
    <w:uiPriority w:val="99"/>
    <w:semiHidden/>
    <w:unhideWhenUsed/>
    <w:rsid w:val="005D168F"/>
  </w:style>
  <w:style w:type="numbering" w:customStyle="1" w:styleId="FrListare7">
    <w:name w:val="Fără Listare7"/>
    <w:next w:val="FrListare"/>
    <w:uiPriority w:val="99"/>
    <w:semiHidden/>
    <w:unhideWhenUsed/>
    <w:rsid w:val="005D168F"/>
  </w:style>
  <w:style w:type="numbering" w:customStyle="1" w:styleId="FrListare71">
    <w:name w:val="Fără Listare71"/>
    <w:next w:val="FrListare"/>
    <w:uiPriority w:val="99"/>
    <w:semiHidden/>
    <w:unhideWhenUsed/>
    <w:rsid w:val="005D168F"/>
  </w:style>
  <w:style w:type="numbering" w:customStyle="1" w:styleId="FrListare711">
    <w:name w:val="Fără Listare711"/>
    <w:next w:val="FrListare"/>
    <w:uiPriority w:val="99"/>
    <w:semiHidden/>
    <w:unhideWhenUsed/>
    <w:rsid w:val="005D168F"/>
  </w:style>
  <w:style w:type="numbering" w:customStyle="1" w:styleId="FrListare8">
    <w:name w:val="Fără Listare8"/>
    <w:next w:val="FrListare"/>
    <w:uiPriority w:val="99"/>
    <w:semiHidden/>
    <w:unhideWhenUsed/>
    <w:rsid w:val="005D168F"/>
  </w:style>
  <w:style w:type="numbering" w:customStyle="1" w:styleId="FrListare81">
    <w:name w:val="Fără Listare81"/>
    <w:next w:val="FrListare"/>
    <w:uiPriority w:val="99"/>
    <w:semiHidden/>
    <w:unhideWhenUsed/>
    <w:rsid w:val="005D168F"/>
  </w:style>
  <w:style w:type="numbering" w:customStyle="1" w:styleId="FrListare811">
    <w:name w:val="Fără Listare811"/>
    <w:next w:val="FrListare"/>
    <w:uiPriority w:val="99"/>
    <w:semiHidden/>
    <w:unhideWhenUsed/>
    <w:rsid w:val="005D168F"/>
  </w:style>
  <w:style w:type="numbering" w:customStyle="1" w:styleId="FrListare9">
    <w:name w:val="Fără Listare9"/>
    <w:next w:val="FrListare"/>
    <w:uiPriority w:val="99"/>
    <w:semiHidden/>
    <w:unhideWhenUsed/>
    <w:rsid w:val="005D168F"/>
  </w:style>
  <w:style w:type="numbering" w:customStyle="1" w:styleId="FrListare91">
    <w:name w:val="Fără Listare91"/>
    <w:next w:val="FrListare"/>
    <w:uiPriority w:val="99"/>
    <w:semiHidden/>
    <w:unhideWhenUsed/>
    <w:rsid w:val="005D168F"/>
  </w:style>
  <w:style w:type="numbering" w:customStyle="1" w:styleId="FrListare911">
    <w:name w:val="Fără Listare911"/>
    <w:next w:val="FrListare"/>
    <w:uiPriority w:val="99"/>
    <w:semiHidden/>
    <w:unhideWhenUsed/>
    <w:rsid w:val="005D168F"/>
  </w:style>
  <w:style w:type="character" w:customStyle="1" w:styleId="FontStyle204">
    <w:name w:val="Font Style204"/>
    <w:rsid w:val="005D168F"/>
    <w:rPr>
      <w:rFonts w:ascii="Georgia" w:hAnsi="Georgia" w:cs="Georgia" w:hint="default"/>
      <w:b/>
      <w:bCs/>
      <w:sz w:val="14"/>
      <w:szCs w:val="14"/>
    </w:rPr>
  </w:style>
  <w:style w:type="character" w:customStyle="1" w:styleId="FontStyle212">
    <w:name w:val="Font Style212"/>
    <w:rsid w:val="005D168F"/>
    <w:rPr>
      <w:rFonts w:ascii="Book Antiqua" w:hAnsi="Book Antiqua" w:cs="Book Antiqua" w:hint="default"/>
      <w:b/>
      <w:bCs/>
      <w:sz w:val="16"/>
      <w:szCs w:val="16"/>
    </w:rPr>
  </w:style>
  <w:style w:type="character" w:customStyle="1" w:styleId="FontStyle213">
    <w:name w:val="Font Style213"/>
    <w:rsid w:val="005D168F"/>
    <w:rPr>
      <w:rFonts w:ascii="Book Antiqua" w:hAnsi="Book Antiqua" w:cs="Book Antiqua" w:hint="default"/>
      <w:b/>
      <w:bCs/>
      <w:i/>
      <w:iCs/>
      <w:sz w:val="16"/>
      <w:szCs w:val="16"/>
    </w:rPr>
  </w:style>
  <w:style w:type="character" w:customStyle="1" w:styleId="FontStyle221">
    <w:name w:val="Font Style221"/>
    <w:rsid w:val="005D168F"/>
    <w:rPr>
      <w:rFonts w:ascii="Georgia" w:hAnsi="Georgia" w:cs="Georgia" w:hint="default"/>
      <w:sz w:val="14"/>
      <w:szCs w:val="14"/>
    </w:rPr>
  </w:style>
  <w:style w:type="character" w:customStyle="1" w:styleId="FontStyle239">
    <w:name w:val="Font Style239"/>
    <w:rsid w:val="005D168F"/>
    <w:rPr>
      <w:rFonts w:ascii="Book Antiqua" w:hAnsi="Book Antiqua" w:cs="Book Antiqua" w:hint="default"/>
      <w:b/>
      <w:bCs/>
      <w:i/>
      <w:iCs/>
      <w:sz w:val="14"/>
      <w:szCs w:val="14"/>
    </w:rPr>
  </w:style>
  <w:style w:type="character" w:customStyle="1" w:styleId="Footnote10">
    <w:name w:val="Footnote (10)"/>
    <w:rsid w:val="005D168F"/>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o-RO" w:eastAsia="ro-RO" w:bidi="ro-RO"/>
    </w:rPr>
  </w:style>
  <w:style w:type="character" w:customStyle="1" w:styleId="Footnote1065pt">
    <w:name w:val="Footnote (10) + 6.5 pt"/>
    <w:rsid w:val="005D168F"/>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o-RO" w:eastAsia="ro-RO" w:bidi="ro-RO"/>
    </w:rPr>
  </w:style>
  <w:style w:type="paragraph" w:customStyle="1" w:styleId="Footnote11">
    <w:name w:val="Footnote (11)"/>
    <w:basedOn w:val="Normal"/>
    <w:link w:val="Footnote110"/>
    <w:rsid w:val="005D168F"/>
    <w:pPr>
      <w:widowControl w:val="0"/>
      <w:shd w:val="clear" w:color="auto" w:fill="FFFFFF"/>
      <w:spacing w:before="0" w:after="0" w:line="293" w:lineRule="exact"/>
      <w:ind w:firstLine="0"/>
      <w:jc w:val="left"/>
    </w:pPr>
    <w:rPr>
      <w:rFonts w:eastAsia="Times New Roman" w:cstheme="minorBidi"/>
      <w:i/>
      <w:iCs/>
      <w:sz w:val="23"/>
      <w:szCs w:val="23"/>
      <w:lang w:bidi="ar-SA"/>
    </w:rPr>
  </w:style>
  <w:style w:type="character" w:customStyle="1" w:styleId="Footnote110">
    <w:name w:val="Footnote (11)_"/>
    <w:link w:val="Footnote11"/>
    <w:rsid w:val="005D168F"/>
    <w:rPr>
      <w:rFonts w:ascii="Times New Roman" w:eastAsia="Times New Roman" w:hAnsi="Times New Roman"/>
      <w:i/>
      <w:iCs/>
      <w:sz w:val="23"/>
      <w:szCs w:val="23"/>
      <w:shd w:val="clear" w:color="auto" w:fill="FFFFFF"/>
      <w:lang w:bidi="ar-SA"/>
    </w:rPr>
  </w:style>
  <w:style w:type="character" w:customStyle="1" w:styleId="Footnote11Spacing0pt">
    <w:name w:val="Footnote (11) + Spacing 0 pt"/>
    <w:rsid w:val="005D168F"/>
    <w:rPr>
      <w:rFonts w:ascii="Times New Roman" w:eastAsia="Times New Roman" w:hAnsi="Times New Roman" w:cs="Times New Roman"/>
      <w:i/>
      <w:iCs/>
      <w:color w:val="000000"/>
      <w:spacing w:val="-10"/>
      <w:w w:val="100"/>
      <w:position w:val="0"/>
      <w:sz w:val="23"/>
      <w:szCs w:val="23"/>
      <w:shd w:val="clear" w:color="auto" w:fill="FFFFFF"/>
      <w:lang w:val="ro-RO" w:eastAsia="ro-RO" w:bidi="ro-RO"/>
    </w:rPr>
  </w:style>
  <w:style w:type="paragraph" w:customStyle="1" w:styleId="Footnote5">
    <w:name w:val="Footnote (5)"/>
    <w:basedOn w:val="Normal"/>
    <w:link w:val="Footnote50"/>
    <w:rsid w:val="005D168F"/>
    <w:pPr>
      <w:widowControl w:val="0"/>
      <w:shd w:val="clear" w:color="auto" w:fill="FFFFFF"/>
      <w:spacing w:before="0" w:after="0" w:line="0" w:lineRule="atLeast"/>
      <w:ind w:firstLine="0"/>
    </w:pPr>
    <w:rPr>
      <w:rFonts w:eastAsia="Times New Roman" w:cstheme="minorBidi"/>
      <w:i/>
      <w:iCs/>
      <w:sz w:val="22"/>
      <w:lang w:bidi="ar-SA"/>
    </w:rPr>
  </w:style>
  <w:style w:type="character" w:customStyle="1" w:styleId="Footnote50">
    <w:name w:val="Footnote (5)_"/>
    <w:link w:val="Footnote5"/>
    <w:rsid w:val="005D168F"/>
    <w:rPr>
      <w:rFonts w:ascii="Times New Roman" w:eastAsia="Times New Roman" w:hAnsi="Times New Roman"/>
      <w:i/>
      <w:iCs/>
      <w:shd w:val="clear" w:color="auto" w:fill="FFFFFF"/>
      <w:lang w:bidi="ar-SA"/>
    </w:rPr>
  </w:style>
  <w:style w:type="character" w:customStyle="1" w:styleId="Footnote5NotItalic">
    <w:name w:val="Footnote (5) + Not Italic"/>
    <w:rsid w:val="005D168F"/>
    <w:rPr>
      <w:rFonts w:ascii="Times New Roman" w:eastAsia="Times New Roman" w:hAnsi="Times New Roman" w:cs="Times New Roman"/>
      <w:i/>
      <w:iCs/>
      <w:color w:val="000000"/>
      <w:spacing w:val="0"/>
      <w:w w:val="100"/>
      <w:position w:val="0"/>
      <w:sz w:val="20"/>
      <w:szCs w:val="20"/>
      <w:shd w:val="clear" w:color="auto" w:fill="FFFFFF"/>
      <w:lang w:val="ro-RO" w:eastAsia="ro-RO" w:bidi="ro-RO"/>
    </w:rPr>
  </w:style>
  <w:style w:type="character" w:customStyle="1" w:styleId="Headerorfooter23">
    <w:name w:val="Header or footer (23)"/>
    <w:rsid w:val="005D168F"/>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o-RO" w:eastAsia="ro-RO" w:bidi="ro-RO"/>
    </w:rPr>
  </w:style>
  <w:style w:type="character" w:customStyle="1" w:styleId="Headerorfooter237pt">
    <w:name w:val="Header or footer (23) + 7 pt"/>
    <w:rsid w:val="005D168F"/>
    <w:rPr>
      <w:rFonts w:ascii="Times New Roman" w:eastAsia="Times New Roman" w:hAnsi="Times New Roman" w:cs="Times New Roman"/>
      <w:b w:val="0"/>
      <w:bCs w:val="0"/>
      <w:i w:val="0"/>
      <w:iCs w:val="0"/>
      <w:smallCaps w:val="0"/>
      <w:strike w:val="0"/>
      <w:color w:val="000000"/>
      <w:spacing w:val="0"/>
      <w:w w:val="100"/>
      <w:position w:val="0"/>
      <w:sz w:val="14"/>
      <w:szCs w:val="14"/>
      <w:u w:val="none"/>
      <w:lang w:val="ro-RO" w:eastAsia="ro-RO" w:bidi="ro-RO"/>
    </w:rPr>
  </w:style>
  <w:style w:type="paragraph" w:styleId="Indentcorptext">
    <w:name w:val="Body Text Indent"/>
    <w:basedOn w:val="Normal"/>
    <w:link w:val="IndentcorptextCaracter"/>
    <w:uiPriority w:val="99"/>
    <w:unhideWhenUsed/>
    <w:rsid w:val="005D168F"/>
    <w:pPr>
      <w:spacing w:after="120"/>
      <w:ind w:left="283"/>
    </w:pPr>
  </w:style>
  <w:style w:type="character" w:customStyle="1" w:styleId="IndentcorptextCaracter">
    <w:name w:val="Indent corp text Caracter"/>
    <w:basedOn w:val="Fontdeparagrafimplicit"/>
    <w:link w:val="Indentcorptext"/>
    <w:uiPriority w:val="99"/>
    <w:rsid w:val="005D168F"/>
    <w:rPr>
      <w:rFonts w:ascii="Times New Roman" w:eastAsia="Batang" w:hAnsi="Times New Roman" w:cs="Times New Roman"/>
      <w:sz w:val="24"/>
      <w:lang w:bidi="en-US"/>
    </w:rPr>
  </w:style>
  <w:style w:type="paragraph" w:styleId="Indentcorptext2">
    <w:name w:val="Body Text Indent 2"/>
    <w:basedOn w:val="Normal"/>
    <w:link w:val="Indentcorptext2Caracter"/>
    <w:uiPriority w:val="99"/>
    <w:semiHidden/>
    <w:unhideWhenUsed/>
    <w:rsid w:val="005D168F"/>
    <w:pPr>
      <w:spacing w:after="120" w:line="480" w:lineRule="auto"/>
      <w:ind w:left="283"/>
      <w:contextualSpacing/>
    </w:pPr>
    <w:rPr>
      <w:rFonts w:ascii="Calibri" w:hAnsi="Calibri"/>
      <w:sz w:val="28"/>
    </w:rPr>
  </w:style>
  <w:style w:type="character" w:customStyle="1" w:styleId="Indentcorptext2Caracter">
    <w:name w:val="Indent corp text 2 Caracter"/>
    <w:basedOn w:val="Fontdeparagrafimplicit"/>
    <w:link w:val="Indentcorptext2"/>
    <w:uiPriority w:val="99"/>
    <w:semiHidden/>
    <w:rsid w:val="005D168F"/>
    <w:rPr>
      <w:rFonts w:ascii="Calibri" w:eastAsia="Batang" w:hAnsi="Calibri" w:cs="Times New Roman"/>
      <w:sz w:val="28"/>
      <w:lang w:bidi="en-US"/>
    </w:rPr>
  </w:style>
  <w:style w:type="paragraph" w:styleId="Lista2">
    <w:name w:val="List 2"/>
    <w:basedOn w:val="Normal"/>
    <w:uiPriority w:val="99"/>
    <w:unhideWhenUsed/>
    <w:rsid w:val="005D168F"/>
    <w:pPr>
      <w:ind w:left="566" w:hanging="283"/>
      <w:contextualSpacing/>
    </w:pPr>
  </w:style>
  <w:style w:type="paragraph" w:styleId="Lista3">
    <w:name w:val="List 3"/>
    <w:basedOn w:val="Normal"/>
    <w:uiPriority w:val="99"/>
    <w:unhideWhenUsed/>
    <w:rsid w:val="005D168F"/>
    <w:pPr>
      <w:ind w:left="849" w:hanging="283"/>
      <w:contextualSpacing/>
    </w:pPr>
  </w:style>
  <w:style w:type="paragraph" w:styleId="Listacumarcatori2">
    <w:name w:val="List Bullet 2"/>
    <w:basedOn w:val="Normal"/>
    <w:uiPriority w:val="99"/>
    <w:unhideWhenUsed/>
    <w:rsid w:val="005D168F"/>
    <w:pPr>
      <w:numPr>
        <w:numId w:val="17"/>
      </w:numPr>
      <w:contextualSpacing/>
    </w:pPr>
  </w:style>
  <w:style w:type="paragraph" w:styleId="Listacumarcatori3">
    <w:name w:val="List Bullet 3"/>
    <w:basedOn w:val="Normal"/>
    <w:uiPriority w:val="99"/>
    <w:unhideWhenUsed/>
    <w:rsid w:val="005D168F"/>
    <w:pPr>
      <w:numPr>
        <w:numId w:val="18"/>
      </w:numPr>
      <w:contextualSpacing/>
    </w:pPr>
  </w:style>
  <w:style w:type="paragraph" w:styleId="List">
    <w:name w:val="List"/>
    <w:basedOn w:val="Normal"/>
    <w:uiPriority w:val="99"/>
    <w:unhideWhenUsed/>
    <w:rsid w:val="005D168F"/>
    <w:pPr>
      <w:ind w:left="283" w:hanging="283"/>
      <w:contextualSpacing/>
    </w:pPr>
  </w:style>
  <w:style w:type="paragraph" w:styleId="Listcontinuare2">
    <w:name w:val="List Continue 2"/>
    <w:basedOn w:val="Normal"/>
    <w:uiPriority w:val="99"/>
    <w:unhideWhenUsed/>
    <w:rsid w:val="005D168F"/>
    <w:pPr>
      <w:spacing w:after="120"/>
      <w:ind w:left="566"/>
      <w:contextualSpacing/>
    </w:pPr>
  </w:style>
  <w:style w:type="paragraph" w:customStyle="1" w:styleId="m0">
    <w:name w:val="m0"/>
    <w:basedOn w:val="Normal"/>
    <w:rsid w:val="005D168F"/>
    <w:pPr>
      <w:spacing w:before="100" w:beforeAutospacing="1" w:after="100" w:afterAutospacing="1"/>
      <w:ind w:firstLine="0"/>
      <w:jc w:val="left"/>
    </w:pPr>
    <w:rPr>
      <w:rFonts w:eastAsia="Times New Roman"/>
      <w:szCs w:val="24"/>
      <w:lang w:eastAsia="ro-RO" w:bidi="sa-IN"/>
    </w:rPr>
  </w:style>
  <w:style w:type="character" w:styleId="Meniune">
    <w:name w:val="Mention"/>
    <w:basedOn w:val="Fontdeparagrafimplicit"/>
    <w:uiPriority w:val="99"/>
    <w:semiHidden/>
    <w:unhideWhenUsed/>
    <w:rsid w:val="005D168F"/>
    <w:rPr>
      <w:color w:val="2B579A"/>
      <w:shd w:val="clear" w:color="auto" w:fill="E6E6E6"/>
    </w:rPr>
  </w:style>
  <w:style w:type="paragraph" w:styleId="Primindentpentrucorptext">
    <w:name w:val="Body Text First Indent"/>
    <w:basedOn w:val="Corptext"/>
    <w:link w:val="PrimindentpentrucorptextCaracter"/>
    <w:uiPriority w:val="99"/>
    <w:unhideWhenUsed/>
    <w:rsid w:val="005D168F"/>
    <w:pPr>
      <w:spacing w:after="200"/>
      <w:ind w:firstLine="360"/>
    </w:pPr>
  </w:style>
  <w:style w:type="character" w:customStyle="1" w:styleId="PrimindentpentrucorptextCaracter">
    <w:name w:val="Prim indent pentru corp text Caracter"/>
    <w:basedOn w:val="CorptextCaracter"/>
    <w:link w:val="Primindentpentrucorptext"/>
    <w:uiPriority w:val="99"/>
    <w:rsid w:val="005D168F"/>
    <w:rPr>
      <w:rFonts w:ascii="Times New Roman" w:eastAsia="Batang" w:hAnsi="Times New Roman" w:cs="Times New Roman"/>
      <w:sz w:val="24"/>
      <w:lang w:bidi="en-US"/>
    </w:rPr>
  </w:style>
  <w:style w:type="paragraph" w:styleId="Primindentpentrucorptext2">
    <w:name w:val="Body Text First Indent 2"/>
    <w:basedOn w:val="Indentcorptext"/>
    <w:link w:val="Primindentpentrucorptext2Caracter"/>
    <w:uiPriority w:val="99"/>
    <w:unhideWhenUsed/>
    <w:rsid w:val="005D168F"/>
    <w:pPr>
      <w:spacing w:after="200"/>
      <w:ind w:left="360" w:firstLine="360"/>
    </w:pPr>
  </w:style>
  <w:style w:type="character" w:customStyle="1" w:styleId="Primindentpentrucorptext2Caracter">
    <w:name w:val="Prim indent pentru corp text 2 Caracter"/>
    <w:basedOn w:val="IndentcorptextCaracter"/>
    <w:link w:val="Primindentpentrucorptext2"/>
    <w:uiPriority w:val="99"/>
    <w:rsid w:val="005D168F"/>
    <w:rPr>
      <w:rFonts w:ascii="Times New Roman" w:eastAsia="Batang" w:hAnsi="Times New Roman" w:cs="Times New Roman"/>
      <w:sz w:val="24"/>
      <w:lang w:bidi="en-US"/>
    </w:rPr>
  </w:style>
  <w:style w:type="character" w:styleId="Referincomentariu">
    <w:name w:val="annotation reference"/>
    <w:uiPriority w:val="99"/>
    <w:semiHidden/>
    <w:unhideWhenUsed/>
    <w:rsid w:val="005D168F"/>
    <w:rPr>
      <w:sz w:val="16"/>
      <w:szCs w:val="16"/>
    </w:rPr>
  </w:style>
  <w:style w:type="character" w:customStyle="1" w:styleId="show-lightbox-button">
    <w:name w:val="show-lightbox-button"/>
    <w:basedOn w:val="Fontdeparagrafimplicit"/>
    <w:rsid w:val="005D168F"/>
  </w:style>
  <w:style w:type="paragraph" w:customStyle="1" w:styleId="Stil2">
    <w:name w:val="Stil2"/>
    <w:basedOn w:val="Titlu2"/>
    <w:rsid w:val="005D168F"/>
    <w:pPr>
      <w:numPr>
        <w:ilvl w:val="0"/>
        <w:numId w:val="19"/>
      </w:numPr>
      <w:spacing w:after="0"/>
      <w:contextualSpacing/>
    </w:pPr>
    <w:rPr>
      <w:rFonts w:ascii="Calibri" w:hAnsi="Calibri"/>
      <w:sz w:val="28"/>
    </w:rPr>
  </w:style>
  <w:style w:type="paragraph" w:customStyle="1" w:styleId="Stil3">
    <w:name w:val="Stil3"/>
    <w:basedOn w:val="Titlu4"/>
    <w:next w:val="Normal"/>
    <w:rsid w:val="005D168F"/>
    <w:pPr>
      <w:numPr>
        <w:numId w:val="0"/>
      </w:numPr>
      <w:tabs>
        <w:tab w:val="num" w:pos="2520"/>
      </w:tabs>
      <w:ind w:left="2160"/>
      <w:contextualSpacing/>
    </w:pPr>
    <w:rPr>
      <w:rFonts w:ascii="Calibri" w:hAnsi="Calibri"/>
      <w:sz w:val="28"/>
    </w:rPr>
  </w:style>
  <w:style w:type="paragraph" w:customStyle="1" w:styleId="Stil4">
    <w:name w:val="Stil4"/>
    <w:basedOn w:val="Titlu3"/>
    <w:next w:val="Normal"/>
    <w:qFormat/>
    <w:rsid w:val="005D168F"/>
    <w:pPr>
      <w:numPr>
        <w:numId w:val="0"/>
      </w:numPr>
      <w:tabs>
        <w:tab w:val="num" w:pos="1800"/>
      </w:tabs>
      <w:spacing w:after="0"/>
      <w:ind w:left="1440"/>
      <w:contextualSpacing/>
    </w:pPr>
    <w:rPr>
      <w:rFonts w:ascii="Calibri" w:hAnsi="Calibri"/>
      <w:sz w:val="28"/>
    </w:rPr>
  </w:style>
  <w:style w:type="paragraph" w:customStyle="1" w:styleId="Stil5">
    <w:name w:val="Stil5"/>
    <w:basedOn w:val="Titlu3"/>
    <w:next w:val="Stil3"/>
    <w:qFormat/>
    <w:rsid w:val="005D168F"/>
    <w:pPr>
      <w:numPr>
        <w:ilvl w:val="0"/>
        <w:numId w:val="20"/>
      </w:numPr>
      <w:spacing w:after="0"/>
      <w:contextualSpacing/>
    </w:pPr>
    <w:rPr>
      <w:rFonts w:ascii="Calibri" w:hAnsi="Calibri"/>
      <w:sz w:val="28"/>
    </w:rPr>
  </w:style>
  <w:style w:type="paragraph" w:customStyle="1" w:styleId="Stil6">
    <w:name w:val="Stil6"/>
    <w:basedOn w:val="Titlu2"/>
    <w:next w:val="Normal"/>
    <w:qFormat/>
    <w:rsid w:val="005D168F"/>
    <w:pPr>
      <w:numPr>
        <w:numId w:val="0"/>
      </w:numPr>
      <w:tabs>
        <w:tab w:val="num" w:pos="1080"/>
      </w:tabs>
      <w:spacing w:after="0"/>
      <w:ind w:left="720"/>
      <w:contextualSpacing/>
    </w:pPr>
    <w:rPr>
      <w:rFonts w:ascii="Calibri" w:hAnsi="Calibri"/>
      <w:sz w:val="28"/>
    </w:rPr>
  </w:style>
  <w:style w:type="paragraph" w:customStyle="1" w:styleId="Style106">
    <w:name w:val="Style106"/>
    <w:basedOn w:val="Normal"/>
    <w:rsid w:val="005D168F"/>
    <w:pPr>
      <w:widowControl w:val="0"/>
      <w:autoSpaceDE w:val="0"/>
      <w:autoSpaceDN w:val="0"/>
      <w:adjustRightInd w:val="0"/>
      <w:spacing w:before="0" w:after="0" w:line="274" w:lineRule="exact"/>
      <w:ind w:firstLine="0"/>
      <w:jc w:val="center"/>
    </w:pPr>
    <w:rPr>
      <w:rFonts w:ascii="Candara" w:eastAsia="Times New Roman" w:hAnsi="Candara"/>
      <w:szCs w:val="24"/>
      <w:lang w:val="ru-RU" w:eastAsia="ru-RU" w:bidi="ar-SA"/>
    </w:rPr>
  </w:style>
  <w:style w:type="paragraph" w:customStyle="1" w:styleId="Style137">
    <w:name w:val="Style137"/>
    <w:basedOn w:val="Normal"/>
    <w:rsid w:val="005D168F"/>
    <w:pPr>
      <w:widowControl w:val="0"/>
      <w:autoSpaceDE w:val="0"/>
      <w:autoSpaceDN w:val="0"/>
      <w:adjustRightInd w:val="0"/>
      <w:spacing w:before="0" w:after="0" w:line="253" w:lineRule="exact"/>
      <w:ind w:firstLine="317"/>
    </w:pPr>
    <w:rPr>
      <w:rFonts w:ascii="Candara" w:eastAsia="Times New Roman" w:hAnsi="Candara"/>
      <w:szCs w:val="24"/>
      <w:lang w:val="ru-RU" w:eastAsia="ru-RU" w:bidi="ar-SA"/>
    </w:rPr>
  </w:style>
  <w:style w:type="paragraph" w:customStyle="1" w:styleId="Style27">
    <w:name w:val="Style27"/>
    <w:basedOn w:val="Normal"/>
    <w:rsid w:val="005D168F"/>
    <w:pPr>
      <w:widowControl w:val="0"/>
      <w:autoSpaceDE w:val="0"/>
      <w:autoSpaceDN w:val="0"/>
      <w:adjustRightInd w:val="0"/>
      <w:spacing w:before="0" w:after="0"/>
      <w:ind w:firstLine="0"/>
    </w:pPr>
    <w:rPr>
      <w:rFonts w:ascii="Candara" w:eastAsia="Times New Roman" w:hAnsi="Candara"/>
      <w:szCs w:val="24"/>
      <w:lang w:val="ru-RU" w:eastAsia="ru-RU" w:bidi="ar-SA"/>
    </w:rPr>
  </w:style>
  <w:style w:type="paragraph" w:customStyle="1" w:styleId="Style51">
    <w:name w:val="Style51"/>
    <w:basedOn w:val="Normal"/>
    <w:rsid w:val="005D168F"/>
    <w:pPr>
      <w:widowControl w:val="0"/>
      <w:autoSpaceDE w:val="0"/>
      <w:autoSpaceDN w:val="0"/>
      <w:adjustRightInd w:val="0"/>
      <w:spacing w:before="0" w:after="0" w:line="238" w:lineRule="exact"/>
      <w:ind w:firstLine="422"/>
    </w:pPr>
    <w:rPr>
      <w:rFonts w:ascii="Candara" w:eastAsia="Times New Roman" w:hAnsi="Candara"/>
      <w:szCs w:val="24"/>
      <w:lang w:val="ru-RU" w:eastAsia="ru-RU" w:bidi="ar-SA"/>
    </w:rPr>
  </w:style>
  <w:style w:type="paragraph" w:customStyle="1" w:styleId="Style64">
    <w:name w:val="Style64"/>
    <w:basedOn w:val="Normal"/>
    <w:rsid w:val="005D168F"/>
    <w:pPr>
      <w:widowControl w:val="0"/>
      <w:autoSpaceDE w:val="0"/>
      <w:autoSpaceDN w:val="0"/>
      <w:adjustRightInd w:val="0"/>
      <w:spacing w:before="0" w:after="0" w:line="238" w:lineRule="exact"/>
      <w:ind w:firstLine="437"/>
    </w:pPr>
    <w:rPr>
      <w:rFonts w:ascii="Candara" w:eastAsia="Times New Roman" w:hAnsi="Candara"/>
      <w:szCs w:val="24"/>
      <w:lang w:val="ru-RU" w:eastAsia="ru-RU" w:bidi="ar-SA"/>
    </w:rPr>
  </w:style>
  <w:style w:type="paragraph" w:customStyle="1" w:styleId="Style87">
    <w:name w:val="Style87"/>
    <w:basedOn w:val="Normal"/>
    <w:rsid w:val="005D168F"/>
    <w:pPr>
      <w:widowControl w:val="0"/>
      <w:autoSpaceDE w:val="0"/>
      <w:autoSpaceDN w:val="0"/>
      <w:adjustRightInd w:val="0"/>
      <w:spacing w:before="0" w:after="0" w:line="252" w:lineRule="exact"/>
      <w:ind w:firstLine="312"/>
    </w:pPr>
    <w:rPr>
      <w:rFonts w:ascii="Candara" w:eastAsia="Times New Roman" w:hAnsi="Candara"/>
      <w:szCs w:val="24"/>
      <w:lang w:val="ru-RU" w:eastAsia="ru-RU" w:bidi="ar-SA"/>
    </w:rPr>
  </w:style>
  <w:style w:type="paragraph" w:styleId="Textcomentariu">
    <w:name w:val="annotation text"/>
    <w:basedOn w:val="Normal"/>
    <w:link w:val="TextcomentariuCaracter"/>
    <w:uiPriority w:val="99"/>
    <w:semiHidden/>
    <w:unhideWhenUsed/>
    <w:rsid w:val="005D168F"/>
    <w:pPr>
      <w:spacing w:after="0"/>
      <w:contextualSpacing/>
    </w:pPr>
    <w:rPr>
      <w:rFonts w:ascii="Calibri" w:hAnsi="Calibri"/>
      <w:sz w:val="20"/>
      <w:szCs w:val="20"/>
    </w:rPr>
  </w:style>
  <w:style w:type="character" w:customStyle="1" w:styleId="TextcomentariuCaracter">
    <w:name w:val="Text comentariu Caracter"/>
    <w:basedOn w:val="Fontdeparagrafimplicit"/>
    <w:link w:val="Textcomentariu"/>
    <w:uiPriority w:val="99"/>
    <w:semiHidden/>
    <w:rsid w:val="005D168F"/>
    <w:rPr>
      <w:rFonts w:ascii="Calibri" w:eastAsia="Batang" w:hAnsi="Calibri" w:cs="Times New Roman"/>
      <w:sz w:val="20"/>
      <w:szCs w:val="20"/>
      <w:lang w:bidi="en-US"/>
    </w:rPr>
  </w:style>
  <w:style w:type="paragraph" w:styleId="SubiectComentariu">
    <w:name w:val="annotation subject"/>
    <w:basedOn w:val="Textcomentariu"/>
    <w:next w:val="Textcomentariu"/>
    <w:link w:val="SubiectComentariuCaracter"/>
    <w:uiPriority w:val="99"/>
    <w:semiHidden/>
    <w:unhideWhenUsed/>
    <w:rsid w:val="005D168F"/>
    <w:rPr>
      <w:b/>
      <w:bCs/>
    </w:rPr>
  </w:style>
  <w:style w:type="character" w:customStyle="1" w:styleId="SubiectComentariuCaracter">
    <w:name w:val="Subiect Comentariu Caracter"/>
    <w:basedOn w:val="TextcomentariuCaracter"/>
    <w:link w:val="SubiectComentariu"/>
    <w:uiPriority w:val="99"/>
    <w:semiHidden/>
    <w:rsid w:val="005D168F"/>
    <w:rPr>
      <w:rFonts w:ascii="Calibri" w:eastAsia="Batang" w:hAnsi="Calibri" w:cs="Times New Roman"/>
      <w:b/>
      <w:bCs/>
      <w:sz w:val="20"/>
      <w:szCs w:val="20"/>
      <w:lang w:bidi="en-US"/>
    </w:rPr>
  </w:style>
  <w:style w:type="character" w:customStyle="1" w:styleId="Subtitlu1">
    <w:name w:val="Subtitlu1"/>
    <w:rsid w:val="005D168F"/>
  </w:style>
  <w:style w:type="character" w:customStyle="1" w:styleId="Subtitlu11">
    <w:name w:val="Subtitlu11"/>
    <w:rsid w:val="005D168F"/>
  </w:style>
  <w:style w:type="character" w:customStyle="1" w:styleId="Subtitlu2">
    <w:name w:val="Subtitlu2"/>
    <w:rsid w:val="005D168F"/>
  </w:style>
  <w:style w:type="character" w:customStyle="1" w:styleId="Subtitlu3">
    <w:name w:val="Subtitlu3"/>
    <w:rsid w:val="005D168F"/>
  </w:style>
  <w:style w:type="character" w:customStyle="1" w:styleId="Subtitlu4">
    <w:name w:val="Subtitlu4"/>
    <w:rsid w:val="005D168F"/>
  </w:style>
  <w:style w:type="character" w:customStyle="1" w:styleId="Titlu3Caracter1">
    <w:name w:val="Titlu 3 Caracter1"/>
    <w:aliases w:val="TOŢI SFINŢII Caracter1"/>
    <w:uiPriority w:val="1"/>
    <w:semiHidden/>
    <w:rsid w:val="005D168F"/>
    <w:rPr>
      <w:rFonts w:ascii="Cambria" w:eastAsia="Times New Roman" w:hAnsi="Cambria" w:cs="Times New Roman"/>
      <w:color w:val="243F60"/>
      <w:sz w:val="24"/>
      <w:szCs w:val="24"/>
      <w:lang w:bidi="en-US"/>
    </w:rPr>
  </w:style>
  <w:style w:type="table" w:styleId="Grilmedie3-Accentuare3">
    <w:name w:val="Medium Grid 3 Accent 3"/>
    <w:aliases w:val="RX μΧ 3D CBCT"/>
    <w:basedOn w:val="TabelNormal"/>
    <w:uiPriority w:val="69"/>
    <w:rsid w:val="00CF5613"/>
    <w:pPr>
      <w:spacing w:afterLines="0" w:after="0"/>
      <w:ind w:firstLine="0"/>
      <w:jc w:val="left"/>
    </w:pPr>
    <w:rPr>
      <w:rFonts w:eastAsiaTheme="minorHAnsi"/>
      <w:lang w:val="en-US" w:bidi="ar-SA"/>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Row">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fir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lastCol">
      <w:rPr>
        <w:b/>
        <w:bCs/>
        <w:i w:val="0"/>
        <w:iCs w:val="0"/>
        <w:color w:val="auto"/>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1Vert">
      <w:tblPr/>
      <w:tcPr>
        <w:shd w:val="clear" w:color="auto" w:fill="E60C0C"/>
      </w:tcPr>
    </w:tblStylePr>
    <w:tblStylePr w:type="band1Horz">
      <w:tblPr/>
      <w:tcPr>
        <w:shd w:val="clear" w:color="auto" w:fill="E60C0C"/>
      </w:tcPr>
    </w:tblStylePr>
    <w:tblStylePr w:type="band2Horz">
      <w:tblPr/>
      <w:tcPr>
        <w:shd w:val="clear" w:color="auto" w:fill="F87878"/>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7554508">
      <w:bodyDiv w:val="1"/>
      <w:marLeft w:val="0"/>
      <w:marRight w:val="0"/>
      <w:marTop w:val="0"/>
      <w:marBottom w:val="0"/>
      <w:divBdr>
        <w:top w:val="none" w:sz="0" w:space="0" w:color="auto"/>
        <w:left w:val="none" w:sz="0" w:space="0" w:color="auto"/>
        <w:bottom w:val="none" w:sz="0" w:space="0" w:color="auto"/>
        <w:right w:val="none" w:sz="0" w:space="0" w:color="auto"/>
      </w:divBdr>
      <w:divsChild>
        <w:div w:id="1106189528">
          <w:marLeft w:val="0"/>
          <w:marRight w:val="0"/>
          <w:marTop w:val="0"/>
          <w:marBottom w:val="0"/>
          <w:divBdr>
            <w:top w:val="none" w:sz="0" w:space="0" w:color="auto"/>
            <w:left w:val="none" w:sz="0" w:space="0" w:color="auto"/>
            <w:bottom w:val="none" w:sz="0" w:space="0" w:color="auto"/>
            <w:right w:val="none" w:sz="0" w:space="0" w:color="auto"/>
          </w:divBdr>
        </w:div>
        <w:div w:id="387146025">
          <w:marLeft w:val="0"/>
          <w:marRight w:val="0"/>
          <w:marTop w:val="0"/>
          <w:marBottom w:val="0"/>
          <w:divBdr>
            <w:top w:val="none" w:sz="0" w:space="0" w:color="auto"/>
            <w:left w:val="none" w:sz="0" w:space="0" w:color="auto"/>
            <w:bottom w:val="none" w:sz="0" w:space="0" w:color="auto"/>
            <w:right w:val="none" w:sz="0" w:space="0" w:color="auto"/>
          </w:divBdr>
        </w:div>
        <w:div w:id="366610670">
          <w:marLeft w:val="0"/>
          <w:marRight w:val="0"/>
          <w:marTop w:val="0"/>
          <w:marBottom w:val="0"/>
          <w:divBdr>
            <w:top w:val="none" w:sz="0" w:space="0" w:color="auto"/>
            <w:left w:val="none" w:sz="0" w:space="0" w:color="auto"/>
            <w:bottom w:val="none" w:sz="0" w:space="0" w:color="auto"/>
            <w:right w:val="none" w:sz="0" w:space="0" w:color="auto"/>
          </w:divBdr>
        </w:div>
        <w:div w:id="780421953">
          <w:marLeft w:val="0"/>
          <w:marRight w:val="0"/>
          <w:marTop w:val="0"/>
          <w:marBottom w:val="0"/>
          <w:divBdr>
            <w:top w:val="none" w:sz="0" w:space="0" w:color="auto"/>
            <w:left w:val="none" w:sz="0" w:space="0" w:color="auto"/>
            <w:bottom w:val="none" w:sz="0" w:space="0" w:color="auto"/>
            <w:right w:val="none" w:sz="0" w:space="0" w:color="auto"/>
          </w:divBdr>
        </w:div>
        <w:div w:id="652024210">
          <w:marLeft w:val="0"/>
          <w:marRight w:val="0"/>
          <w:marTop w:val="0"/>
          <w:marBottom w:val="0"/>
          <w:divBdr>
            <w:top w:val="none" w:sz="0" w:space="0" w:color="auto"/>
            <w:left w:val="none" w:sz="0" w:space="0" w:color="auto"/>
            <w:bottom w:val="none" w:sz="0" w:space="0" w:color="auto"/>
            <w:right w:val="none" w:sz="0" w:space="0" w:color="auto"/>
          </w:divBdr>
        </w:div>
        <w:div w:id="1996373186">
          <w:marLeft w:val="0"/>
          <w:marRight w:val="0"/>
          <w:marTop w:val="0"/>
          <w:marBottom w:val="0"/>
          <w:divBdr>
            <w:top w:val="none" w:sz="0" w:space="0" w:color="auto"/>
            <w:left w:val="none" w:sz="0" w:space="0" w:color="auto"/>
            <w:bottom w:val="none" w:sz="0" w:space="0" w:color="auto"/>
            <w:right w:val="none" w:sz="0" w:space="0" w:color="auto"/>
          </w:divBdr>
        </w:div>
        <w:div w:id="1909219761">
          <w:marLeft w:val="0"/>
          <w:marRight w:val="0"/>
          <w:marTop w:val="0"/>
          <w:marBottom w:val="0"/>
          <w:divBdr>
            <w:top w:val="none" w:sz="0" w:space="0" w:color="auto"/>
            <w:left w:val="none" w:sz="0" w:space="0" w:color="auto"/>
            <w:bottom w:val="none" w:sz="0" w:space="0" w:color="auto"/>
            <w:right w:val="none" w:sz="0" w:space="0" w:color="auto"/>
          </w:divBdr>
        </w:div>
        <w:div w:id="1794669269">
          <w:marLeft w:val="0"/>
          <w:marRight w:val="0"/>
          <w:marTop w:val="0"/>
          <w:marBottom w:val="0"/>
          <w:divBdr>
            <w:top w:val="none" w:sz="0" w:space="0" w:color="auto"/>
            <w:left w:val="none" w:sz="0" w:space="0" w:color="auto"/>
            <w:bottom w:val="none" w:sz="0" w:space="0" w:color="auto"/>
            <w:right w:val="none" w:sz="0" w:space="0" w:color="auto"/>
          </w:divBdr>
        </w:div>
      </w:divsChild>
    </w:div>
  </w:divs>
  <w:doNotRelyOnCSS/>
  <w:doNotOrganizeInFolder/>
  <w:doNotUseLongFileNames/>
  <w:pixelsPerInch w:val="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rgi\AppData\Roaming\Microsoft\Templates\Normal15Pre.dotm"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Normal15Pre.dotm</Template>
  <TotalTime>18</TotalTime>
  <Pages>45</Pages>
  <Words>13632</Words>
  <Characters>79069</Characters>
  <Application>Microsoft Office Word</Application>
  <DocSecurity>0</DocSecurity>
  <Lines>658</Lines>
  <Paragraphs>185</Paragraphs>
  <ScaleCrop>false</ScaleCrop>
  <HeadingPairs>
    <vt:vector size="2" baseType="variant">
      <vt:variant>
        <vt:lpstr>Titlu</vt:lpstr>
      </vt:variant>
      <vt:variant>
        <vt:i4>1</vt:i4>
      </vt:variant>
    </vt:vector>
  </HeadingPairs>
  <TitlesOfParts>
    <vt:vector size="1" baseType="lpstr">
      <vt:lpstr/>
    </vt:vector>
  </TitlesOfParts>
  <Company>Home</Company>
  <LinksUpToDate>false</LinksUpToDate>
  <CharactersWithSpaces>92516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Alexandru Anastasiu</dc:creator>
  <cp:keywords/>
  <dc:description/>
  <cp:lastModifiedBy>Alexandru Anastasiu</cp:lastModifiedBy>
  <cp:revision>13</cp:revision>
  <dcterms:created xsi:type="dcterms:W3CDTF">2017-12-19T23:37:00Z</dcterms:created>
  <dcterms:modified xsi:type="dcterms:W3CDTF">2017-12-19T23:55:00Z</dcterms:modified>
</cp:coreProperties>
</file>