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A4ABB2" w14:textId="041560FA" w:rsidR="00DC52FE" w:rsidRDefault="00203B87" w:rsidP="00203B87">
      <w:pPr>
        <w:ind w:firstLine="0"/>
        <w:jc w:val="center"/>
        <w:rPr>
          <w:b/>
          <w:bCs/>
        </w:rPr>
      </w:pPr>
      <w:r w:rsidRPr="00203B87">
        <w:rPr>
          <w:b/>
          <w:bCs/>
        </w:rPr>
        <w:t>P</w:t>
      </w:r>
      <w:r w:rsidRPr="00203B87">
        <w:rPr>
          <w:b/>
          <w:bCs/>
        </w:rPr>
        <w:t xml:space="preserve">așii de intrare în contul ANELIS, pentru a avea acces la literatura </w:t>
      </w:r>
      <w:r w:rsidRPr="00203B87">
        <w:rPr>
          <w:b/>
          <w:bCs/>
        </w:rPr>
        <w:t>științifică</w:t>
      </w:r>
    </w:p>
    <w:p w14:paraId="43360640" w14:textId="4170C2A4" w:rsidR="00203B87" w:rsidRDefault="00203B87" w:rsidP="00203B87">
      <w:pPr>
        <w:ind w:firstLine="0"/>
        <w:jc w:val="center"/>
        <w:rPr>
          <w:b/>
          <w:bCs/>
        </w:rPr>
      </w:pPr>
      <w:r>
        <w:rPr>
          <w:b/>
          <w:bCs/>
          <w:noProof/>
        </w:rPr>
        <w:drawing>
          <wp:inline distT="0" distB="0" distL="0" distR="0" wp14:anchorId="1BA2AE67" wp14:editId="57219D6D">
            <wp:extent cx="6112510" cy="2025650"/>
            <wp:effectExtent l="0" t="0" r="2540" b="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2510" cy="2025650"/>
                    </a:xfrm>
                    <a:prstGeom prst="rect">
                      <a:avLst/>
                    </a:prstGeom>
                    <a:noFill/>
                    <a:ln>
                      <a:noFill/>
                    </a:ln>
                  </pic:spPr>
                </pic:pic>
              </a:graphicData>
            </a:graphic>
          </wp:inline>
        </w:drawing>
      </w:r>
      <w:r>
        <w:rPr>
          <w:b/>
          <w:bCs/>
          <w:noProof/>
        </w:rPr>
        <w:drawing>
          <wp:inline distT="0" distB="0" distL="0" distR="0" wp14:anchorId="5A6CDF65" wp14:editId="1428545C">
            <wp:extent cx="6112510" cy="2961005"/>
            <wp:effectExtent l="0" t="0" r="2540"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2510" cy="2961005"/>
                    </a:xfrm>
                    <a:prstGeom prst="rect">
                      <a:avLst/>
                    </a:prstGeom>
                    <a:noFill/>
                    <a:ln>
                      <a:noFill/>
                    </a:ln>
                  </pic:spPr>
                </pic:pic>
              </a:graphicData>
            </a:graphic>
          </wp:inline>
        </w:drawing>
      </w:r>
      <w:r>
        <w:rPr>
          <w:b/>
          <w:bCs/>
          <w:noProof/>
        </w:rPr>
        <w:lastRenderedPageBreak/>
        <w:drawing>
          <wp:inline distT="0" distB="0" distL="0" distR="0" wp14:anchorId="195A5547" wp14:editId="426B2CD0">
            <wp:extent cx="6112510" cy="4888230"/>
            <wp:effectExtent l="0" t="0" r="2540" b="7620"/>
            <wp:docPr id="7" name="I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12510" cy="4888230"/>
                    </a:xfrm>
                    <a:prstGeom prst="rect">
                      <a:avLst/>
                    </a:prstGeom>
                    <a:noFill/>
                    <a:ln>
                      <a:noFill/>
                    </a:ln>
                  </pic:spPr>
                </pic:pic>
              </a:graphicData>
            </a:graphic>
          </wp:inline>
        </w:drawing>
      </w:r>
      <w:r>
        <w:rPr>
          <w:b/>
          <w:bCs/>
          <w:noProof/>
        </w:rPr>
        <w:drawing>
          <wp:inline distT="0" distB="0" distL="0" distR="0" wp14:anchorId="1AC286C1" wp14:editId="75EAD623">
            <wp:extent cx="6112510" cy="4599940"/>
            <wp:effectExtent l="0" t="0" r="2540" b="0"/>
            <wp:docPr id="8" name="I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12510" cy="4599940"/>
                    </a:xfrm>
                    <a:prstGeom prst="rect">
                      <a:avLst/>
                    </a:prstGeom>
                    <a:noFill/>
                    <a:ln>
                      <a:noFill/>
                    </a:ln>
                  </pic:spPr>
                </pic:pic>
              </a:graphicData>
            </a:graphic>
          </wp:inline>
        </w:drawing>
      </w:r>
    </w:p>
    <w:p w14:paraId="135319E1" w14:textId="77777777" w:rsidR="00203B87" w:rsidRPr="00203B87" w:rsidRDefault="00203B87" w:rsidP="00203B87">
      <w:pPr>
        <w:ind w:firstLine="0"/>
        <w:jc w:val="center"/>
        <w:rPr>
          <w:b/>
          <w:bCs/>
        </w:rPr>
      </w:pPr>
      <w:r w:rsidRPr="00203B87">
        <w:rPr>
          <w:b/>
          <w:bCs/>
        </w:rPr>
        <w:lastRenderedPageBreak/>
        <w:t>Nu trebuie să apăsați pe literele roșii pe care scrie accesează, ci pe literele albastre.</w:t>
      </w:r>
    </w:p>
    <w:p w14:paraId="1DE7E6BF" w14:textId="0BE0ABA6" w:rsidR="00203B87" w:rsidRDefault="00203B87" w:rsidP="00203B87">
      <w:pPr>
        <w:ind w:firstLine="0"/>
        <w:jc w:val="center"/>
        <w:rPr>
          <w:b/>
          <w:bCs/>
        </w:rPr>
      </w:pPr>
      <w:r w:rsidRPr="00203B87">
        <w:rPr>
          <w:b/>
          <w:bCs/>
        </w:rPr>
        <w:t>Acolo găsiți un ghid specific fiecărei surse.</w:t>
      </w:r>
    </w:p>
    <w:p w14:paraId="4525A5BE" w14:textId="474192D2" w:rsidR="00203B87" w:rsidRDefault="00203B87" w:rsidP="00203B87">
      <w:pPr>
        <w:ind w:firstLine="0"/>
        <w:jc w:val="center"/>
        <w:rPr>
          <w:b/>
          <w:bCs/>
        </w:rPr>
      </w:pPr>
      <w:r>
        <w:rPr>
          <w:b/>
          <w:bCs/>
          <w:noProof/>
        </w:rPr>
        <w:drawing>
          <wp:inline distT="0" distB="0" distL="0" distR="0" wp14:anchorId="3AB759C6" wp14:editId="0DE5E2FC">
            <wp:extent cx="2617912" cy="4656357"/>
            <wp:effectExtent l="0" t="0" r="0" b="0"/>
            <wp:docPr id="9" name="I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36131" cy="4688762"/>
                    </a:xfrm>
                    <a:prstGeom prst="rect">
                      <a:avLst/>
                    </a:prstGeom>
                    <a:noFill/>
                    <a:ln>
                      <a:noFill/>
                    </a:ln>
                  </pic:spPr>
                </pic:pic>
              </a:graphicData>
            </a:graphic>
          </wp:inline>
        </w:drawing>
      </w:r>
    </w:p>
    <w:p w14:paraId="39AA61C0" w14:textId="07D65F7A" w:rsidR="00203B87" w:rsidRPr="00203B87" w:rsidRDefault="00203B87" w:rsidP="00203B87">
      <w:pPr>
        <w:ind w:firstLine="0"/>
        <w:jc w:val="center"/>
        <w:rPr>
          <w:b/>
          <w:bCs/>
        </w:rPr>
      </w:pPr>
      <w:r w:rsidRPr="00203B87">
        <w:rPr>
          <w:b/>
          <w:bCs/>
        </w:rPr>
        <w:t xml:space="preserve">Pe scurt, trebuie copiat adresa de internet a </w:t>
      </w:r>
      <w:r>
        <w:rPr>
          <w:b/>
          <w:bCs/>
        </w:rPr>
        <w:t>fiecărei resurse dorite</w:t>
      </w:r>
      <w:r w:rsidRPr="00203B87">
        <w:rPr>
          <w:b/>
          <w:bCs/>
        </w:rPr>
        <w:t>, mers pe acea adresă și făcut un cont legat de adresa de email instituționalizată ULBS. Ei trimit în căsuța de email o confirmare, iar apoi ai acces la resursele lor pe site-ul respectiv.</w:t>
      </w:r>
    </w:p>
    <w:sectPr w:rsidR="00203B87" w:rsidRPr="00203B87" w:rsidSect="00FD4059">
      <w:headerReference w:type="even" r:id="rId13"/>
      <w:headerReference w:type="default" r:id="rId14"/>
      <w:footerReference w:type="even" r:id="rId15"/>
      <w:footerReference w:type="default" r:id="rId16"/>
      <w:headerReference w:type="first" r:id="rId17"/>
      <w:footerReference w:type="first" r:id="rId18"/>
      <w:pgSz w:w="11906" w:h="16838" w:code="9"/>
      <w:pgMar w:top="851" w:right="851" w:bottom="851" w:left="1418" w:header="0" w:footer="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AB895B" w14:textId="77777777" w:rsidR="00203B87" w:rsidRDefault="00203B87" w:rsidP="00503A80">
      <w:pPr>
        <w:spacing w:before="0" w:after="0"/>
      </w:pPr>
      <w:r>
        <w:separator/>
      </w:r>
    </w:p>
  </w:endnote>
  <w:endnote w:type="continuationSeparator" w:id="0">
    <w:p w14:paraId="4DE25614" w14:textId="77777777" w:rsidR="00203B87" w:rsidRDefault="00203B87" w:rsidP="00503A8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Zamolxis II">
    <w:altName w:val="Courier New"/>
    <w:panose1 w:val="00000400000000000000"/>
    <w:charset w:val="02"/>
    <w:family w:val="auto"/>
    <w:pitch w:val="variable"/>
    <w:sig w:usb0="00000000" w:usb1="10000000" w:usb2="00000000" w:usb3="00000000" w:csb0="80000000" w:csb1="00000000"/>
  </w:font>
  <w:font w:name="Candara">
    <w:panose1 w:val="020E0502030303020204"/>
    <w:charset w:val="EE"/>
    <w:family w:val="swiss"/>
    <w:pitch w:val="variable"/>
    <w:sig w:usb0="A00002EF" w:usb1="4000A44B"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Georgia">
    <w:panose1 w:val="02040502050405020303"/>
    <w:charset w:val="EE"/>
    <w:family w:val="roman"/>
    <w:pitch w:val="variable"/>
    <w:sig w:usb0="00000287" w:usb1="000000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Tahoma">
    <w:altName w:val="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Palatino">
    <w:altName w:val="Book Antiqua"/>
    <w:panose1 w:val="00000000000000000000"/>
    <w:charset w:val="00"/>
    <w:family w:val="roman"/>
    <w:notTrueType/>
    <w:pitch w:val="default"/>
    <w:sig w:usb0="00000007" w:usb1="00000000" w:usb2="00000000" w:usb3="00000000" w:csb0="00000003" w:csb1="00000000"/>
  </w:font>
  <w:font w:name="FrankRuehl">
    <w:panose1 w:val="020E0503060101010101"/>
    <w:charset w:val="00"/>
    <w:family w:val="swiss"/>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31219470"/>
      <w:docPartObj>
        <w:docPartGallery w:val="Page Numbers (Bottom of Page)"/>
        <w:docPartUnique/>
      </w:docPartObj>
    </w:sdtPr>
    <w:sdtEndPr/>
    <w:sdtContent>
      <w:p w14:paraId="391701DF" w14:textId="77777777" w:rsidR="00FD4059" w:rsidRDefault="00FD4059" w:rsidP="00FD4059">
        <w:pPr>
          <w:pStyle w:val="Subsol"/>
          <w:ind w:firstLine="0"/>
        </w:pPr>
        <w:r>
          <w:fldChar w:fldCharType="begin"/>
        </w:r>
        <w:r>
          <w:instrText>PAGE   \* MERGEFORMAT</w:instrText>
        </w:r>
        <w:r>
          <w:fldChar w:fldCharType="separate"/>
        </w:r>
        <w: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3843311"/>
      <w:docPartObj>
        <w:docPartGallery w:val="Page Numbers (Bottom of Page)"/>
        <w:docPartUnique/>
      </w:docPartObj>
    </w:sdtPr>
    <w:sdtEndPr/>
    <w:sdtContent>
      <w:p w14:paraId="67BB7009" w14:textId="77777777" w:rsidR="00F51CE4" w:rsidRDefault="00F51CE4">
        <w:pPr>
          <w:pStyle w:val="Subsol"/>
          <w:jc w:val="right"/>
        </w:pPr>
        <w:r>
          <w:fldChar w:fldCharType="begin"/>
        </w:r>
        <w:r>
          <w:instrText>PAGE   \* MERGEFORMAT</w:instrText>
        </w:r>
        <w:r>
          <w:fldChar w:fldCharType="separate"/>
        </w:r>
        <w: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58C0C9" w14:textId="77777777" w:rsidR="00E40703" w:rsidRPr="00E40703" w:rsidRDefault="00E40703" w:rsidP="00FB3BA4">
    <w:pPr>
      <w:pStyle w:val="Subsol"/>
      <w:ind w:right="360"/>
      <w:rPr>
        <w:sz w:val="23"/>
        <w:szCs w:val="2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5BAF52" w14:textId="77777777" w:rsidR="00203B87" w:rsidRDefault="00203B87" w:rsidP="00503A80">
      <w:pPr>
        <w:spacing w:before="0" w:after="0"/>
      </w:pPr>
      <w:r>
        <w:separator/>
      </w:r>
    </w:p>
  </w:footnote>
  <w:footnote w:type="continuationSeparator" w:id="0">
    <w:p w14:paraId="6440EBD5" w14:textId="77777777" w:rsidR="00203B87" w:rsidRDefault="00203B87" w:rsidP="00503A80">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B54A12" w14:textId="77777777" w:rsidR="00A34094" w:rsidRDefault="00A34094">
    <w:pPr>
      <w:pStyle w:val="Ante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37EB4C" w14:textId="77777777" w:rsidR="00A34094" w:rsidRPr="00FD4059" w:rsidRDefault="00A34094">
    <w:pPr>
      <w:pStyle w:val="Antet"/>
      <w:rPr>
        <w:sz w:val="24"/>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638444" w14:textId="77777777" w:rsidR="00FB3BA4" w:rsidRPr="00E40703" w:rsidRDefault="00FB3BA4">
    <w:pPr>
      <w:pStyle w:val="Antet"/>
      <w:rPr>
        <w:sz w:val="23"/>
        <w:szCs w:val="23"/>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2"/>
    <w:multiLevelType w:val="singleLevel"/>
    <w:tmpl w:val="A2400582"/>
    <w:styleLink w:val="AVA722211"/>
    <w:lvl w:ilvl="0">
      <w:start w:val="1"/>
      <w:numFmt w:val="bullet"/>
      <w:pStyle w:val="Listacumarcatori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4EDA7EC0"/>
    <w:styleLink w:val="AVA1413111"/>
    <w:lvl w:ilvl="0">
      <w:start w:val="1"/>
      <w:numFmt w:val="bullet"/>
      <w:pStyle w:val="Listacumarcatori2"/>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43A06C4"/>
    <w:styleLink w:val="AVA74"/>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0000011"/>
    <w:multiLevelType w:val="multilevel"/>
    <w:tmpl w:val="00000010"/>
    <w:styleLink w:val="AVA7121"/>
    <w:lvl w:ilvl="0">
      <w:start w:val="1"/>
      <w:numFmt w:val="bullet"/>
      <w:lvlText w:val="—"/>
      <w:lvlJc w:val="left"/>
      <w:rPr>
        <w:rFonts w:ascii="Times New Roman" w:hAnsi="Times New Roman"/>
        <w:b w:val="0"/>
        <w:i w:val="0"/>
        <w:smallCaps w:val="0"/>
        <w:strike w:val="0"/>
        <w:color w:val="000000"/>
        <w:spacing w:val="0"/>
        <w:w w:val="100"/>
        <w:position w:val="0"/>
        <w:sz w:val="20"/>
        <w:u w:val="none"/>
      </w:rPr>
    </w:lvl>
    <w:lvl w:ilvl="1">
      <w:start w:val="1"/>
      <w:numFmt w:val="bullet"/>
      <w:lvlText w:val="—"/>
      <w:lvlJc w:val="left"/>
      <w:rPr>
        <w:rFonts w:ascii="Times New Roman" w:hAnsi="Times New Roman"/>
        <w:b w:val="0"/>
        <w:i w:val="0"/>
        <w:smallCaps w:val="0"/>
        <w:strike w:val="0"/>
        <w:color w:val="000000"/>
        <w:spacing w:val="0"/>
        <w:w w:val="100"/>
        <w:position w:val="0"/>
        <w:sz w:val="20"/>
        <w:u w:val="none"/>
      </w:rPr>
    </w:lvl>
    <w:lvl w:ilvl="2">
      <w:start w:val="1"/>
      <w:numFmt w:val="bullet"/>
      <w:lvlText w:val="—"/>
      <w:lvlJc w:val="left"/>
      <w:rPr>
        <w:rFonts w:ascii="Times New Roman" w:hAnsi="Times New Roman"/>
        <w:b w:val="0"/>
        <w:i w:val="0"/>
        <w:smallCaps w:val="0"/>
        <w:strike w:val="0"/>
        <w:color w:val="000000"/>
        <w:spacing w:val="0"/>
        <w:w w:val="100"/>
        <w:position w:val="0"/>
        <w:sz w:val="20"/>
        <w:u w:val="none"/>
      </w:rPr>
    </w:lvl>
    <w:lvl w:ilvl="3">
      <w:start w:val="1"/>
      <w:numFmt w:val="bullet"/>
      <w:lvlText w:val="—"/>
      <w:lvlJc w:val="left"/>
      <w:rPr>
        <w:rFonts w:ascii="Times New Roman" w:hAnsi="Times New Roman"/>
        <w:b w:val="0"/>
        <w:i w:val="0"/>
        <w:smallCaps w:val="0"/>
        <w:strike w:val="0"/>
        <w:color w:val="000000"/>
        <w:spacing w:val="0"/>
        <w:w w:val="100"/>
        <w:position w:val="0"/>
        <w:sz w:val="20"/>
        <w:u w:val="none"/>
      </w:rPr>
    </w:lvl>
    <w:lvl w:ilvl="4">
      <w:start w:val="1"/>
      <w:numFmt w:val="bullet"/>
      <w:lvlText w:val="—"/>
      <w:lvlJc w:val="left"/>
      <w:rPr>
        <w:rFonts w:ascii="Times New Roman" w:hAnsi="Times New Roman"/>
        <w:b w:val="0"/>
        <w:i w:val="0"/>
        <w:smallCaps w:val="0"/>
        <w:strike w:val="0"/>
        <w:color w:val="000000"/>
        <w:spacing w:val="0"/>
        <w:w w:val="100"/>
        <w:position w:val="0"/>
        <w:sz w:val="20"/>
        <w:u w:val="none"/>
      </w:rPr>
    </w:lvl>
    <w:lvl w:ilvl="5">
      <w:start w:val="1"/>
      <w:numFmt w:val="bullet"/>
      <w:lvlText w:val="—"/>
      <w:lvlJc w:val="left"/>
      <w:rPr>
        <w:rFonts w:ascii="Times New Roman" w:hAnsi="Times New Roman"/>
        <w:b w:val="0"/>
        <w:i w:val="0"/>
        <w:smallCaps w:val="0"/>
        <w:strike w:val="0"/>
        <w:color w:val="000000"/>
        <w:spacing w:val="0"/>
        <w:w w:val="100"/>
        <w:position w:val="0"/>
        <w:sz w:val="20"/>
        <w:u w:val="none"/>
      </w:rPr>
    </w:lvl>
    <w:lvl w:ilvl="6">
      <w:start w:val="1"/>
      <w:numFmt w:val="bullet"/>
      <w:lvlText w:val="—"/>
      <w:lvlJc w:val="left"/>
      <w:rPr>
        <w:rFonts w:ascii="Times New Roman" w:hAnsi="Times New Roman"/>
        <w:b w:val="0"/>
        <w:i w:val="0"/>
        <w:smallCaps w:val="0"/>
        <w:strike w:val="0"/>
        <w:color w:val="000000"/>
        <w:spacing w:val="0"/>
        <w:w w:val="100"/>
        <w:position w:val="0"/>
        <w:sz w:val="20"/>
        <w:u w:val="none"/>
      </w:rPr>
    </w:lvl>
    <w:lvl w:ilvl="7">
      <w:start w:val="1"/>
      <w:numFmt w:val="bullet"/>
      <w:lvlText w:val="—"/>
      <w:lvlJc w:val="left"/>
      <w:rPr>
        <w:rFonts w:ascii="Times New Roman" w:hAnsi="Times New Roman"/>
        <w:b w:val="0"/>
        <w:i w:val="0"/>
        <w:smallCaps w:val="0"/>
        <w:strike w:val="0"/>
        <w:color w:val="000000"/>
        <w:spacing w:val="0"/>
        <w:w w:val="100"/>
        <w:position w:val="0"/>
        <w:sz w:val="20"/>
        <w:u w:val="none"/>
      </w:rPr>
    </w:lvl>
    <w:lvl w:ilvl="8">
      <w:start w:val="1"/>
      <w:numFmt w:val="bullet"/>
      <w:lvlText w:val="—"/>
      <w:lvlJc w:val="left"/>
      <w:rPr>
        <w:rFonts w:ascii="Times New Roman" w:hAnsi="Times New Roman"/>
        <w:b w:val="0"/>
        <w:i w:val="0"/>
        <w:smallCaps w:val="0"/>
        <w:strike w:val="0"/>
        <w:color w:val="000000"/>
        <w:spacing w:val="0"/>
        <w:w w:val="100"/>
        <w:position w:val="0"/>
        <w:sz w:val="20"/>
        <w:u w:val="none"/>
      </w:rPr>
    </w:lvl>
  </w:abstractNum>
  <w:abstractNum w:abstractNumId="4" w15:restartNumberingAfterBreak="0">
    <w:nsid w:val="04D625CE"/>
    <w:multiLevelType w:val="hybridMultilevel"/>
    <w:tmpl w:val="0A1E8DBE"/>
    <w:lvl w:ilvl="0" w:tplc="D592BBBE">
      <w:start w:val="5"/>
      <w:numFmt w:val="bullet"/>
      <w:lvlText w:val="–"/>
      <w:lvlJc w:val="left"/>
      <w:pPr>
        <w:ind w:left="644" w:hanging="360"/>
      </w:pPr>
      <w:rPr>
        <w:rFonts w:ascii="Times New Roman" w:eastAsia="Calibri" w:hAnsi="Times New Roman" w:cs="Times New Roman" w:hint="default"/>
      </w:rPr>
    </w:lvl>
    <w:lvl w:ilvl="1" w:tplc="CE8695DC">
      <w:start w:val="1"/>
      <w:numFmt w:val="bullet"/>
      <w:lvlText w:val=""/>
      <w:lvlJc w:val="left"/>
      <w:pPr>
        <w:ind w:left="1364" w:hanging="360"/>
      </w:pPr>
      <w:rPr>
        <w:rFonts w:ascii="Symbol" w:hAnsi="Symbol"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5" w15:restartNumberingAfterBreak="0">
    <w:nsid w:val="07311702"/>
    <w:multiLevelType w:val="hybridMultilevel"/>
    <w:tmpl w:val="BE82FE0A"/>
    <w:styleLink w:val="AVA135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6" w15:restartNumberingAfterBreak="0">
    <w:nsid w:val="08153693"/>
    <w:multiLevelType w:val="multilevel"/>
    <w:tmpl w:val="CD80528C"/>
    <w:styleLink w:val="AVA112231111"/>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A5A58FF"/>
    <w:multiLevelType w:val="hybridMultilevel"/>
    <w:tmpl w:val="123AA4B2"/>
    <w:lvl w:ilvl="0" w:tplc="042EAF30">
      <w:start w:val="5"/>
      <w:numFmt w:val="bullet"/>
      <w:lvlText w:val="–"/>
      <w:lvlJc w:val="left"/>
      <w:pPr>
        <w:ind w:left="1571" w:hanging="360"/>
      </w:pPr>
      <w:rPr>
        <w:rFonts w:ascii="Times New Roman" w:eastAsia="Calibri"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8" w15:restartNumberingAfterBreak="0">
    <w:nsid w:val="0FA2796B"/>
    <w:multiLevelType w:val="hybridMultilevel"/>
    <w:tmpl w:val="A75866A2"/>
    <w:styleLink w:val="AVA132"/>
    <w:lvl w:ilvl="0" w:tplc="BD027228">
      <w:numFmt w:val="bullet"/>
      <w:lvlText w:val="-"/>
      <w:lvlJc w:val="left"/>
      <w:pPr>
        <w:ind w:left="1069" w:hanging="360"/>
      </w:pPr>
      <w:rPr>
        <w:rFonts w:ascii="Calibri" w:eastAsia="Calibri" w:hAnsi="Calibri" w:cs="Times New Roman" w:hint="default"/>
      </w:rPr>
    </w:lvl>
    <w:lvl w:ilvl="1" w:tplc="04180003" w:tentative="1">
      <w:start w:val="1"/>
      <w:numFmt w:val="bullet"/>
      <w:lvlText w:val="o"/>
      <w:lvlJc w:val="left"/>
      <w:pPr>
        <w:ind w:left="1789" w:hanging="360"/>
      </w:pPr>
      <w:rPr>
        <w:rFonts w:ascii="Courier New" w:hAnsi="Courier New" w:cs="Courier New" w:hint="default"/>
      </w:rPr>
    </w:lvl>
    <w:lvl w:ilvl="2" w:tplc="04180005" w:tentative="1">
      <w:start w:val="1"/>
      <w:numFmt w:val="bullet"/>
      <w:lvlText w:val=""/>
      <w:lvlJc w:val="left"/>
      <w:pPr>
        <w:ind w:left="2509" w:hanging="360"/>
      </w:pPr>
      <w:rPr>
        <w:rFonts w:ascii="Wingdings" w:hAnsi="Wingdings" w:hint="default"/>
      </w:rPr>
    </w:lvl>
    <w:lvl w:ilvl="3" w:tplc="04180001" w:tentative="1">
      <w:start w:val="1"/>
      <w:numFmt w:val="bullet"/>
      <w:lvlText w:val=""/>
      <w:lvlJc w:val="left"/>
      <w:pPr>
        <w:ind w:left="3229" w:hanging="360"/>
      </w:pPr>
      <w:rPr>
        <w:rFonts w:ascii="Symbol" w:hAnsi="Symbol" w:hint="default"/>
      </w:rPr>
    </w:lvl>
    <w:lvl w:ilvl="4" w:tplc="04180003" w:tentative="1">
      <w:start w:val="1"/>
      <w:numFmt w:val="bullet"/>
      <w:lvlText w:val="o"/>
      <w:lvlJc w:val="left"/>
      <w:pPr>
        <w:ind w:left="3949" w:hanging="360"/>
      </w:pPr>
      <w:rPr>
        <w:rFonts w:ascii="Courier New" w:hAnsi="Courier New" w:cs="Courier New" w:hint="default"/>
      </w:rPr>
    </w:lvl>
    <w:lvl w:ilvl="5" w:tplc="04180005" w:tentative="1">
      <w:start w:val="1"/>
      <w:numFmt w:val="bullet"/>
      <w:lvlText w:val=""/>
      <w:lvlJc w:val="left"/>
      <w:pPr>
        <w:ind w:left="4669" w:hanging="360"/>
      </w:pPr>
      <w:rPr>
        <w:rFonts w:ascii="Wingdings" w:hAnsi="Wingdings" w:hint="default"/>
      </w:rPr>
    </w:lvl>
    <w:lvl w:ilvl="6" w:tplc="04180001" w:tentative="1">
      <w:start w:val="1"/>
      <w:numFmt w:val="bullet"/>
      <w:lvlText w:val=""/>
      <w:lvlJc w:val="left"/>
      <w:pPr>
        <w:ind w:left="5389" w:hanging="360"/>
      </w:pPr>
      <w:rPr>
        <w:rFonts w:ascii="Symbol" w:hAnsi="Symbol" w:hint="default"/>
      </w:rPr>
    </w:lvl>
    <w:lvl w:ilvl="7" w:tplc="04180003" w:tentative="1">
      <w:start w:val="1"/>
      <w:numFmt w:val="bullet"/>
      <w:lvlText w:val="o"/>
      <w:lvlJc w:val="left"/>
      <w:pPr>
        <w:ind w:left="6109" w:hanging="360"/>
      </w:pPr>
      <w:rPr>
        <w:rFonts w:ascii="Courier New" w:hAnsi="Courier New" w:cs="Courier New" w:hint="default"/>
      </w:rPr>
    </w:lvl>
    <w:lvl w:ilvl="8" w:tplc="04180005" w:tentative="1">
      <w:start w:val="1"/>
      <w:numFmt w:val="bullet"/>
      <w:lvlText w:val=""/>
      <w:lvlJc w:val="left"/>
      <w:pPr>
        <w:ind w:left="6829" w:hanging="360"/>
      </w:pPr>
      <w:rPr>
        <w:rFonts w:ascii="Wingdings" w:hAnsi="Wingdings" w:hint="default"/>
      </w:rPr>
    </w:lvl>
  </w:abstractNum>
  <w:abstractNum w:abstractNumId="9" w15:restartNumberingAfterBreak="0">
    <w:nsid w:val="104F5197"/>
    <w:multiLevelType w:val="hybridMultilevel"/>
    <w:tmpl w:val="9D8EF002"/>
    <w:lvl w:ilvl="0" w:tplc="D592BBBE">
      <w:start w:val="5"/>
      <w:numFmt w:val="bullet"/>
      <w:lvlText w:val="–"/>
      <w:lvlJc w:val="left"/>
      <w:pPr>
        <w:ind w:left="1287" w:hanging="360"/>
      </w:pPr>
      <w:rPr>
        <w:rFonts w:ascii="Times New Roman" w:eastAsia="Calibri" w:hAnsi="Times New Roman" w:cs="Times New Roman" w:hint="default"/>
      </w:rPr>
    </w:lvl>
    <w:lvl w:ilvl="1" w:tplc="04180003" w:tentative="1">
      <w:start w:val="1"/>
      <w:numFmt w:val="bullet"/>
      <w:lvlText w:val="o"/>
      <w:lvlJc w:val="left"/>
      <w:pPr>
        <w:ind w:left="2007" w:hanging="360"/>
      </w:pPr>
      <w:rPr>
        <w:rFonts w:ascii="Courier New" w:hAnsi="Courier New" w:cs="Courier New" w:hint="default"/>
      </w:rPr>
    </w:lvl>
    <w:lvl w:ilvl="2" w:tplc="04180005" w:tentative="1">
      <w:start w:val="1"/>
      <w:numFmt w:val="bullet"/>
      <w:lvlText w:val=""/>
      <w:lvlJc w:val="left"/>
      <w:pPr>
        <w:ind w:left="2727" w:hanging="360"/>
      </w:pPr>
      <w:rPr>
        <w:rFonts w:ascii="Wingdings" w:hAnsi="Wingdings" w:hint="default"/>
      </w:rPr>
    </w:lvl>
    <w:lvl w:ilvl="3" w:tplc="04180001" w:tentative="1">
      <w:start w:val="1"/>
      <w:numFmt w:val="bullet"/>
      <w:lvlText w:val=""/>
      <w:lvlJc w:val="left"/>
      <w:pPr>
        <w:ind w:left="3447" w:hanging="360"/>
      </w:pPr>
      <w:rPr>
        <w:rFonts w:ascii="Symbol" w:hAnsi="Symbol" w:hint="default"/>
      </w:rPr>
    </w:lvl>
    <w:lvl w:ilvl="4" w:tplc="04180003" w:tentative="1">
      <w:start w:val="1"/>
      <w:numFmt w:val="bullet"/>
      <w:lvlText w:val="o"/>
      <w:lvlJc w:val="left"/>
      <w:pPr>
        <w:ind w:left="4167" w:hanging="360"/>
      </w:pPr>
      <w:rPr>
        <w:rFonts w:ascii="Courier New" w:hAnsi="Courier New" w:cs="Courier New" w:hint="default"/>
      </w:rPr>
    </w:lvl>
    <w:lvl w:ilvl="5" w:tplc="04180005" w:tentative="1">
      <w:start w:val="1"/>
      <w:numFmt w:val="bullet"/>
      <w:lvlText w:val=""/>
      <w:lvlJc w:val="left"/>
      <w:pPr>
        <w:ind w:left="4887" w:hanging="360"/>
      </w:pPr>
      <w:rPr>
        <w:rFonts w:ascii="Wingdings" w:hAnsi="Wingdings" w:hint="default"/>
      </w:rPr>
    </w:lvl>
    <w:lvl w:ilvl="6" w:tplc="04180001" w:tentative="1">
      <w:start w:val="1"/>
      <w:numFmt w:val="bullet"/>
      <w:lvlText w:val=""/>
      <w:lvlJc w:val="left"/>
      <w:pPr>
        <w:ind w:left="5607" w:hanging="360"/>
      </w:pPr>
      <w:rPr>
        <w:rFonts w:ascii="Symbol" w:hAnsi="Symbol" w:hint="default"/>
      </w:rPr>
    </w:lvl>
    <w:lvl w:ilvl="7" w:tplc="04180003" w:tentative="1">
      <w:start w:val="1"/>
      <w:numFmt w:val="bullet"/>
      <w:lvlText w:val="o"/>
      <w:lvlJc w:val="left"/>
      <w:pPr>
        <w:ind w:left="6327" w:hanging="360"/>
      </w:pPr>
      <w:rPr>
        <w:rFonts w:ascii="Courier New" w:hAnsi="Courier New" w:cs="Courier New" w:hint="default"/>
      </w:rPr>
    </w:lvl>
    <w:lvl w:ilvl="8" w:tplc="04180005" w:tentative="1">
      <w:start w:val="1"/>
      <w:numFmt w:val="bullet"/>
      <w:lvlText w:val=""/>
      <w:lvlJc w:val="left"/>
      <w:pPr>
        <w:ind w:left="7047" w:hanging="360"/>
      </w:pPr>
      <w:rPr>
        <w:rFonts w:ascii="Wingdings" w:hAnsi="Wingdings" w:hint="default"/>
      </w:rPr>
    </w:lvl>
  </w:abstractNum>
  <w:abstractNum w:abstractNumId="10" w15:restartNumberingAfterBreak="0">
    <w:nsid w:val="126C6B9B"/>
    <w:multiLevelType w:val="hybridMultilevel"/>
    <w:tmpl w:val="74DA46AC"/>
    <w:styleLink w:val="AVA12123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11" w15:restartNumberingAfterBreak="0">
    <w:nsid w:val="138A5A8A"/>
    <w:multiLevelType w:val="hybridMultilevel"/>
    <w:tmpl w:val="05B2E048"/>
    <w:styleLink w:val="AVA31411111"/>
    <w:lvl w:ilvl="0" w:tplc="9FBC69D8">
      <w:start w:val="88"/>
      <w:numFmt w:val="bullet"/>
      <w:lvlText w:val="-"/>
      <w:lvlJc w:val="left"/>
      <w:pPr>
        <w:ind w:left="1211" w:hanging="360"/>
      </w:pPr>
      <w:rPr>
        <w:rFonts w:ascii="Times New Roman" w:eastAsia="Calibri" w:hAnsi="Times New Roman" w:cs="Times New Roman" w:hint="default"/>
      </w:rPr>
    </w:lvl>
    <w:lvl w:ilvl="1" w:tplc="04180003">
      <w:start w:val="1"/>
      <w:numFmt w:val="bullet"/>
      <w:lvlText w:val="o"/>
      <w:lvlJc w:val="left"/>
      <w:pPr>
        <w:ind w:left="1931" w:hanging="360"/>
      </w:pPr>
      <w:rPr>
        <w:rFonts w:ascii="Courier New" w:hAnsi="Courier New" w:cs="Courier New" w:hint="default"/>
      </w:rPr>
    </w:lvl>
    <w:lvl w:ilvl="2" w:tplc="04180005" w:tentative="1">
      <w:start w:val="1"/>
      <w:numFmt w:val="bullet"/>
      <w:lvlText w:val=""/>
      <w:lvlJc w:val="left"/>
      <w:pPr>
        <w:ind w:left="2651" w:hanging="360"/>
      </w:pPr>
      <w:rPr>
        <w:rFonts w:ascii="Wingdings" w:hAnsi="Wingdings" w:hint="default"/>
      </w:rPr>
    </w:lvl>
    <w:lvl w:ilvl="3" w:tplc="04180001" w:tentative="1">
      <w:start w:val="1"/>
      <w:numFmt w:val="bullet"/>
      <w:lvlText w:val=""/>
      <w:lvlJc w:val="left"/>
      <w:pPr>
        <w:ind w:left="3371" w:hanging="360"/>
      </w:pPr>
      <w:rPr>
        <w:rFonts w:ascii="Symbol" w:hAnsi="Symbol" w:hint="default"/>
      </w:rPr>
    </w:lvl>
    <w:lvl w:ilvl="4" w:tplc="04180003" w:tentative="1">
      <w:start w:val="1"/>
      <w:numFmt w:val="bullet"/>
      <w:lvlText w:val="o"/>
      <w:lvlJc w:val="left"/>
      <w:pPr>
        <w:ind w:left="4091" w:hanging="360"/>
      </w:pPr>
      <w:rPr>
        <w:rFonts w:ascii="Courier New" w:hAnsi="Courier New" w:cs="Courier New" w:hint="default"/>
      </w:rPr>
    </w:lvl>
    <w:lvl w:ilvl="5" w:tplc="04180005" w:tentative="1">
      <w:start w:val="1"/>
      <w:numFmt w:val="bullet"/>
      <w:lvlText w:val=""/>
      <w:lvlJc w:val="left"/>
      <w:pPr>
        <w:ind w:left="4811" w:hanging="360"/>
      </w:pPr>
      <w:rPr>
        <w:rFonts w:ascii="Wingdings" w:hAnsi="Wingdings" w:hint="default"/>
      </w:rPr>
    </w:lvl>
    <w:lvl w:ilvl="6" w:tplc="04180001" w:tentative="1">
      <w:start w:val="1"/>
      <w:numFmt w:val="bullet"/>
      <w:lvlText w:val=""/>
      <w:lvlJc w:val="left"/>
      <w:pPr>
        <w:ind w:left="5531" w:hanging="360"/>
      </w:pPr>
      <w:rPr>
        <w:rFonts w:ascii="Symbol" w:hAnsi="Symbol" w:hint="default"/>
      </w:rPr>
    </w:lvl>
    <w:lvl w:ilvl="7" w:tplc="04180003" w:tentative="1">
      <w:start w:val="1"/>
      <w:numFmt w:val="bullet"/>
      <w:lvlText w:val="o"/>
      <w:lvlJc w:val="left"/>
      <w:pPr>
        <w:ind w:left="6251" w:hanging="360"/>
      </w:pPr>
      <w:rPr>
        <w:rFonts w:ascii="Courier New" w:hAnsi="Courier New" w:cs="Courier New" w:hint="default"/>
      </w:rPr>
    </w:lvl>
    <w:lvl w:ilvl="8" w:tplc="04180005" w:tentative="1">
      <w:start w:val="1"/>
      <w:numFmt w:val="bullet"/>
      <w:lvlText w:val=""/>
      <w:lvlJc w:val="left"/>
      <w:pPr>
        <w:ind w:left="6971" w:hanging="360"/>
      </w:pPr>
      <w:rPr>
        <w:rFonts w:ascii="Wingdings" w:hAnsi="Wingdings" w:hint="default"/>
      </w:rPr>
    </w:lvl>
  </w:abstractNum>
  <w:abstractNum w:abstractNumId="12" w15:restartNumberingAfterBreak="0">
    <w:nsid w:val="145C46C0"/>
    <w:multiLevelType w:val="hybridMultilevel"/>
    <w:tmpl w:val="1C0E9182"/>
    <w:styleLink w:val="AVA9"/>
    <w:lvl w:ilvl="0" w:tplc="D046CB2E">
      <w:start w:val="5"/>
      <w:numFmt w:val="bullet"/>
      <w:lvlText w:val="-"/>
      <w:lvlJc w:val="left"/>
      <w:pPr>
        <w:ind w:left="0" w:hanging="360"/>
      </w:pPr>
      <w:rPr>
        <w:rFonts w:ascii="Calibri" w:eastAsia="Calibri" w:hAnsi="Calibri" w:cs="Times New Roman" w:hint="default"/>
      </w:rPr>
    </w:lvl>
    <w:lvl w:ilvl="1" w:tplc="04180003">
      <w:start w:val="1"/>
      <w:numFmt w:val="bullet"/>
      <w:lvlText w:val="o"/>
      <w:lvlJc w:val="left"/>
      <w:pPr>
        <w:ind w:left="720" w:hanging="360"/>
      </w:pPr>
      <w:rPr>
        <w:rFonts w:ascii="Courier New" w:hAnsi="Courier New" w:cs="Courier New" w:hint="default"/>
      </w:rPr>
    </w:lvl>
    <w:lvl w:ilvl="2" w:tplc="04180005">
      <w:start w:val="1"/>
      <w:numFmt w:val="bullet"/>
      <w:lvlText w:val=""/>
      <w:lvlJc w:val="left"/>
      <w:pPr>
        <w:ind w:left="1440" w:hanging="360"/>
      </w:pPr>
      <w:rPr>
        <w:rFonts w:ascii="Wingdings" w:hAnsi="Wingdings" w:hint="default"/>
      </w:rPr>
    </w:lvl>
    <w:lvl w:ilvl="3" w:tplc="04180001">
      <w:start w:val="1"/>
      <w:numFmt w:val="bullet"/>
      <w:lvlText w:val=""/>
      <w:lvlJc w:val="left"/>
      <w:pPr>
        <w:ind w:left="2160" w:hanging="360"/>
      </w:pPr>
      <w:rPr>
        <w:rFonts w:ascii="Symbol" w:hAnsi="Symbol" w:hint="default"/>
      </w:rPr>
    </w:lvl>
    <w:lvl w:ilvl="4" w:tplc="04180003">
      <w:start w:val="1"/>
      <w:numFmt w:val="bullet"/>
      <w:lvlText w:val="o"/>
      <w:lvlJc w:val="left"/>
      <w:pPr>
        <w:ind w:left="2880" w:hanging="360"/>
      </w:pPr>
      <w:rPr>
        <w:rFonts w:ascii="Courier New" w:hAnsi="Courier New" w:cs="Courier New" w:hint="default"/>
      </w:rPr>
    </w:lvl>
    <w:lvl w:ilvl="5" w:tplc="04180005">
      <w:start w:val="1"/>
      <w:numFmt w:val="bullet"/>
      <w:lvlText w:val=""/>
      <w:lvlJc w:val="left"/>
      <w:pPr>
        <w:ind w:left="3600" w:hanging="360"/>
      </w:pPr>
      <w:rPr>
        <w:rFonts w:ascii="Wingdings" w:hAnsi="Wingdings" w:hint="default"/>
      </w:rPr>
    </w:lvl>
    <w:lvl w:ilvl="6" w:tplc="04180001">
      <w:start w:val="1"/>
      <w:numFmt w:val="bullet"/>
      <w:lvlText w:val=""/>
      <w:lvlJc w:val="left"/>
      <w:pPr>
        <w:ind w:left="4320" w:hanging="360"/>
      </w:pPr>
      <w:rPr>
        <w:rFonts w:ascii="Symbol" w:hAnsi="Symbol" w:hint="default"/>
      </w:rPr>
    </w:lvl>
    <w:lvl w:ilvl="7" w:tplc="04180003">
      <w:start w:val="1"/>
      <w:numFmt w:val="bullet"/>
      <w:lvlText w:val="o"/>
      <w:lvlJc w:val="left"/>
      <w:pPr>
        <w:ind w:left="5040" w:hanging="360"/>
      </w:pPr>
      <w:rPr>
        <w:rFonts w:ascii="Courier New" w:hAnsi="Courier New" w:cs="Courier New" w:hint="default"/>
      </w:rPr>
    </w:lvl>
    <w:lvl w:ilvl="8" w:tplc="04180005">
      <w:start w:val="1"/>
      <w:numFmt w:val="bullet"/>
      <w:lvlText w:val=""/>
      <w:lvlJc w:val="left"/>
      <w:pPr>
        <w:ind w:left="5760" w:hanging="360"/>
      </w:pPr>
      <w:rPr>
        <w:rFonts w:ascii="Wingdings" w:hAnsi="Wingdings" w:hint="default"/>
      </w:rPr>
    </w:lvl>
  </w:abstractNum>
  <w:abstractNum w:abstractNumId="13" w15:restartNumberingAfterBreak="0">
    <w:nsid w:val="14AB2727"/>
    <w:multiLevelType w:val="hybridMultilevel"/>
    <w:tmpl w:val="39AE14AA"/>
    <w:styleLink w:val="AVA931111"/>
    <w:lvl w:ilvl="0" w:tplc="7960C822">
      <w:start w:val="1"/>
      <w:numFmt w:val="decimal"/>
      <w:lvlText w:val="%1."/>
      <w:lvlJc w:val="left"/>
      <w:pPr>
        <w:ind w:left="644" w:hanging="360"/>
      </w:pPr>
      <w:rPr>
        <w:rFonts w:hint="default"/>
        <w:i/>
      </w:rPr>
    </w:lvl>
    <w:lvl w:ilvl="1" w:tplc="04180019" w:tentative="1">
      <w:start w:val="1"/>
      <w:numFmt w:val="lowerLetter"/>
      <w:lvlText w:val="%2."/>
      <w:lvlJc w:val="left"/>
      <w:pPr>
        <w:ind w:left="1364" w:hanging="360"/>
      </w:pPr>
    </w:lvl>
    <w:lvl w:ilvl="2" w:tplc="0418001B" w:tentative="1">
      <w:start w:val="1"/>
      <w:numFmt w:val="lowerRoman"/>
      <w:lvlText w:val="%3."/>
      <w:lvlJc w:val="right"/>
      <w:pPr>
        <w:ind w:left="2084" w:hanging="180"/>
      </w:pPr>
    </w:lvl>
    <w:lvl w:ilvl="3" w:tplc="0418000F" w:tentative="1">
      <w:start w:val="1"/>
      <w:numFmt w:val="decimal"/>
      <w:lvlText w:val="%4."/>
      <w:lvlJc w:val="left"/>
      <w:pPr>
        <w:ind w:left="2804" w:hanging="360"/>
      </w:pPr>
    </w:lvl>
    <w:lvl w:ilvl="4" w:tplc="04180019" w:tentative="1">
      <w:start w:val="1"/>
      <w:numFmt w:val="lowerLetter"/>
      <w:lvlText w:val="%5."/>
      <w:lvlJc w:val="left"/>
      <w:pPr>
        <w:ind w:left="3524" w:hanging="360"/>
      </w:pPr>
    </w:lvl>
    <w:lvl w:ilvl="5" w:tplc="0418001B" w:tentative="1">
      <w:start w:val="1"/>
      <w:numFmt w:val="lowerRoman"/>
      <w:lvlText w:val="%6."/>
      <w:lvlJc w:val="right"/>
      <w:pPr>
        <w:ind w:left="4244" w:hanging="180"/>
      </w:pPr>
    </w:lvl>
    <w:lvl w:ilvl="6" w:tplc="0418000F" w:tentative="1">
      <w:start w:val="1"/>
      <w:numFmt w:val="decimal"/>
      <w:lvlText w:val="%7."/>
      <w:lvlJc w:val="left"/>
      <w:pPr>
        <w:ind w:left="4964" w:hanging="360"/>
      </w:pPr>
    </w:lvl>
    <w:lvl w:ilvl="7" w:tplc="04180019" w:tentative="1">
      <w:start w:val="1"/>
      <w:numFmt w:val="lowerLetter"/>
      <w:lvlText w:val="%8."/>
      <w:lvlJc w:val="left"/>
      <w:pPr>
        <w:ind w:left="5684" w:hanging="360"/>
      </w:pPr>
    </w:lvl>
    <w:lvl w:ilvl="8" w:tplc="0418001B" w:tentative="1">
      <w:start w:val="1"/>
      <w:numFmt w:val="lowerRoman"/>
      <w:lvlText w:val="%9."/>
      <w:lvlJc w:val="right"/>
      <w:pPr>
        <w:ind w:left="6404" w:hanging="180"/>
      </w:pPr>
    </w:lvl>
  </w:abstractNum>
  <w:abstractNum w:abstractNumId="14" w15:restartNumberingAfterBreak="0">
    <w:nsid w:val="152B4B75"/>
    <w:multiLevelType w:val="multilevel"/>
    <w:tmpl w:val="11D8CECA"/>
    <w:styleLink w:val="AVA1122411"/>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54F1C6B"/>
    <w:multiLevelType w:val="multilevel"/>
    <w:tmpl w:val="1B7CDBF2"/>
    <w:styleLink w:val="AVA71"/>
    <w:lvl w:ilvl="0">
      <w:start w:val="1"/>
      <w:numFmt w:val="upperRoman"/>
      <w:pStyle w:val="Titlu1"/>
      <w:suff w:val="space"/>
      <w:lvlText w:val="%1."/>
      <w:lvlJc w:val="left"/>
      <w:pPr>
        <w:ind w:left="0" w:firstLine="0"/>
      </w:pPr>
      <w:rPr>
        <w:rFonts w:hint="default"/>
      </w:rPr>
    </w:lvl>
    <w:lvl w:ilvl="1">
      <w:start w:val="1"/>
      <w:numFmt w:val="decimal"/>
      <w:pStyle w:val="Titlu2"/>
      <w:suff w:val="space"/>
      <w:lvlText w:val="%1%2."/>
      <w:lvlJc w:val="left"/>
      <w:pPr>
        <w:ind w:left="0" w:firstLine="0"/>
      </w:pPr>
      <w:rPr>
        <w:rFonts w:hint="default"/>
      </w:rPr>
    </w:lvl>
    <w:lvl w:ilvl="2">
      <w:start w:val="1"/>
      <w:numFmt w:val="lowerLetter"/>
      <w:pStyle w:val="Titlu3"/>
      <w:suff w:val="space"/>
      <w:lvlText w:val="%1%2%3."/>
      <w:lvlJc w:val="left"/>
      <w:pPr>
        <w:ind w:left="0" w:firstLine="0"/>
      </w:pPr>
      <w:rPr>
        <w:rFonts w:hint="default"/>
      </w:rPr>
    </w:lvl>
    <w:lvl w:ilvl="3">
      <w:start w:val="1"/>
      <w:numFmt w:val="lowerLetter"/>
      <w:pStyle w:val="Titlu4"/>
      <w:suff w:val="space"/>
      <w:lvlText w:val="%1%2%3%4."/>
      <w:lvlJc w:val="left"/>
      <w:pPr>
        <w:ind w:left="0" w:firstLine="0"/>
      </w:pPr>
      <w:rPr>
        <w:rFonts w:hint="default"/>
      </w:rPr>
    </w:lvl>
    <w:lvl w:ilvl="4">
      <w:start w:val="1"/>
      <w:numFmt w:val="lowerRoman"/>
      <w:pStyle w:val="Titlu5"/>
      <w:suff w:val="space"/>
      <w:lvlText w:val="%1%2%3%4%5."/>
      <w:lvlJc w:val="left"/>
      <w:pPr>
        <w:ind w:left="0" w:firstLine="0"/>
      </w:pPr>
      <w:rPr>
        <w:rFonts w:hint="default"/>
      </w:rPr>
    </w:lvl>
    <w:lvl w:ilvl="5">
      <w:start w:val="1"/>
      <mc:AlternateContent>
        <mc:Choice Requires="w14">
          <w:numFmt w:val="custom" w:format="α, β, γ, ..."/>
        </mc:Choice>
        <mc:Fallback>
          <w:numFmt w:val="decimal"/>
        </mc:Fallback>
      </mc:AlternateContent>
      <w:pStyle w:val="Titlu6"/>
      <w:suff w:val="space"/>
      <w:lvlText w:val="%1%2%3%4%5%6."/>
      <w:lvlJc w:val="left"/>
      <w:pPr>
        <w:ind w:left="0" w:firstLine="0"/>
      </w:pPr>
      <w:rPr>
        <w:rFonts w:hint="default"/>
      </w:rPr>
    </w:lvl>
    <w:lvl w:ilvl="6">
      <w:start w:val="1"/>
      <w:numFmt w:val="upperRoman"/>
      <w:pStyle w:val="Titlu7"/>
      <w:suff w:val="space"/>
      <w:lvlText w:val="%1%2%3%4%5%6(%7)"/>
      <w:lvlJc w:val="left"/>
      <w:pPr>
        <w:ind w:left="0" w:firstLine="0"/>
      </w:pPr>
      <w:rPr>
        <w:rFonts w:hint="default"/>
      </w:rPr>
    </w:lvl>
    <w:lvl w:ilvl="7">
      <w:start w:val="1"/>
      <w:numFmt w:val="upperLetter"/>
      <w:pStyle w:val="Titlu8"/>
      <w:suff w:val="space"/>
      <w:lvlText w:val="%1%2%3%4%5%6%7(%8)"/>
      <w:lvlJc w:val="left"/>
      <w:pPr>
        <w:ind w:left="0" w:firstLine="0"/>
      </w:pPr>
      <w:rPr>
        <w:rFonts w:hint="default"/>
      </w:rPr>
    </w:lvl>
    <w:lvl w:ilvl="8">
      <w:start w:val="1"/>
      <w:numFmt w:val="decimal"/>
      <w:pStyle w:val="Titlu9"/>
      <w:suff w:val="space"/>
      <w:lvlText w:val="%1%2%3%4%5%6%7%8(%9)"/>
      <w:lvlJc w:val="left"/>
      <w:pPr>
        <w:ind w:left="0" w:firstLine="0"/>
      </w:pPr>
      <w:rPr>
        <w:rFonts w:hint="default"/>
      </w:rPr>
    </w:lvl>
  </w:abstractNum>
  <w:abstractNum w:abstractNumId="16" w15:restartNumberingAfterBreak="0">
    <w:nsid w:val="16B7156F"/>
    <w:multiLevelType w:val="hybridMultilevel"/>
    <w:tmpl w:val="F83248D2"/>
    <w:lvl w:ilvl="0" w:tplc="D592BBBE">
      <w:start w:val="5"/>
      <w:numFmt w:val="bullet"/>
      <w:lvlText w:val="–"/>
      <w:lvlJc w:val="left"/>
      <w:pPr>
        <w:ind w:left="720" w:hanging="360"/>
      </w:pPr>
      <w:rPr>
        <w:rFonts w:ascii="Times New Roman" w:eastAsia="Calibri" w:hAnsi="Times New Roman"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1A711D25"/>
    <w:multiLevelType w:val="hybridMultilevel"/>
    <w:tmpl w:val="EEA25CAC"/>
    <w:styleLink w:val="AVA12112"/>
    <w:lvl w:ilvl="0" w:tplc="8B9C5CDC">
      <w:start w:val="1"/>
      <w:numFmt w:val="lowerLetter"/>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18" w15:restartNumberingAfterBreak="0">
    <w:nsid w:val="1EC51CFF"/>
    <w:multiLevelType w:val="hybridMultilevel"/>
    <w:tmpl w:val="E4ECBDE4"/>
    <w:styleLink w:val="AVA132211111"/>
    <w:lvl w:ilvl="0" w:tplc="BD027228">
      <w:numFmt w:val="bullet"/>
      <w:lvlText w:val="-"/>
      <w:lvlJc w:val="left"/>
      <w:pPr>
        <w:ind w:left="1069" w:hanging="360"/>
      </w:pPr>
      <w:rPr>
        <w:rFonts w:ascii="Calibri" w:eastAsia="Calibri" w:hAnsi="Calibri" w:cs="Times New Roman" w:hint="default"/>
      </w:rPr>
    </w:lvl>
    <w:lvl w:ilvl="1" w:tplc="04180003" w:tentative="1">
      <w:start w:val="1"/>
      <w:numFmt w:val="bullet"/>
      <w:lvlText w:val="o"/>
      <w:lvlJc w:val="left"/>
      <w:pPr>
        <w:ind w:left="1789" w:hanging="360"/>
      </w:pPr>
      <w:rPr>
        <w:rFonts w:ascii="Courier New" w:hAnsi="Courier New" w:cs="Courier New" w:hint="default"/>
      </w:rPr>
    </w:lvl>
    <w:lvl w:ilvl="2" w:tplc="04180005" w:tentative="1">
      <w:start w:val="1"/>
      <w:numFmt w:val="bullet"/>
      <w:lvlText w:val=""/>
      <w:lvlJc w:val="left"/>
      <w:pPr>
        <w:ind w:left="2509" w:hanging="360"/>
      </w:pPr>
      <w:rPr>
        <w:rFonts w:ascii="Wingdings" w:hAnsi="Wingdings" w:hint="default"/>
      </w:rPr>
    </w:lvl>
    <w:lvl w:ilvl="3" w:tplc="04180001" w:tentative="1">
      <w:start w:val="1"/>
      <w:numFmt w:val="bullet"/>
      <w:lvlText w:val=""/>
      <w:lvlJc w:val="left"/>
      <w:pPr>
        <w:ind w:left="3229" w:hanging="360"/>
      </w:pPr>
      <w:rPr>
        <w:rFonts w:ascii="Symbol" w:hAnsi="Symbol" w:hint="default"/>
      </w:rPr>
    </w:lvl>
    <w:lvl w:ilvl="4" w:tplc="04180003" w:tentative="1">
      <w:start w:val="1"/>
      <w:numFmt w:val="bullet"/>
      <w:lvlText w:val="o"/>
      <w:lvlJc w:val="left"/>
      <w:pPr>
        <w:ind w:left="3949" w:hanging="360"/>
      </w:pPr>
      <w:rPr>
        <w:rFonts w:ascii="Courier New" w:hAnsi="Courier New" w:cs="Courier New" w:hint="default"/>
      </w:rPr>
    </w:lvl>
    <w:lvl w:ilvl="5" w:tplc="04180005" w:tentative="1">
      <w:start w:val="1"/>
      <w:numFmt w:val="bullet"/>
      <w:lvlText w:val=""/>
      <w:lvlJc w:val="left"/>
      <w:pPr>
        <w:ind w:left="4669" w:hanging="360"/>
      </w:pPr>
      <w:rPr>
        <w:rFonts w:ascii="Wingdings" w:hAnsi="Wingdings" w:hint="default"/>
      </w:rPr>
    </w:lvl>
    <w:lvl w:ilvl="6" w:tplc="04180001" w:tentative="1">
      <w:start w:val="1"/>
      <w:numFmt w:val="bullet"/>
      <w:lvlText w:val=""/>
      <w:lvlJc w:val="left"/>
      <w:pPr>
        <w:ind w:left="5389" w:hanging="360"/>
      </w:pPr>
      <w:rPr>
        <w:rFonts w:ascii="Symbol" w:hAnsi="Symbol" w:hint="default"/>
      </w:rPr>
    </w:lvl>
    <w:lvl w:ilvl="7" w:tplc="04180003" w:tentative="1">
      <w:start w:val="1"/>
      <w:numFmt w:val="bullet"/>
      <w:lvlText w:val="o"/>
      <w:lvlJc w:val="left"/>
      <w:pPr>
        <w:ind w:left="6109" w:hanging="360"/>
      </w:pPr>
      <w:rPr>
        <w:rFonts w:ascii="Courier New" w:hAnsi="Courier New" w:cs="Courier New" w:hint="default"/>
      </w:rPr>
    </w:lvl>
    <w:lvl w:ilvl="8" w:tplc="04180005" w:tentative="1">
      <w:start w:val="1"/>
      <w:numFmt w:val="bullet"/>
      <w:lvlText w:val=""/>
      <w:lvlJc w:val="left"/>
      <w:pPr>
        <w:ind w:left="6829" w:hanging="360"/>
      </w:pPr>
      <w:rPr>
        <w:rFonts w:ascii="Wingdings" w:hAnsi="Wingdings" w:hint="default"/>
      </w:rPr>
    </w:lvl>
  </w:abstractNum>
  <w:abstractNum w:abstractNumId="19" w15:restartNumberingAfterBreak="0">
    <w:nsid w:val="1FB52D81"/>
    <w:multiLevelType w:val="hybridMultilevel"/>
    <w:tmpl w:val="2AE4F4A0"/>
    <w:styleLink w:val="AVA7231111"/>
    <w:lvl w:ilvl="0" w:tplc="690091DC">
      <w:start w:val="88"/>
      <w:numFmt w:val="bullet"/>
      <w:lvlText w:val="-"/>
      <w:lvlJc w:val="left"/>
      <w:pPr>
        <w:ind w:left="1211" w:hanging="360"/>
      </w:pPr>
      <w:rPr>
        <w:rFonts w:ascii="Times New Roman" w:eastAsia="Calibri" w:hAnsi="Times New Roman" w:cs="Times New Roman" w:hint="default"/>
      </w:rPr>
    </w:lvl>
    <w:lvl w:ilvl="1" w:tplc="04180003" w:tentative="1">
      <w:start w:val="1"/>
      <w:numFmt w:val="bullet"/>
      <w:lvlText w:val="o"/>
      <w:lvlJc w:val="left"/>
      <w:pPr>
        <w:ind w:left="1931" w:hanging="360"/>
      </w:pPr>
      <w:rPr>
        <w:rFonts w:ascii="Courier New" w:hAnsi="Courier New" w:cs="Courier New" w:hint="default"/>
      </w:rPr>
    </w:lvl>
    <w:lvl w:ilvl="2" w:tplc="04180005" w:tentative="1">
      <w:start w:val="1"/>
      <w:numFmt w:val="bullet"/>
      <w:lvlText w:val=""/>
      <w:lvlJc w:val="left"/>
      <w:pPr>
        <w:ind w:left="2651" w:hanging="360"/>
      </w:pPr>
      <w:rPr>
        <w:rFonts w:ascii="Wingdings" w:hAnsi="Wingdings" w:hint="default"/>
      </w:rPr>
    </w:lvl>
    <w:lvl w:ilvl="3" w:tplc="04180001" w:tentative="1">
      <w:start w:val="1"/>
      <w:numFmt w:val="bullet"/>
      <w:lvlText w:val=""/>
      <w:lvlJc w:val="left"/>
      <w:pPr>
        <w:ind w:left="3371" w:hanging="360"/>
      </w:pPr>
      <w:rPr>
        <w:rFonts w:ascii="Symbol" w:hAnsi="Symbol" w:hint="default"/>
      </w:rPr>
    </w:lvl>
    <w:lvl w:ilvl="4" w:tplc="04180003" w:tentative="1">
      <w:start w:val="1"/>
      <w:numFmt w:val="bullet"/>
      <w:lvlText w:val="o"/>
      <w:lvlJc w:val="left"/>
      <w:pPr>
        <w:ind w:left="4091" w:hanging="360"/>
      </w:pPr>
      <w:rPr>
        <w:rFonts w:ascii="Courier New" w:hAnsi="Courier New" w:cs="Courier New" w:hint="default"/>
      </w:rPr>
    </w:lvl>
    <w:lvl w:ilvl="5" w:tplc="04180005" w:tentative="1">
      <w:start w:val="1"/>
      <w:numFmt w:val="bullet"/>
      <w:lvlText w:val=""/>
      <w:lvlJc w:val="left"/>
      <w:pPr>
        <w:ind w:left="4811" w:hanging="360"/>
      </w:pPr>
      <w:rPr>
        <w:rFonts w:ascii="Wingdings" w:hAnsi="Wingdings" w:hint="default"/>
      </w:rPr>
    </w:lvl>
    <w:lvl w:ilvl="6" w:tplc="04180001" w:tentative="1">
      <w:start w:val="1"/>
      <w:numFmt w:val="bullet"/>
      <w:lvlText w:val=""/>
      <w:lvlJc w:val="left"/>
      <w:pPr>
        <w:ind w:left="5531" w:hanging="360"/>
      </w:pPr>
      <w:rPr>
        <w:rFonts w:ascii="Symbol" w:hAnsi="Symbol" w:hint="default"/>
      </w:rPr>
    </w:lvl>
    <w:lvl w:ilvl="7" w:tplc="04180003" w:tentative="1">
      <w:start w:val="1"/>
      <w:numFmt w:val="bullet"/>
      <w:lvlText w:val="o"/>
      <w:lvlJc w:val="left"/>
      <w:pPr>
        <w:ind w:left="6251" w:hanging="360"/>
      </w:pPr>
      <w:rPr>
        <w:rFonts w:ascii="Courier New" w:hAnsi="Courier New" w:cs="Courier New" w:hint="default"/>
      </w:rPr>
    </w:lvl>
    <w:lvl w:ilvl="8" w:tplc="04180005" w:tentative="1">
      <w:start w:val="1"/>
      <w:numFmt w:val="bullet"/>
      <w:lvlText w:val=""/>
      <w:lvlJc w:val="left"/>
      <w:pPr>
        <w:ind w:left="6971" w:hanging="360"/>
      </w:pPr>
      <w:rPr>
        <w:rFonts w:ascii="Wingdings" w:hAnsi="Wingdings" w:hint="default"/>
      </w:rPr>
    </w:lvl>
  </w:abstractNum>
  <w:abstractNum w:abstractNumId="20" w15:restartNumberingAfterBreak="0">
    <w:nsid w:val="20B31D17"/>
    <w:multiLevelType w:val="hybridMultilevel"/>
    <w:tmpl w:val="7892E9B0"/>
    <w:styleLink w:val="AVA72"/>
    <w:lvl w:ilvl="0" w:tplc="783AB306">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21" w15:restartNumberingAfterBreak="0">
    <w:nsid w:val="226D620B"/>
    <w:multiLevelType w:val="hybridMultilevel"/>
    <w:tmpl w:val="1A520E72"/>
    <w:lvl w:ilvl="0" w:tplc="D592BBBE">
      <w:start w:val="5"/>
      <w:numFmt w:val="bullet"/>
      <w:lvlText w:val="–"/>
      <w:lvlJc w:val="left"/>
      <w:pPr>
        <w:ind w:left="1287" w:hanging="360"/>
      </w:pPr>
      <w:rPr>
        <w:rFonts w:ascii="Times New Roman" w:eastAsia="Calibri" w:hAnsi="Times New Roman" w:cs="Times New Roman" w:hint="default"/>
      </w:rPr>
    </w:lvl>
    <w:lvl w:ilvl="1" w:tplc="04180003" w:tentative="1">
      <w:start w:val="1"/>
      <w:numFmt w:val="bullet"/>
      <w:lvlText w:val="o"/>
      <w:lvlJc w:val="left"/>
      <w:pPr>
        <w:ind w:left="2007" w:hanging="360"/>
      </w:pPr>
      <w:rPr>
        <w:rFonts w:ascii="Courier New" w:hAnsi="Courier New" w:cs="Courier New" w:hint="default"/>
      </w:rPr>
    </w:lvl>
    <w:lvl w:ilvl="2" w:tplc="04180005" w:tentative="1">
      <w:start w:val="1"/>
      <w:numFmt w:val="bullet"/>
      <w:lvlText w:val=""/>
      <w:lvlJc w:val="left"/>
      <w:pPr>
        <w:ind w:left="2727" w:hanging="360"/>
      </w:pPr>
      <w:rPr>
        <w:rFonts w:ascii="Wingdings" w:hAnsi="Wingdings" w:hint="default"/>
      </w:rPr>
    </w:lvl>
    <w:lvl w:ilvl="3" w:tplc="04180001" w:tentative="1">
      <w:start w:val="1"/>
      <w:numFmt w:val="bullet"/>
      <w:lvlText w:val=""/>
      <w:lvlJc w:val="left"/>
      <w:pPr>
        <w:ind w:left="3447" w:hanging="360"/>
      </w:pPr>
      <w:rPr>
        <w:rFonts w:ascii="Symbol" w:hAnsi="Symbol" w:hint="default"/>
      </w:rPr>
    </w:lvl>
    <w:lvl w:ilvl="4" w:tplc="04180003" w:tentative="1">
      <w:start w:val="1"/>
      <w:numFmt w:val="bullet"/>
      <w:lvlText w:val="o"/>
      <w:lvlJc w:val="left"/>
      <w:pPr>
        <w:ind w:left="4167" w:hanging="360"/>
      </w:pPr>
      <w:rPr>
        <w:rFonts w:ascii="Courier New" w:hAnsi="Courier New" w:cs="Courier New" w:hint="default"/>
      </w:rPr>
    </w:lvl>
    <w:lvl w:ilvl="5" w:tplc="04180005" w:tentative="1">
      <w:start w:val="1"/>
      <w:numFmt w:val="bullet"/>
      <w:lvlText w:val=""/>
      <w:lvlJc w:val="left"/>
      <w:pPr>
        <w:ind w:left="4887" w:hanging="360"/>
      </w:pPr>
      <w:rPr>
        <w:rFonts w:ascii="Wingdings" w:hAnsi="Wingdings" w:hint="default"/>
      </w:rPr>
    </w:lvl>
    <w:lvl w:ilvl="6" w:tplc="04180001" w:tentative="1">
      <w:start w:val="1"/>
      <w:numFmt w:val="bullet"/>
      <w:lvlText w:val=""/>
      <w:lvlJc w:val="left"/>
      <w:pPr>
        <w:ind w:left="5607" w:hanging="360"/>
      </w:pPr>
      <w:rPr>
        <w:rFonts w:ascii="Symbol" w:hAnsi="Symbol" w:hint="default"/>
      </w:rPr>
    </w:lvl>
    <w:lvl w:ilvl="7" w:tplc="04180003" w:tentative="1">
      <w:start w:val="1"/>
      <w:numFmt w:val="bullet"/>
      <w:lvlText w:val="o"/>
      <w:lvlJc w:val="left"/>
      <w:pPr>
        <w:ind w:left="6327" w:hanging="360"/>
      </w:pPr>
      <w:rPr>
        <w:rFonts w:ascii="Courier New" w:hAnsi="Courier New" w:cs="Courier New" w:hint="default"/>
      </w:rPr>
    </w:lvl>
    <w:lvl w:ilvl="8" w:tplc="04180005" w:tentative="1">
      <w:start w:val="1"/>
      <w:numFmt w:val="bullet"/>
      <w:lvlText w:val=""/>
      <w:lvlJc w:val="left"/>
      <w:pPr>
        <w:ind w:left="7047" w:hanging="360"/>
      </w:pPr>
      <w:rPr>
        <w:rFonts w:ascii="Wingdings" w:hAnsi="Wingdings" w:hint="default"/>
      </w:rPr>
    </w:lvl>
  </w:abstractNum>
  <w:abstractNum w:abstractNumId="22" w15:restartNumberingAfterBreak="0">
    <w:nsid w:val="235B1134"/>
    <w:multiLevelType w:val="multilevel"/>
    <w:tmpl w:val="5FE8A96E"/>
    <w:styleLink w:val="AVA113311111"/>
    <w:lvl w:ilvl="0">
      <w:numFmt w:val="bullet"/>
      <w:lvlText w:val="–"/>
      <w:lvlJc w:val="left"/>
      <w:pPr>
        <w:tabs>
          <w:tab w:val="num" w:pos="360"/>
        </w:tabs>
        <w:ind w:left="0" w:firstLine="0"/>
      </w:pPr>
      <w:rPr>
        <w:rFonts w:ascii="Times New Roman" w:hAnsi="Times New Roman" w:cs="Times New Roman" w:hint="default"/>
        <w:sz w:val="28"/>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322"/>
        </w:tabs>
        <w:ind w:left="4962"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3" w15:restartNumberingAfterBreak="0">
    <w:nsid w:val="290142AD"/>
    <w:multiLevelType w:val="hybridMultilevel"/>
    <w:tmpl w:val="6548DECE"/>
    <w:styleLink w:val="AVA1134111"/>
    <w:lvl w:ilvl="0" w:tplc="EE4EA426">
      <w:numFmt w:val="bullet"/>
      <w:lvlText w:val="-"/>
      <w:lvlJc w:val="left"/>
      <w:pPr>
        <w:ind w:left="1080" w:hanging="360"/>
      </w:pPr>
      <w:rPr>
        <w:rFonts w:ascii="Calibri" w:eastAsia="Calibri" w:hAnsi="Calibri"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24" w15:restartNumberingAfterBreak="0">
    <w:nsid w:val="2BC27D6D"/>
    <w:multiLevelType w:val="hybridMultilevel"/>
    <w:tmpl w:val="BB1C9512"/>
    <w:styleLink w:val="AVA94111"/>
    <w:lvl w:ilvl="0" w:tplc="76BCAB30">
      <w:numFmt w:val="decimal"/>
      <w:lvlText w:val=""/>
      <w:lvlJc w:val="left"/>
    </w:lvl>
    <w:lvl w:ilvl="1" w:tplc="EE3E8860">
      <w:numFmt w:val="decimal"/>
      <w:lvlText w:val=""/>
      <w:lvlJc w:val="left"/>
    </w:lvl>
    <w:lvl w:ilvl="2" w:tplc="6854EA80">
      <w:numFmt w:val="decimal"/>
      <w:lvlText w:val=""/>
      <w:lvlJc w:val="left"/>
    </w:lvl>
    <w:lvl w:ilvl="3" w:tplc="B2749B9C">
      <w:numFmt w:val="decimal"/>
      <w:lvlText w:val=""/>
      <w:lvlJc w:val="left"/>
    </w:lvl>
    <w:lvl w:ilvl="4" w:tplc="3F169A46">
      <w:numFmt w:val="decimal"/>
      <w:lvlText w:val=""/>
      <w:lvlJc w:val="left"/>
    </w:lvl>
    <w:lvl w:ilvl="5" w:tplc="0298C44C">
      <w:numFmt w:val="decimal"/>
      <w:lvlText w:val=""/>
      <w:lvlJc w:val="left"/>
    </w:lvl>
    <w:lvl w:ilvl="6" w:tplc="385204E0">
      <w:numFmt w:val="decimal"/>
      <w:lvlText w:val=""/>
      <w:lvlJc w:val="left"/>
    </w:lvl>
    <w:lvl w:ilvl="7" w:tplc="68A0539A">
      <w:numFmt w:val="decimal"/>
      <w:lvlText w:val=""/>
      <w:lvlJc w:val="left"/>
    </w:lvl>
    <w:lvl w:ilvl="8" w:tplc="C016A678">
      <w:numFmt w:val="decimal"/>
      <w:lvlText w:val=""/>
      <w:lvlJc w:val="left"/>
    </w:lvl>
  </w:abstractNum>
  <w:abstractNum w:abstractNumId="25" w15:restartNumberingAfterBreak="0">
    <w:nsid w:val="2C574415"/>
    <w:multiLevelType w:val="hybridMultilevel"/>
    <w:tmpl w:val="20BC40F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6" w15:restartNumberingAfterBreak="0">
    <w:nsid w:val="2F8409D1"/>
    <w:multiLevelType w:val="hybridMultilevel"/>
    <w:tmpl w:val="53B83B3C"/>
    <w:styleLink w:val="AVA122"/>
    <w:lvl w:ilvl="0" w:tplc="7ED2C398">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27" w15:restartNumberingAfterBreak="0">
    <w:nsid w:val="31A82C3C"/>
    <w:multiLevelType w:val="hybridMultilevel"/>
    <w:tmpl w:val="E7CC43B8"/>
    <w:styleLink w:val="AVA1132"/>
    <w:lvl w:ilvl="0" w:tplc="C4CE8BE0">
      <w:start w:val="1"/>
      <w:numFmt w:val="decimal"/>
      <w:lvlText w:val="%1."/>
      <w:lvlJc w:val="left"/>
      <w:pPr>
        <w:ind w:left="1080" w:hanging="360"/>
      </w:pPr>
    </w:lvl>
    <w:lvl w:ilvl="1" w:tplc="B9AC7062">
      <w:start w:val="1"/>
      <w:numFmt w:val="lowerLetter"/>
      <w:lvlText w:val="%2."/>
      <w:lvlJc w:val="left"/>
      <w:pPr>
        <w:ind w:left="1800" w:hanging="360"/>
      </w:pPr>
    </w:lvl>
    <w:lvl w:ilvl="2" w:tplc="C7823B02">
      <w:start w:val="1"/>
      <w:numFmt w:val="lowerRoman"/>
      <w:lvlText w:val="%3."/>
      <w:lvlJc w:val="right"/>
      <w:pPr>
        <w:ind w:left="2520" w:hanging="180"/>
      </w:pPr>
    </w:lvl>
    <w:lvl w:ilvl="3" w:tplc="3D36BA58">
      <w:start w:val="1"/>
      <w:numFmt w:val="decimal"/>
      <w:lvlText w:val="%4."/>
      <w:lvlJc w:val="left"/>
      <w:pPr>
        <w:ind w:left="3240" w:hanging="360"/>
      </w:pPr>
    </w:lvl>
    <w:lvl w:ilvl="4" w:tplc="7B76D29E">
      <w:start w:val="1"/>
      <w:numFmt w:val="lowerLetter"/>
      <w:lvlText w:val="%5."/>
      <w:lvlJc w:val="left"/>
      <w:pPr>
        <w:ind w:left="3960" w:hanging="360"/>
      </w:pPr>
    </w:lvl>
    <w:lvl w:ilvl="5" w:tplc="73A2AFA2">
      <w:start w:val="1"/>
      <w:numFmt w:val="lowerRoman"/>
      <w:lvlText w:val="%6."/>
      <w:lvlJc w:val="right"/>
      <w:pPr>
        <w:ind w:left="4680" w:hanging="180"/>
      </w:pPr>
    </w:lvl>
    <w:lvl w:ilvl="6" w:tplc="6A84D126">
      <w:start w:val="1"/>
      <w:numFmt w:val="decimal"/>
      <w:lvlText w:val="%7."/>
      <w:lvlJc w:val="left"/>
      <w:pPr>
        <w:ind w:left="5400" w:hanging="360"/>
      </w:pPr>
    </w:lvl>
    <w:lvl w:ilvl="7" w:tplc="2586E942">
      <w:start w:val="1"/>
      <w:numFmt w:val="lowerLetter"/>
      <w:lvlText w:val="%8."/>
      <w:lvlJc w:val="left"/>
      <w:pPr>
        <w:ind w:left="6120" w:hanging="360"/>
      </w:pPr>
    </w:lvl>
    <w:lvl w:ilvl="8" w:tplc="48B6E72E">
      <w:start w:val="1"/>
      <w:numFmt w:val="lowerRoman"/>
      <w:lvlText w:val="%9."/>
      <w:lvlJc w:val="right"/>
      <w:pPr>
        <w:ind w:left="6840" w:hanging="180"/>
      </w:pPr>
    </w:lvl>
  </w:abstractNum>
  <w:abstractNum w:abstractNumId="28" w15:restartNumberingAfterBreak="0">
    <w:nsid w:val="324F34AF"/>
    <w:multiLevelType w:val="hybridMultilevel"/>
    <w:tmpl w:val="4628E442"/>
    <w:lvl w:ilvl="0" w:tplc="8EB07198">
      <w:start w:val="1"/>
      <w:numFmt w:val="decimal"/>
      <w:lvlText w:val="%1."/>
      <w:lvlJc w:val="left"/>
      <w:pPr>
        <w:ind w:left="1778" w:hanging="360"/>
      </w:pPr>
    </w:lvl>
    <w:lvl w:ilvl="1" w:tplc="04180019">
      <w:start w:val="1"/>
      <w:numFmt w:val="lowerLetter"/>
      <w:lvlText w:val="%2."/>
      <w:lvlJc w:val="left"/>
      <w:pPr>
        <w:ind w:left="2498" w:hanging="360"/>
      </w:pPr>
    </w:lvl>
    <w:lvl w:ilvl="2" w:tplc="0418001B">
      <w:start w:val="1"/>
      <w:numFmt w:val="lowerRoman"/>
      <w:lvlText w:val="%3."/>
      <w:lvlJc w:val="right"/>
      <w:pPr>
        <w:ind w:left="3218" w:hanging="180"/>
      </w:pPr>
    </w:lvl>
    <w:lvl w:ilvl="3" w:tplc="0418000F">
      <w:start w:val="1"/>
      <w:numFmt w:val="decimal"/>
      <w:lvlText w:val="%4."/>
      <w:lvlJc w:val="left"/>
      <w:pPr>
        <w:ind w:left="3938" w:hanging="360"/>
      </w:pPr>
    </w:lvl>
    <w:lvl w:ilvl="4" w:tplc="04180019">
      <w:start w:val="1"/>
      <w:numFmt w:val="lowerLetter"/>
      <w:lvlText w:val="%5."/>
      <w:lvlJc w:val="left"/>
      <w:pPr>
        <w:ind w:left="4658" w:hanging="360"/>
      </w:pPr>
    </w:lvl>
    <w:lvl w:ilvl="5" w:tplc="0418001B">
      <w:start w:val="1"/>
      <w:numFmt w:val="lowerRoman"/>
      <w:lvlText w:val="%6."/>
      <w:lvlJc w:val="right"/>
      <w:pPr>
        <w:ind w:left="5378" w:hanging="180"/>
      </w:pPr>
    </w:lvl>
    <w:lvl w:ilvl="6" w:tplc="0418000F">
      <w:start w:val="1"/>
      <w:numFmt w:val="decimal"/>
      <w:lvlText w:val="%7."/>
      <w:lvlJc w:val="left"/>
      <w:pPr>
        <w:ind w:left="6098" w:hanging="360"/>
      </w:pPr>
    </w:lvl>
    <w:lvl w:ilvl="7" w:tplc="04180019">
      <w:start w:val="1"/>
      <w:numFmt w:val="lowerLetter"/>
      <w:lvlText w:val="%8."/>
      <w:lvlJc w:val="left"/>
      <w:pPr>
        <w:ind w:left="6818" w:hanging="360"/>
      </w:pPr>
    </w:lvl>
    <w:lvl w:ilvl="8" w:tplc="0418001B">
      <w:start w:val="1"/>
      <w:numFmt w:val="lowerRoman"/>
      <w:lvlText w:val="%9."/>
      <w:lvlJc w:val="right"/>
      <w:pPr>
        <w:ind w:left="7538" w:hanging="180"/>
      </w:pPr>
    </w:lvl>
  </w:abstractNum>
  <w:abstractNum w:abstractNumId="29" w15:restartNumberingAfterBreak="0">
    <w:nsid w:val="329828D5"/>
    <w:multiLevelType w:val="hybridMultilevel"/>
    <w:tmpl w:val="3A0089A8"/>
    <w:styleLink w:val="AVA141"/>
    <w:lvl w:ilvl="0" w:tplc="9BC679F0">
      <w:start w:val="1"/>
      <w:numFmt w:val="lowerLetter"/>
      <w:lvlText w:val="%1."/>
      <w:lvlJc w:val="left"/>
      <w:pPr>
        <w:ind w:left="1069"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0" w15:restartNumberingAfterBreak="0">
    <w:nsid w:val="32BB5CAF"/>
    <w:multiLevelType w:val="hybridMultilevel"/>
    <w:tmpl w:val="AC8AA124"/>
    <w:styleLink w:val="AVA31"/>
    <w:lvl w:ilvl="0" w:tplc="BD027228">
      <w:numFmt w:val="bullet"/>
      <w:lvlText w:val="-"/>
      <w:lvlJc w:val="left"/>
      <w:pPr>
        <w:ind w:left="1080" w:hanging="360"/>
      </w:pPr>
      <w:rPr>
        <w:rFonts w:ascii="Calibri" w:eastAsia="Calibri" w:hAnsi="Calibri" w:cs="Times New Roman"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31" w15:restartNumberingAfterBreak="0">
    <w:nsid w:val="3A771E64"/>
    <w:multiLevelType w:val="hybridMultilevel"/>
    <w:tmpl w:val="E39447D2"/>
    <w:styleLink w:val="AVA724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32" w15:restartNumberingAfterBreak="0">
    <w:nsid w:val="3AB31622"/>
    <w:multiLevelType w:val="hybridMultilevel"/>
    <w:tmpl w:val="7A7EABE0"/>
    <w:styleLink w:val="AVA153111"/>
    <w:lvl w:ilvl="0" w:tplc="0506FBB6">
      <w:numFmt w:val="bullet"/>
      <w:lvlText w:val="–"/>
      <w:lvlJc w:val="left"/>
      <w:pPr>
        <w:ind w:left="1571" w:hanging="360"/>
      </w:pPr>
      <w:rPr>
        <w:rFonts w:ascii="Times New Roman" w:eastAsia="Calibri"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33" w15:restartNumberingAfterBreak="0">
    <w:nsid w:val="3B2F4C33"/>
    <w:multiLevelType w:val="hybridMultilevel"/>
    <w:tmpl w:val="240E8804"/>
    <w:lvl w:ilvl="0" w:tplc="D592BBBE">
      <w:start w:val="5"/>
      <w:numFmt w:val="bullet"/>
      <w:lvlText w:val="–"/>
      <w:lvlJc w:val="left"/>
      <w:pPr>
        <w:ind w:left="1287" w:hanging="360"/>
      </w:pPr>
      <w:rPr>
        <w:rFonts w:ascii="Times New Roman" w:eastAsia="Calibri" w:hAnsi="Times New Roman" w:cs="Times New Roman" w:hint="default"/>
      </w:rPr>
    </w:lvl>
    <w:lvl w:ilvl="1" w:tplc="04180003" w:tentative="1">
      <w:start w:val="1"/>
      <w:numFmt w:val="bullet"/>
      <w:lvlText w:val="o"/>
      <w:lvlJc w:val="left"/>
      <w:pPr>
        <w:ind w:left="2007" w:hanging="360"/>
      </w:pPr>
      <w:rPr>
        <w:rFonts w:ascii="Courier New" w:hAnsi="Courier New" w:cs="Courier New" w:hint="default"/>
      </w:rPr>
    </w:lvl>
    <w:lvl w:ilvl="2" w:tplc="04180005" w:tentative="1">
      <w:start w:val="1"/>
      <w:numFmt w:val="bullet"/>
      <w:lvlText w:val=""/>
      <w:lvlJc w:val="left"/>
      <w:pPr>
        <w:ind w:left="2727" w:hanging="360"/>
      </w:pPr>
      <w:rPr>
        <w:rFonts w:ascii="Wingdings" w:hAnsi="Wingdings" w:hint="default"/>
      </w:rPr>
    </w:lvl>
    <w:lvl w:ilvl="3" w:tplc="04180001" w:tentative="1">
      <w:start w:val="1"/>
      <w:numFmt w:val="bullet"/>
      <w:lvlText w:val=""/>
      <w:lvlJc w:val="left"/>
      <w:pPr>
        <w:ind w:left="3447" w:hanging="360"/>
      </w:pPr>
      <w:rPr>
        <w:rFonts w:ascii="Symbol" w:hAnsi="Symbol" w:hint="default"/>
      </w:rPr>
    </w:lvl>
    <w:lvl w:ilvl="4" w:tplc="04180003" w:tentative="1">
      <w:start w:val="1"/>
      <w:numFmt w:val="bullet"/>
      <w:lvlText w:val="o"/>
      <w:lvlJc w:val="left"/>
      <w:pPr>
        <w:ind w:left="4167" w:hanging="360"/>
      </w:pPr>
      <w:rPr>
        <w:rFonts w:ascii="Courier New" w:hAnsi="Courier New" w:cs="Courier New" w:hint="default"/>
      </w:rPr>
    </w:lvl>
    <w:lvl w:ilvl="5" w:tplc="04180005" w:tentative="1">
      <w:start w:val="1"/>
      <w:numFmt w:val="bullet"/>
      <w:lvlText w:val=""/>
      <w:lvlJc w:val="left"/>
      <w:pPr>
        <w:ind w:left="4887" w:hanging="360"/>
      </w:pPr>
      <w:rPr>
        <w:rFonts w:ascii="Wingdings" w:hAnsi="Wingdings" w:hint="default"/>
      </w:rPr>
    </w:lvl>
    <w:lvl w:ilvl="6" w:tplc="04180001" w:tentative="1">
      <w:start w:val="1"/>
      <w:numFmt w:val="bullet"/>
      <w:lvlText w:val=""/>
      <w:lvlJc w:val="left"/>
      <w:pPr>
        <w:ind w:left="5607" w:hanging="360"/>
      </w:pPr>
      <w:rPr>
        <w:rFonts w:ascii="Symbol" w:hAnsi="Symbol" w:hint="default"/>
      </w:rPr>
    </w:lvl>
    <w:lvl w:ilvl="7" w:tplc="04180003" w:tentative="1">
      <w:start w:val="1"/>
      <w:numFmt w:val="bullet"/>
      <w:lvlText w:val="o"/>
      <w:lvlJc w:val="left"/>
      <w:pPr>
        <w:ind w:left="6327" w:hanging="360"/>
      </w:pPr>
      <w:rPr>
        <w:rFonts w:ascii="Courier New" w:hAnsi="Courier New" w:cs="Courier New" w:hint="default"/>
      </w:rPr>
    </w:lvl>
    <w:lvl w:ilvl="8" w:tplc="04180005" w:tentative="1">
      <w:start w:val="1"/>
      <w:numFmt w:val="bullet"/>
      <w:lvlText w:val=""/>
      <w:lvlJc w:val="left"/>
      <w:pPr>
        <w:ind w:left="7047" w:hanging="360"/>
      </w:pPr>
      <w:rPr>
        <w:rFonts w:ascii="Wingdings" w:hAnsi="Wingdings" w:hint="default"/>
      </w:rPr>
    </w:lvl>
  </w:abstractNum>
  <w:abstractNum w:abstractNumId="34" w15:restartNumberingAfterBreak="0">
    <w:nsid w:val="3C292058"/>
    <w:multiLevelType w:val="hybridMultilevel"/>
    <w:tmpl w:val="ACF6D84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5" w15:restartNumberingAfterBreak="0">
    <w:nsid w:val="3D9D7889"/>
    <w:multiLevelType w:val="hybridMultilevel"/>
    <w:tmpl w:val="6A8E42F6"/>
    <w:styleLink w:val="AVA221811111"/>
    <w:lvl w:ilvl="0" w:tplc="938E2770">
      <w:numFmt w:val="bullet"/>
      <w:lvlText w:val="-"/>
      <w:lvlJc w:val="left"/>
      <w:pPr>
        <w:ind w:left="644" w:hanging="360"/>
      </w:pPr>
      <w:rPr>
        <w:rFonts w:ascii="Calibri" w:eastAsia="Calibri" w:hAnsi="Calibri" w:cs="Times New Roman" w:hint="default"/>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36" w15:restartNumberingAfterBreak="0">
    <w:nsid w:val="3F6827B5"/>
    <w:multiLevelType w:val="hybridMultilevel"/>
    <w:tmpl w:val="2684DBAC"/>
    <w:styleLink w:val="AVA2220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37" w15:restartNumberingAfterBreak="0">
    <w:nsid w:val="45E51C72"/>
    <w:multiLevelType w:val="multilevel"/>
    <w:tmpl w:val="0E0AF7A8"/>
    <w:styleLink w:val="AVA514111"/>
    <w:lvl w:ilvl="0">
      <w:start w:val="3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65C68A9"/>
    <w:multiLevelType w:val="hybridMultilevel"/>
    <w:tmpl w:val="BF6039FA"/>
    <w:styleLink w:val="AVA1322211"/>
    <w:lvl w:ilvl="0" w:tplc="4DC0149A">
      <w:start w:val="1"/>
      <w:numFmt w:val="decimal"/>
      <w:pStyle w:val="Stil2"/>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39" w15:restartNumberingAfterBreak="0">
    <w:nsid w:val="46AC6564"/>
    <w:multiLevelType w:val="hybridMultilevel"/>
    <w:tmpl w:val="05B669EA"/>
    <w:styleLink w:val="AVA13231111"/>
    <w:lvl w:ilvl="0" w:tplc="75CA2B92">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15:restartNumberingAfterBreak="0">
    <w:nsid w:val="47DC7642"/>
    <w:multiLevelType w:val="hybridMultilevel"/>
    <w:tmpl w:val="048015FE"/>
    <w:lvl w:ilvl="0" w:tplc="0418000F">
      <w:start w:val="1"/>
      <w:numFmt w:val="decimal"/>
      <w:lvlText w:val="%1."/>
      <w:lvlJc w:val="left"/>
      <w:pPr>
        <w:ind w:left="1353" w:hanging="360"/>
      </w:pPr>
    </w:lvl>
    <w:lvl w:ilvl="1" w:tplc="04180019" w:tentative="1">
      <w:start w:val="1"/>
      <w:numFmt w:val="lowerLetter"/>
      <w:lvlText w:val="%2."/>
      <w:lvlJc w:val="left"/>
      <w:pPr>
        <w:ind w:left="2073" w:hanging="360"/>
      </w:pPr>
    </w:lvl>
    <w:lvl w:ilvl="2" w:tplc="0418001B" w:tentative="1">
      <w:start w:val="1"/>
      <w:numFmt w:val="lowerRoman"/>
      <w:lvlText w:val="%3."/>
      <w:lvlJc w:val="right"/>
      <w:pPr>
        <w:ind w:left="2793" w:hanging="180"/>
      </w:pPr>
    </w:lvl>
    <w:lvl w:ilvl="3" w:tplc="0418000F" w:tentative="1">
      <w:start w:val="1"/>
      <w:numFmt w:val="decimal"/>
      <w:lvlText w:val="%4."/>
      <w:lvlJc w:val="left"/>
      <w:pPr>
        <w:ind w:left="3513" w:hanging="360"/>
      </w:pPr>
    </w:lvl>
    <w:lvl w:ilvl="4" w:tplc="04180019" w:tentative="1">
      <w:start w:val="1"/>
      <w:numFmt w:val="lowerLetter"/>
      <w:lvlText w:val="%5."/>
      <w:lvlJc w:val="left"/>
      <w:pPr>
        <w:ind w:left="4233" w:hanging="360"/>
      </w:pPr>
    </w:lvl>
    <w:lvl w:ilvl="5" w:tplc="0418001B" w:tentative="1">
      <w:start w:val="1"/>
      <w:numFmt w:val="lowerRoman"/>
      <w:lvlText w:val="%6."/>
      <w:lvlJc w:val="right"/>
      <w:pPr>
        <w:ind w:left="4953" w:hanging="180"/>
      </w:pPr>
    </w:lvl>
    <w:lvl w:ilvl="6" w:tplc="0418000F" w:tentative="1">
      <w:start w:val="1"/>
      <w:numFmt w:val="decimal"/>
      <w:lvlText w:val="%7."/>
      <w:lvlJc w:val="left"/>
      <w:pPr>
        <w:ind w:left="5673" w:hanging="360"/>
      </w:pPr>
    </w:lvl>
    <w:lvl w:ilvl="7" w:tplc="04180019" w:tentative="1">
      <w:start w:val="1"/>
      <w:numFmt w:val="lowerLetter"/>
      <w:lvlText w:val="%8."/>
      <w:lvlJc w:val="left"/>
      <w:pPr>
        <w:ind w:left="6393" w:hanging="360"/>
      </w:pPr>
    </w:lvl>
    <w:lvl w:ilvl="8" w:tplc="0418001B" w:tentative="1">
      <w:start w:val="1"/>
      <w:numFmt w:val="lowerRoman"/>
      <w:lvlText w:val="%9."/>
      <w:lvlJc w:val="right"/>
      <w:pPr>
        <w:ind w:left="7113" w:hanging="180"/>
      </w:pPr>
    </w:lvl>
  </w:abstractNum>
  <w:abstractNum w:abstractNumId="41" w15:restartNumberingAfterBreak="0">
    <w:nsid w:val="49226046"/>
    <w:multiLevelType w:val="hybridMultilevel"/>
    <w:tmpl w:val="3710DFCA"/>
    <w:styleLink w:val="AVA51"/>
    <w:lvl w:ilvl="0" w:tplc="A1B41558">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42" w15:restartNumberingAfterBreak="0">
    <w:nsid w:val="4AF270A2"/>
    <w:multiLevelType w:val="hybridMultilevel"/>
    <w:tmpl w:val="ABDEE8FA"/>
    <w:styleLink w:val="AVA72211111"/>
    <w:lvl w:ilvl="0" w:tplc="0322B296">
      <w:start w:val="88"/>
      <w:numFmt w:val="bullet"/>
      <w:lvlText w:val="-"/>
      <w:lvlJc w:val="left"/>
      <w:pPr>
        <w:ind w:left="1211" w:hanging="360"/>
      </w:pPr>
      <w:rPr>
        <w:rFonts w:ascii="Times New Roman" w:eastAsia="Calibri" w:hAnsi="Times New Roman" w:cs="Times New Roman" w:hint="default"/>
      </w:rPr>
    </w:lvl>
    <w:lvl w:ilvl="1" w:tplc="04180003" w:tentative="1">
      <w:start w:val="1"/>
      <w:numFmt w:val="bullet"/>
      <w:lvlText w:val="o"/>
      <w:lvlJc w:val="left"/>
      <w:pPr>
        <w:ind w:left="1931" w:hanging="360"/>
      </w:pPr>
      <w:rPr>
        <w:rFonts w:ascii="Courier New" w:hAnsi="Courier New" w:cs="Courier New" w:hint="default"/>
      </w:rPr>
    </w:lvl>
    <w:lvl w:ilvl="2" w:tplc="04180005" w:tentative="1">
      <w:start w:val="1"/>
      <w:numFmt w:val="bullet"/>
      <w:lvlText w:val=""/>
      <w:lvlJc w:val="left"/>
      <w:pPr>
        <w:ind w:left="2651" w:hanging="360"/>
      </w:pPr>
      <w:rPr>
        <w:rFonts w:ascii="Wingdings" w:hAnsi="Wingdings" w:hint="default"/>
      </w:rPr>
    </w:lvl>
    <w:lvl w:ilvl="3" w:tplc="04180001" w:tentative="1">
      <w:start w:val="1"/>
      <w:numFmt w:val="bullet"/>
      <w:lvlText w:val=""/>
      <w:lvlJc w:val="left"/>
      <w:pPr>
        <w:ind w:left="3371" w:hanging="360"/>
      </w:pPr>
      <w:rPr>
        <w:rFonts w:ascii="Symbol" w:hAnsi="Symbol" w:hint="default"/>
      </w:rPr>
    </w:lvl>
    <w:lvl w:ilvl="4" w:tplc="04180003" w:tentative="1">
      <w:start w:val="1"/>
      <w:numFmt w:val="bullet"/>
      <w:lvlText w:val="o"/>
      <w:lvlJc w:val="left"/>
      <w:pPr>
        <w:ind w:left="4091" w:hanging="360"/>
      </w:pPr>
      <w:rPr>
        <w:rFonts w:ascii="Courier New" w:hAnsi="Courier New" w:cs="Courier New" w:hint="default"/>
      </w:rPr>
    </w:lvl>
    <w:lvl w:ilvl="5" w:tplc="04180005" w:tentative="1">
      <w:start w:val="1"/>
      <w:numFmt w:val="bullet"/>
      <w:lvlText w:val=""/>
      <w:lvlJc w:val="left"/>
      <w:pPr>
        <w:ind w:left="4811" w:hanging="360"/>
      </w:pPr>
      <w:rPr>
        <w:rFonts w:ascii="Wingdings" w:hAnsi="Wingdings" w:hint="default"/>
      </w:rPr>
    </w:lvl>
    <w:lvl w:ilvl="6" w:tplc="04180001" w:tentative="1">
      <w:start w:val="1"/>
      <w:numFmt w:val="bullet"/>
      <w:lvlText w:val=""/>
      <w:lvlJc w:val="left"/>
      <w:pPr>
        <w:ind w:left="5531" w:hanging="360"/>
      </w:pPr>
      <w:rPr>
        <w:rFonts w:ascii="Symbol" w:hAnsi="Symbol" w:hint="default"/>
      </w:rPr>
    </w:lvl>
    <w:lvl w:ilvl="7" w:tplc="04180003" w:tentative="1">
      <w:start w:val="1"/>
      <w:numFmt w:val="bullet"/>
      <w:lvlText w:val="o"/>
      <w:lvlJc w:val="left"/>
      <w:pPr>
        <w:ind w:left="6251" w:hanging="360"/>
      </w:pPr>
      <w:rPr>
        <w:rFonts w:ascii="Courier New" w:hAnsi="Courier New" w:cs="Courier New" w:hint="default"/>
      </w:rPr>
    </w:lvl>
    <w:lvl w:ilvl="8" w:tplc="04180005" w:tentative="1">
      <w:start w:val="1"/>
      <w:numFmt w:val="bullet"/>
      <w:lvlText w:val=""/>
      <w:lvlJc w:val="left"/>
      <w:pPr>
        <w:ind w:left="6971" w:hanging="360"/>
      </w:pPr>
      <w:rPr>
        <w:rFonts w:ascii="Wingdings" w:hAnsi="Wingdings" w:hint="default"/>
      </w:rPr>
    </w:lvl>
  </w:abstractNum>
  <w:abstractNum w:abstractNumId="43" w15:restartNumberingAfterBreak="0">
    <w:nsid w:val="4DD70213"/>
    <w:multiLevelType w:val="hybridMultilevel"/>
    <w:tmpl w:val="7D687D72"/>
    <w:lvl w:ilvl="0" w:tplc="D592BBBE">
      <w:start w:val="5"/>
      <w:numFmt w:val="bullet"/>
      <w:lvlText w:val="–"/>
      <w:lvlJc w:val="left"/>
      <w:pPr>
        <w:ind w:left="720" w:hanging="360"/>
      </w:pPr>
      <w:rPr>
        <w:rFonts w:ascii="Times New Roman" w:eastAsia="Calibri" w:hAnsi="Times New Roman" w:cs="Times New Roman" w:hint="default"/>
      </w:rPr>
    </w:lvl>
    <w:lvl w:ilvl="1" w:tplc="0418000B">
      <w:start w:val="1"/>
      <w:numFmt w:val="bullet"/>
      <w:lvlText w:val=""/>
      <w:lvlJc w:val="left"/>
      <w:pPr>
        <w:ind w:left="1440" w:hanging="360"/>
      </w:pPr>
      <w:rPr>
        <w:rFonts w:ascii="Wingdings" w:hAnsi="Wingdings"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4" w15:restartNumberingAfterBreak="0">
    <w:nsid w:val="4DE21175"/>
    <w:multiLevelType w:val="hybridMultilevel"/>
    <w:tmpl w:val="D8666012"/>
    <w:lvl w:ilvl="0" w:tplc="D592BBBE">
      <w:start w:val="5"/>
      <w:numFmt w:val="bullet"/>
      <w:lvlText w:val="–"/>
      <w:lvlJc w:val="left"/>
      <w:pPr>
        <w:ind w:left="1287" w:hanging="360"/>
      </w:pPr>
      <w:rPr>
        <w:rFonts w:ascii="Times New Roman" w:eastAsia="Calibri" w:hAnsi="Times New Roman" w:cs="Times New Roman" w:hint="default"/>
      </w:rPr>
    </w:lvl>
    <w:lvl w:ilvl="1" w:tplc="04180003" w:tentative="1">
      <w:start w:val="1"/>
      <w:numFmt w:val="bullet"/>
      <w:lvlText w:val="o"/>
      <w:lvlJc w:val="left"/>
      <w:pPr>
        <w:ind w:left="2007" w:hanging="360"/>
      </w:pPr>
      <w:rPr>
        <w:rFonts w:ascii="Courier New" w:hAnsi="Courier New" w:cs="Courier New" w:hint="default"/>
      </w:rPr>
    </w:lvl>
    <w:lvl w:ilvl="2" w:tplc="04180005" w:tentative="1">
      <w:start w:val="1"/>
      <w:numFmt w:val="bullet"/>
      <w:lvlText w:val=""/>
      <w:lvlJc w:val="left"/>
      <w:pPr>
        <w:ind w:left="2727" w:hanging="360"/>
      </w:pPr>
      <w:rPr>
        <w:rFonts w:ascii="Wingdings" w:hAnsi="Wingdings" w:hint="default"/>
      </w:rPr>
    </w:lvl>
    <w:lvl w:ilvl="3" w:tplc="04180001" w:tentative="1">
      <w:start w:val="1"/>
      <w:numFmt w:val="bullet"/>
      <w:lvlText w:val=""/>
      <w:lvlJc w:val="left"/>
      <w:pPr>
        <w:ind w:left="3447" w:hanging="360"/>
      </w:pPr>
      <w:rPr>
        <w:rFonts w:ascii="Symbol" w:hAnsi="Symbol" w:hint="default"/>
      </w:rPr>
    </w:lvl>
    <w:lvl w:ilvl="4" w:tplc="04180003" w:tentative="1">
      <w:start w:val="1"/>
      <w:numFmt w:val="bullet"/>
      <w:lvlText w:val="o"/>
      <w:lvlJc w:val="left"/>
      <w:pPr>
        <w:ind w:left="4167" w:hanging="360"/>
      </w:pPr>
      <w:rPr>
        <w:rFonts w:ascii="Courier New" w:hAnsi="Courier New" w:cs="Courier New" w:hint="default"/>
      </w:rPr>
    </w:lvl>
    <w:lvl w:ilvl="5" w:tplc="04180005" w:tentative="1">
      <w:start w:val="1"/>
      <w:numFmt w:val="bullet"/>
      <w:lvlText w:val=""/>
      <w:lvlJc w:val="left"/>
      <w:pPr>
        <w:ind w:left="4887" w:hanging="360"/>
      </w:pPr>
      <w:rPr>
        <w:rFonts w:ascii="Wingdings" w:hAnsi="Wingdings" w:hint="default"/>
      </w:rPr>
    </w:lvl>
    <w:lvl w:ilvl="6" w:tplc="04180001" w:tentative="1">
      <w:start w:val="1"/>
      <w:numFmt w:val="bullet"/>
      <w:lvlText w:val=""/>
      <w:lvlJc w:val="left"/>
      <w:pPr>
        <w:ind w:left="5607" w:hanging="360"/>
      </w:pPr>
      <w:rPr>
        <w:rFonts w:ascii="Symbol" w:hAnsi="Symbol" w:hint="default"/>
      </w:rPr>
    </w:lvl>
    <w:lvl w:ilvl="7" w:tplc="04180003" w:tentative="1">
      <w:start w:val="1"/>
      <w:numFmt w:val="bullet"/>
      <w:lvlText w:val="o"/>
      <w:lvlJc w:val="left"/>
      <w:pPr>
        <w:ind w:left="6327" w:hanging="360"/>
      </w:pPr>
      <w:rPr>
        <w:rFonts w:ascii="Courier New" w:hAnsi="Courier New" w:cs="Courier New" w:hint="default"/>
      </w:rPr>
    </w:lvl>
    <w:lvl w:ilvl="8" w:tplc="04180005" w:tentative="1">
      <w:start w:val="1"/>
      <w:numFmt w:val="bullet"/>
      <w:lvlText w:val=""/>
      <w:lvlJc w:val="left"/>
      <w:pPr>
        <w:ind w:left="7047" w:hanging="360"/>
      </w:pPr>
      <w:rPr>
        <w:rFonts w:ascii="Wingdings" w:hAnsi="Wingdings" w:hint="default"/>
      </w:rPr>
    </w:lvl>
  </w:abstractNum>
  <w:abstractNum w:abstractNumId="45" w15:restartNumberingAfterBreak="0">
    <w:nsid w:val="5061629B"/>
    <w:multiLevelType w:val="hybridMultilevel"/>
    <w:tmpl w:val="7EF2A9AC"/>
    <w:styleLink w:val="AVA722111111"/>
    <w:lvl w:ilvl="0" w:tplc="4AE83604">
      <w:numFmt w:val="bullet"/>
      <w:lvlText w:val="–"/>
      <w:lvlJc w:val="left"/>
      <w:pPr>
        <w:ind w:left="720" w:hanging="360"/>
      </w:pPr>
      <w:rPr>
        <w:rFonts w:ascii="Times New Roman" w:eastAsia="Times New Roman" w:hAnsi="Times New Roman" w:hint="default"/>
      </w:rPr>
    </w:lvl>
    <w:lvl w:ilvl="1" w:tplc="04180003" w:tentative="1">
      <w:start w:val="1"/>
      <w:numFmt w:val="bullet"/>
      <w:lvlText w:val="o"/>
      <w:lvlJc w:val="left"/>
      <w:pPr>
        <w:ind w:left="1440" w:hanging="360"/>
      </w:pPr>
      <w:rPr>
        <w:rFonts w:ascii="Courier New" w:hAnsi="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6" w15:restartNumberingAfterBreak="0">
    <w:nsid w:val="50C67683"/>
    <w:multiLevelType w:val="hybridMultilevel"/>
    <w:tmpl w:val="885E23DC"/>
    <w:styleLink w:val="AVA121123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47" w15:restartNumberingAfterBreak="0">
    <w:nsid w:val="53354E83"/>
    <w:multiLevelType w:val="multilevel"/>
    <w:tmpl w:val="7F72AA22"/>
    <w:lvl w:ilvl="0">
      <w:start w:val="1"/>
      <w:numFmt w:val="decimal"/>
      <w:pStyle w:val="Stil5"/>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8" w15:restartNumberingAfterBreak="0">
    <w:nsid w:val="559038FB"/>
    <w:multiLevelType w:val="hybridMultilevel"/>
    <w:tmpl w:val="6078387A"/>
    <w:styleLink w:val="AVA9411"/>
    <w:lvl w:ilvl="0" w:tplc="FCB0B402">
      <w:numFmt w:val="bullet"/>
      <w:lvlText w:val="-"/>
      <w:lvlJc w:val="left"/>
      <w:pPr>
        <w:ind w:left="1080" w:hanging="360"/>
      </w:pPr>
      <w:rPr>
        <w:rFonts w:ascii="Calibri" w:eastAsia="Calibri" w:hAnsi="Calibri"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49" w15:restartNumberingAfterBreak="0">
    <w:nsid w:val="55904B3B"/>
    <w:multiLevelType w:val="hybridMultilevel"/>
    <w:tmpl w:val="BB1C9512"/>
    <w:styleLink w:val="AVA7222111"/>
    <w:lvl w:ilvl="0" w:tplc="E718107E">
      <w:numFmt w:val="decimal"/>
      <w:lvlText w:val=""/>
      <w:lvlJc w:val="left"/>
    </w:lvl>
    <w:lvl w:ilvl="1" w:tplc="2F7E72A0">
      <w:numFmt w:val="decimal"/>
      <w:lvlText w:val=""/>
      <w:lvlJc w:val="left"/>
    </w:lvl>
    <w:lvl w:ilvl="2" w:tplc="D7929728">
      <w:numFmt w:val="decimal"/>
      <w:lvlText w:val=""/>
      <w:lvlJc w:val="left"/>
    </w:lvl>
    <w:lvl w:ilvl="3" w:tplc="8878F1EC">
      <w:numFmt w:val="decimal"/>
      <w:lvlText w:val=""/>
      <w:lvlJc w:val="left"/>
    </w:lvl>
    <w:lvl w:ilvl="4" w:tplc="79B6C390">
      <w:numFmt w:val="decimal"/>
      <w:lvlText w:val=""/>
      <w:lvlJc w:val="left"/>
    </w:lvl>
    <w:lvl w:ilvl="5" w:tplc="F4E0DE22">
      <w:numFmt w:val="decimal"/>
      <w:lvlText w:val=""/>
      <w:lvlJc w:val="left"/>
    </w:lvl>
    <w:lvl w:ilvl="6" w:tplc="6F3E0502">
      <w:numFmt w:val="decimal"/>
      <w:lvlText w:val=""/>
      <w:lvlJc w:val="left"/>
    </w:lvl>
    <w:lvl w:ilvl="7" w:tplc="566CF2F6">
      <w:numFmt w:val="decimal"/>
      <w:lvlText w:val=""/>
      <w:lvlJc w:val="left"/>
    </w:lvl>
    <w:lvl w:ilvl="8" w:tplc="907698D4">
      <w:numFmt w:val="decimal"/>
      <w:lvlText w:val=""/>
      <w:lvlJc w:val="left"/>
    </w:lvl>
  </w:abstractNum>
  <w:abstractNum w:abstractNumId="50" w15:restartNumberingAfterBreak="0">
    <w:nsid w:val="574A0A4A"/>
    <w:multiLevelType w:val="hybridMultilevel"/>
    <w:tmpl w:val="0F64F236"/>
    <w:lvl w:ilvl="0" w:tplc="A148E5AC">
      <w:start w:val="1"/>
      <w:numFmt w:val="lowerLetter"/>
      <w:lvlText w:val="%1."/>
      <w:lvlJc w:val="left"/>
      <w:pPr>
        <w:ind w:left="1211" w:hanging="360"/>
      </w:pPr>
      <w:rPr>
        <w:rFonts w:hint="default"/>
      </w:rPr>
    </w:lvl>
    <w:lvl w:ilvl="1" w:tplc="AF142606">
      <w:start w:val="1"/>
      <w:numFmt w:val="decimal"/>
      <w:lvlText w:val="%2."/>
      <w:lvlJc w:val="left"/>
      <w:pPr>
        <w:ind w:left="1931" w:hanging="360"/>
      </w:pPr>
      <w:rPr>
        <w:rFonts w:hint="default"/>
        <w:b/>
        <w:bCs/>
        <w:i w:val="0"/>
        <w:iCs w:val="0"/>
      </w:rPr>
    </w:lvl>
    <w:lvl w:ilvl="2" w:tplc="04180019">
      <w:start w:val="1"/>
      <w:numFmt w:val="lowerLetter"/>
      <w:lvlText w:val="%3."/>
      <w:lvlJc w:val="left"/>
      <w:pPr>
        <w:ind w:left="2651" w:hanging="180"/>
      </w:pPr>
    </w:lvl>
    <w:lvl w:ilvl="3" w:tplc="0418000F">
      <w:start w:val="1"/>
      <w:numFmt w:val="decimal"/>
      <w:lvlText w:val="%4."/>
      <w:lvlJc w:val="left"/>
      <w:pPr>
        <w:ind w:left="3371" w:hanging="360"/>
      </w:pPr>
    </w:lvl>
    <w:lvl w:ilvl="4" w:tplc="04180019" w:tentative="1">
      <w:start w:val="1"/>
      <w:numFmt w:val="lowerLetter"/>
      <w:lvlText w:val="%5."/>
      <w:lvlJc w:val="left"/>
      <w:pPr>
        <w:ind w:left="4091" w:hanging="360"/>
      </w:pPr>
    </w:lvl>
    <w:lvl w:ilvl="5" w:tplc="0418001B" w:tentative="1">
      <w:start w:val="1"/>
      <w:numFmt w:val="lowerRoman"/>
      <w:lvlText w:val="%6."/>
      <w:lvlJc w:val="right"/>
      <w:pPr>
        <w:ind w:left="4811" w:hanging="180"/>
      </w:pPr>
    </w:lvl>
    <w:lvl w:ilvl="6" w:tplc="0418000F" w:tentative="1">
      <w:start w:val="1"/>
      <w:numFmt w:val="decimal"/>
      <w:lvlText w:val="%7."/>
      <w:lvlJc w:val="left"/>
      <w:pPr>
        <w:ind w:left="5531" w:hanging="360"/>
      </w:pPr>
    </w:lvl>
    <w:lvl w:ilvl="7" w:tplc="04180019" w:tentative="1">
      <w:start w:val="1"/>
      <w:numFmt w:val="lowerLetter"/>
      <w:lvlText w:val="%8."/>
      <w:lvlJc w:val="left"/>
      <w:pPr>
        <w:ind w:left="6251" w:hanging="360"/>
      </w:pPr>
    </w:lvl>
    <w:lvl w:ilvl="8" w:tplc="0418001B" w:tentative="1">
      <w:start w:val="1"/>
      <w:numFmt w:val="lowerRoman"/>
      <w:lvlText w:val="%9."/>
      <w:lvlJc w:val="right"/>
      <w:pPr>
        <w:ind w:left="6971" w:hanging="180"/>
      </w:pPr>
    </w:lvl>
  </w:abstractNum>
  <w:abstractNum w:abstractNumId="51" w15:restartNumberingAfterBreak="0">
    <w:nsid w:val="59280D75"/>
    <w:multiLevelType w:val="hybridMultilevel"/>
    <w:tmpl w:val="016E2974"/>
    <w:styleLink w:val="AVA1324111"/>
    <w:lvl w:ilvl="0" w:tplc="A5BEF6DA">
      <w:start w:val="4"/>
      <w:numFmt w:val="bullet"/>
      <w:lvlText w:val="—"/>
      <w:lvlJc w:val="left"/>
      <w:pPr>
        <w:ind w:left="1800" w:hanging="360"/>
      </w:pPr>
      <w:rPr>
        <w:rFonts w:ascii="Calibri" w:eastAsia="Calibri" w:hAnsi="Calibri" w:cs="Times New Roman" w:hint="default"/>
      </w:rPr>
    </w:lvl>
    <w:lvl w:ilvl="1" w:tplc="04180003" w:tentative="1">
      <w:start w:val="1"/>
      <w:numFmt w:val="bullet"/>
      <w:lvlText w:val="o"/>
      <w:lvlJc w:val="left"/>
      <w:pPr>
        <w:ind w:left="2520" w:hanging="360"/>
      </w:pPr>
      <w:rPr>
        <w:rFonts w:ascii="Courier New" w:hAnsi="Courier New" w:cs="Courier New" w:hint="default"/>
      </w:rPr>
    </w:lvl>
    <w:lvl w:ilvl="2" w:tplc="04180005" w:tentative="1">
      <w:start w:val="1"/>
      <w:numFmt w:val="bullet"/>
      <w:lvlText w:val=""/>
      <w:lvlJc w:val="left"/>
      <w:pPr>
        <w:ind w:left="3240" w:hanging="360"/>
      </w:pPr>
      <w:rPr>
        <w:rFonts w:ascii="Wingdings" w:hAnsi="Wingdings" w:hint="default"/>
      </w:rPr>
    </w:lvl>
    <w:lvl w:ilvl="3" w:tplc="04180001" w:tentative="1">
      <w:start w:val="1"/>
      <w:numFmt w:val="bullet"/>
      <w:lvlText w:val=""/>
      <w:lvlJc w:val="left"/>
      <w:pPr>
        <w:ind w:left="3960" w:hanging="360"/>
      </w:pPr>
      <w:rPr>
        <w:rFonts w:ascii="Symbol" w:hAnsi="Symbol" w:hint="default"/>
      </w:rPr>
    </w:lvl>
    <w:lvl w:ilvl="4" w:tplc="04180003" w:tentative="1">
      <w:start w:val="1"/>
      <w:numFmt w:val="bullet"/>
      <w:lvlText w:val="o"/>
      <w:lvlJc w:val="left"/>
      <w:pPr>
        <w:ind w:left="4680" w:hanging="360"/>
      </w:pPr>
      <w:rPr>
        <w:rFonts w:ascii="Courier New" w:hAnsi="Courier New" w:cs="Courier New" w:hint="default"/>
      </w:rPr>
    </w:lvl>
    <w:lvl w:ilvl="5" w:tplc="04180005" w:tentative="1">
      <w:start w:val="1"/>
      <w:numFmt w:val="bullet"/>
      <w:lvlText w:val=""/>
      <w:lvlJc w:val="left"/>
      <w:pPr>
        <w:ind w:left="5400" w:hanging="360"/>
      </w:pPr>
      <w:rPr>
        <w:rFonts w:ascii="Wingdings" w:hAnsi="Wingdings" w:hint="default"/>
      </w:rPr>
    </w:lvl>
    <w:lvl w:ilvl="6" w:tplc="04180001" w:tentative="1">
      <w:start w:val="1"/>
      <w:numFmt w:val="bullet"/>
      <w:lvlText w:val=""/>
      <w:lvlJc w:val="left"/>
      <w:pPr>
        <w:ind w:left="6120" w:hanging="360"/>
      </w:pPr>
      <w:rPr>
        <w:rFonts w:ascii="Symbol" w:hAnsi="Symbol" w:hint="default"/>
      </w:rPr>
    </w:lvl>
    <w:lvl w:ilvl="7" w:tplc="04180003" w:tentative="1">
      <w:start w:val="1"/>
      <w:numFmt w:val="bullet"/>
      <w:lvlText w:val="o"/>
      <w:lvlJc w:val="left"/>
      <w:pPr>
        <w:ind w:left="6840" w:hanging="360"/>
      </w:pPr>
      <w:rPr>
        <w:rFonts w:ascii="Courier New" w:hAnsi="Courier New" w:cs="Courier New" w:hint="default"/>
      </w:rPr>
    </w:lvl>
    <w:lvl w:ilvl="8" w:tplc="04180005" w:tentative="1">
      <w:start w:val="1"/>
      <w:numFmt w:val="bullet"/>
      <w:lvlText w:val=""/>
      <w:lvlJc w:val="left"/>
      <w:pPr>
        <w:ind w:left="7560" w:hanging="360"/>
      </w:pPr>
      <w:rPr>
        <w:rFonts w:ascii="Wingdings" w:hAnsi="Wingdings" w:hint="default"/>
      </w:rPr>
    </w:lvl>
  </w:abstractNum>
  <w:abstractNum w:abstractNumId="52" w15:restartNumberingAfterBreak="0">
    <w:nsid w:val="593A5E2A"/>
    <w:multiLevelType w:val="hybridMultilevel"/>
    <w:tmpl w:val="52C02016"/>
    <w:lvl w:ilvl="0" w:tplc="0418000F">
      <w:start w:val="1"/>
      <w:numFmt w:val="decimal"/>
      <w:lvlText w:val="%1."/>
      <w:lvlJc w:val="left"/>
      <w:pPr>
        <w:ind w:left="1571" w:hanging="360"/>
      </w:pPr>
    </w:lvl>
    <w:lvl w:ilvl="1" w:tplc="04180019">
      <w:start w:val="1"/>
      <w:numFmt w:val="lowerLetter"/>
      <w:lvlText w:val="%2."/>
      <w:lvlJc w:val="left"/>
      <w:pPr>
        <w:ind w:left="2291" w:hanging="360"/>
      </w:pPr>
    </w:lvl>
    <w:lvl w:ilvl="2" w:tplc="0418001B" w:tentative="1">
      <w:start w:val="1"/>
      <w:numFmt w:val="lowerRoman"/>
      <w:lvlText w:val="%3."/>
      <w:lvlJc w:val="right"/>
      <w:pPr>
        <w:ind w:left="3011" w:hanging="180"/>
      </w:pPr>
    </w:lvl>
    <w:lvl w:ilvl="3" w:tplc="0418000F" w:tentative="1">
      <w:start w:val="1"/>
      <w:numFmt w:val="decimal"/>
      <w:lvlText w:val="%4."/>
      <w:lvlJc w:val="left"/>
      <w:pPr>
        <w:ind w:left="3731" w:hanging="360"/>
      </w:pPr>
    </w:lvl>
    <w:lvl w:ilvl="4" w:tplc="04180019" w:tentative="1">
      <w:start w:val="1"/>
      <w:numFmt w:val="lowerLetter"/>
      <w:lvlText w:val="%5."/>
      <w:lvlJc w:val="left"/>
      <w:pPr>
        <w:ind w:left="4451" w:hanging="360"/>
      </w:pPr>
    </w:lvl>
    <w:lvl w:ilvl="5" w:tplc="0418001B" w:tentative="1">
      <w:start w:val="1"/>
      <w:numFmt w:val="lowerRoman"/>
      <w:lvlText w:val="%6."/>
      <w:lvlJc w:val="right"/>
      <w:pPr>
        <w:ind w:left="5171" w:hanging="180"/>
      </w:pPr>
    </w:lvl>
    <w:lvl w:ilvl="6" w:tplc="0418000F" w:tentative="1">
      <w:start w:val="1"/>
      <w:numFmt w:val="decimal"/>
      <w:lvlText w:val="%7."/>
      <w:lvlJc w:val="left"/>
      <w:pPr>
        <w:ind w:left="5891" w:hanging="360"/>
      </w:pPr>
    </w:lvl>
    <w:lvl w:ilvl="7" w:tplc="04180019" w:tentative="1">
      <w:start w:val="1"/>
      <w:numFmt w:val="lowerLetter"/>
      <w:lvlText w:val="%8."/>
      <w:lvlJc w:val="left"/>
      <w:pPr>
        <w:ind w:left="6611" w:hanging="360"/>
      </w:pPr>
    </w:lvl>
    <w:lvl w:ilvl="8" w:tplc="0418001B" w:tentative="1">
      <w:start w:val="1"/>
      <w:numFmt w:val="lowerRoman"/>
      <w:lvlText w:val="%9."/>
      <w:lvlJc w:val="right"/>
      <w:pPr>
        <w:ind w:left="7331" w:hanging="180"/>
      </w:pPr>
    </w:lvl>
  </w:abstractNum>
  <w:abstractNum w:abstractNumId="53" w15:restartNumberingAfterBreak="0">
    <w:nsid w:val="59D92355"/>
    <w:multiLevelType w:val="hybridMultilevel"/>
    <w:tmpl w:val="90D6DBD8"/>
    <w:styleLink w:val="AVA1122211111"/>
    <w:lvl w:ilvl="0" w:tplc="04180011">
      <w:start w:val="1"/>
      <w:numFmt w:val="decimal"/>
      <w:lvlText w:val="%1)"/>
      <w:lvlJc w:val="left"/>
      <w:pPr>
        <w:ind w:left="720" w:hanging="360"/>
      </w:pPr>
      <w:rPr>
        <w:rFonts w:hint="default"/>
        <w:i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4" w15:restartNumberingAfterBreak="0">
    <w:nsid w:val="5A0652BF"/>
    <w:multiLevelType w:val="multilevel"/>
    <w:tmpl w:val="426ED17C"/>
    <w:styleLink w:val="AVA1111511"/>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AD3081C"/>
    <w:multiLevelType w:val="hybridMultilevel"/>
    <w:tmpl w:val="3A5AEDBC"/>
    <w:styleLink w:val="AVA111141111"/>
    <w:lvl w:ilvl="0" w:tplc="E7CC43B8">
      <w:start w:val="1"/>
      <w:numFmt w:val="decimal"/>
      <w:lvlText w:val="%1."/>
      <w:lvlJc w:val="left"/>
      <w:pPr>
        <w:ind w:left="1080" w:hanging="360"/>
      </w:pPr>
      <w:rPr>
        <w:rFonts w:hint="default"/>
      </w:rPr>
    </w:lvl>
    <w:lvl w:ilvl="1" w:tplc="04180019">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start w:val="1"/>
      <w:numFmt w:val="decimal"/>
      <w:lvlText w:val="%4."/>
      <w:lvlJc w:val="left"/>
      <w:pPr>
        <w:ind w:left="3240" w:hanging="360"/>
      </w:pPr>
    </w:lvl>
    <w:lvl w:ilvl="4" w:tplc="04180019">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56" w15:restartNumberingAfterBreak="0">
    <w:nsid w:val="5DF84E1B"/>
    <w:multiLevelType w:val="hybridMultilevel"/>
    <w:tmpl w:val="182E0688"/>
    <w:styleLink w:val="AVA315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57" w15:restartNumberingAfterBreak="0">
    <w:nsid w:val="5F0E793F"/>
    <w:multiLevelType w:val="multilevel"/>
    <w:tmpl w:val="8DC2BEF0"/>
    <w:styleLink w:val="AVA1122"/>
    <w:lvl w:ilvl="0">
      <w:start w:val="1"/>
      <w:numFmt w:val="decimal"/>
      <w:lvlText w:val="%1."/>
      <w:lvlJc w:val="left"/>
      <w:pPr>
        <w:tabs>
          <w:tab w:val="num" w:pos="360"/>
        </w:tabs>
        <w:ind w:left="0" w:firstLine="0"/>
      </w:pPr>
      <w:rPr>
        <w:rFonts w:ascii="Calibri" w:hAnsi="Calibri" w:hint="default"/>
        <w:sz w:val="28"/>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322"/>
        </w:tabs>
        <w:ind w:left="4962"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58" w15:restartNumberingAfterBreak="0">
    <w:nsid w:val="602C4E1A"/>
    <w:multiLevelType w:val="hybridMultilevel"/>
    <w:tmpl w:val="EBF25C8C"/>
    <w:styleLink w:val="AVA11222"/>
    <w:lvl w:ilvl="0" w:tplc="484047B8">
      <w:start w:val="1"/>
      <w:numFmt w:val="decimal"/>
      <w:lvlText w:val="%1."/>
      <w:lvlJc w:val="left"/>
      <w:pPr>
        <w:ind w:left="644" w:hanging="360"/>
      </w:pPr>
      <w:rPr>
        <w:rFonts w:hint="default"/>
      </w:rPr>
    </w:lvl>
    <w:lvl w:ilvl="1" w:tplc="04180019" w:tentative="1">
      <w:start w:val="1"/>
      <w:numFmt w:val="lowerLetter"/>
      <w:lvlText w:val="%2."/>
      <w:lvlJc w:val="left"/>
      <w:pPr>
        <w:ind w:left="1364" w:hanging="360"/>
      </w:pPr>
    </w:lvl>
    <w:lvl w:ilvl="2" w:tplc="0418001B" w:tentative="1">
      <w:start w:val="1"/>
      <w:numFmt w:val="lowerRoman"/>
      <w:lvlText w:val="%3."/>
      <w:lvlJc w:val="right"/>
      <w:pPr>
        <w:ind w:left="2084" w:hanging="180"/>
      </w:pPr>
    </w:lvl>
    <w:lvl w:ilvl="3" w:tplc="0418000F" w:tentative="1">
      <w:start w:val="1"/>
      <w:numFmt w:val="decimal"/>
      <w:lvlText w:val="%4."/>
      <w:lvlJc w:val="left"/>
      <w:pPr>
        <w:ind w:left="2804" w:hanging="360"/>
      </w:pPr>
    </w:lvl>
    <w:lvl w:ilvl="4" w:tplc="04180019" w:tentative="1">
      <w:start w:val="1"/>
      <w:numFmt w:val="lowerLetter"/>
      <w:lvlText w:val="%5."/>
      <w:lvlJc w:val="left"/>
      <w:pPr>
        <w:ind w:left="3524" w:hanging="360"/>
      </w:pPr>
    </w:lvl>
    <w:lvl w:ilvl="5" w:tplc="0418001B" w:tentative="1">
      <w:start w:val="1"/>
      <w:numFmt w:val="lowerRoman"/>
      <w:lvlText w:val="%6."/>
      <w:lvlJc w:val="right"/>
      <w:pPr>
        <w:ind w:left="4244" w:hanging="180"/>
      </w:pPr>
    </w:lvl>
    <w:lvl w:ilvl="6" w:tplc="0418000F" w:tentative="1">
      <w:start w:val="1"/>
      <w:numFmt w:val="decimal"/>
      <w:lvlText w:val="%7."/>
      <w:lvlJc w:val="left"/>
      <w:pPr>
        <w:ind w:left="4964" w:hanging="360"/>
      </w:pPr>
    </w:lvl>
    <w:lvl w:ilvl="7" w:tplc="04180019" w:tentative="1">
      <w:start w:val="1"/>
      <w:numFmt w:val="lowerLetter"/>
      <w:lvlText w:val="%8."/>
      <w:lvlJc w:val="left"/>
      <w:pPr>
        <w:ind w:left="5684" w:hanging="360"/>
      </w:pPr>
    </w:lvl>
    <w:lvl w:ilvl="8" w:tplc="0418001B" w:tentative="1">
      <w:start w:val="1"/>
      <w:numFmt w:val="lowerRoman"/>
      <w:lvlText w:val="%9."/>
      <w:lvlJc w:val="right"/>
      <w:pPr>
        <w:ind w:left="6404" w:hanging="180"/>
      </w:pPr>
    </w:lvl>
  </w:abstractNum>
  <w:abstractNum w:abstractNumId="59" w15:restartNumberingAfterBreak="0">
    <w:nsid w:val="65500331"/>
    <w:multiLevelType w:val="multilevel"/>
    <w:tmpl w:val="943432CA"/>
    <w:styleLink w:val="AVA72411"/>
    <w:lvl w:ilvl="0">
      <w:start w:val="1"/>
      <w:numFmt w:val="decimal"/>
      <w:lvlText w:val="%1."/>
      <w:lvlJc w:val="left"/>
      <w:pPr>
        <w:ind w:left="0" w:firstLine="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0" w15:restartNumberingAfterBreak="0">
    <w:nsid w:val="65CC1E1F"/>
    <w:multiLevelType w:val="hybridMultilevel"/>
    <w:tmpl w:val="F72876C0"/>
    <w:styleLink w:val="AVA22"/>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1" w15:restartNumberingAfterBreak="0">
    <w:nsid w:val="66AE73C0"/>
    <w:multiLevelType w:val="hybridMultilevel"/>
    <w:tmpl w:val="A366F68A"/>
    <w:styleLink w:val="AVA7411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62" w15:restartNumberingAfterBreak="0">
    <w:nsid w:val="69B21501"/>
    <w:multiLevelType w:val="hybridMultilevel"/>
    <w:tmpl w:val="BB1C9512"/>
    <w:styleLink w:val="AVA922111"/>
    <w:lvl w:ilvl="0" w:tplc="5DCE3106">
      <w:numFmt w:val="decimal"/>
      <w:lvlText w:val=""/>
      <w:lvlJc w:val="left"/>
    </w:lvl>
    <w:lvl w:ilvl="1" w:tplc="3710EF5A">
      <w:numFmt w:val="decimal"/>
      <w:lvlText w:val=""/>
      <w:lvlJc w:val="left"/>
    </w:lvl>
    <w:lvl w:ilvl="2" w:tplc="F8046FD4">
      <w:numFmt w:val="decimal"/>
      <w:lvlText w:val=""/>
      <w:lvlJc w:val="left"/>
    </w:lvl>
    <w:lvl w:ilvl="3" w:tplc="A4246068">
      <w:numFmt w:val="decimal"/>
      <w:lvlText w:val=""/>
      <w:lvlJc w:val="left"/>
    </w:lvl>
    <w:lvl w:ilvl="4" w:tplc="D7AEEB06">
      <w:numFmt w:val="decimal"/>
      <w:lvlText w:val=""/>
      <w:lvlJc w:val="left"/>
    </w:lvl>
    <w:lvl w:ilvl="5" w:tplc="E6E20090">
      <w:numFmt w:val="decimal"/>
      <w:lvlText w:val=""/>
      <w:lvlJc w:val="left"/>
    </w:lvl>
    <w:lvl w:ilvl="6" w:tplc="0C28BBCE">
      <w:numFmt w:val="decimal"/>
      <w:lvlText w:val=""/>
      <w:lvlJc w:val="left"/>
    </w:lvl>
    <w:lvl w:ilvl="7" w:tplc="484CE0DC">
      <w:numFmt w:val="decimal"/>
      <w:lvlText w:val=""/>
      <w:lvlJc w:val="left"/>
    </w:lvl>
    <w:lvl w:ilvl="8" w:tplc="E75408FA">
      <w:numFmt w:val="decimal"/>
      <w:lvlText w:val=""/>
      <w:lvlJc w:val="left"/>
    </w:lvl>
  </w:abstractNum>
  <w:abstractNum w:abstractNumId="63" w15:restartNumberingAfterBreak="0">
    <w:nsid w:val="6A201016"/>
    <w:multiLevelType w:val="hybridMultilevel"/>
    <w:tmpl w:val="B9B4CF9A"/>
    <w:styleLink w:val="AVA1111"/>
    <w:lvl w:ilvl="0" w:tplc="AE72EC1E">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64" w15:restartNumberingAfterBreak="0">
    <w:nsid w:val="6AC41D1F"/>
    <w:multiLevelType w:val="hybridMultilevel"/>
    <w:tmpl w:val="6D4C75C0"/>
    <w:lvl w:ilvl="0" w:tplc="C0C8686C">
      <w:start w:val="1"/>
      <w:numFmt w:val="decimal"/>
      <w:lvlText w:val="%1."/>
      <w:lvlJc w:val="left"/>
      <w:pPr>
        <w:ind w:left="1211" w:hanging="360"/>
      </w:pPr>
      <w:rPr>
        <w:rFonts w:hint="default"/>
      </w:rPr>
    </w:lvl>
    <w:lvl w:ilvl="1" w:tplc="04180019" w:tentative="1">
      <w:start w:val="1"/>
      <w:numFmt w:val="lowerLetter"/>
      <w:lvlText w:val="%2."/>
      <w:lvlJc w:val="left"/>
      <w:pPr>
        <w:ind w:left="1931" w:hanging="360"/>
      </w:pPr>
    </w:lvl>
    <w:lvl w:ilvl="2" w:tplc="0418001B" w:tentative="1">
      <w:start w:val="1"/>
      <w:numFmt w:val="lowerRoman"/>
      <w:lvlText w:val="%3."/>
      <w:lvlJc w:val="right"/>
      <w:pPr>
        <w:ind w:left="2651" w:hanging="180"/>
      </w:pPr>
    </w:lvl>
    <w:lvl w:ilvl="3" w:tplc="0418000F" w:tentative="1">
      <w:start w:val="1"/>
      <w:numFmt w:val="decimal"/>
      <w:lvlText w:val="%4."/>
      <w:lvlJc w:val="left"/>
      <w:pPr>
        <w:ind w:left="3371" w:hanging="360"/>
      </w:pPr>
    </w:lvl>
    <w:lvl w:ilvl="4" w:tplc="04180019" w:tentative="1">
      <w:start w:val="1"/>
      <w:numFmt w:val="lowerLetter"/>
      <w:lvlText w:val="%5."/>
      <w:lvlJc w:val="left"/>
      <w:pPr>
        <w:ind w:left="4091" w:hanging="360"/>
      </w:pPr>
    </w:lvl>
    <w:lvl w:ilvl="5" w:tplc="0418001B" w:tentative="1">
      <w:start w:val="1"/>
      <w:numFmt w:val="lowerRoman"/>
      <w:lvlText w:val="%6."/>
      <w:lvlJc w:val="right"/>
      <w:pPr>
        <w:ind w:left="4811" w:hanging="180"/>
      </w:pPr>
    </w:lvl>
    <w:lvl w:ilvl="6" w:tplc="0418000F" w:tentative="1">
      <w:start w:val="1"/>
      <w:numFmt w:val="decimal"/>
      <w:lvlText w:val="%7."/>
      <w:lvlJc w:val="left"/>
      <w:pPr>
        <w:ind w:left="5531" w:hanging="360"/>
      </w:pPr>
    </w:lvl>
    <w:lvl w:ilvl="7" w:tplc="04180019" w:tentative="1">
      <w:start w:val="1"/>
      <w:numFmt w:val="lowerLetter"/>
      <w:lvlText w:val="%8."/>
      <w:lvlJc w:val="left"/>
      <w:pPr>
        <w:ind w:left="6251" w:hanging="360"/>
      </w:pPr>
    </w:lvl>
    <w:lvl w:ilvl="8" w:tplc="0418001B" w:tentative="1">
      <w:start w:val="1"/>
      <w:numFmt w:val="lowerRoman"/>
      <w:lvlText w:val="%9."/>
      <w:lvlJc w:val="right"/>
      <w:pPr>
        <w:ind w:left="6971" w:hanging="180"/>
      </w:pPr>
    </w:lvl>
  </w:abstractNum>
  <w:abstractNum w:abstractNumId="65" w15:restartNumberingAfterBreak="0">
    <w:nsid w:val="701C2DB4"/>
    <w:multiLevelType w:val="hybridMultilevel"/>
    <w:tmpl w:val="9312A312"/>
    <w:lvl w:ilvl="0" w:tplc="D49E4376">
      <w:start w:val="1"/>
      <w:numFmt w:val="decimal"/>
      <w:lvlText w:val="%1."/>
      <w:lvlJc w:val="left"/>
      <w:pPr>
        <w:ind w:left="1211" w:hanging="360"/>
      </w:pPr>
      <w:rPr>
        <w:rFonts w:hint="default"/>
      </w:rPr>
    </w:lvl>
    <w:lvl w:ilvl="1" w:tplc="04180019" w:tentative="1">
      <w:start w:val="1"/>
      <w:numFmt w:val="lowerLetter"/>
      <w:lvlText w:val="%2."/>
      <w:lvlJc w:val="left"/>
      <w:pPr>
        <w:ind w:left="1931" w:hanging="360"/>
      </w:pPr>
    </w:lvl>
    <w:lvl w:ilvl="2" w:tplc="0418001B" w:tentative="1">
      <w:start w:val="1"/>
      <w:numFmt w:val="lowerRoman"/>
      <w:lvlText w:val="%3."/>
      <w:lvlJc w:val="right"/>
      <w:pPr>
        <w:ind w:left="2651" w:hanging="180"/>
      </w:pPr>
    </w:lvl>
    <w:lvl w:ilvl="3" w:tplc="0418000F" w:tentative="1">
      <w:start w:val="1"/>
      <w:numFmt w:val="decimal"/>
      <w:lvlText w:val="%4."/>
      <w:lvlJc w:val="left"/>
      <w:pPr>
        <w:ind w:left="3371" w:hanging="360"/>
      </w:pPr>
    </w:lvl>
    <w:lvl w:ilvl="4" w:tplc="04180019" w:tentative="1">
      <w:start w:val="1"/>
      <w:numFmt w:val="lowerLetter"/>
      <w:lvlText w:val="%5."/>
      <w:lvlJc w:val="left"/>
      <w:pPr>
        <w:ind w:left="4091" w:hanging="360"/>
      </w:pPr>
    </w:lvl>
    <w:lvl w:ilvl="5" w:tplc="0418001B" w:tentative="1">
      <w:start w:val="1"/>
      <w:numFmt w:val="lowerRoman"/>
      <w:lvlText w:val="%6."/>
      <w:lvlJc w:val="right"/>
      <w:pPr>
        <w:ind w:left="4811" w:hanging="180"/>
      </w:pPr>
    </w:lvl>
    <w:lvl w:ilvl="6" w:tplc="0418000F" w:tentative="1">
      <w:start w:val="1"/>
      <w:numFmt w:val="decimal"/>
      <w:lvlText w:val="%7."/>
      <w:lvlJc w:val="left"/>
      <w:pPr>
        <w:ind w:left="5531" w:hanging="360"/>
      </w:pPr>
    </w:lvl>
    <w:lvl w:ilvl="7" w:tplc="04180019" w:tentative="1">
      <w:start w:val="1"/>
      <w:numFmt w:val="lowerLetter"/>
      <w:lvlText w:val="%8."/>
      <w:lvlJc w:val="left"/>
      <w:pPr>
        <w:ind w:left="6251" w:hanging="360"/>
      </w:pPr>
    </w:lvl>
    <w:lvl w:ilvl="8" w:tplc="0418001B" w:tentative="1">
      <w:start w:val="1"/>
      <w:numFmt w:val="lowerRoman"/>
      <w:lvlText w:val="%9."/>
      <w:lvlJc w:val="right"/>
      <w:pPr>
        <w:ind w:left="6971" w:hanging="180"/>
      </w:pPr>
    </w:lvl>
  </w:abstractNum>
  <w:abstractNum w:abstractNumId="66" w15:restartNumberingAfterBreak="0">
    <w:nsid w:val="702336EC"/>
    <w:multiLevelType w:val="hybridMultilevel"/>
    <w:tmpl w:val="A0288E12"/>
    <w:lvl w:ilvl="0" w:tplc="AA3E8E86">
      <w:start w:val="1"/>
      <w:numFmt w:val="decimal"/>
      <w:lvlText w:val="%1."/>
      <w:lvlJc w:val="left"/>
      <w:pPr>
        <w:ind w:left="1287" w:hanging="360"/>
      </w:pPr>
      <w:rPr>
        <w:i w:val="0"/>
        <w:iCs w:val="0"/>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abstractNum w:abstractNumId="67" w15:restartNumberingAfterBreak="0">
    <w:nsid w:val="711C7FAF"/>
    <w:multiLevelType w:val="hybridMultilevel"/>
    <w:tmpl w:val="3138843A"/>
    <w:styleLink w:val="AVA93"/>
    <w:lvl w:ilvl="0" w:tplc="3F367C84">
      <w:numFmt w:val="bullet"/>
      <w:lvlText w:val="–"/>
      <w:lvlJc w:val="left"/>
      <w:pPr>
        <w:ind w:left="1080" w:hanging="360"/>
      </w:pPr>
      <w:rPr>
        <w:rFonts w:ascii="Calibri" w:eastAsia="Calibri" w:hAnsi="Calibri"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68" w15:restartNumberingAfterBreak="0">
    <w:nsid w:val="73C069EF"/>
    <w:multiLevelType w:val="hybridMultilevel"/>
    <w:tmpl w:val="49AA72FC"/>
    <w:styleLink w:val="AVA51311111"/>
    <w:lvl w:ilvl="0" w:tplc="5D58714E">
      <w:start w:val="88"/>
      <w:numFmt w:val="bullet"/>
      <w:lvlText w:val="-"/>
      <w:lvlJc w:val="left"/>
      <w:pPr>
        <w:ind w:left="1211" w:hanging="360"/>
      </w:pPr>
      <w:rPr>
        <w:rFonts w:ascii="Times New Roman" w:eastAsia="Calibri" w:hAnsi="Times New Roman" w:cs="Times New Roman" w:hint="default"/>
      </w:rPr>
    </w:lvl>
    <w:lvl w:ilvl="1" w:tplc="04180003" w:tentative="1">
      <w:start w:val="1"/>
      <w:numFmt w:val="bullet"/>
      <w:lvlText w:val="o"/>
      <w:lvlJc w:val="left"/>
      <w:pPr>
        <w:ind w:left="1931" w:hanging="360"/>
      </w:pPr>
      <w:rPr>
        <w:rFonts w:ascii="Courier New" w:hAnsi="Courier New" w:cs="Courier New" w:hint="default"/>
      </w:rPr>
    </w:lvl>
    <w:lvl w:ilvl="2" w:tplc="04180005" w:tentative="1">
      <w:start w:val="1"/>
      <w:numFmt w:val="bullet"/>
      <w:lvlText w:val=""/>
      <w:lvlJc w:val="left"/>
      <w:pPr>
        <w:ind w:left="2651" w:hanging="360"/>
      </w:pPr>
      <w:rPr>
        <w:rFonts w:ascii="Wingdings" w:hAnsi="Wingdings" w:hint="default"/>
      </w:rPr>
    </w:lvl>
    <w:lvl w:ilvl="3" w:tplc="04180001">
      <w:start w:val="1"/>
      <w:numFmt w:val="bullet"/>
      <w:lvlText w:val=""/>
      <w:lvlJc w:val="left"/>
      <w:pPr>
        <w:ind w:left="3371" w:hanging="360"/>
      </w:pPr>
      <w:rPr>
        <w:rFonts w:ascii="Symbol" w:hAnsi="Symbol" w:hint="default"/>
      </w:rPr>
    </w:lvl>
    <w:lvl w:ilvl="4" w:tplc="04180003">
      <w:start w:val="1"/>
      <w:numFmt w:val="bullet"/>
      <w:lvlText w:val="o"/>
      <w:lvlJc w:val="left"/>
      <w:pPr>
        <w:ind w:left="4091" w:hanging="360"/>
      </w:pPr>
      <w:rPr>
        <w:rFonts w:ascii="Courier New" w:hAnsi="Courier New" w:cs="Courier New" w:hint="default"/>
      </w:rPr>
    </w:lvl>
    <w:lvl w:ilvl="5" w:tplc="04180005">
      <w:start w:val="1"/>
      <w:numFmt w:val="bullet"/>
      <w:lvlText w:val=""/>
      <w:lvlJc w:val="left"/>
      <w:pPr>
        <w:ind w:left="4811" w:hanging="360"/>
      </w:pPr>
      <w:rPr>
        <w:rFonts w:ascii="Wingdings" w:hAnsi="Wingdings" w:hint="default"/>
      </w:rPr>
    </w:lvl>
    <w:lvl w:ilvl="6" w:tplc="04180001" w:tentative="1">
      <w:start w:val="1"/>
      <w:numFmt w:val="bullet"/>
      <w:lvlText w:val=""/>
      <w:lvlJc w:val="left"/>
      <w:pPr>
        <w:ind w:left="5531" w:hanging="360"/>
      </w:pPr>
      <w:rPr>
        <w:rFonts w:ascii="Symbol" w:hAnsi="Symbol" w:hint="default"/>
      </w:rPr>
    </w:lvl>
    <w:lvl w:ilvl="7" w:tplc="04180003" w:tentative="1">
      <w:start w:val="1"/>
      <w:numFmt w:val="bullet"/>
      <w:lvlText w:val="o"/>
      <w:lvlJc w:val="left"/>
      <w:pPr>
        <w:ind w:left="6251" w:hanging="360"/>
      </w:pPr>
      <w:rPr>
        <w:rFonts w:ascii="Courier New" w:hAnsi="Courier New" w:cs="Courier New" w:hint="default"/>
      </w:rPr>
    </w:lvl>
    <w:lvl w:ilvl="8" w:tplc="04180005" w:tentative="1">
      <w:start w:val="1"/>
      <w:numFmt w:val="bullet"/>
      <w:lvlText w:val=""/>
      <w:lvlJc w:val="left"/>
      <w:pPr>
        <w:ind w:left="6971" w:hanging="360"/>
      </w:pPr>
      <w:rPr>
        <w:rFonts w:ascii="Wingdings" w:hAnsi="Wingdings" w:hint="default"/>
      </w:rPr>
    </w:lvl>
  </w:abstractNum>
  <w:abstractNum w:abstractNumId="69" w15:restartNumberingAfterBreak="0">
    <w:nsid w:val="743F537B"/>
    <w:multiLevelType w:val="multilevel"/>
    <w:tmpl w:val="A532DF6C"/>
    <w:styleLink w:val="AVA1124121"/>
    <w:lvl w:ilvl="0">
      <w:numFmt w:val="bullet"/>
      <w:lvlText w:val="-"/>
      <w:lvlJc w:val="left"/>
      <w:pPr>
        <w:tabs>
          <w:tab w:val="num" w:pos="360"/>
        </w:tabs>
        <w:ind w:left="0" w:firstLine="0"/>
      </w:pPr>
      <w:rPr>
        <w:rFonts w:ascii="Times New Roman" w:eastAsia="Batang" w:hAnsi="Times New Roman" w:cs="Times New Roman" w:hint="default"/>
        <w:color w:val="auto"/>
        <w:sz w:val="28"/>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322"/>
        </w:tabs>
        <w:ind w:left="4962"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70" w15:restartNumberingAfterBreak="0">
    <w:nsid w:val="74721457"/>
    <w:multiLevelType w:val="hybridMultilevel"/>
    <w:tmpl w:val="1622834A"/>
    <w:lvl w:ilvl="0" w:tplc="D592BBBE">
      <w:start w:val="5"/>
      <w:numFmt w:val="bullet"/>
      <w:lvlText w:val="–"/>
      <w:lvlJc w:val="left"/>
      <w:pPr>
        <w:ind w:left="1287" w:hanging="360"/>
      </w:pPr>
      <w:rPr>
        <w:rFonts w:ascii="Times New Roman" w:eastAsia="Calibri" w:hAnsi="Times New Roman" w:cs="Times New Roman" w:hint="default"/>
      </w:rPr>
    </w:lvl>
    <w:lvl w:ilvl="1" w:tplc="04180003" w:tentative="1">
      <w:start w:val="1"/>
      <w:numFmt w:val="bullet"/>
      <w:lvlText w:val="o"/>
      <w:lvlJc w:val="left"/>
      <w:pPr>
        <w:ind w:left="2007" w:hanging="360"/>
      </w:pPr>
      <w:rPr>
        <w:rFonts w:ascii="Courier New" w:hAnsi="Courier New" w:cs="Courier New" w:hint="default"/>
      </w:rPr>
    </w:lvl>
    <w:lvl w:ilvl="2" w:tplc="04180005" w:tentative="1">
      <w:start w:val="1"/>
      <w:numFmt w:val="bullet"/>
      <w:lvlText w:val=""/>
      <w:lvlJc w:val="left"/>
      <w:pPr>
        <w:ind w:left="2727" w:hanging="360"/>
      </w:pPr>
      <w:rPr>
        <w:rFonts w:ascii="Wingdings" w:hAnsi="Wingdings" w:hint="default"/>
      </w:rPr>
    </w:lvl>
    <w:lvl w:ilvl="3" w:tplc="04180001" w:tentative="1">
      <w:start w:val="1"/>
      <w:numFmt w:val="bullet"/>
      <w:lvlText w:val=""/>
      <w:lvlJc w:val="left"/>
      <w:pPr>
        <w:ind w:left="3447" w:hanging="360"/>
      </w:pPr>
      <w:rPr>
        <w:rFonts w:ascii="Symbol" w:hAnsi="Symbol" w:hint="default"/>
      </w:rPr>
    </w:lvl>
    <w:lvl w:ilvl="4" w:tplc="04180003" w:tentative="1">
      <w:start w:val="1"/>
      <w:numFmt w:val="bullet"/>
      <w:lvlText w:val="o"/>
      <w:lvlJc w:val="left"/>
      <w:pPr>
        <w:ind w:left="4167" w:hanging="360"/>
      </w:pPr>
      <w:rPr>
        <w:rFonts w:ascii="Courier New" w:hAnsi="Courier New" w:cs="Courier New" w:hint="default"/>
      </w:rPr>
    </w:lvl>
    <w:lvl w:ilvl="5" w:tplc="04180005" w:tentative="1">
      <w:start w:val="1"/>
      <w:numFmt w:val="bullet"/>
      <w:lvlText w:val=""/>
      <w:lvlJc w:val="left"/>
      <w:pPr>
        <w:ind w:left="4887" w:hanging="360"/>
      </w:pPr>
      <w:rPr>
        <w:rFonts w:ascii="Wingdings" w:hAnsi="Wingdings" w:hint="default"/>
      </w:rPr>
    </w:lvl>
    <w:lvl w:ilvl="6" w:tplc="04180001" w:tentative="1">
      <w:start w:val="1"/>
      <w:numFmt w:val="bullet"/>
      <w:lvlText w:val=""/>
      <w:lvlJc w:val="left"/>
      <w:pPr>
        <w:ind w:left="5607" w:hanging="360"/>
      </w:pPr>
      <w:rPr>
        <w:rFonts w:ascii="Symbol" w:hAnsi="Symbol" w:hint="default"/>
      </w:rPr>
    </w:lvl>
    <w:lvl w:ilvl="7" w:tplc="04180003" w:tentative="1">
      <w:start w:val="1"/>
      <w:numFmt w:val="bullet"/>
      <w:lvlText w:val="o"/>
      <w:lvlJc w:val="left"/>
      <w:pPr>
        <w:ind w:left="6327" w:hanging="360"/>
      </w:pPr>
      <w:rPr>
        <w:rFonts w:ascii="Courier New" w:hAnsi="Courier New" w:cs="Courier New" w:hint="default"/>
      </w:rPr>
    </w:lvl>
    <w:lvl w:ilvl="8" w:tplc="04180005" w:tentative="1">
      <w:start w:val="1"/>
      <w:numFmt w:val="bullet"/>
      <w:lvlText w:val=""/>
      <w:lvlJc w:val="left"/>
      <w:pPr>
        <w:ind w:left="7047" w:hanging="360"/>
      </w:pPr>
      <w:rPr>
        <w:rFonts w:ascii="Wingdings" w:hAnsi="Wingdings" w:hint="default"/>
      </w:rPr>
    </w:lvl>
  </w:abstractNum>
  <w:abstractNum w:abstractNumId="71" w15:restartNumberingAfterBreak="0">
    <w:nsid w:val="74BA5636"/>
    <w:multiLevelType w:val="hybridMultilevel"/>
    <w:tmpl w:val="5740CDB4"/>
    <w:styleLink w:val="AVA13"/>
    <w:lvl w:ilvl="0" w:tplc="21D2BA4A">
      <w:start w:val="1"/>
      <w:numFmt w:val="decimal"/>
      <w:lvlText w:val="%1."/>
      <w:lvlJc w:val="right"/>
      <w:pPr>
        <w:ind w:left="720" w:hanging="360"/>
      </w:pPr>
      <w:rPr>
        <w:rFonts w:ascii="Zamolxis II" w:hAnsi="Zamolxis II"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2" w15:restartNumberingAfterBreak="0">
    <w:nsid w:val="755B6B53"/>
    <w:multiLevelType w:val="hybridMultilevel"/>
    <w:tmpl w:val="4CCCB7CC"/>
    <w:styleLink w:val="AVA112411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73" w15:restartNumberingAfterBreak="0">
    <w:nsid w:val="77096D34"/>
    <w:multiLevelType w:val="hybridMultilevel"/>
    <w:tmpl w:val="9F502CF8"/>
    <w:lvl w:ilvl="0" w:tplc="52527C0E">
      <w:start w:val="1"/>
      <w:numFmt w:val="decimal"/>
      <w:lvlText w:val="%1."/>
      <w:lvlJc w:val="left"/>
      <w:pPr>
        <w:ind w:left="1211" w:hanging="360"/>
      </w:pPr>
      <w:rPr>
        <w:rFonts w:hint="default"/>
      </w:rPr>
    </w:lvl>
    <w:lvl w:ilvl="1" w:tplc="04180019" w:tentative="1">
      <w:start w:val="1"/>
      <w:numFmt w:val="lowerLetter"/>
      <w:lvlText w:val="%2."/>
      <w:lvlJc w:val="left"/>
      <w:pPr>
        <w:ind w:left="1931" w:hanging="360"/>
      </w:pPr>
    </w:lvl>
    <w:lvl w:ilvl="2" w:tplc="0418001B" w:tentative="1">
      <w:start w:val="1"/>
      <w:numFmt w:val="lowerRoman"/>
      <w:lvlText w:val="%3."/>
      <w:lvlJc w:val="right"/>
      <w:pPr>
        <w:ind w:left="2651" w:hanging="180"/>
      </w:pPr>
    </w:lvl>
    <w:lvl w:ilvl="3" w:tplc="0418000F" w:tentative="1">
      <w:start w:val="1"/>
      <w:numFmt w:val="decimal"/>
      <w:lvlText w:val="%4."/>
      <w:lvlJc w:val="left"/>
      <w:pPr>
        <w:ind w:left="3371" w:hanging="360"/>
      </w:pPr>
    </w:lvl>
    <w:lvl w:ilvl="4" w:tplc="04180019" w:tentative="1">
      <w:start w:val="1"/>
      <w:numFmt w:val="lowerLetter"/>
      <w:lvlText w:val="%5."/>
      <w:lvlJc w:val="left"/>
      <w:pPr>
        <w:ind w:left="4091" w:hanging="360"/>
      </w:pPr>
    </w:lvl>
    <w:lvl w:ilvl="5" w:tplc="0418001B" w:tentative="1">
      <w:start w:val="1"/>
      <w:numFmt w:val="lowerRoman"/>
      <w:lvlText w:val="%6."/>
      <w:lvlJc w:val="right"/>
      <w:pPr>
        <w:ind w:left="4811" w:hanging="180"/>
      </w:pPr>
    </w:lvl>
    <w:lvl w:ilvl="6" w:tplc="0418000F" w:tentative="1">
      <w:start w:val="1"/>
      <w:numFmt w:val="decimal"/>
      <w:lvlText w:val="%7."/>
      <w:lvlJc w:val="left"/>
      <w:pPr>
        <w:ind w:left="5531" w:hanging="360"/>
      </w:pPr>
    </w:lvl>
    <w:lvl w:ilvl="7" w:tplc="04180019" w:tentative="1">
      <w:start w:val="1"/>
      <w:numFmt w:val="lowerLetter"/>
      <w:lvlText w:val="%8."/>
      <w:lvlJc w:val="left"/>
      <w:pPr>
        <w:ind w:left="6251" w:hanging="360"/>
      </w:pPr>
    </w:lvl>
    <w:lvl w:ilvl="8" w:tplc="0418001B" w:tentative="1">
      <w:start w:val="1"/>
      <w:numFmt w:val="lowerRoman"/>
      <w:lvlText w:val="%9."/>
      <w:lvlJc w:val="right"/>
      <w:pPr>
        <w:ind w:left="6971" w:hanging="180"/>
      </w:pPr>
    </w:lvl>
  </w:abstractNum>
  <w:num w:numId="1">
    <w:abstractNumId w:val="63"/>
  </w:num>
  <w:num w:numId="2">
    <w:abstractNumId w:val="57"/>
  </w:num>
  <w:num w:numId="3">
    <w:abstractNumId w:val="53"/>
  </w:num>
  <w:num w:numId="4">
    <w:abstractNumId w:val="17"/>
  </w:num>
  <w:num w:numId="5">
    <w:abstractNumId w:val="6"/>
  </w:num>
  <w:num w:numId="6">
    <w:abstractNumId w:val="26"/>
  </w:num>
  <w:num w:numId="7">
    <w:abstractNumId w:val="71"/>
  </w:num>
  <w:num w:numId="8">
    <w:abstractNumId w:val="8"/>
  </w:num>
  <w:num w:numId="9">
    <w:abstractNumId w:val="29"/>
  </w:num>
  <w:num w:numId="10">
    <w:abstractNumId w:val="23"/>
  </w:num>
  <w:num w:numId="11">
    <w:abstractNumId w:val="60"/>
  </w:num>
  <w:num w:numId="12">
    <w:abstractNumId w:val="30"/>
  </w:num>
  <w:num w:numId="13">
    <w:abstractNumId w:val="41"/>
  </w:num>
  <w:num w:numId="14">
    <w:abstractNumId w:val="20"/>
  </w:num>
  <w:num w:numId="15">
    <w:abstractNumId w:val="12"/>
  </w:num>
  <w:num w:numId="16">
    <w:abstractNumId w:val="38"/>
  </w:num>
  <w:num w:numId="17">
    <w:abstractNumId w:val="47"/>
  </w:num>
  <w:num w:numId="18">
    <w:abstractNumId w:val="15"/>
  </w:num>
  <w:num w:numId="19">
    <w:abstractNumId w:val="55"/>
  </w:num>
  <w:num w:numId="20">
    <w:abstractNumId w:val="54"/>
  </w:num>
  <w:num w:numId="21">
    <w:abstractNumId w:val="51"/>
  </w:num>
  <w:num w:numId="22">
    <w:abstractNumId w:val="14"/>
  </w:num>
  <w:num w:numId="23">
    <w:abstractNumId w:val="72"/>
  </w:num>
  <w:num w:numId="24">
    <w:abstractNumId w:val="69"/>
  </w:num>
  <w:num w:numId="25">
    <w:abstractNumId w:val="22"/>
  </w:num>
  <w:num w:numId="26">
    <w:abstractNumId w:val="46"/>
  </w:num>
  <w:num w:numId="27">
    <w:abstractNumId w:val="10"/>
  </w:num>
  <w:num w:numId="28">
    <w:abstractNumId w:val="36"/>
  </w:num>
  <w:num w:numId="29">
    <w:abstractNumId w:val="18"/>
  </w:num>
  <w:num w:numId="30">
    <w:abstractNumId w:val="56"/>
  </w:num>
  <w:num w:numId="31">
    <w:abstractNumId w:val="39"/>
  </w:num>
  <w:num w:numId="32">
    <w:abstractNumId w:val="37"/>
  </w:num>
  <w:num w:numId="33">
    <w:abstractNumId w:val="5"/>
  </w:num>
  <w:num w:numId="34">
    <w:abstractNumId w:val="1"/>
  </w:num>
  <w:num w:numId="35">
    <w:abstractNumId w:val="0"/>
  </w:num>
  <w:num w:numId="36">
    <w:abstractNumId w:val="35"/>
  </w:num>
  <w:num w:numId="37">
    <w:abstractNumId w:val="11"/>
  </w:num>
  <w:num w:numId="38">
    <w:abstractNumId w:val="68"/>
  </w:num>
  <w:num w:numId="39">
    <w:abstractNumId w:val="31"/>
  </w:num>
  <w:num w:numId="40">
    <w:abstractNumId w:val="42"/>
  </w:num>
  <w:num w:numId="41">
    <w:abstractNumId w:val="49"/>
  </w:num>
  <w:num w:numId="42">
    <w:abstractNumId w:val="19"/>
  </w:num>
  <w:num w:numId="43">
    <w:abstractNumId w:val="59"/>
  </w:num>
  <w:num w:numId="44">
    <w:abstractNumId w:val="61"/>
  </w:num>
  <w:num w:numId="45">
    <w:abstractNumId w:val="24"/>
  </w:num>
  <w:num w:numId="46">
    <w:abstractNumId w:val="62"/>
  </w:num>
  <w:num w:numId="47">
    <w:abstractNumId w:val="67"/>
  </w:num>
  <w:num w:numId="48">
    <w:abstractNumId w:val="13"/>
  </w:num>
  <w:num w:numId="49">
    <w:abstractNumId w:val="48"/>
  </w:num>
  <w:num w:numId="50">
    <w:abstractNumId w:val="3"/>
  </w:num>
  <w:num w:numId="51">
    <w:abstractNumId w:val="2"/>
  </w:num>
  <w:num w:numId="52">
    <w:abstractNumId w:val="58"/>
  </w:num>
  <w:num w:numId="53">
    <w:abstractNumId w:val="27"/>
  </w:num>
  <w:num w:numId="54">
    <w:abstractNumId w:val="4"/>
  </w:num>
  <w:num w:numId="55">
    <w:abstractNumId w:val="50"/>
  </w:num>
  <w:num w:numId="56">
    <w:abstractNumId w:val="64"/>
  </w:num>
  <w:num w:numId="57">
    <w:abstractNumId w:val="73"/>
  </w:num>
  <w:num w:numId="58">
    <w:abstractNumId w:val="52"/>
  </w:num>
  <w:num w:numId="59">
    <w:abstractNumId w:val="7"/>
  </w:num>
  <w:num w:numId="60">
    <w:abstractNumId w:val="45"/>
  </w:num>
  <w:num w:numId="61">
    <w:abstractNumId w:val="32"/>
  </w:num>
  <w:num w:numId="62">
    <w:abstractNumId w:val="66"/>
  </w:num>
  <w:num w:numId="63">
    <w:abstractNumId w:val="33"/>
  </w:num>
  <w:num w:numId="64">
    <w:abstractNumId w:val="25"/>
  </w:num>
  <w:num w:numId="65">
    <w:abstractNumId w:val="34"/>
  </w:num>
  <w:num w:numId="66">
    <w:abstractNumId w:val="40"/>
  </w:num>
  <w:num w:numId="67">
    <w:abstractNumId w:val="21"/>
  </w:num>
  <w:num w:numId="6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4"/>
  </w:num>
  <w:num w:numId="71">
    <w:abstractNumId w:val="70"/>
  </w:num>
  <w:num w:numId="72">
    <w:abstractNumId w:val="9"/>
  </w:num>
  <w:num w:numId="73">
    <w:abstractNumId w:val="16"/>
  </w:num>
  <w:num w:numId="74">
    <w:abstractNumId w:val="4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5"/>
  <w:mirrorMargins/>
  <w:proofState w:spelling="clean" w:grammar="clean"/>
  <w:attachedTemplate r:id="rId1"/>
  <w:defaultTabStop w:val="709"/>
  <w:autoHyphenation/>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B87"/>
    <w:rsid w:val="000003BC"/>
    <w:rsid w:val="000019C1"/>
    <w:rsid w:val="00001D3B"/>
    <w:rsid w:val="0000330F"/>
    <w:rsid w:val="000038ED"/>
    <w:rsid w:val="000048AE"/>
    <w:rsid w:val="00004F5D"/>
    <w:rsid w:val="00005CDF"/>
    <w:rsid w:val="0001092A"/>
    <w:rsid w:val="00015A7A"/>
    <w:rsid w:val="00015CAA"/>
    <w:rsid w:val="000239A0"/>
    <w:rsid w:val="00031BEB"/>
    <w:rsid w:val="00035678"/>
    <w:rsid w:val="00035D8C"/>
    <w:rsid w:val="00040FBF"/>
    <w:rsid w:val="00043073"/>
    <w:rsid w:val="000443AC"/>
    <w:rsid w:val="00045F0E"/>
    <w:rsid w:val="0005051F"/>
    <w:rsid w:val="00052E92"/>
    <w:rsid w:val="00053F40"/>
    <w:rsid w:val="0005676F"/>
    <w:rsid w:val="00057B81"/>
    <w:rsid w:val="00060368"/>
    <w:rsid w:val="00060655"/>
    <w:rsid w:val="000608D5"/>
    <w:rsid w:val="00062A11"/>
    <w:rsid w:val="00063D64"/>
    <w:rsid w:val="00070A44"/>
    <w:rsid w:val="00074F3C"/>
    <w:rsid w:val="00075C3E"/>
    <w:rsid w:val="00075E58"/>
    <w:rsid w:val="000769B6"/>
    <w:rsid w:val="00080221"/>
    <w:rsid w:val="00080B42"/>
    <w:rsid w:val="00081977"/>
    <w:rsid w:val="00083E02"/>
    <w:rsid w:val="00090755"/>
    <w:rsid w:val="000925F5"/>
    <w:rsid w:val="0009282B"/>
    <w:rsid w:val="00092CAB"/>
    <w:rsid w:val="000952B8"/>
    <w:rsid w:val="00095848"/>
    <w:rsid w:val="000A000C"/>
    <w:rsid w:val="000A17E0"/>
    <w:rsid w:val="000A1A34"/>
    <w:rsid w:val="000A78FB"/>
    <w:rsid w:val="000B17CD"/>
    <w:rsid w:val="000B2179"/>
    <w:rsid w:val="000B30E4"/>
    <w:rsid w:val="000B4DA4"/>
    <w:rsid w:val="000B57A6"/>
    <w:rsid w:val="000B7DED"/>
    <w:rsid w:val="000C0FC4"/>
    <w:rsid w:val="000C3090"/>
    <w:rsid w:val="000C6A26"/>
    <w:rsid w:val="000C6AA4"/>
    <w:rsid w:val="000C7118"/>
    <w:rsid w:val="000D0409"/>
    <w:rsid w:val="000D1EA9"/>
    <w:rsid w:val="000D563D"/>
    <w:rsid w:val="000E3EBE"/>
    <w:rsid w:val="000F0329"/>
    <w:rsid w:val="000F6236"/>
    <w:rsid w:val="000F6FB6"/>
    <w:rsid w:val="000F76AB"/>
    <w:rsid w:val="00100752"/>
    <w:rsid w:val="0010401C"/>
    <w:rsid w:val="00104A49"/>
    <w:rsid w:val="00104C7A"/>
    <w:rsid w:val="001052DF"/>
    <w:rsid w:val="00111292"/>
    <w:rsid w:val="001126E3"/>
    <w:rsid w:val="00113979"/>
    <w:rsid w:val="00114C0E"/>
    <w:rsid w:val="0011779F"/>
    <w:rsid w:val="001225A7"/>
    <w:rsid w:val="00122900"/>
    <w:rsid w:val="00125904"/>
    <w:rsid w:val="00127E3C"/>
    <w:rsid w:val="001314B1"/>
    <w:rsid w:val="001314E0"/>
    <w:rsid w:val="001337C1"/>
    <w:rsid w:val="001341DB"/>
    <w:rsid w:val="0014346D"/>
    <w:rsid w:val="0014667B"/>
    <w:rsid w:val="001473A1"/>
    <w:rsid w:val="00147B8A"/>
    <w:rsid w:val="00150081"/>
    <w:rsid w:val="00154811"/>
    <w:rsid w:val="00154C93"/>
    <w:rsid w:val="00156117"/>
    <w:rsid w:val="001600DD"/>
    <w:rsid w:val="00161ABE"/>
    <w:rsid w:val="00162869"/>
    <w:rsid w:val="00163915"/>
    <w:rsid w:val="00166237"/>
    <w:rsid w:val="00166F50"/>
    <w:rsid w:val="00174563"/>
    <w:rsid w:val="00175C1D"/>
    <w:rsid w:val="00181F92"/>
    <w:rsid w:val="00187562"/>
    <w:rsid w:val="00187B68"/>
    <w:rsid w:val="001925B1"/>
    <w:rsid w:val="00193A6E"/>
    <w:rsid w:val="0019763F"/>
    <w:rsid w:val="001A31AB"/>
    <w:rsid w:val="001A560D"/>
    <w:rsid w:val="001A63E6"/>
    <w:rsid w:val="001B0EB7"/>
    <w:rsid w:val="001B119D"/>
    <w:rsid w:val="001B64A5"/>
    <w:rsid w:val="001B6544"/>
    <w:rsid w:val="001B739B"/>
    <w:rsid w:val="001B768A"/>
    <w:rsid w:val="001C16D7"/>
    <w:rsid w:val="001C4275"/>
    <w:rsid w:val="001C4DB7"/>
    <w:rsid w:val="001C612E"/>
    <w:rsid w:val="001D561F"/>
    <w:rsid w:val="001D6203"/>
    <w:rsid w:val="001D62A2"/>
    <w:rsid w:val="001D7963"/>
    <w:rsid w:val="001E031E"/>
    <w:rsid w:val="001E6E18"/>
    <w:rsid w:val="001E749A"/>
    <w:rsid w:val="001F12EE"/>
    <w:rsid w:val="001F2215"/>
    <w:rsid w:val="001F4E53"/>
    <w:rsid w:val="001F6579"/>
    <w:rsid w:val="002024A1"/>
    <w:rsid w:val="0020346E"/>
    <w:rsid w:val="00203B87"/>
    <w:rsid w:val="00204359"/>
    <w:rsid w:val="00204976"/>
    <w:rsid w:val="00206EC9"/>
    <w:rsid w:val="002156E9"/>
    <w:rsid w:val="00217F4D"/>
    <w:rsid w:val="002208D8"/>
    <w:rsid w:val="002212AD"/>
    <w:rsid w:val="002245B6"/>
    <w:rsid w:val="00227ADE"/>
    <w:rsid w:val="00234482"/>
    <w:rsid w:val="00237708"/>
    <w:rsid w:val="002377B8"/>
    <w:rsid w:val="00242AD8"/>
    <w:rsid w:val="002457D9"/>
    <w:rsid w:val="0025499B"/>
    <w:rsid w:val="0025675A"/>
    <w:rsid w:val="002574D0"/>
    <w:rsid w:val="002668CC"/>
    <w:rsid w:val="00266E3B"/>
    <w:rsid w:val="00267562"/>
    <w:rsid w:val="00270DF4"/>
    <w:rsid w:val="00271875"/>
    <w:rsid w:val="0027271C"/>
    <w:rsid w:val="00276E32"/>
    <w:rsid w:val="00280360"/>
    <w:rsid w:val="00284FA2"/>
    <w:rsid w:val="0028626F"/>
    <w:rsid w:val="002906FA"/>
    <w:rsid w:val="00291795"/>
    <w:rsid w:val="002925EA"/>
    <w:rsid w:val="00293270"/>
    <w:rsid w:val="00293694"/>
    <w:rsid w:val="002940EE"/>
    <w:rsid w:val="0029786F"/>
    <w:rsid w:val="002A1738"/>
    <w:rsid w:val="002A17C3"/>
    <w:rsid w:val="002A2570"/>
    <w:rsid w:val="002A3067"/>
    <w:rsid w:val="002A5CBF"/>
    <w:rsid w:val="002A6018"/>
    <w:rsid w:val="002A72B7"/>
    <w:rsid w:val="002A7788"/>
    <w:rsid w:val="002B3584"/>
    <w:rsid w:val="002B6CFB"/>
    <w:rsid w:val="002C1434"/>
    <w:rsid w:val="002C7527"/>
    <w:rsid w:val="002D20AF"/>
    <w:rsid w:val="002D2AF0"/>
    <w:rsid w:val="002D3528"/>
    <w:rsid w:val="002D6BCA"/>
    <w:rsid w:val="002E0A06"/>
    <w:rsid w:val="002E2519"/>
    <w:rsid w:val="002E5AA3"/>
    <w:rsid w:val="002E5CC5"/>
    <w:rsid w:val="002F00BC"/>
    <w:rsid w:val="002F7769"/>
    <w:rsid w:val="00300685"/>
    <w:rsid w:val="00300DFF"/>
    <w:rsid w:val="00304A7E"/>
    <w:rsid w:val="00305C16"/>
    <w:rsid w:val="00306D52"/>
    <w:rsid w:val="00315AA1"/>
    <w:rsid w:val="00315AF3"/>
    <w:rsid w:val="0031604A"/>
    <w:rsid w:val="0032486A"/>
    <w:rsid w:val="0032569D"/>
    <w:rsid w:val="0033010E"/>
    <w:rsid w:val="00331EE8"/>
    <w:rsid w:val="00331F17"/>
    <w:rsid w:val="00332543"/>
    <w:rsid w:val="0033442B"/>
    <w:rsid w:val="003414F8"/>
    <w:rsid w:val="00345636"/>
    <w:rsid w:val="00347406"/>
    <w:rsid w:val="00347A3E"/>
    <w:rsid w:val="003502BF"/>
    <w:rsid w:val="00357F8E"/>
    <w:rsid w:val="00360A99"/>
    <w:rsid w:val="0036125D"/>
    <w:rsid w:val="00367587"/>
    <w:rsid w:val="00371FF4"/>
    <w:rsid w:val="00373095"/>
    <w:rsid w:val="003739DC"/>
    <w:rsid w:val="00373DAA"/>
    <w:rsid w:val="00376185"/>
    <w:rsid w:val="003827A3"/>
    <w:rsid w:val="00387DA4"/>
    <w:rsid w:val="00392FA9"/>
    <w:rsid w:val="00393B1D"/>
    <w:rsid w:val="003960CD"/>
    <w:rsid w:val="003A049F"/>
    <w:rsid w:val="003A106E"/>
    <w:rsid w:val="003A1108"/>
    <w:rsid w:val="003A53A0"/>
    <w:rsid w:val="003A724D"/>
    <w:rsid w:val="003A78E1"/>
    <w:rsid w:val="003B0715"/>
    <w:rsid w:val="003B09E2"/>
    <w:rsid w:val="003B340E"/>
    <w:rsid w:val="003B7282"/>
    <w:rsid w:val="003B7BD1"/>
    <w:rsid w:val="003C0D60"/>
    <w:rsid w:val="003C1F54"/>
    <w:rsid w:val="003C3951"/>
    <w:rsid w:val="003D199A"/>
    <w:rsid w:val="003D1C4A"/>
    <w:rsid w:val="003D5AE3"/>
    <w:rsid w:val="003E15B9"/>
    <w:rsid w:val="003E20E4"/>
    <w:rsid w:val="003E35C7"/>
    <w:rsid w:val="003E3EDE"/>
    <w:rsid w:val="003E4F48"/>
    <w:rsid w:val="003E5F13"/>
    <w:rsid w:val="003E613E"/>
    <w:rsid w:val="003E68D6"/>
    <w:rsid w:val="003E7401"/>
    <w:rsid w:val="003F1059"/>
    <w:rsid w:val="003F4D1C"/>
    <w:rsid w:val="003F62C2"/>
    <w:rsid w:val="003F62C3"/>
    <w:rsid w:val="003F7135"/>
    <w:rsid w:val="003F76CC"/>
    <w:rsid w:val="004016C7"/>
    <w:rsid w:val="00406A0A"/>
    <w:rsid w:val="004109C3"/>
    <w:rsid w:val="0041497E"/>
    <w:rsid w:val="004153BA"/>
    <w:rsid w:val="00417670"/>
    <w:rsid w:val="00423A5D"/>
    <w:rsid w:val="004242B5"/>
    <w:rsid w:val="004242CB"/>
    <w:rsid w:val="004258DA"/>
    <w:rsid w:val="00430027"/>
    <w:rsid w:val="00437A41"/>
    <w:rsid w:val="0044305F"/>
    <w:rsid w:val="00445D51"/>
    <w:rsid w:val="004473E3"/>
    <w:rsid w:val="004509D8"/>
    <w:rsid w:val="00452D17"/>
    <w:rsid w:val="00455F6D"/>
    <w:rsid w:val="004612AB"/>
    <w:rsid w:val="00462310"/>
    <w:rsid w:val="00464235"/>
    <w:rsid w:val="00464ACC"/>
    <w:rsid w:val="0046692C"/>
    <w:rsid w:val="00471526"/>
    <w:rsid w:val="00472608"/>
    <w:rsid w:val="00472A87"/>
    <w:rsid w:val="00473567"/>
    <w:rsid w:val="0047484B"/>
    <w:rsid w:val="00475592"/>
    <w:rsid w:val="00481716"/>
    <w:rsid w:val="00482A6A"/>
    <w:rsid w:val="00485A5D"/>
    <w:rsid w:val="0048658B"/>
    <w:rsid w:val="00486B21"/>
    <w:rsid w:val="00486B2F"/>
    <w:rsid w:val="00487C26"/>
    <w:rsid w:val="00487DD8"/>
    <w:rsid w:val="004927C6"/>
    <w:rsid w:val="004941DB"/>
    <w:rsid w:val="0049619D"/>
    <w:rsid w:val="004A153A"/>
    <w:rsid w:val="004A2AEC"/>
    <w:rsid w:val="004A2B06"/>
    <w:rsid w:val="004A386E"/>
    <w:rsid w:val="004A51BB"/>
    <w:rsid w:val="004A6F55"/>
    <w:rsid w:val="004B1925"/>
    <w:rsid w:val="004B3476"/>
    <w:rsid w:val="004B4F92"/>
    <w:rsid w:val="004B6526"/>
    <w:rsid w:val="004B71EA"/>
    <w:rsid w:val="004C0021"/>
    <w:rsid w:val="004C46ED"/>
    <w:rsid w:val="004C5D07"/>
    <w:rsid w:val="004C6AC4"/>
    <w:rsid w:val="004C70D3"/>
    <w:rsid w:val="004D14B6"/>
    <w:rsid w:val="004D573B"/>
    <w:rsid w:val="004D62C2"/>
    <w:rsid w:val="004E0CBE"/>
    <w:rsid w:val="004E268F"/>
    <w:rsid w:val="004E6EF5"/>
    <w:rsid w:val="004F084D"/>
    <w:rsid w:val="004F2D6C"/>
    <w:rsid w:val="004F44C7"/>
    <w:rsid w:val="004F7EBA"/>
    <w:rsid w:val="00500074"/>
    <w:rsid w:val="00500E05"/>
    <w:rsid w:val="00502FA5"/>
    <w:rsid w:val="00503A80"/>
    <w:rsid w:val="00511DB9"/>
    <w:rsid w:val="00512D8F"/>
    <w:rsid w:val="00513DC5"/>
    <w:rsid w:val="00514DF4"/>
    <w:rsid w:val="005153AB"/>
    <w:rsid w:val="00520634"/>
    <w:rsid w:val="00520679"/>
    <w:rsid w:val="0052348A"/>
    <w:rsid w:val="00523563"/>
    <w:rsid w:val="00523F46"/>
    <w:rsid w:val="00532CAC"/>
    <w:rsid w:val="00534049"/>
    <w:rsid w:val="00535C1A"/>
    <w:rsid w:val="00537B75"/>
    <w:rsid w:val="005402F0"/>
    <w:rsid w:val="0054127C"/>
    <w:rsid w:val="005446DA"/>
    <w:rsid w:val="00544C89"/>
    <w:rsid w:val="005509DB"/>
    <w:rsid w:val="00552A73"/>
    <w:rsid w:val="0055364F"/>
    <w:rsid w:val="005547D1"/>
    <w:rsid w:val="00556632"/>
    <w:rsid w:val="00556744"/>
    <w:rsid w:val="005570AB"/>
    <w:rsid w:val="005603B6"/>
    <w:rsid w:val="005616C8"/>
    <w:rsid w:val="00570F25"/>
    <w:rsid w:val="00572471"/>
    <w:rsid w:val="0057335C"/>
    <w:rsid w:val="00573F60"/>
    <w:rsid w:val="005747FA"/>
    <w:rsid w:val="00574BE4"/>
    <w:rsid w:val="00574EA2"/>
    <w:rsid w:val="00581AE3"/>
    <w:rsid w:val="005821C7"/>
    <w:rsid w:val="005827C5"/>
    <w:rsid w:val="00582F9C"/>
    <w:rsid w:val="00584D98"/>
    <w:rsid w:val="005A0ED0"/>
    <w:rsid w:val="005A0FBE"/>
    <w:rsid w:val="005A4737"/>
    <w:rsid w:val="005B2068"/>
    <w:rsid w:val="005B5708"/>
    <w:rsid w:val="005B6E5A"/>
    <w:rsid w:val="005C20ED"/>
    <w:rsid w:val="005D08F2"/>
    <w:rsid w:val="005D0AE8"/>
    <w:rsid w:val="005D1570"/>
    <w:rsid w:val="005D54C8"/>
    <w:rsid w:val="005D629A"/>
    <w:rsid w:val="005D78D0"/>
    <w:rsid w:val="005E064E"/>
    <w:rsid w:val="005E55C6"/>
    <w:rsid w:val="005E55ED"/>
    <w:rsid w:val="005E7B4B"/>
    <w:rsid w:val="005F03D1"/>
    <w:rsid w:val="005F0BA9"/>
    <w:rsid w:val="005F154A"/>
    <w:rsid w:val="005F1670"/>
    <w:rsid w:val="005F2745"/>
    <w:rsid w:val="0060266F"/>
    <w:rsid w:val="006059C4"/>
    <w:rsid w:val="00605D94"/>
    <w:rsid w:val="00607D49"/>
    <w:rsid w:val="00611272"/>
    <w:rsid w:val="00613C01"/>
    <w:rsid w:val="006200B3"/>
    <w:rsid w:val="00623C3D"/>
    <w:rsid w:val="00632FFA"/>
    <w:rsid w:val="0063304B"/>
    <w:rsid w:val="0063319B"/>
    <w:rsid w:val="0063406C"/>
    <w:rsid w:val="00636072"/>
    <w:rsid w:val="006364F2"/>
    <w:rsid w:val="00640B9B"/>
    <w:rsid w:val="00642071"/>
    <w:rsid w:val="006440D1"/>
    <w:rsid w:val="006443E9"/>
    <w:rsid w:val="00646359"/>
    <w:rsid w:val="00647EEE"/>
    <w:rsid w:val="00651458"/>
    <w:rsid w:val="00651A09"/>
    <w:rsid w:val="00651F65"/>
    <w:rsid w:val="006548F5"/>
    <w:rsid w:val="00654E6B"/>
    <w:rsid w:val="0065627C"/>
    <w:rsid w:val="006562D4"/>
    <w:rsid w:val="00656EAF"/>
    <w:rsid w:val="006600A6"/>
    <w:rsid w:val="00660D35"/>
    <w:rsid w:val="00660EF0"/>
    <w:rsid w:val="00663E6A"/>
    <w:rsid w:val="00664FD4"/>
    <w:rsid w:val="00671F4D"/>
    <w:rsid w:val="0067291B"/>
    <w:rsid w:val="006746CC"/>
    <w:rsid w:val="0067612C"/>
    <w:rsid w:val="00677238"/>
    <w:rsid w:val="0067756F"/>
    <w:rsid w:val="00693C9E"/>
    <w:rsid w:val="00693FF6"/>
    <w:rsid w:val="0069439A"/>
    <w:rsid w:val="00697115"/>
    <w:rsid w:val="006974D2"/>
    <w:rsid w:val="006A0D63"/>
    <w:rsid w:val="006A2183"/>
    <w:rsid w:val="006A239D"/>
    <w:rsid w:val="006A390F"/>
    <w:rsid w:val="006A3A08"/>
    <w:rsid w:val="006B078C"/>
    <w:rsid w:val="006B1789"/>
    <w:rsid w:val="006B741C"/>
    <w:rsid w:val="006B773A"/>
    <w:rsid w:val="006B7B12"/>
    <w:rsid w:val="006C1050"/>
    <w:rsid w:val="006C1302"/>
    <w:rsid w:val="006C3430"/>
    <w:rsid w:val="006C418C"/>
    <w:rsid w:val="006C5DE1"/>
    <w:rsid w:val="006C7DD8"/>
    <w:rsid w:val="006D1414"/>
    <w:rsid w:val="006D2FB1"/>
    <w:rsid w:val="006D46A8"/>
    <w:rsid w:val="006D73A1"/>
    <w:rsid w:val="006D7662"/>
    <w:rsid w:val="006E1146"/>
    <w:rsid w:val="006E1B32"/>
    <w:rsid w:val="006E1FA7"/>
    <w:rsid w:val="006E27EA"/>
    <w:rsid w:val="006E32C2"/>
    <w:rsid w:val="006E381C"/>
    <w:rsid w:val="006E47AD"/>
    <w:rsid w:val="006E4A9D"/>
    <w:rsid w:val="006E6C72"/>
    <w:rsid w:val="006E710A"/>
    <w:rsid w:val="006F1B7C"/>
    <w:rsid w:val="006F4ABA"/>
    <w:rsid w:val="006F57DE"/>
    <w:rsid w:val="006F6ACA"/>
    <w:rsid w:val="0070088F"/>
    <w:rsid w:val="0070193F"/>
    <w:rsid w:val="00701EDB"/>
    <w:rsid w:val="007027FC"/>
    <w:rsid w:val="0070460A"/>
    <w:rsid w:val="00704AF2"/>
    <w:rsid w:val="00705869"/>
    <w:rsid w:val="0070696B"/>
    <w:rsid w:val="00707255"/>
    <w:rsid w:val="007114BB"/>
    <w:rsid w:val="0071468A"/>
    <w:rsid w:val="007152AA"/>
    <w:rsid w:val="007162BC"/>
    <w:rsid w:val="00721601"/>
    <w:rsid w:val="00722972"/>
    <w:rsid w:val="007242F0"/>
    <w:rsid w:val="0072563C"/>
    <w:rsid w:val="00725AB6"/>
    <w:rsid w:val="00730E55"/>
    <w:rsid w:val="007401E8"/>
    <w:rsid w:val="00742C36"/>
    <w:rsid w:val="00746A61"/>
    <w:rsid w:val="00754771"/>
    <w:rsid w:val="00755D24"/>
    <w:rsid w:val="00757FA5"/>
    <w:rsid w:val="00761094"/>
    <w:rsid w:val="007610D9"/>
    <w:rsid w:val="0076247F"/>
    <w:rsid w:val="00763628"/>
    <w:rsid w:val="007712B8"/>
    <w:rsid w:val="00774CC3"/>
    <w:rsid w:val="00774DD8"/>
    <w:rsid w:val="0078351C"/>
    <w:rsid w:val="0078372F"/>
    <w:rsid w:val="00784456"/>
    <w:rsid w:val="00785042"/>
    <w:rsid w:val="007873DC"/>
    <w:rsid w:val="00790961"/>
    <w:rsid w:val="0079122C"/>
    <w:rsid w:val="007912FA"/>
    <w:rsid w:val="00792067"/>
    <w:rsid w:val="007A03D2"/>
    <w:rsid w:val="007A3B29"/>
    <w:rsid w:val="007A4A7C"/>
    <w:rsid w:val="007A5D72"/>
    <w:rsid w:val="007B2DF8"/>
    <w:rsid w:val="007B4509"/>
    <w:rsid w:val="007B5192"/>
    <w:rsid w:val="007B7035"/>
    <w:rsid w:val="007C5D01"/>
    <w:rsid w:val="007C7F35"/>
    <w:rsid w:val="007D4B4D"/>
    <w:rsid w:val="007D6ECA"/>
    <w:rsid w:val="007D75B8"/>
    <w:rsid w:val="007D783A"/>
    <w:rsid w:val="007E0A87"/>
    <w:rsid w:val="007E2331"/>
    <w:rsid w:val="007E31C5"/>
    <w:rsid w:val="007F1AED"/>
    <w:rsid w:val="007F4D58"/>
    <w:rsid w:val="007F7D51"/>
    <w:rsid w:val="00802F33"/>
    <w:rsid w:val="00807438"/>
    <w:rsid w:val="008217C4"/>
    <w:rsid w:val="008236FE"/>
    <w:rsid w:val="008248B2"/>
    <w:rsid w:val="00824A2D"/>
    <w:rsid w:val="008251DF"/>
    <w:rsid w:val="00827FEB"/>
    <w:rsid w:val="00831736"/>
    <w:rsid w:val="00834C11"/>
    <w:rsid w:val="00835F41"/>
    <w:rsid w:val="008419F9"/>
    <w:rsid w:val="008432F9"/>
    <w:rsid w:val="00843B1E"/>
    <w:rsid w:val="00844918"/>
    <w:rsid w:val="00846354"/>
    <w:rsid w:val="0084705B"/>
    <w:rsid w:val="00855ACB"/>
    <w:rsid w:val="0086243F"/>
    <w:rsid w:val="0086245C"/>
    <w:rsid w:val="00862C10"/>
    <w:rsid w:val="00867C8E"/>
    <w:rsid w:val="00875FD1"/>
    <w:rsid w:val="00882C28"/>
    <w:rsid w:val="0088335F"/>
    <w:rsid w:val="008839F2"/>
    <w:rsid w:val="00886004"/>
    <w:rsid w:val="00886CB3"/>
    <w:rsid w:val="008875C5"/>
    <w:rsid w:val="00892161"/>
    <w:rsid w:val="00893C65"/>
    <w:rsid w:val="008944A5"/>
    <w:rsid w:val="0089501B"/>
    <w:rsid w:val="00895DD1"/>
    <w:rsid w:val="00896DAE"/>
    <w:rsid w:val="008A22EA"/>
    <w:rsid w:val="008A2DED"/>
    <w:rsid w:val="008A60A2"/>
    <w:rsid w:val="008A79EE"/>
    <w:rsid w:val="008B019F"/>
    <w:rsid w:val="008B2EDC"/>
    <w:rsid w:val="008B7CAE"/>
    <w:rsid w:val="008C0980"/>
    <w:rsid w:val="008C42CD"/>
    <w:rsid w:val="008C6FEE"/>
    <w:rsid w:val="008D36D0"/>
    <w:rsid w:val="008E120B"/>
    <w:rsid w:val="008E736B"/>
    <w:rsid w:val="008F1378"/>
    <w:rsid w:val="008F30B1"/>
    <w:rsid w:val="008F4E8B"/>
    <w:rsid w:val="0090284C"/>
    <w:rsid w:val="0090630E"/>
    <w:rsid w:val="009162AE"/>
    <w:rsid w:val="00920997"/>
    <w:rsid w:val="00924352"/>
    <w:rsid w:val="0093224D"/>
    <w:rsid w:val="009322AE"/>
    <w:rsid w:val="00933AB4"/>
    <w:rsid w:val="0094720C"/>
    <w:rsid w:val="0095191B"/>
    <w:rsid w:val="009644A8"/>
    <w:rsid w:val="0096583A"/>
    <w:rsid w:val="00966FD9"/>
    <w:rsid w:val="00972251"/>
    <w:rsid w:val="00973E62"/>
    <w:rsid w:val="00984C28"/>
    <w:rsid w:val="00986CFE"/>
    <w:rsid w:val="00987D66"/>
    <w:rsid w:val="00990150"/>
    <w:rsid w:val="009902B7"/>
    <w:rsid w:val="00994240"/>
    <w:rsid w:val="00995758"/>
    <w:rsid w:val="00995E1C"/>
    <w:rsid w:val="009A3E41"/>
    <w:rsid w:val="009A5E99"/>
    <w:rsid w:val="009A7217"/>
    <w:rsid w:val="009B23FA"/>
    <w:rsid w:val="009B29EE"/>
    <w:rsid w:val="009B4D91"/>
    <w:rsid w:val="009B7704"/>
    <w:rsid w:val="009C0D97"/>
    <w:rsid w:val="009C2A37"/>
    <w:rsid w:val="009C5A9F"/>
    <w:rsid w:val="009C70A0"/>
    <w:rsid w:val="009C7D08"/>
    <w:rsid w:val="009C7DDC"/>
    <w:rsid w:val="009D2CBC"/>
    <w:rsid w:val="009D60AE"/>
    <w:rsid w:val="009E0921"/>
    <w:rsid w:val="009E27BD"/>
    <w:rsid w:val="009F3558"/>
    <w:rsid w:val="009F4146"/>
    <w:rsid w:val="009F75D0"/>
    <w:rsid w:val="00A01C3E"/>
    <w:rsid w:val="00A01C51"/>
    <w:rsid w:val="00A06C10"/>
    <w:rsid w:val="00A07A4A"/>
    <w:rsid w:val="00A07BA0"/>
    <w:rsid w:val="00A102EE"/>
    <w:rsid w:val="00A1288B"/>
    <w:rsid w:val="00A20D80"/>
    <w:rsid w:val="00A32C2F"/>
    <w:rsid w:val="00A34094"/>
    <w:rsid w:val="00A35FBB"/>
    <w:rsid w:val="00A4031E"/>
    <w:rsid w:val="00A406FF"/>
    <w:rsid w:val="00A42F12"/>
    <w:rsid w:val="00A43EAD"/>
    <w:rsid w:val="00A51EA4"/>
    <w:rsid w:val="00A54406"/>
    <w:rsid w:val="00A570FC"/>
    <w:rsid w:val="00A57D2E"/>
    <w:rsid w:val="00A615F0"/>
    <w:rsid w:val="00A64951"/>
    <w:rsid w:val="00A65CCE"/>
    <w:rsid w:val="00A67931"/>
    <w:rsid w:val="00A703EF"/>
    <w:rsid w:val="00A759E7"/>
    <w:rsid w:val="00A77425"/>
    <w:rsid w:val="00A808B4"/>
    <w:rsid w:val="00A83E32"/>
    <w:rsid w:val="00A85395"/>
    <w:rsid w:val="00A8658F"/>
    <w:rsid w:val="00A86D73"/>
    <w:rsid w:val="00A9360A"/>
    <w:rsid w:val="00A962A2"/>
    <w:rsid w:val="00A96FB6"/>
    <w:rsid w:val="00AA0911"/>
    <w:rsid w:val="00AA1911"/>
    <w:rsid w:val="00AA2435"/>
    <w:rsid w:val="00AA41FD"/>
    <w:rsid w:val="00AA62E2"/>
    <w:rsid w:val="00AA64B9"/>
    <w:rsid w:val="00AA6E3D"/>
    <w:rsid w:val="00AA7BF6"/>
    <w:rsid w:val="00AB03FC"/>
    <w:rsid w:val="00AB15BB"/>
    <w:rsid w:val="00AB1EB7"/>
    <w:rsid w:val="00AB1F87"/>
    <w:rsid w:val="00AB40B4"/>
    <w:rsid w:val="00AB4EB3"/>
    <w:rsid w:val="00AB5028"/>
    <w:rsid w:val="00AB56DC"/>
    <w:rsid w:val="00AB6674"/>
    <w:rsid w:val="00AC2212"/>
    <w:rsid w:val="00AC237A"/>
    <w:rsid w:val="00AC2753"/>
    <w:rsid w:val="00AC5719"/>
    <w:rsid w:val="00AC6340"/>
    <w:rsid w:val="00AC63E8"/>
    <w:rsid w:val="00AD2BEC"/>
    <w:rsid w:val="00AD4B7B"/>
    <w:rsid w:val="00AD528D"/>
    <w:rsid w:val="00AD6616"/>
    <w:rsid w:val="00AD6F5C"/>
    <w:rsid w:val="00AE031E"/>
    <w:rsid w:val="00AE6269"/>
    <w:rsid w:val="00AE6FBB"/>
    <w:rsid w:val="00AF0563"/>
    <w:rsid w:val="00AF3215"/>
    <w:rsid w:val="00AF34EA"/>
    <w:rsid w:val="00AF5D00"/>
    <w:rsid w:val="00B011B7"/>
    <w:rsid w:val="00B0146D"/>
    <w:rsid w:val="00B05394"/>
    <w:rsid w:val="00B10665"/>
    <w:rsid w:val="00B1768C"/>
    <w:rsid w:val="00B17739"/>
    <w:rsid w:val="00B17C1D"/>
    <w:rsid w:val="00B24695"/>
    <w:rsid w:val="00B323C9"/>
    <w:rsid w:val="00B34ABE"/>
    <w:rsid w:val="00B35A08"/>
    <w:rsid w:val="00B36541"/>
    <w:rsid w:val="00B378E1"/>
    <w:rsid w:val="00B4109E"/>
    <w:rsid w:val="00B43301"/>
    <w:rsid w:val="00B438B9"/>
    <w:rsid w:val="00B43AC6"/>
    <w:rsid w:val="00B44389"/>
    <w:rsid w:val="00B468EB"/>
    <w:rsid w:val="00B479E5"/>
    <w:rsid w:val="00B50B5F"/>
    <w:rsid w:val="00B52F61"/>
    <w:rsid w:val="00B57873"/>
    <w:rsid w:val="00B61E33"/>
    <w:rsid w:val="00B6256B"/>
    <w:rsid w:val="00B650BC"/>
    <w:rsid w:val="00B65485"/>
    <w:rsid w:val="00B655A7"/>
    <w:rsid w:val="00B65DA9"/>
    <w:rsid w:val="00B67CF6"/>
    <w:rsid w:val="00B70298"/>
    <w:rsid w:val="00B7187D"/>
    <w:rsid w:val="00B72AB9"/>
    <w:rsid w:val="00B74809"/>
    <w:rsid w:val="00B769DB"/>
    <w:rsid w:val="00B819CA"/>
    <w:rsid w:val="00B83598"/>
    <w:rsid w:val="00B836D7"/>
    <w:rsid w:val="00B85960"/>
    <w:rsid w:val="00B85DC1"/>
    <w:rsid w:val="00B85E49"/>
    <w:rsid w:val="00B86F21"/>
    <w:rsid w:val="00B875CB"/>
    <w:rsid w:val="00B90CB4"/>
    <w:rsid w:val="00BA36B6"/>
    <w:rsid w:val="00BA53BE"/>
    <w:rsid w:val="00BA7E6F"/>
    <w:rsid w:val="00BB04A3"/>
    <w:rsid w:val="00BB099E"/>
    <w:rsid w:val="00BB1140"/>
    <w:rsid w:val="00BB1F08"/>
    <w:rsid w:val="00BB2F5D"/>
    <w:rsid w:val="00BB3208"/>
    <w:rsid w:val="00BB3832"/>
    <w:rsid w:val="00BB416C"/>
    <w:rsid w:val="00BB4226"/>
    <w:rsid w:val="00BC1550"/>
    <w:rsid w:val="00BC18A5"/>
    <w:rsid w:val="00BC6C9C"/>
    <w:rsid w:val="00BC6E51"/>
    <w:rsid w:val="00BD1CFA"/>
    <w:rsid w:val="00BD3ED0"/>
    <w:rsid w:val="00BD4EC4"/>
    <w:rsid w:val="00BD542A"/>
    <w:rsid w:val="00BD5BE5"/>
    <w:rsid w:val="00BE047C"/>
    <w:rsid w:val="00BE38FC"/>
    <w:rsid w:val="00BE788C"/>
    <w:rsid w:val="00BF1791"/>
    <w:rsid w:val="00BF1D2A"/>
    <w:rsid w:val="00BF4977"/>
    <w:rsid w:val="00C00276"/>
    <w:rsid w:val="00C0204D"/>
    <w:rsid w:val="00C0574B"/>
    <w:rsid w:val="00C059D2"/>
    <w:rsid w:val="00C05B3B"/>
    <w:rsid w:val="00C11BFF"/>
    <w:rsid w:val="00C12A3F"/>
    <w:rsid w:val="00C12D4B"/>
    <w:rsid w:val="00C131BB"/>
    <w:rsid w:val="00C1742C"/>
    <w:rsid w:val="00C207FF"/>
    <w:rsid w:val="00C2100E"/>
    <w:rsid w:val="00C2291C"/>
    <w:rsid w:val="00C23DE3"/>
    <w:rsid w:val="00C25D7B"/>
    <w:rsid w:val="00C26D46"/>
    <w:rsid w:val="00C30785"/>
    <w:rsid w:val="00C33793"/>
    <w:rsid w:val="00C357A1"/>
    <w:rsid w:val="00C36C50"/>
    <w:rsid w:val="00C37389"/>
    <w:rsid w:val="00C37D4D"/>
    <w:rsid w:val="00C411AF"/>
    <w:rsid w:val="00C41A0D"/>
    <w:rsid w:val="00C42CE0"/>
    <w:rsid w:val="00C43DCC"/>
    <w:rsid w:val="00C43FF4"/>
    <w:rsid w:val="00C45575"/>
    <w:rsid w:val="00C52273"/>
    <w:rsid w:val="00C52886"/>
    <w:rsid w:val="00C5320D"/>
    <w:rsid w:val="00C54D40"/>
    <w:rsid w:val="00C609BD"/>
    <w:rsid w:val="00C6361F"/>
    <w:rsid w:val="00C642D1"/>
    <w:rsid w:val="00C65014"/>
    <w:rsid w:val="00C65B46"/>
    <w:rsid w:val="00C673DB"/>
    <w:rsid w:val="00C70910"/>
    <w:rsid w:val="00C729A1"/>
    <w:rsid w:val="00C74308"/>
    <w:rsid w:val="00C77969"/>
    <w:rsid w:val="00C801A6"/>
    <w:rsid w:val="00C80573"/>
    <w:rsid w:val="00C81FF1"/>
    <w:rsid w:val="00C84E37"/>
    <w:rsid w:val="00C850A7"/>
    <w:rsid w:val="00C85812"/>
    <w:rsid w:val="00C87B04"/>
    <w:rsid w:val="00C91DA7"/>
    <w:rsid w:val="00C93BCD"/>
    <w:rsid w:val="00C960F6"/>
    <w:rsid w:val="00CA11D5"/>
    <w:rsid w:val="00CA295B"/>
    <w:rsid w:val="00CA3D0E"/>
    <w:rsid w:val="00CA420A"/>
    <w:rsid w:val="00CB049B"/>
    <w:rsid w:val="00CB46A4"/>
    <w:rsid w:val="00CB4DFE"/>
    <w:rsid w:val="00CB52F5"/>
    <w:rsid w:val="00CC2E15"/>
    <w:rsid w:val="00CC33C9"/>
    <w:rsid w:val="00CC7128"/>
    <w:rsid w:val="00CD2C13"/>
    <w:rsid w:val="00CD3089"/>
    <w:rsid w:val="00CD445C"/>
    <w:rsid w:val="00CD446D"/>
    <w:rsid w:val="00CD7C4B"/>
    <w:rsid w:val="00CE7ED4"/>
    <w:rsid w:val="00CF1C8E"/>
    <w:rsid w:val="00CF3EF5"/>
    <w:rsid w:val="00CF7AE7"/>
    <w:rsid w:val="00D008B4"/>
    <w:rsid w:val="00D00E37"/>
    <w:rsid w:val="00D00F22"/>
    <w:rsid w:val="00D07306"/>
    <w:rsid w:val="00D1134A"/>
    <w:rsid w:val="00D17D54"/>
    <w:rsid w:val="00D24A66"/>
    <w:rsid w:val="00D321BC"/>
    <w:rsid w:val="00D34850"/>
    <w:rsid w:val="00D41109"/>
    <w:rsid w:val="00D42271"/>
    <w:rsid w:val="00D44115"/>
    <w:rsid w:val="00D44443"/>
    <w:rsid w:val="00D47BE9"/>
    <w:rsid w:val="00D50D51"/>
    <w:rsid w:val="00D51C4C"/>
    <w:rsid w:val="00D645A5"/>
    <w:rsid w:val="00D665BA"/>
    <w:rsid w:val="00D6680D"/>
    <w:rsid w:val="00D6740E"/>
    <w:rsid w:val="00D67AC8"/>
    <w:rsid w:val="00D700D4"/>
    <w:rsid w:val="00D716BF"/>
    <w:rsid w:val="00D71746"/>
    <w:rsid w:val="00D73BBC"/>
    <w:rsid w:val="00D76275"/>
    <w:rsid w:val="00D814AB"/>
    <w:rsid w:val="00D81F0E"/>
    <w:rsid w:val="00D83790"/>
    <w:rsid w:val="00D86450"/>
    <w:rsid w:val="00D87599"/>
    <w:rsid w:val="00D87B91"/>
    <w:rsid w:val="00D87E0A"/>
    <w:rsid w:val="00D914AD"/>
    <w:rsid w:val="00DA1C0C"/>
    <w:rsid w:val="00DA2216"/>
    <w:rsid w:val="00DA2B2F"/>
    <w:rsid w:val="00DA449B"/>
    <w:rsid w:val="00DB1211"/>
    <w:rsid w:val="00DB2054"/>
    <w:rsid w:val="00DB2A53"/>
    <w:rsid w:val="00DB4C4A"/>
    <w:rsid w:val="00DB511B"/>
    <w:rsid w:val="00DB6A0E"/>
    <w:rsid w:val="00DB6D3B"/>
    <w:rsid w:val="00DC04A9"/>
    <w:rsid w:val="00DC52FE"/>
    <w:rsid w:val="00DC5E00"/>
    <w:rsid w:val="00DD0316"/>
    <w:rsid w:val="00DD1A8B"/>
    <w:rsid w:val="00DD30F6"/>
    <w:rsid w:val="00DD5A62"/>
    <w:rsid w:val="00DE1900"/>
    <w:rsid w:val="00DE33A1"/>
    <w:rsid w:val="00DE3D2A"/>
    <w:rsid w:val="00DE44BF"/>
    <w:rsid w:val="00DE4745"/>
    <w:rsid w:val="00DE7623"/>
    <w:rsid w:val="00DF2B0B"/>
    <w:rsid w:val="00E014EE"/>
    <w:rsid w:val="00E057E0"/>
    <w:rsid w:val="00E05D95"/>
    <w:rsid w:val="00E05DE6"/>
    <w:rsid w:val="00E06B87"/>
    <w:rsid w:val="00E11F85"/>
    <w:rsid w:val="00E145A9"/>
    <w:rsid w:val="00E16BC8"/>
    <w:rsid w:val="00E21B17"/>
    <w:rsid w:val="00E23322"/>
    <w:rsid w:val="00E32837"/>
    <w:rsid w:val="00E33EF5"/>
    <w:rsid w:val="00E3496E"/>
    <w:rsid w:val="00E34F65"/>
    <w:rsid w:val="00E36E37"/>
    <w:rsid w:val="00E37BDB"/>
    <w:rsid w:val="00E40703"/>
    <w:rsid w:val="00E407FE"/>
    <w:rsid w:val="00E45D38"/>
    <w:rsid w:val="00E53E9A"/>
    <w:rsid w:val="00E573CE"/>
    <w:rsid w:val="00E600EB"/>
    <w:rsid w:val="00E6175E"/>
    <w:rsid w:val="00E65AB2"/>
    <w:rsid w:val="00E71670"/>
    <w:rsid w:val="00E729C1"/>
    <w:rsid w:val="00E72B73"/>
    <w:rsid w:val="00E72C9F"/>
    <w:rsid w:val="00E734B6"/>
    <w:rsid w:val="00E743AF"/>
    <w:rsid w:val="00E77A16"/>
    <w:rsid w:val="00E82CB2"/>
    <w:rsid w:val="00E86978"/>
    <w:rsid w:val="00E86B1E"/>
    <w:rsid w:val="00E92A1E"/>
    <w:rsid w:val="00E97381"/>
    <w:rsid w:val="00E97968"/>
    <w:rsid w:val="00EA1281"/>
    <w:rsid w:val="00EA16D3"/>
    <w:rsid w:val="00EA2BE4"/>
    <w:rsid w:val="00EA3845"/>
    <w:rsid w:val="00EA3EA3"/>
    <w:rsid w:val="00EB020A"/>
    <w:rsid w:val="00EB0C8E"/>
    <w:rsid w:val="00EB0E77"/>
    <w:rsid w:val="00EB5CF9"/>
    <w:rsid w:val="00EC1A6E"/>
    <w:rsid w:val="00EC3C7E"/>
    <w:rsid w:val="00EC4CA9"/>
    <w:rsid w:val="00EC7022"/>
    <w:rsid w:val="00EC70B9"/>
    <w:rsid w:val="00ED18E8"/>
    <w:rsid w:val="00ED1A97"/>
    <w:rsid w:val="00ED1C5F"/>
    <w:rsid w:val="00EE0AB6"/>
    <w:rsid w:val="00EE2111"/>
    <w:rsid w:val="00EE2F59"/>
    <w:rsid w:val="00EE60CB"/>
    <w:rsid w:val="00EE7288"/>
    <w:rsid w:val="00EF5DC3"/>
    <w:rsid w:val="00EF6C4B"/>
    <w:rsid w:val="00F11045"/>
    <w:rsid w:val="00F13D36"/>
    <w:rsid w:val="00F155A0"/>
    <w:rsid w:val="00F23C43"/>
    <w:rsid w:val="00F25D6D"/>
    <w:rsid w:val="00F306B7"/>
    <w:rsid w:val="00F366AD"/>
    <w:rsid w:val="00F369D5"/>
    <w:rsid w:val="00F435CF"/>
    <w:rsid w:val="00F44F60"/>
    <w:rsid w:val="00F455AA"/>
    <w:rsid w:val="00F458EB"/>
    <w:rsid w:val="00F464BD"/>
    <w:rsid w:val="00F46D7C"/>
    <w:rsid w:val="00F51CE4"/>
    <w:rsid w:val="00F52983"/>
    <w:rsid w:val="00F53482"/>
    <w:rsid w:val="00F5477A"/>
    <w:rsid w:val="00F65A03"/>
    <w:rsid w:val="00F67531"/>
    <w:rsid w:val="00F74590"/>
    <w:rsid w:val="00F769C7"/>
    <w:rsid w:val="00F77518"/>
    <w:rsid w:val="00F810CB"/>
    <w:rsid w:val="00F816E3"/>
    <w:rsid w:val="00F81EEB"/>
    <w:rsid w:val="00F824F1"/>
    <w:rsid w:val="00F83700"/>
    <w:rsid w:val="00F83B3C"/>
    <w:rsid w:val="00F859DB"/>
    <w:rsid w:val="00F922C4"/>
    <w:rsid w:val="00F925A4"/>
    <w:rsid w:val="00F92CCD"/>
    <w:rsid w:val="00F97970"/>
    <w:rsid w:val="00FA0D77"/>
    <w:rsid w:val="00FA1E08"/>
    <w:rsid w:val="00FA1FD0"/>
    <w:rsid w:val="00FA2ED3"/>
    <w:rsid w:val="00FA49A7"/>
    <w:rsid w:val="00FB00DA"/>
    <w:rsid w:val="00FB0CE8"/>
    <w:rsid w:val="00FB2954"/>
    <w:rsid w:val="00FB3BA4"/>
    <w:rsid w:val="00FB481A"/>
    <w:rsid w:val="00FB5948"/>
    <w:rsid w:val="00FC3056"/>
    <w:rsid w:val="00FC7063"/>
    <w:rsid w:val="00FD4059"/>
    <w:rsid w:val="00FD57D0"/>
    <w:rsid w:val="00FE1D71"/>
    <w:rsid w:val="00FE2AC1"/>
    <w:rsid w:val="00FE3E47"/>
    <w:rsid w:val="00FE69CB"/>
    <w:rsid w:val="00FF19A8"/>
  </w:rsids>
  <m:mathPr>
    <m:mathFont m:val="Cambria Math"/>
    <m:brkBin m:val="before"/>
    <m:brkBinSub m:val="--"/>
    <m:smallFrac m:val="0"/>
    <m:dispDef/>
    <m:lMargin m:val="0"/>
    <m:rMargin m:val="0"/>
    <m:defJc m:val="centerGroup"/>
    <m:wrapIndent m:val="1440"/>
    <m:intLim m:val="subSup"/>
    <m:naryLim m:val="undOvr"/>
  </m:mathPr>
  <w:themeFontLang w:val="ro-RO"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462B66"/>
  <w15:chartTrackingRefBased/>
  <w15:docId w15:val="{BE6C9C77-36E7-41E5-A2ED-85CA616B6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Calibri" w:hAnsi="Times New Roman" w:cs="Times New Roman"/>
        <w:color w:val="000000"/>
        <w:spacing w:val="8"/>
        <w:sz w:val="24"/>
        <w:szCs w:val="24"/>
        <w:lang w:val="ro-RO" w:eastAsia="en-US" w:bidi="he-IL"/>
      </w:rPr>
    </w:rPrDefault>
    <w:pPrDefault>
      <w:pPr>
        <w:spacing w:afterLines="100" w:after="100"/>
        <w:ind w:firstLine="113"/>
        <w:jc w:val="both"/>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5708"/>
    <w:pPr>
      <w:spacing w:before="200" w:afterLines="0" w:after="200"/>
      <w:ind w:firstLine="709"/>
    </w:pPr>
  </w:style>
  <w:style w:type="paragraph" w:styleId="Titlu1">
    <w:name w:val="heading 1"/>
    <w:aliases w:val="MAICA DOMNULUI,TITLU 1 MAICA DOMNULUI"/>
    <w:basedOn w:val="Tez"/>
    <w:next w:val="Tez"/>
    <w:link w:val="Titlu1Caracter"/>
    <w:uiPriority w:val="1"/>
    <w:qFormat/>
    <w:rsid w:val="001F6579"/>
    <w:pPr>
      <w:numPr>
        <w:numId w:val="18"/>
      </w:numPr>
      <w:contextualSpacing w:val="0"/>
      <w:jc w:val="left"/>
      <w:outlineLvl w:val="0"/>
    </w:pPr>
    <w:rPr>
      <w:b/>
      <w:color w:val="auto"/>
      <w:spacing w:val="20"/>
    </w:rPr>
  </w:style>
  <w:style w:type="paragraph" w:styleId="Titlu2">
    <w:name w:val="heading 2"/>
    <w:aliases w:val="SF. IOAN BOTEZĂTORUL"/>
    <w:basedOn w:val="Tez"/>
    <w:next w:val="Tez"/>
    <w:link w:val="Titlu2Caracter"/>
    <w:uiPriority w:val="1"/>
    <w:unhideWhenUsed/>
    <w:qFormat/>
    <w:rsid w:val="00BF4977"/>
    <w:pPr>
      <w:numPr>
        <w:ilvl w:val="1"/>
        <w:numId w:val="18"/>
      </w:numPr>
      <w:contextualSpacing w:val="0"/>
      <w:jc w:val="left"/>
      <w:outlineLvl w:val="1"/>
    </w:pPr>
    <w:rPr>
      <w:i/>
      <w:color w:val="auto"/>
      <w:spacing w:val="15"/>
    </w:rPr>
  </w:style>
  <w:style w:type="paragraph" w:styleId="Titlu3">
    <w:name w:val="heading 3"/>
    <w:aliases w:val="TOŢI SFINŢII"/>
    <w:basedOn w:val="Tez"/>
    <w:next w:val="Tez"/>
    <w:link w:val="Titlu3Caracter"/>
    <w:uiPriority w:val="1"/>
    <w:unhideWhenUsed/>
    <w:qFormat/>
    <w:rsid w:val="00BF4977"/>
    <w:pPr>
      <w:numPr>
        <w:ilvl w:val="2"/>
        <w:numId w:val="18"/>
      </w:numPr>
      <w:contextualSpacing w:val="0"/>
      <w:jc w:val="left"/>
      <w:outlineLvl w:val="2"/>
    </w:pPr>
    <w:rPr>
      <w:i/>
      <w:color w:val="auto"/>
    </w:rPr>
  </w:style>
  <w:style w:type="paragraph" w:styleId="Titlu4">
    <w:name w:val="heading 4"/>
    <w:basedOn w:val="Titlu3"/>
    <w:next w:val="Tez"/>
    <w:link w:val="Titlu4Caracter"/>
    <w:uiPriority w:val="9"/>
    <w:qFormat/>
    <w:rsid w:val="008236FE"/>
    <w:pPr>
      <w:numPr>
        <w:ilvl w:val="3"/>
      </w:numPr>
      <w:outlineLvl w:val="3"/>
    </w:pPr>
    <w:rPr>
      <w:lang w:bidi="en-US"/>
    </w:rPr>
  </w:style>
  <w:style w:type="paragraph" w:styleId="Titlu5">
    <w:name w:val="heading 5"/>
    <w:basedOn w:val="Titlu2"/>
    <w:next w:val="Tez"/>
    <w:link w:val="Titlu5Caracter"/>
    <w:uiPriority w:val="9"/>
    <w:qFormat/>
    <w:rsid w:val="00BF4977"/>
    <w:pPr>
      <w:numPr>
        <w:ilvl w:val="4"/>
      </w:numPr>
      <w:outlineLvl w:val="4"/>
    </w:pPr>
  </w:style>
  <w:style w:type="paragraph" w:styleId="Titlu6">
    <w:name w:val="heading 6"/>
    <w:basedOn w:val="Titlu5"/>
    <w:next w:val="Tez"/>
    <w:link w:val="Titlu6Caracter"/>
    <w:uiPriority w:val="9"/>
    <w:unhideWhenUsed/>
    <w:qFormat/>
    <w:rsid w:val="008236FE"/>
    <w:pPr>
      <w:numPr>
        <w:ilvl w:val="5"/>
      </w:numPr>
      <w:outlineLvl w:val="5"/>
    </w:pPr>
  </w:style>
  <w:style w:type="paragraph" w:styleId="Titlu7">
    <w:name w:val="heading 7"/>
    <w:basedOn w:val="Tez"/>
    <w:next w:val="Tez"/>
    <w:link w:val="Titlu7Caracter"/>
    <w:uiPriority w:val="9"/>
    <w:qFormat/>
    <w:rsid w:val="00BF4977"/>
    <w:pPr>
      <w:numPr>
        <w:ilvl w:val="6"/>
        <w:numId w:val="18"/>
      </w:numPr>
      <w:contextualSpacing w:val="0"/>
      <w:jc w:val="left"/>
      <w:outlineLvl w:val="6"/>
    </w:pPr>
    <w:rPr>
      <w:i/>
      <w:iCs/>
      <w:color w:val="auto"/>
      <w:spacing w:val="10"/>
    </w:rPr>
  </w:style>
  <w:style w:type="paragraph" w:styleId="Titlu8">
    <w:name w:val="heading 8"/>
    <w:basedOn w:val="Tez"/>
    <w:next w:val="Tez"/>
    <w:link w:val="Titlu8Caracter"/>
    <w:uiPriority w:val="9"/>
    <w:qFormat/>
    <w:rsid w:val="00BF4977"/>
    <w:pPr>
      <w:numPr>
        <w:ilvl w:val="7"/>
        <w:numId w:val="18"/>
      </w:numPr>
      <w:contextualSpacing w:val="0"/>
      <w:jc w:val="left"/>
      <w:outlineLvl w:val="7"/>
    </w:pPr>
    <w:rPr>
      <w:i/>
      <w:spacing w:val="10"/>
      <w:szCs w:val="20"/>
    </w:rPr>
  </w:style>
  <w:style w:type="paragraph" w:styleId="Titlu9">
    <w:name w:val="heading 9"/>
    <w:basedOn w:val="Tez"/>
    <w:next w:val="Tez"/>
    <w:link w:val="Titlu9Caracter"/>
    <w:uiPriority w:val="9"/>
    <w:unhideWhenUsed/>
    <w:qFormat/>
    <w:rsid w:val="00BF4977"/>
    <w:pPr>
      <w:numPr>
        <w:ilvl w:val="8"/>
        <w:numId w:val="18"/>
      </w:numPr>
      <w:contextualSpacing w:val="0"/>
      <w:jc w:val="left"/>
      <w:outlineLvl w:val="8"/>
    </w:pPr>
    <w:rPr>
      <w:i/>
      <w:iCs/>
      <w:spacing w:val="1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numbering" w:customStyle="1" w:styleId="AVA">
    <w:name w:val="#AVA"/>
    <w:uiPriority w:val="99"/>
    <w:rsid w:val="00A07A4A"/>
  </w:style>
  <w:style w:type="numbering" w:customStyle="1" w:styleId="AVA1">
    <w:name w:val="#AVA1"/>
    <w:uiPriority w:val="99"/>
    <w:rsid w:val="00A07A4A"/>
  </w:style>
  <w:style w:type="character" w:styleId="Accentuareintens">
    <w:name w:val="Intense Emphasis"/>
    <w:uiPriority w:val="21"/>
    <w:qFormat/>
    <w:rsid w:val="00A07A4A"/>
    <w:rPr>
      <w:i/>
      <w:iCs/>
      <w:caps/>
      <w:spacing w:val="10"/>
      <w:sz w:val="20"/>
      <w:szCs w:val="20"/>
    </w:rPr>
  </w:style>
  <w:style w:type="character" w:styleId="Accentuaresubtil">
    <w:name w:val="Subtle Emphasis"/>
    <w:uiPriority w:val="19"/>
    <w:qFormat/>
    <w:rsid w:val="00A07A4A"/>
    <w:rPr>
      <w:i/>
      <w:iCs/>
    </w:rPr>
  </w:style>
  <w:style w:type="character" w:styleId="Accentuat">
    <w:name w:val="Emphasis"/>
    <w:uiPriority w:val="20"/>
    <w:qFormat/>
    <w:rsid w:val="00A07A4A"/>
    <w:rPr>
      <w:caps/>
      <w:spacing w:val="5"/>
      <w:sz w:val="20"/>
      <w:szCs w:val="20"/>
    </w:rPr>
  </w:style>
  <w:style w:type="paragraph" w:styleId="Antet">
    <w:name w:val="header"/>
    <w:basedOn w:val="Normal"/>
    <w:link w:val="AntetCaracter"/>
    <w:unhideWhenUsed/>
    <w:rsid w:val="00A07A4A"/>
    <w:pPr>
      <w:tabs>
        <w:tab w:val="center" w:pos="4536"/>
        <w:tab w:val="right" w:pos="9072"/>
      </w:tabs>
      <w:spacing w:after="0"/>
    </w:pPr>
    <w:rPr>
      <w:sz w:val="36"/>
    </w:rPr>
  </w:style>
  <w:style w:type="character" w:customStyle="1" w:styleId="AntetCaracter">
    <w:name w:val="Antet Caracter"/>
    <w:link w:val="Antet"/>
    <w:rsid w:val="00A07A4A"/>
    <w:rPr>
      <w:rFonts w:ascii="Times New Roman" w:eastAsia="Batang" w:hAnsi="Times New Roman" w:cs="Times New Roman"/>
      <w:sz w:val="36"/>
      <w:lang w:bidi="en-US"/>
    </w:rPr>
  </w:style>
  <w:style w:type="character" w:customStyle="1" w:styleId="apple-converted-space">
    <w:name w:val="apple-converted-space"/>
    <w:basedOn w:val="Fontdeparagrafimplicit"/>
    <w:rsid w:val="00A07A4A"/>
  </w:style>
  <w:style w:type="character" w:customStyle="1" w:styleId="apple-style-span">
    <w:name w:val="apple-style-span"/>
    <w:basedOn w:val="Fontdeparagrafimplicit"/>
    <w:rsid w:val="00A07A4A"/>
  </w:style>
  <w:style w:type="paragraph" w:styleId="Citat">
    <w:name w:val="Quote"/>
    <w:basedOn w:val="Normal"/>
    <w:next w:val="Normal"/>
    <w:link w:val="CitatCaracter"/>
    <w:uiPriority w:val="29"/>
    <w:qFormat/>
    <w:rsid w:val="00A07A4A"/>
    <w:rPr>
      <w:i/>
      <w:iCs/>
    </w:rPr>
  </w:style>
  <w:style w:type="character" w:customStyle="1" w:styleId="CitatCaracter">
    <w:name w:val="Citat Caracter"/>
    <w:link w:val="Citat"/>
    <w:uiPriority w:val="29"/>
    <w:rsid w:val="00A07A4A"/>
    <w:rPr>
      <w:rFonts w:ascii="Times New Roman" w:eastAsia="Batang" w:hAnsi="Times New Roman" w:cs="Times New Roman"/>
      <w:i/>
      <w:iCs/>
      <w:sz w:val="24"/>
      <w:lang w:bidi="en-US"/>
    </w:rPr>
  </w:style>
  <w:style w:type="paragraph" w:styleId="Citatintens">
    <w:name w:val="Intense Quote"/>
    <w:basedOn w:val="Normal"/>
    <w:next w:val="Normal"/>
    <w:link w:val="CitatintensCaracter"/>
    <w:uiPriority w:val="30"/>
    <w:qFormat/>
    <w:rsid w:val="00A07A4A"/>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CitatintensCaracter">
    <w:name w:val="Citat intens Caracter"/>
    <w:link w:val="Citatintens"/>
    <w:uiPriority w:val="30"/>
    <w:rsid w:val="00A07A4A"/>
    <w:rPr>
      <w:rFonts w:ascii="Times New Roman" w:eastAsia="Batang" w:hAnsi="Times New Roman" w:cs="Times New Roman"/>
      <w:caps/>
      <w:color w:val="622423"/>
      <w:spacing w:val="5"/>
      <w:sz w:val="20"/>
      <w:szCs w:val="20"/>
      <w:lang w:bidi="en-US"/>
    </w:rPr>
  </w:style>
  <w:style w:type="paragraph" w:styleId="Cuprins1">
    <w:name w:val="toc 1"/>
    <w:aliases w:val="Tătăică și noi romani cu barbă prin unirea cu dacii,Viaţa lui Tătăică"/>
    <w:basedOn w:val="Normal"/>
    <w:next w:val="Normal"/>
    <w:autoRedefine/>
    <w:uiPriority w:val="39"/>
    <w:unhideWhenUsed/>
    <w:qFormat/>
    <w:rsid w:val="004C5D07"/>
    <w:pPr>
      <w:tabs>
        <w:tab w:val="right" w:leader="dot" w:pos="9627"/>
      </w:tabs>
      <w:spacing w:before="120" w:after="120"/>
      <w:ind w:left="284" w:hanging="284"/>
      <w:jc w:val="left"/>
    </w:pPr>
    <w:rPr>
      <w:b/>
      <w:bCs/>
      <w:caps/>
      <w:sz w:val="23"/>
      <w:szCs w:val="20"/>
    </w:rPr>
  </w:style>
  <w:style w:type="paragraph" w:styleId="Frspaiere">
    <w:name w:val="No Spacing"/>
    <w:aliases w:val="18,xFără spațiere"/>
    <w:basedOn w:val="Normal"/>
    <w:link w:val="FrspaiereCaracter"/>
    <w:uiPriority w:val="2"/>
    <w:qFormat/>
    <w:rsid w:val="00A07A4A"/>
    <w:rPr>
      <w:sz w:val="36"/>
    </w:rPr>
  </w:style>
  <w:style w:type="character" w:customStyle="1" w:styleId="FrspaiereCaracter">
    <w:name w:val="Fără spațiere Caracter"/>
    <w:aliases w:val="18 Caracter,xFără spațiere Caracter"/>
    <w:link w:val="Frspaiere"/>
    <w:uiPriority w:val="2"/>
    <w:rsid w:val="00A07A4A"/>
    <w:rPr>
      <w:rFonts w:ascii="Times New Roman" w:eastAsia="Batang" w:hAnsi="Times New Roman" w:cs="Times New Roman"/>
      <w:sz w:val="36"/>
      <w:lang w:bidi="en-US"/>
    </w:rPr>
  </w:style>
  <w:style w:type="character" w:customStyle="1" w:styleId="FontStyle183">
    <w:name w:val="Font Style183"/>
    <w:rsid w:val="00A07A4A"/>
    <w:rPr>
      <w:rFonts w:ascii="Candara" w:hAnsi="Candara" w:cs="Candara"/>
      <w:b/>
      <w:bCs/>
      <w:sz w:val="32"/>
      <w:szCs w:val="32"/>
    </w:rPr>
  </w:style>
  <w:style w:type="character" w:customStyle="1" w:styleId="FontStyle184">
    <w:name w:val="Font Style184"/>
    <w:rsid w:val="00A07A4A"/>
    <w:rPr>
      <w:rFonts w:ascii="Book Antiqua" w:hAnsi="Book Antiqua" w:cs="Book Antiqua"/>
      <w:sz w:val="30"/>
      <w:szCs w:val="30"/>
    </w:rPr>
  </w:style>
  <w:style w:type="character" w:customStyle="1" w:styleId="FontStyle186">
    <w:name w:val="Font Style186"/>
    <w:rsid w:val="00A07A4A"/>
    <w:rPr>
      <w:rFonts w:ascii="Times New Roman" w:hAnsi="Times New Roman" w:cs="Times New Roman" w:hint="default"/>
      <w:b/>
      <w:bCs/>
      <w:i/>
      <w:iCs/>
      <w:spacing w:val="-10"/>
      <w:sz w:val="28"/>
      <w:szCs w:val="28"/>
    </w:rPr>
  </w:style>
  <w:style w:type="character" w:customStyle="1" w:styleId="FontStyle187">
    <w:name w:val="Font Style187"/>
    <w:rsid w:val="00A07A4A"/>
    <w:rPr>
      <w:rFonts w:ascii="Georgia" w:hAnsi="Georgia" w:cs="Georgia" w:hint="default"/>
      <w:sz w:val="18"/>
      <w:szCs w:val="18"/>
    </w:rPr>
  </w:style>
  <w:style w:type="character" w:customStyle="1" w:styleId="FontStyle188">
    <w:name w:val="Font Style188"/>
    <w:rsid w:val="00A07A4A"/>
    <w:rPr>
      <w:rFonts w:ascii="Times New Roman" w:hAnsi="Times New Roman" w:cs="Times New Roman" w:hint="default"/>
      <w:sz w:val="36"/>
      <w:szCs w:val="36"/>
    </w:rPr>
  </w:style>
  <w:style w:type="character" w:customStyle="1" w:styleId="FontStyle194">
    <w:name w:val="Font Style194"/>
    <w:rsid w:val="00A07A4A"/>
    <w:rPr>
      <w:rFonts w:ascii="Book Antiqua" w:hAnsi="Book Antiqua" w:cs="Book Antiqua"/>
      <w:b/>
      <w:bCs/>
      <w:sz w:val="16"/>
      <w:szCs w:val="16"/>
    </w:rPr>
  </w:style>
  <w:style w:type="character" w:customStyle="1" w:styleId="FontStyle195">
    <w:name w:val="Font Style195"/>
    <w:rsid w:val="00A07A4A"/>
    <w:rPr>
      <w:rFonts w:ascii="Book Antiqua" w:hAnsi="Book Antiqua" w:cs="Book Antiqua"/>
      <w:b/>
      <w:bCs/>
      <w:sz w:val="20"/>
      <w:szCs w:val="20"/>
    </w:rPr>
  </w:style>
  <w:style w:type="character" w:customStyle="1" w:styleId="FontStyle196">
    <w:name w:val="Font Style196"/>
    <w:rsid w:val="00A07A4A"/>
    <w:rPr>
      <w:rFonts w:ascii="Book Antiqua" w:hAnsi="Book Antiqua" w:cs="Book Antiqua"/>
      <w:b/>
      <w:bCs/>
      <w:sz w:val="14"/>
      <w:szCs w:val="14"/>
    </w:rPr>
  </w:style>
  <w:style w:type="character" w:customStyle="1" w:styleId="FontStyle197">
    <w:name w:val="Font Style197"/>
    <w:rsid w:val="00A07A4A"/>
    <w:rPr>
      <w:rFonts w:ascii="Times New Roman" w:hAnsi="Times New Roman" w:cs="Times New Roman" w:hint="default"/>
      <w:spacing w:val="20"/>
      <w:sz w:val="16"/>
      <w:szCs w:val="16"/>
    </w:rPr>
  </w:style>
  <w:style w:type="character" w:customStyle="1" w:styleId="FontStyle201">
    <w:name w:val="Font Style201"/>
    <w:rsid w:val="00A07A4A"/>
    <w:rPr>
      <w:rFonts w:ascii="Book Antiqua" w:hAnsi="Book Antiqua" w:cs="Book Antiqua"/>
      <w:i/>
      <w:iCs/>
      <w:sz w:val="16"/>
      <w:szCs w:val="16"/>
    </w:rPr>
  </w:style>
  <w:style w:type="character" w:customStyle="1" w:styleId="FontStyle203">
    <w:name w:val="Font Style203"/>
    <w:rsid w:val="00A07A4A"/>
    <w:rPr>
      <w:rFonts w:ascii="Book Antiqua" w:hAnsi="Book Antiqua" w:cs="Book Antiqua"/>
      <w:b/>
      <w:bCs/>
      <w:sz w:val="14"/>
      <w:szCs w:val="14"/>
    </w:rPr>
  </w:style>
  <w:style w:type="character" w:customStyle="1" w:styleId="FontStyle215">
    <w:name w:val="Font Style215"/>
    <w:rsid w:val="00A07A4A"/>
    <w:rPr>
      <w:rFonts w:ascii="Book Antiqua" w:hAnsi="Book Antiqua" w:cs="Book Antiqua"/>
      <w:b/>
      <w:bCs/>
      <w:sz w:val="16"/>
      <w:szCs w:val="16"/>
    </w:rPr>
  </w:style>
  <w:style w:type="character" w:customStyle="1" w:styleId="FontStyle218">
    <w:name w:val="Font Style218"/>
    <w:rsid w:val="00A07A4A"/>
    <w:rPr>
      <w:rFonts w:ascii="Book Antiqua" w:hAnsi="Book Antiqua" w:cs="Book Antiqua"/>
      <w:sz w:val="14"/>
      <w:szCs w:val="14"/>
    </w:rPr>
  </w:style>
  <w:style w:type="character" w:styleId="Hyperlink">
    <w:name w:val="Hyperlink"/>
    <w:uiPriority w:val="99"/>
    <w:unhideWhenUsed/>
    <w:rsid w:val="00A07A4A"/>
    <w:rPr>
      <w:color w:val="0000FF"/>
      <w:u w:val="single"/>
    </w:rPr>
  </w:style>
  <w:style w:type="character" w:styleId="HyperlinkParcurs">
    <w:name w:val="FollowedHyperlink"/>
    <w:uiPriority w:val="99"/>
    <w:unhideWhenUsed/>
    <w:rsid w:val="00A07A4A"/>
    <w:rPr>
      <w:color w:val="800080"/>
      <w:u w:val="single"/>
    </w:rPr>
  </w:style>
  <w:style w:type="paragraph" w:styleId="Legend">
    <w:name w:val="caption"/>
    <w:basedOn w:val="Normal"/>
    <w:next w:val="Normal"/>
    <w:uiPriority w:val="35"/>
    <w:unhideWhenUsed/>
    <w:qFormat/>
    <w:rsid w:val="00A07A4A"/>
    <w:rPr>
      <w:caps/>
      <w:spacing w:val="10"/>
      <w:sz w:val="18"/>
      <w:szCs w:val="18"/>
    </w:rPr>
  </w:style>
  <w:style w:type="paragraph" w:styleId="Listcumarcatori">
    <w:name w:val="List Bullet"/>
    <w:basedOn w:val="Normal"/>
    <w:uiPriority w:val="99"/>
    <w:unhideWhenUsed/>
    <w:rsid w:val="00A07A4A"/>
  </w:style>
  <w:style w:type="paragraph" w:styleId="Listparagraf">
    <w:name w:val="List Paragraph"/>
    <w:basedOn w:val="Normal"/>
    <w:uiPriority w:val="33"/>
    <w:qFormat/>
    <w:rsid w:val="00A07A4A"/>
    <w:pPr>
      <w:ind w:left="720"/>
    </w:pPr>
  </w:style>
  <w:style w:type="character" w:styleId="Numrdepagin">
    <w:name w:val="page number"/>
    <w:basedOn w:val="Fontdeparagrafimplicit"/>
    <w:uiPriority w:val="99"/>
    <w:unhideWhenUsed/>
    <w:rsid w:val="00A07A4A"/>
  </w:style>
  <w:style w:type="paragraph" w:customStyle="1" w:styleId="Paragrafcentrat">
    <w:name w:val="Paragraf centrat"/>
    <w:basedOn w:val="Normal"/>
    <w:link w:val="ParagrafcentratCaracter"/>
    <w:qFormat/>
    <w:rsid w:val="00A07A4A"/>
    <w:pPr>
      <w:ind w:firstLine="0"/>
      <w:jc w:val="center"/>
    </w:pPr>
    <w:rPr>
      <w:rFonts w:cs="Cambria Math"/>
    </w:rPr>
  </w:style>
  <w:style w:type="character" w:customStyle="1" w:styleId="ParagrafcentratCaracter">
    <w:name w:val="Paragraf centrat Caracter"/>
    <w:link w:val="Paragrafcentrat"/>
    <w:rsid w:val="00A07A4A"/>
    <w:rPr>
      <w:rFonts w:ascii="Times New Roman" w:eastAsia="Batang" w:hAnsi="Times New Roman" w:cs="Cambria Math"/>
      <w:sz w:val="24"/>
      <w:lang w:bidi="en-US"/>
    </w:rPr>
  </w:style>
  <w:style w:type="paragraph" w:styleId="Plandocument">
    <w:name w:val="Document Map"/>
    <w:basedOn w:val="Normal"/>
    <w:link w:val="PlandocumentCaracter"/>
    <w:uiPriority w:val="99"/>
    <w:unhideWhenUsed/>
    <w:rsid w:val="00A07A4A"/>
    <w:rPr>
      <w:rFonts w:ascii="Tahoma" w:hAnsi="Tahoma" w:cs="Tahoma"/>
      <w:sz w:val="16"/>
      <w:szCs w:val="16"/>
    </w:rPr>
  </w:style>
  <w:style w:type="character" w:customStyle="1" w:styleId="PlandocumentCaracter">
    <w:name w:val="Plan document Caracter"/>
    <w:link w:val="Plandocument"/>
    <w:uiPriority w:val="99"/>
    <w:rsid w:val="00A07A4A"/>
    <w:rPr>
      <w:rFonts w:ascii="Tahoma" w:eastAsia="Batang" w:hAnsi="Tahoma" w:cs="Tahoma"/>
      <w:sz w:val="16"/>
      <w:szCs w:val="16"/>
      <w:lang w:bidi="en-US"/>
    </w:rPr>
  </w:style>
  <w:style w:type="character" w:styleId="Referinnotdefinal">
    <w:name w:val="endnote reference"/>
    <w:uiPriority w:val="99"/>
    <w:unhideWhenUsed/>
    <w:rsid w:val="00A07A4A"/>
    <w:rPr>
      <w:vertAlign w:val="superscript"/>
    </w:rPr>
  </w:style>
  <w:style w:type="character" w:styleId="Referinnotdesubsol">
    <w:name w:val="footnote reference"/>
    <w:aliases w:val="notă de subsol text"/>
    <w:uiPriority w:val="99"/>
    <w:unhideWhenUsed/>
    <w:rsid w:val="00A07A4A"/>
    <w:rPr>
      <w:vertAlign w:val="superscript"/>
    </w:rPr>
  </w:style>
  <w:style w:type="character" w:styleId="Referireintens">
    <w:name w:val="Intense Reference"/>
    <w:uiPriority w:val="32"/>
    <w:qFormat/>
    <w:rsid w:val="00A07A4A"/>
    <w:rPr>
      <w:rFonts w:ascii="Calibri" w:eastAsia="Times New Roman" w:hAnsi="Calibri" w:cs="Times New Roman"/>
      <w:b/>
      <w:bCs/>
      <w:i/>
      <w:iCs/>
      <w:color w:val="622423"/>
    </w:rPr>
  </w:style>
  <w:style w:type="character" w:styleId="Referiresubtil">
    <w:name w:val="Subtle Reference"/>
    <w:uiPriority w:val="31"/>
    <w:qFormat/>
    <w:rsid w:val="00A07A4A"/>
    <w:rPr>
      <w:rFonts w:ascii="Calibri" w:eastAsia="Times New Roman" w:hAnsi="Calibri" w:cs="Times New Roman"/>
      <w:i/>
      <w:iCs/>
      <w:color w:val="622423"/>
    </w:rPr>
  </w:style>
  <w:style w:type="character" w:styleId="Robust">
    <w:name w:val="Strong"/>
    <w:uiPriority w:val="22"/>
    <w:qFormat/>
    <w:rsid w:val="00A07A4A"/>
    <w:rPr>
      <w:b/>
      <w:bCs/>
      <w:color w:val="943634"/>
      <w:spacing w:val="5"/>
    </w:rPr>
  </w:style>
  <w:style w:type="character" w:customStyle="1" w:styleId="Titlu1Caracter">
    <w:name w:val="Titlu 1 Caracter"/>
    <w:aliases w:val="MAICA DOMNULUI Caracter,TITLU 1 MAICA DOMNULUI Caracter"/>
    <w:link w:val="Titlu1"/>
    <w:uiPriority w:val="1"/>
    <w:rsid w:val="001F6579"/>
    <w:rPr>
      <w:b/>
      <w:color w:val="auto"/>
      <w:spacing w:val="20"/>
      <w:sz w:val="23"/>
    </w:rPr>
  </w:style>
  <w:style w:type="paragraph" w:customStyle="1" w:styleId="StilTitlu1MAICADOMNULUILatinArial">
    <w:name w:val="Stil Titlu 1MAICA DOMNULUI + (Latin) Arial"/>
    <w:basedOn w:val="Titlu1"/>
    <w:uiPriority w:val="10"/>
    <w:rsid w:val="00A07A4A"/>
    <w:pPr>
      <w:numPr>
        <w:numId w:val="0"/>
      </w:numPr>
    </w:pPr>
    <w:rPr>
      <w:rFonts w:ascii="Arial" w:hAnsi="Arial"/>
    </w:rPr>
  </w:style>
  <w:style w:type="paragraph" w:customStyle="1" w:styleId="Style1">
    <w:name w:val="Style1"/>
    <w:basedOn w:val="Normal"/>
    <w:rsid w:val="00A07A4A"/>
    <w:pPr>
      <w:widowControl w:val="0"/>
      <w:autoSpaceDE w:val="0"/>
      <w:autoSpaceDN w:val="0"/>
      <w:adjustRightInd w:val="0"/>
      <w:spacing w:line="384" w:lineRule="exact"/>
    </w:pPr>
    <w:rPr>
      <w:rFonts w:ascii="Candara" w:eastAsia="Times New Roman" w:hAnsi="Candara"/>
      <w:lang w:val="ru-RU" w:eastAsia="ru-RU" w:bidi="ar-SA"/>
    </w:rPr>
  </w:style>
  <w:style w:type="paragraph" w:customStyle="1" w:styleId="Style135">
    <w:name w:val="Style135"/>
    <w:basedOn w:val="Normal"/>
    <w:rsid w:val="00A07A4A"/>
    <w:pPr>
      <w:widowControl w:val="0"/>
      <w:autoSpaceDE w:val="0"/>
      <w:autoSpaceDN w:val="0"/>
      <w:adjustRightInd w:val="0"/>
      <w:spacing w:line="251" w:lineRule="exact"/>
      <w:ind w:firstLine="288"/>
    </w:pPr>
    <w:rPr>
      <w:rFonts w:ascii="Candara" w:eastAsia="Times New Roman" w:hAnsi="Candara"/>
      <w:lang w:val="ru-RU" w:eastAsia="ru-RU" w:bidi="ar-SA"/>
    </w:rPr>
  </w:style>
  <w:style w:type="paragraph" w:customStyle="1" w:styleId="Style16">
    <w:name w:val="Style16"/>
    <w:basedOn w:val="Normal"/>
    <w:rsid w:val="00A07A4A"/>
    <w:pPr>
      <w:widowControl w:val="0"/>
      <w:autoSpaceDE w:val="0"/>
      <w:autoSpaceDN w:val="0"/>
      <w:adjustRightInd w:val="0"/>
      <w:jc w:val="left"/>
    </w:pPr>
    <w:rPr>
      <w:rFonts w:ascii="Candara" w:eastAsia="Times New Roman" w:hAnsi="Candara"/>
      <w:lang w:val="ru-RU" w:eastAsia="ru-RU" w:bidi="ar-SA"/>
    </w:rPr>
  </w:style>
  <w:style w:type="paragraph" w:customStyle="1" w:styleId="Style2">
    <w:name w:val="Style2"/>
    <w:basedOn w:val="Normal"/>
    <w:rsid w:val="00A07A4A"/>
    <w:pPr>
      <w:widowControl w:val="0"/>
      <w:autoSpaceDE w:val="0"/>
      <w:autoSpaceDN w:val="0"/>
      <w:adjustRightInd w:val="0"/>
      <w:jc w:val="left"/>
    </w:pPr>
    <w:rPr>
      <w:rFonts w:ascii="Candara" w:eastAsia="Times New Roman" w:hAnsi="Candara"/>
      <w:lang w:val="ru-RU" w:eastAsia="ru-RU" w:bidi="ar-SA"/>
    </w:rPr>
  </w:style>
  <w:style w:type="paragraph" w:customStyle="1" w:styleId="Style3">
    <w:name w:val="Style3"/>
    <w:basedOn w:val="Normal"/>
    <w:rsid w:val="00A07A4A"/>
    <w:pPr>
      <w:widowControl w:val="0"/>
      <w:autoSpaceDE w:val="0"/>
      <w:autoSpaceDN w:val="0"/>
      <w:adjustRightInd w:val="0"/>
      <w:jc w:val="left"/>
    </w:pPr>
    <w:rPr>
      <w:rFonts w:ascii="Candara" w:eastAsia="Times New Roman" w:hAnsi="Candara"/>
      <w:lang w:val="ru-RU" w:eastAsia="ru-RU" w:bidi="ar-SA"/>
    </w:rPr>
  </w:style>
  <w:style w:type="paragraph" w:customStyle="1" w:styleId="Style30">
    <w:name w:val="Style30"/>
    <w:basedOn w:val="Normal"/>
    <w:rsid w:val="00A07A4A"/>
    <w:pPr>
      <w:widowControl w:val="0"/>
      <w:autoSpaceDE w:val="0"/>
      <w:autoSpaceDN w:val="0"/>
      <w:adjustRightInd w:val="0"/>
      <w:spacing w:line="239" w:lineRule="exact"/>
      <w:ind w:firstLine="418"/>
    </w:pPr>
    <w:rPr>
      <w:rFonts w:ascii="Candara" w:eastAsia="Times New Roman" w:hAnsi="Candara"/>
      <w:lang w:val="ru-RU" w:eastAsia="ru-RU" w:bidi="ar-SA"/>
    </w:rPr>
  </w:style>
  <w:style w:type="paragraph" w:customStyle="1" w:styleId="Style4">
    <w:name w:val="Style4"/>
    <w:basedOn w:val="Normal"/>
    <w:rsid w:val="00A07A4A"/>
    <w:pPr>
      <w:widowControl w:val="0"/>
      <w:autoSpaceDE w:val="0"/>
      <w:autoSpaceDN w:val="0"/>
      <w:adjustRightInd w:val="0"/>
      <w:spacing w:line="293" w:lineRule="exact"/>
      <w:ind w:firstLine="773"/>
      <w:jc w:val="left"/>
    </w:pPr>
    <w:rPr>
      <w:rFonts w:ascii="Candara" w:eastAsia="Times New Roman" w:hAnsi="Candara"/>
      <w:lang w:val="ru-RU" w:eastAsia="ru-RU" w:bidi="ar-SA"/>
    </w:rPr>
  </w:style>
  <w:style w:type="paragraph" w:customStyle="1" w:styleId="Style43">
    <w:name w:val="Style43"/>
    <w:basedOn w:val="Normal"/>
    <w:rsid w:val="00A07A4A"/>
    <w:pPr>
      <w:widowControl w:val="0"/>
      <w:autoSpaceDE w:val="0"/>
      <w:autoSpaceDN w:val="0"/>
      <w:adjustRightInd w:val="0"/>
      <w:spacing w:line="237" w:lineRule="exact"/>
      <w:ind w:firstLine="437"/>
    </w:pPr>
    <w:rPr>
      <w:rFonts w:ascii="Candara" w:eastAsia="Times New Roman" w:hAnsi="Candara"/>
      <w:lang w:val="ru-RU" w:eastAsia="ru-RU" w:bidi="ar-SA"/>
    </w:rPr>
  </w:style>
  <w:style w:type="paragraph" w:customStyle="1" w:styleId="Style46">
    <w:name w:val="Style46"/>
    <w:basedOn w:val="Normal"/>
    <w:rsid w:val="00A07A4A"/>
    <w:pPr>
      <w:widowControl w:val="0"/>
      <w:autoSpaceDE w:val="0"/>
      <w:autoSpaceDN w:val="0"/>
      <w:adjustRightInd w:val="0"/>
      <w:spacing w:line="242" w:lineRule="exact"/>
      <w:ind w:firstLine="528"/>
    </w:pPr>
    <w:rPr>
      <w:rFonts w:ascii="Candara" w:eastAsia="Times New Roman" w:hAnsi="Candara"/>
      <w:lang w:val="ru-RU" w:eastAsia="ru-RU" w:bidi="ar-SA"/>
    </w:rPr>
  </w:style>
  <w:style w:type="paragraph" w:customStyle="1" w:styleId="Style5">
    <w:name w:val="Style5"/>
    <w:basedOn w:val="Normal"/>
    <w:rsid w:val="00A07A4A"/>
    <w:pPr>
      <w:widowControl w:val="0"/>
      <w:autoSpaceDE w:val="0"/>
      <w:autoSpaceDN w:val="0"/>
      <w:adjustRightInd w:val="0"/>
      <w:jc w:val="left"/>
    </w:pPr>
    <w:rPr>
      <w:rFonts w:ascii="Candara" w:eastAsia="Times New Roman" w:hAnsi="Candara"/>
      <w:lang w:val="ru-RU" w:eastAsia="ru-RU" w:bidi="ar-SA"/>
    </w:rPr>
  </w:style>
  <w:style w:type="paragraph" w:customStyle="1" w:styleId="Style61">
    <w:name w:val="Style61"/>
    <w:basedOn w:val="Normal"/>
    <w:rsid w:val="00A07A4A"/>
    <w:pPr>
      <w:widowControl w:val="0"/>
      <w:autoSpaceDE w:val="0"/>
      <w:autoSpaceDN w:val="0"/>
      <w:adjustRightInd w:val="0"/>
      <w:spacing w:line="235" w:lineRule="exact"/>
      <w:ind w:firstLine="432"/>
    </w:pPr>
    <w:rPr>
      <w:rFonts w:ascii="Candara" w:eastAsia="Times New Roman" w:hAnsi="Candara"/>
      <w:lang w:val="ru-RU" w:eastAsia="ru-RU" w:bidi="ar-SA"/>
    </w:rPr>
  </w:style>
  <w:style w:type="paragraph" w:styleId="Subsol">
    <w:name w:val="footer"/>
    <w:basedOn w:val="Normal"/>
    <w:link w:val="SubsolCaracter"/>
    <w:uiPriority w:val="99"/>
    <w:unhideWhenUsed/>
    <w:rsid w:val="00A07A4A"/>
    <w:pPr>
      <w:tabs>
        <w:tab w:val="center" w:pos="4536"/>
        <w:tab w:val="right" w:pos="9072"/>
      </w:tabs>
    </w:pPr>
  </w:style>
  <w:style w:type="character" w:customStyle="1" w:styleId="SubsolCaracter">
    <w:name w:val="Subsol Caracter"/>
    <w:link w:val="Subsol"/>
    <w:uiPriority w:val="99"/>
    <w:rsid w:val="00A07A4A"/>
    <w:rPr>
      <w:rFonts w:ascii="Times New Roman" w:eastAsia="Batang" w:hAnsi="Times New Roman" w:cs="Times New Roman"/>
      <w:sz w:val="24"/>
      <w:lang w:bidi="en-US"/>
    </w:rPr>
  </w:style>
  <w:style w:type="paragraph" w:styleId="Subtitlu">
    <w:name w:val="Subtitle"/>
    <w:basedOn w:val="Normal"/>
    <w:next w:val="Normal"/>
    <w:link w:val="SubtitluCaracter"/>
    <w:uiPriority w:val="11"/>
    <w:qFormat/>
    <w:rsid w:val="00A07A4A"/>
    <w:pPr>
      <w:spacing w:after="560"/>
    </w:pPr>
    <w:rPr>
      <w:caps/>
      <w:spacing w:val="20"/>
      <w:sz w:val="18"/>
      <w:szCs w:val="18"/>
    </w:rPr>
  </w:style>
  <w:style w:type="character" w:customStyle="1" w:styleId="SubtitluCaracter">
    <w:name w:val="Subtitlu Caracter"/>
    <w:link w:val="Subtitlu"/>
    <w:uiPriority w:val="11"/>
    <w:rsid w:val="00A07A4A"/>
    <w:rPr>
      <w:rFonts w:ascii="Times New Roman" w:eastAsia="Batang" w:hAnsi="Times New Roman" w:cs="Times New Roman"/>
      <w:caps/>
      <w:spacing w:val="20"/>
      <w:sz w:val="18"/>
      <w:szCs w:val="18"/>
      <w:lang w:bidi="en-US"/>
    </w:rPr>
  </w:style>
  <w:style w:type="paragraph" w:styleId="TextnBalon">
    <w:name w:val="Balloon Text"/>
    <w:basedOn w:val="Normal"/>
    <w:link w:val="TextnBalonCaracter"/>
    <w:rsid w:val="00A07A4A"/>
    <w:rPr>
      <w:rFonts w:ascii="Tahoma" w:hAnsi="Tahoma" w:cs="Tahoma"/>
      <w:sz w:val="16"/>
      <w:szCs w:val="16"/>
    </w:rPr>
  </w:style>
  <w:style w:type="character" w:customStyle="1" w:styleId="TextnBalonCaracter">
    <w:name w:val="Text în Balon Caracter"/>
    <w:link w:val="TextnBalon"/>
    <w:rsid w:val="00A07A4A"/>
    <w:rPr>
      <w:rFonts w:ascii="Tahoma" w:eastAsia="Batang" w:hAnsi="Tahoma" w:cs="Tahoma"/>
      <w:sz w:val="16"/>
      <w:szCs w:val="16"/>
      <w:lang w:bidi="en-US"/>
    </w:rPr>
  </w:style>
  <w:style w:type="paragraph" w:styleId="Textnotdefinal">
    <w:name w:val="endnote text"/>
    <w:basedOn w:val="Normal"/>
    <w:link w:val="TextnotdefinalCaracter"/>
    <w:uiPriority w:val="99"/>
    <w:unhideWhenUsed/>
    <w:rsid w:val="00A07A4A"/>
    <w:rPr>
      <w:sz w:val="20"/>
      <w:szCs w:val="20"/>
    </w:rPr>
  </w:style>
  <w:style w:type="character" w:customStyle="1" w:styleId="TextnotdefinalCaracter">
    <w:name w:val="Text notă de final Caracter"/>
    <w:link w:val="Textnotdefinal"/>
    <w:uiPriority w:val="99"/>
    <w:rsid w:val="00A07A4A"/>
    <w:rPr>
      <w:rFonts w:ascii="Times New Roman" w:eastAsia="Batang" w:hAnsi="Times New Roman" w:cs="Times New Roman"/>
      <w:sz w:val="20"/>
      <w:szCs w:val="20"/>
      <w:lang w:bidi="en-US"/>
    </w:rPr>
  </w:style>
  <w:style w:type="paragraph" w:styleId="Textnotdesubsol">
    <w:name w:val="footnote text"/>
    <w:aliases w:val="Note de bas de page Car Car,Note de bas de page Car Caracter,Note de bas de page Car Caracter Caracter,Note de bas de page Car,Text notă de subsol Caracter Caracter Caracter,Text notă de subsol Caracter Caracter"/>
    <w:basedOn w:val="Normal"/>
    <w:link w:val="TextnotdesubsolCaracter"/>
    <w:unhideWhenUsed/>
    <w:rsid w:val="00081977"/>
    <w:pPr>
      <w:spacing w:before="0" w:after="0"/>
      <w:ind w:firstLine="454"/>
      <w:contextualSpacing/>
    </w:pPr>
    <w:rPr>
      <w:sz w:val="19"/>
      <w:szCs w:val="19"/>
    </w:rPr>
  </w:style>
  <w:style w:type="character" w:customStyle="1" w:styleId="TextnotdesubsolCaracter">
    <w:name w:val="Text notă de subsol Caracter"/>
    <w:aliases w:val="Note de bas de page Car Car Caracter,Note de bas de page Car Caracter Caracter1,Note de bas de page Car Caracter Caracter Caracter,Note de bas de page Car Caracter1,Text notă de subsol Caracter Caracter Caracter Caracter"/>
    <w:link w:val="Textnotdesubsol"/>
    <w:rsid w:val="00081977"/>
    <w:rPr>
      <w:sz w:val="19"/>
      <w:szCs w:val="19"/>
    </w:rPr>
  </w:style>
  <w:style w:type="paragraph" w:styleId="Titlu">
    <w:name w:val="Title"/>
    <w:basedOn w:val="Normal"/>
    <w:next w:val="Normal"/>
    <w:link w:val="TitluCaracter"/>
    <w:uiPriority w:val="10"/>
    <w:qFormat/>
    <w:rsid w:val="00A07A4A"/>
    <w:pPr>
      <w:pBdr>
        <w:top w:val="dotted" w:sz="2" w:space="1" w:color="632423"/>
        <w:bottom w:val="dotted" w:sz="2" w:space="6" w:color="632423"/>
      </w:pBdr>
      <w:spacing w:before="500" w:after="300"/>
    </w:pPr>
    <w:rPr>
      <w:caps/>
      <w:color w:val="632423"/>
      <w:spacing w:val="50"/>
      <w:sz w:val="44"/>
      <w:szCs w:val="44"/>
    </w:rPr>
  </w:style>
  <w:style w:type="character" w:customStyle="1" w:styleId="TitluCaracter">
    <w:name w:val="Titlu Caracter"/>
    <w:link w:val="Titlu"/>
    <w:uiPriority w:val="10"/>
    <w:rsid w:val="00A07A4A"/>
    <w:rPr>
      <w:rFonts w:ascii="Times New Roman" w:eastAsia="Batang" w:hAnsi="Times New Roman" w:cs="Times New Roman"/>
      <w:caps/>
      <w:color w:val="632423"/>
      <w:spacing w:val="50"/>
      <w:sz w:val="44"/>
      <w:szCs w:val="44"/>
      <w:lang w:bidi="en-US"/>
    </w:rPr>
  </w:style>
  <w:style w:type="character" w:customStyle="1" w:styleId="Titlu1Caracter1">
    <w:name w:val="Titlu 1 Caracter1"/>
    <w:aliases w:val="MAICA DOMNULUI Caracter1,TITLU 1 MAICA DOMNULUI Caracter1"/>
    <w:uiPriority w:val="1"/>
    <w:rsid w:val="004E268F"/>
    <w:rPr>
      <w:rFonts w:ascii="Times New Roman" w:hAnsi="Times New Roman" w:cs="Mangal"/>
      <w:b/>
      <w:bCs/>
      <w:iCs w:val="0"/>
      <w:color w:val="auto"/>
      <w:sz w:val="23"/>
      <w:szCs w:val="28"/>
      <w:lang w:eastAsia="en-US" w:bidi="en-US"/>
    </w:rPr>
  </w:style>
  <w:style w:type="character" w:customStyle="1" w:styleId="Titlu2Caracter1">
    <w:name w:val="Titlu 2 Caracter1"/>
    <w:aliases w:val="SF. IOAN BOTEZĂTORUL Caracter1"/>
    <w:uiPriority w:val="1"/>
    <w:semiHidden/>
    <w:rsid w:val="00A07A4A"/>
    <w:rPr>
      <w:rFonts w:ascii="Cambria" w:eastAsia="Times New Roman" w:hAnsi="Cambria" w:cs="Mangal"/>
      <w:b/>
      <w:bCs/>
      <w:color w:val="4F81BD"/>
      <w:sz w:val="26"/>
      <w:szCs w:val="26"/>
      <w:lang w:eastAsia="en-US" w:bidi="en-US"/>
    </w:rPr>
  </w:style>
  <w:style w:type="character" w:customStyle="1" w:styleId="Titlu2Caracter">
    <w:name w:val="Titlu 2 Caracter"/>
    <w:aliases w:val="SF. IOAN BOTEZĂTORUL Caracter"/>
    <w:link w:val="Titlu2"/>
    <w:uiPriority w:val="1"/>
    <w:rsid w:val="008236FE"/>
    <w:rPr>
      <w:i/>
      <w:color w:val="auto"/>
      <w:spacing w:val="15"/>
      <w:sz w:val="23"/>
    </w:rPr>
  </w:style>
  <w:style w:type="character" w:customStyle="1" w:styleId="Titlu3Caracter">
    <w:name w:val="Titlu 3 Caracter"/>
    <w:aliases w:val="TOŢI SFINŢII Caracter"/>
    <w:link w:val="Titlu3"/>
    <w:uiPriority w:val="1"/>
    <w:rsid w:val="008236FE"/>
    <w:rPr>
      <w:i/>
      <w:color w:val="auto"/>
      <w:sz w:val="23"/>
    </w:rPr>
  </w:style>
  <w:style w:type="character" w:customStyle="1" w:styleId="Titlu4Caracter">
    <w:name w:val="Titlu 4 Caracter"/>
    <w:link w:val="Titlu4"/>
    <w:uiPriority w:val="9"/>
    <w:rsid w:val="008236FE"/>
    <w:rPr>
      <w:i/>
      <w:color w:val="auto"/>
      <w:sz w:val="23"/>
      <w:lang w:bidi="en-US"/>
    </w:rPr>
  </w:style>
  <w:style w:type="character" w:customStyle="1" w:styleId="Titlu5Caracter">
    <w:name w:val="Titlu 5 Caracter"/>
    <w:link w:val="Titlu5"/>
    <w:uiPriority w:val="9"/>
    <w:rsid w:val="00BF4977"/>
    <w:rPr>
      <w:i/>
      <w:color w:val="auto"/>
      <w:spacing w:val="15"/>
      <w:sz w:val="23"/>
    </w:rPr>
  </w:style>
  <w:style w:type="character" w:customStyle="1" w:styleId="Titlu6Caracter">
    <w:name w:val="Titlu 6 Caracter"/>
    <w:link w:val="Titlu6"/>
    <w:uiPriority w:val="9"/>
    <w:rsid w:val="008236FE"/>
    <w:rPr>
      <w:i/>
      <w:color w:val="auto"/>
      <w:spacing w:val="15"/>
      <w:sz w:val="23"/>
    </w:rPr>
  </w:style>
  <w:style w:type="character" w:customStyle="1" w:styleId="Titlu7Caracter">
    <w:name w:val="Titlu 7 Caracter"/>
    <w:link w:val="Titlu7"/>
    <w:uiPriority w:val="9"/>
    <w:rsid w:val="008236FE"/>
    <w:rPr>
      <w:i/>
      <w:iCs/>
      <w:color w:val="auto"/>
      <w:spacing w:val="10"/>
      <w:sz w:val="23"/>
    </w:rPr>
  </w:style>
  <w:style w:type="character" w:customStyle="1" w:styleId="Titlu8Caracter">
    <w:name w:val="Titlu 8 Caracter"/>
    <w:link w:val="Titlu8"/>
    <w:uiPriority w:val="9"/>
    <w:rsid w:val="008236FE"/>
    <w:rPr>
      <w:i/>
      <w:spacing w:val="10"/>
      <w:sz w:val="23"/>
      <w:szCs w:val="20"/>
    </w:rPr>
  </w:style>
  <w:style w:type="character" w:customStyle="1" w:styleId="Titlu9Caracter">
    <w:name w:val="Titlu 9 Caracter"/>
    <w:link w:val="Titlu9"/>
    <w:uiPriority w:val="9"/>
    <w:rsid w:val="008236FE"/>
    <w:rPr>
      <w:i/>
      <w:iCs/>
      <w:spacing w:val="10"/>
      <w:sz w:val="23"/>
      <w:szCs w:val="20"/>
    </w:rPr>
  </w:style>
  <w:style w:type="paragraph" w:styleId="Titlucuprins">
    <w:name w:val="TOC Heading"/>
    <w:basedOn w:val="Titlu1"/>
    <w:next w:val="Normal"/>
    <w:uiPriority w:val="39"/>
    <w:unhideWhenUsed/>
    <w:qFormat/>
    <w:rsid w:val="00A07A4A"/>
    <w:pPr>
      <w:numPr>
        <w:numId w:val="0"/>
      </w:numPr>
      <w:outlineLvl w:val="9"/>
    </w:pPr>
  </w:style>
  <w:style w:type="character" w:styleId="Titlulcrii">
    <w:name w:val="Book Title"/>
    <w:uiPriority w:val="33"/>
    <w:qFormat/>
    <w:rsid w:val="00A07A4A"/>
    <w:rPr>
      <w:caps/>
      <w:color w:val="622423"/>
      <w:spacing w:val="5"/>
      <w:u w:color="622423"/>
    </w:rPr>
  </w:style>
  <w:style w:type="paragraph" w:customStyle="1" w:styleId="Tez">
    <w:name w:val="Teză"/>
    <w:basedOn w:val="Normal"/>
    <w:link w:val="TezCaracter"/>
    <w:qFormat/>
    <w:rsid w:val="003F62C2"/>
    <w:pPr>
      <w:spacing w:before="120" w:after="120"/>
      <w:ind w:firstLine="454"/>
      <w:contextualSpacing/>
    </w:pPr>
    <w:rPr>
      <w:sz w:val="23"/>
    </w:rPr>
  </w:style>
  <w:style w:type="character" w:customStyle="1" w:styleId="TezCaracter">
    <w:name w:val="Teză Caracter"/>
    <w:link w:val="Tez"/>
    <w:rsid w:val="003F62C2"/>
    <w:rPr>
      <w:sz w:val="23"/>
    </w:rPr>
  </w:style>
  <w:style w:type="numbering" w:customStyle="1" w:styleId="AVA11">
    <w:name w:val="#AVA11"/>
    <w:uiPriority w:val="99"/>
    <w:rsid w:val="00A07A4A"/>
  </w:style>
  <w:style w:type="numbering" w:customStyle="1" w:styleId="AVA111">
    <w:name w:val="#AVA111"/>
    <w:uiPriority w:val="99"/>
    <w:rsid w:val="00A07A4A"/>
  </w:style>
  <w:style w:type="numbering" w:customStyle="1" w:styleId="AVA112">
    <w:name w:val="#AVA112"/>
    <w:uiPriority w:val="99"/>
    <w:rsid w:val="00A07A4A"/>
  </w:style>
  <w:style w:type="numbering" w:customStyle="1" w:styleId="AVA12">
    <w:name w:val="#AVA12"/>
    <w:uiPriority w:val="99"/>
    <w:rsid w:val="00A07A4A"/>
  </w:style>
  <w:style w:type="numbering" w:customStyle="1" w:styleId="AVA121">
    <w:name w:val="#AVA121"/>
    <w:uiPriority w:val="99"/>
    <w:rsid w:val="00A07A4A"/>
  </w:style>
  <w:style w:type="numbering" w:customStyle="1" w:styleId="AVA1211">
    <w:name w:val="#AVA1211"/>
    <w:uiPriority w:val="99"/>
    <w:rsid w:val="00A07A4A"/>
  </w:style>
  <w:style w:type="numbering" w:customStyle="1" w:styleId="AVA12111">
    <w:name w:val="#AVA12111"/>
    <w:uiPriority w:val="99"/>
    <w:rsid w:val="00A07A4A"/>
  </w:style>
  <w:style w:type="numbering" w:customStyle="1" w:styleId="AVA13">
    <w:name w:val="#AVA13"/>
    <w:uiPriority w:val="99"/>
    <w:rsid w:val="00A07A4A"/>
    <w:pPr>
      <w:numPr>
        <w:numId w:val="7"/>
      </w:numPr>
    </w:pPr>
  </w:style>
  <w:style w:type="numbering" w:customStyle="1" w:styleId="AVA14">
    <w:name w:val="#AVA14"/>
    <w:uiPriority w:val="99"/>
    <w:rsid w:val="00A07A4A"/>
  </w:style>
  <w:style w:type="numbering" w:customStyle="1" w:styleId="AVA2">
    <w:name w:val="#AVA2"/>
    <w:uiPriority w:val="99"/>
    <w:rsid w:val="00A07A4A"/>
  </w:style>
  <w:style w:type="numbering" w:customStyle="1" w:styleId="AVA21">
    <w:name w:val="#AVA21"/>
    <w:uiPriority w:val="99"/>
    <w:rsid w:val="00A07A4A"/>
  </w:style>
  <w:style w:type="numbering" w:customStyle="1" w:styleId="AVA3">
    <w:name w:val="#AVA3"/>
    <w:uiPriority w:val="99"/>
    <w:rsid w:val="00A07A4A"/>
  </w:style>
  <w:style w:type="numbering" w:customStyle="1" w:styleId="AVA4">
    <w:name w:val="#AVA4"/>
    <w:uiPriority w:val="99"/>
    <w:rsid w:val="00A07A4A"/>
  </w:style>
  <w:style w:type="numbering" w:customStyle="1" w:styleId="AVA5">
    <w:name w:val="#AVA5"/>
    <w:uiPriority w:val="99"/>
    <w:rsid w:val="00A07A4A"/>
  </w:style>
  <w:style w:type="numbering" w:customStyle="1" w:styleId="AVA6">
    <w:name w:val="#AVA6"/>
    <w:uiPriority w:val="99"/>
    <w:rsid w:val="00A07A4A"/>
  </w:style>
  <w:style w:type="numbering" w:customStyle="1" w:styleId="AVA7">
    <w:name w:val="#AVA7"/>
    <w:uiPriority w:val="99"/>
    <w:rsid w:val="00A07A4A"/>
  </w:style>
  <w:style w:type="paragraph" w:styleId="Bibliografie">
    <w:name w:val="Bibliography"/>
    <w:basedOn w:val="Normal"/>
    <w:next w:val="Normal"/>
    <w:uiPriority w:val="37"/>
    <w:unhideWhenUsed/>
    <w:rsid w:val="00A07A4A"/>
  </w:style>
  <w:style w:type="character" w:customStyle="1" w:styleId="Bodytext32">
    <w:name w:val="Body text (32)"/>
    <w:rsid w:val="00A07A4A"/>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o-RO" w:eastAsia="ro-RO" w:bidi="ro-RO"/>
    </w:rPr>
  </w:style>
  <w:style w:type="character" w:customStyle="1" w:styleId="BodytextItalic">
    <w:name w:val="Body text + Italic"/>
    <w:aliases w:val="Spacing 0 pt,Footnote (49) + 7 pt,Header or footer (6) + 8 pt,Body text + 20 pt,Body text (93) + 12 pt,Header or footer + Not Bold"/>
    <w:rsid w:val="00A07A4A"/>
    <w:rPr>
      <w:rFonts w:ascii="Times New Roman" w:eastAsia="Times New Roman" w:hAnsi="Times New Roman"/>
      <w:i/>
      <w:iCs/>
      <w:color w:val="000000"/>
      <w:spacing w:val="-7"/>
      <w:w w:val="100"/>
      <w:position w:val="0"/>
      <w:shd w:val="clear" w:color="auto" w:fill="FFFFFF"/>
      <w:lang w:val="ro-RO" w:eastAsia="ro-RO" w:bidi="ro-RO"/>
    </w:rPr>
  </w:style>
  <w:style w:type="paragraph" w:customStyle="1" w:styleId="Citattez">
    <w:name w:val="Citat teză"/>
    <w:basedOn w:val="Normal"/>
    <w:link w:val="CitattezCaracter"/>
    <w:qFormat/>
    <w:rsid w:val="004153BA"/>
    <w:pPr>
      <w:spacing w:before="0" w:after="0"/>
      <w:ind w:firstLine="454"/>
      <w:contextualSpacing/>
    </w:pPr>
    <w:rPr>
      <w:iCs/>
      <w:sz w:val="23"/>
    </w:rPr>
  </w:style>
  <w:style w:type="character" w:customStyle="1" w:styleId="CitattezCaracter">
    <w:name w:val="Citat teză Caracter"/>
    <w:link w:val="Citattez"/>
    <w:rsid w:val="004153BA"/>
    <w:rPr>
      <w:iCs/>
      <w:sz w:val="23"/>
    </w:rPr>
  </w:style>
  <w:style w:type="paragraph" w:customStyle="1" w:styleId="clearfix">
    <w:name w:val="clearfix"/>
    <w:basedOn w:val="Normal"/>
    <w:rsid w:val="00A07A4A"/>
    <w:pPr>
      <w:spacing w:before="100" w:beforeAutospacing="1" w:after="100" w:afterAutospacing="1"/>
      <w:ind w:firstLine="0"/>
      <w:jc w:val="left"/>
    </w:pPr>
    <w:rPr>
      <w:rFonts w:eastAsia="Times New Roman"/>
      <w:lang w:eastAsia="ro-RO" w:bidi="sa-IN"/>
    </w:rPr>
  </w:style>
  <w:style w:type="paragraph" w:styleId="Corptext3">
    <w:name w:val="Body Text 3"/>
    <w:basedOn w:val="Normal"/>
    <w:link w:val="Corptext3Caracter"/>
    <w:semiHidden/>
    <w:rsid w:val="00A07A4A"/>
    <w:pPr>
      <w:spacing w:before="0" w:after="0"/>
      <w:ind w:left="1191" w:hanging="1191"/>
      <w:contextualSpacing/>
      <w:jc w:val="left"/>
    </w:pPr>
    <w:rPr>
      <w:rFonts w:eastAsia="Times New Roman"/>
      <w:kern w:val="16"/>
      <w:sz w:val="22"/>
      <w:szCs w:val="20"/>
      <w:lang w:bidi="ar-SA"/>
    </w:rPr>
  </w:style>
  <w:style w:type="character" w:customStyle="1" w:styleId="Corptext3Caracter">
    <w:name w:val="Corp text 3 Caracter"/>
    <w:link w:val="Corptext3"/>
    <w:semiHidden/>
    <w:rsid w:val="00A07A4A"/>
    <w:rPr>
      <w:rFonts w:ascii="Times New Roman" w:eastAsia="Times New Roman" w:hAnsi="Times New Roman" w:cs="Times New Roman"/>
      <w:spacing w:val="8"/>
      <w:kern w:val="16"/>
      <w:szCs w:val="20"/>
      <w:lang w:bidi="ar-SA"/>
    </w:rPr>
  </w:style>
  <w:style w:type="paragraph" w:customStyle="1" w:styleId="Corptext1">
    <w:name w:val="Corp text1"/>
    <w:basedOn w:val="Normal"/>
    <w:link w:val="Bodytext"/>
    <w:rsid w:val="00A07A4A"/>
    <w:pPr>
      <w:widowControl w:val="0"/>
      <w:shd w:val="clear" w:color="auto" w:fill="FFFFFF"/>
      <w:spacing w:before="2280" w:after="0" w:line="288" w:lineRule="exact"/>
      <w:ind w:firstLine="0"/>
      <w:contextualSpacing/>
      <w:jc w:val="center"/>
    </w:pPr>
    <w:rPr>
      <w:rFonts w:eastAsia="Times New Roman"/>
      <w:spacing w:val="6"/>
      <w:sz w:val="20"/>
      <w:szCs w:val="20"/>
      <w:lang w:eastAsia="ro-RO"/>
    </w:rPr>
  </w:style>
  <w:style w:type="character" w:customStyle="1" w:styleId="Bodytext">
    <w:name w:val="Body text_"/>
    <w:link w:val="Corptext1"/>
    <w:locked/>
    <w:rsid w:val="00A07A4A"/>
    <w:rPr>
      <w:rFonts w:ascii="Times New Roman" w:eastAsia="Times New Roman" w:hAnsi="Times New Roman" w:cs="Times New Roman"/>
      <w:spacing w:val="6"/>
      <w:sz w:val="20"/>
      <w:szCs w:val="20"/>
      <w:shd w:val="clear" w:color="auto" w:fill="FFFFFF"/>
      <w:lang w:eastAsia="ro-RO"/>
    </w:rPr>
  </w:style>
  <w:style w:type="paragraph" w:customStyle="1" w:styleId="Corptext14">
    <w:name w:val="Corp text14"/>
    <w:basedOn w:val="Normal"/>
    <w:rsid w:val="00A07A4A"/>
    <w:pPr>
      <w:widowControl w:val="0"/>
      <w:shd w:val="clear" w:color="auto" w:fill="FFFFFF"/>
      <w:spacing w:before="0" w:after="0" w:line="259" w:lineRule="exact"/>
      <w:ind w:firstLine="0"/>
      <w:jc w:val="center"/>
    </w:pPr>
    <w:rPr>
      <w:rFonts w:eastAsia="Times New Roman"/>
      <w:sz w:val="20"/>
      <w:szCs w:val="20"/>
    </w:rPr>
  </w:style>
  <w:style w:type="character" w:customStyle="1" w:styleId="Corptext2">
    <w:name w:val="Corp text2"/>
    <w:rsid w:val="00A07A4A"/>
    <w:rPr>
      <w:rFonts w:ascii="Times New Roman" w:eastAsia="Times New Roman" w:hAnsi="Times New Roman" w:cs="Times New Roman"/>
      <w:color w:val="000000"/>
      <w:spacing w:val="3"/>
      <w:w w:val="100"/>
      <w:position w:val="0"/>
      <w:sz w:val="24"/>
      <w:szCs w:val="24"/>
      <w:shd w:val="clear" w:color="auto" w:fill="FFFFFF"/>
      <w:lang w:val="ro-RO" w:eastAsia="ro-RO" w:bidi="ro-RO"/>
    </w:rPr>
  </w:style>
  <w:style w:type="paragraph" w:customStyle="1" w:styleId="Corptext30">
    <w:name w:val="Corp text3"/>
    <w:basedOn w:val="Normal"/>
    <w:rsid w:val="00A07A4A"/>
    <w:pPr>
      <w:widowControl w:val="0"/>
      <w:shd w:val="clear" w:color="auto" w:fill="FFFFFF"/>
      <w:spacing w:before="0" w:after="360" w:line="211" w:lineRule="exact"/>
      <w:ind w:firstLine="0"/>
    </w:pPr>
    <w:rPr>
      <w:rFonts w:eastAsia="Times New Roman"/>
      <w:sz w:val="18"/>
      <w:szCs w:val="18"/>
    </w:rPr>
  </w:style>
  <w:style w:type="character" w:customStyle="1" w:styleId="Corptext5">
    <w:name w:val="Corp text5"/>
    <w:basedOn w:val="Bodytext"/>
    <w:rsid w:val="00A07A4A"/>
    <w:rPr>
      <w:rFonts w:ascii="Times New Roman" w:eastAsia="Times New Roman" w:hAnsi="Times New Roman" w:cs="Times New Roman"/>
      <w:color w:val="000000"/>
      <w:spacing w:val="0"/>
      <w:w w:val="100"/>
      <w:position w:val="0"/>
      <w:sz w:val="20"/>
      <w:szCs w:val="20"/>
      <w:shd w:val="clear" w:color="auto" w:fill="FFFFFF"/>
      <w:lang w:val="ro-RO" w:eastAsia="ro-RO" w:bidi="ro-RO"/>
    </w:rPr>
  </w:style>
  <w:style w:type="paragraph" w:styleId="Cuprins2">
    <w:name w:val="toc 2"/>
    <w:basedOn w:val="Normal"/>
    <w:next w:val="Normal"/>
    <w:autoRedefine/>
    <w:uiPriority w:val="39"/>
    <w:unhideWhenUsed/>
    <w:qFormat/>
    <w:rsid w:val="001D7963"/>
    <w:pPr>
      <w:tabs>
        <w:tab w:val="right" w:leader="dot" w:pos="9627"/>
      </w:tabs>
      <w:spacing w:before="0" w:after="0"/>
      <w:ind w:left="284" w:hanging="284"/>
      <w:jc w:val="left"/>
    </w:pPr>
    <w:rPr>
      <w:sz w:val="23"/>
      <w:szCs w:val="20"/>
    </w:rPr>
  </w:style>
  <w:style w:type="paragraph" w:styleId="Cuprins3">
    <w:name w:val="toc 3"/>
    <w:basedOn w:val="Normal"/>
    <w:next w:val="Normal"/>
    <w:autoRedefine/>
    <w:uiPriority w:val="39"/>
    <w:unhideWhenUsed/>
    <w:qFormat/>
    <w:rsid w:val="001D7963"/>
    <w:pPr>
      <w:spacing w:before="0" w:after="0"/>
      <w:ind w:left="568" w:hanging="284"/>
      <w:jc w:val="left"/>
    </w:pPr>
    <w:rPr>
      <w:iCs/>
      <w:sz w:val="23"/>
      <w:szCs w:val="20"/>
    </w:rPr>
  </w:style>
  <w:style w:type="paragraph" w:styleId="Cuprins4">
    <w:name w:val="toc 4"/>
    <w:basedOn w:val="Normal"/>
    <w:next w:val="Normal"/>
    <w:autoRedefine/>
    <w:uiPriority w:val="39"/>
    <w:unhideWhenUsed/>
    <w:rsid w:val="003C3951"/>
    <w:pPr>
      <w:tabs>
        <w:tab w:val="right" w:leader="dot" w:pos="9627"/>
      </w:tabs>
      <w:spacing w:before="0" w:after="0"/>
      <w:ind w:left="851" w:hanging="284"/>
      <w:jc w:val="left"/>
    </w:pPr>
    <w:rPr>
      <w:i/>
      <w:sz w:val="23"/>
      <w:szCs w:val="18"/>
    </w:rPr>
  </w:style>
  <w:style w:type="paragraph" w:styleId="Cuprins5">
    <w:name w:val="toc 5"/>
    <w:basedOn w:val="Normal"/>
    <w:next w:val="Normal"/>
    <w:autoRedefine/>
    <w:uiPriority w:val="39"/>
    <w:unhideWhenUsed/>
    <w:rsid w:val="003C3951"/>
    <w:pPr>
      <w:spacing w:before="0" w:after="0"/>
      <w:ind w:left="1135" w:hanging="284"/>
      <w:jc w:val="left"/>
    </w:pPr>
    <w:rPr>
      <w:i/>
      <w:sz w:val="23"/>
      <w:szCs w:val="18"/>
    </w:rPr>
  </w:style>
  <w:style w:type="paragraph" w:styleId="Cuprins6">
    <w:name w:val="toc 6"/>
    <w:basedOn w:val="Normal"/>
    <w:next w:val="Normal"/>
    <w:autoRedefine/>
    <w:uiPriority w:val="39"/>
    <w:unhideWhenUsed/>
    <w:rsid w:val="003C3951"/>
    <w:pPr>
      <w:spacing w:before="0" w:after="0"/>
      <w:ind w:left="1418" w:hanging="284"/>
      <w:jc w:val="left"/>
    </w:pPr>
    <w:rPr>
      <w:sz w:val="23"/>
      <w:szCs w:val="18"/>
    </w:rPr>
  </w:style>
  <w:style w:type="paragraph" w:styleId="Cuprins7">
    <w:name w:val="toc 7"/>
    <w:basedOn w:val="Normal"/>
    <w:next w:val="Normal"/>
    <w:autoRedefine/>
    <w:uiPriority w:val="39"/>
    <w:unhideWhenUsed/>
    <w:rsid w:val="004C5D07"/>
    <w:pPr>
      <w:spacing w:before="0" w:after="0"/>
      <w:ind w:left="1702" w:hanging="284"/>
      <w:jc w:val="left"/>
    </w:pPr>
    <w:rPr>
      <w:sz w:val="23"/>
      <w:szCs w:val="18"/>
    </w:rPr>
  </w:style>
  <w:style w:type="paragraph" w:styleId="Cuprins8">
    <w:name w:val="toc 8"/>
    <w:basedOn w:val="Normal"/>
    <w:next w:val="Normal"/>
    <w:autoRedefine/>
    <w:uiPriority w:val="39"/>
    <w:unhideWhenUsed/>
    <w:rsid w:val="004C5D07"/>
    <w:pPr>
      <w:tabs>
        <w:tab w:val="right" w:leader="dot" w:pos="9627"/>
      </w:tabs>
      <w:spacing w:before="0" w:after="0"/>
      <w:ind w:left="1985" w:hanging="284"/>
      <w:jc w:val="left"/>
    </w:pPr>
    <w:rPr>
      <w:i/>
      <w:sz w:val="23"/>
      <w:szCs w:val="18"/>
    </w:rPr>
  </w:style>
  <w:style w:type="paragraph" w:styleId="Cuprins9">
    <w:name w:val="toc 9"/>
    <w:basedOn w:val="Normal"/>
    <w:next w:val="Normal"/>
    <w:autoRedefine/>
    <w:uiPriority w:val="39"/>
    <w:unhideWhenUsed/>
    <w:rsid w:val="004C5D07"/>
    <w:pPr>
      <w:spacing w:before="0" w:after="0"/>
      <w:ind w:left="2269" w:hanging="284"/>
      <w:jc w:val="left"/>
    </w:pPr>
    <w:rPr>
      <w:i/>
      <w:sz w:val="23"/>
      <w:szCs w:val="18"/>
    </w:rPr>
  </w:style>
  <w:style w:type="numbering" w:customStyle="1" w:styleId="FrListare1">
    <w:name w:val="Fără Listare1"/>
    <w:next w:val="FrListare"/>
    <w:uiPriority w:val="99"/>
    <w:semiHidden/>
    <w:unhideWhenUsed/>
    <w:rsid w:val="00A07A4A"/>
  </w:style>
  <w:style w:type="character" w:customStyle="1" w:styleId="Footnote">
    <w:name w:val="Footnote"/>
    <w:basedOn w:val="Fontdeparagrafimplicit"/>
    <w:uiPriority w:val="99"/>
    <w:rsid w:val="00A07A4A"/>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lang w:val="ro-RO" w:eastAsia="ro-RO" w:bidi="ro-RO"/>
    </w:rPr>
  </w:style>
  <w:style w:type="character" w:customStyle="1" w:styleId="Footnote3">
    <w:name w:val="Footnote (3)"/>
    <w:basedOn w:val="Fontdeparagrafimplicit"/>
    <w:rsid w:val="00A07A4A"/>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fr-FR" w:eastAsia="fr-FR" w:bidi="fr-FR"/>
    </w:rPr>
  </w:style>
  <w:style w:type="character" w:customStyle="1" w:styleId="Footnote3NotItalic">
    <w:name w:val="Footnote (3) + Not Italic"/>
    <w:basedOn w:val="Fontdeparagrafimplicit"/>
    <w:rsid w:val="00A07A4A"/>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customStyle="1" w:styleId="FootnoteItalic">
    <w:name w:val="Footnote + Italic"/>
    <w:basedOn w:val="Fontdeparagrafimplicit"/>
    <w:uiPriority w:val="99"/>
    <w:rsid w:val="00A07A4A"/>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customStyle="1" w:styleId="mw-editsection">
    <w:name w:val="mw-editsection"/>
    <w:basedOn w:val="Fontdeparagrafimplicit"/>
    <w:rsid w:val="00A07A4A"/>
  </w:style>
  <w:style w:type="character" w:customStyle="1" w:styleId="mw-editsection-bracket">
    <w:name w:val="mw-editsection-bracket"/>
    <w:basedOn w:val="Fontdeparagrafimplicit"/>
    <w:rsid w:val="00A07A4A"/>
  </w:style>
  <w:style w:type="character" w:customStyle="1" w:styleId="mw-headline">
    <w:name w:val="mw-headline"/>
    <w:basedOn w:val="Fontdeparagrafimplicit"/>
    <w:rsid w:val="00A07A4A"/>
  </w:style>
  <w:style w:type="paragraph" w:styleId="NormalWeb">
    <w:name w:val="Normal (Web)"/>
    <w:basedOn w:val="Normal"/>
    <w:unhideWhenUsed/>
    <w:rsid w:val="00A07A4A"/>
    <w:pPr>
      <w:spacing w:before="100" w:beforeAutospacing="1" w:afterAutospacing="1"/>
      <w:ind w:firstLine="0"/>
      <w:jc w:val="left"/>
    </w:pPr>
    <w:rPr>
      <w:rFonts w:eastAsia="Times New Roman"/>
      <w:lang w:eastAsia="ro-RO"/>
    </w:rPr>
  </w:style>
  <w:style w:type="paragraph" w:customStyle="1" w:styleId="Notetez">
    <w:name w:val="Note teză"/>
    <w:basedOn w:val="Normal"/>
    <w:link w:val="NotetezCaracter"/>
    <w:qFormat/>
    <w:rsid w:val="00081977"/>
    <w:pPr>
      <w:spacing w:before="0" w:after="0"/>
      <w:ind w:firstLine="454"/>
      <w:contextualSpacing/>
    </w:pPr>
    <w:rPr>
      <w:sz w:val="19"/>
      <w:szCs w:val="19"/>
    </w:rPr>
  </w:style>
  <w:style w:type="character" w:customStyle="1" w:styleId="NotetezCaracter">
    <w:name w:val="Note teză Caracter"/>
    <w:link w:val="Notetez"/>
    <w:rsid w:val="00081977"/>
    <w:rPr>
      <w:sz w:val="19"/>
      <w:szCs w:val="19"/>
    </w:rPr>
  </w:style>
  <w:style w:type="character" w:styleId="Textsubstituent">
    <w:name w:val="Placeholder Text"/>
    <w:basedOn w:val="Fontdeparagrafimplicit"/>
    <w:uiPriority w:val="99"/>
    <w:semiHidden/>
    <w:rsid w:val="00A07A4A"/>
    <w:rPr>
      <w:color w:val="808080"/>
    </w:rPr>
  </w:style>
  <w:style w:type="numbering" w:customStyle="1" w:styleId="AVA1111">
    <w:name w:val="#AVA1111"/>
    <w:uiPriority w:val="99"/>
    <w:rsid w:val="00A07A4A"/>
    <w:pPr>
      <w:numPr>
        <w:numId w:val="1"/>
      </w:numPr>
    </w:pPr>
  </w:style>
  <w:style w:type="numbering" w:customStyle="1" w:styleId="AVA11111">
    <w:name w:val="#AVA11111"/>
    <w:uiPriority w:val="99"/>
    <w:rsid w:val="00A07A4A"/>
  </w:style>
  <w:style w:type="numbering" w:customStyle="1" w:styleId="AVA1121">
    <w:name w:val="#AVA1121"/>
    <w:uiPriority w:val="99"/>
    <w:rsid w:val="00A07A4A"/>
  </w:style>
  <w:style w:type="numbering" w:customStyle="1" w:styleId="AVA113">
    <w:name w:val="#AVA113"/>
    <w:uiPriority w:val="99"/>
    <w:rsid w:val="00A07A4A"/>
  </w:style>
  <w:style w:type="numbering" w:customStyle="1" w:styleId="AVA121111">
    <w:name w:val="#AVA121111"/>
    <w:uiPriority w:val="99"/>
    <w:rsid w:val="00A07A4A"/>
  </w:style>
  <w:style w:type="numbering" w:customStyle="1" w:styleId="AVA1211111">
    <w:name w:val="#AVA1211111"/>
    <w:uiPriority w:val="99"/>
    <w:rsid w:val="00A07A4A"/>
  </w:style>
  <w:style w:type="numbering" w:customStyle="1" w:styleId="AVA12112">
    <w:name w:val="#AVA12112"/>
    <w:uiPriority w:val="99"/>
    <w:rsid w:val="00A07A4A"/>
    <w:pPr>
      <w:numPr>
        <w:numId w:val="4"/>
      </w:numPr>
    </w:pPr>
  </w:style>
  <w:style w:type="numbering" w:customStyle="1" w:styleId="AVA1212">
    <w:name w:val="#AVA1212"/>
    <w:uiPriority w:val="99"/>
    <w:rsid w:val="00A07A4A"/>
  </w:style>
  <w:style w:type="numbering" w:customStyle="1" w:styleId="AVA122">
    <w:name w:val="#AVA122"/>
    <w:uiPriority w:val="99"/>
    <w:rsid w:val="00A07A4A"/>
    <w:pPr>
      <w:numPr>
        <w:numId w:val="6"/>
      </w:numPr>
    </w:pPr>
  </w:style>
  <w:style w:type="numbering" w:customStyle="1" w:styleId="AVA131">
    <w:name w:val="#AVA131"/>
    <w:uiPriority w:val="99"/>
    <w:rsid w:val="00A07A4A"/>
  </w:style>
  <w:style w:type="numbering" w:customStyle="1" w:styleId="AVA141">
    <w:name w:val="#AVA141"/>
    <w:uiPriority w:val="99"/>
    <w:rsid w:val="00A07A4A"/>
    <w:pPr>
      <w:numPr>
        <w:numId w:val="9"/>
      </w:numPr>
    </w:pPr>
  </w:style>
  <w:style w:type="numbering" w:customStyle="1" w:styleId="AVA15">
    <w:name w:val="#AVA15"/>
    <w:uiPriority w:val="99"/>
    <w:rsid w:val="00A07A4A"/>
  </w:style>
  <w:style w:type="numbering" w:customStyle="1" w:styleId="AVA211">
    <w:name w:val="#AVA211"/>
    <w:uiPriority w:val="99"/>
    <w:rsid w:val="00A07A4A"/>
  </w:style>
  <w:style w:type="numbering" w:customStyle="1" w:styleId="AVA2111">
    <w:name w:val="#AVA2111"/>
    <w:uiPriority w:val="99"/>
    <w:rsid w:val="00A07A4A"/>
  </w:style>
  <w:style w:type="numbering" w:customStyle="1" w:styleId="AVA22">
    <w:name w:val="#AVA22"/>
    <w:uiPriority w:val="99"/>
    <w:rsid w:val="00A07A4A"/>
    <w:pPr>
      <w:numPr>
        <w:numId w:val="11"/>
      </w:numPr>
    </w:pPr>
  </w:style>
  <w:style w:type="numbering" w:customStyle="1" w:styleId="AVA221">
    <w:name w:val="#AVA221"/>
    <w:uiPriority w:val="99"/>
    <w:rsid w:val="00A07A4A"/>
  </w:style>
  <w:style w:type="numbering" w:customStyle="1" w:styleId="AVA222">
    <w:name w:val="#AVA222"/>
    <w:uiPriority w:val="99"/>
    <w:rsid w:val="00A07A4A"/>
  </w:style>
  <w:style w:type="numbering" w:customStyle="1" w:styleId="AVA223">
    <w:name w:val="#AVA223"/>
    <w:uiPriority w:val="99"/>
    <w:rsid w:val="00A07A4A"/>
  </w:style>
  <w:style w:type="numbering" w:customStyle="1" w:styleId="AVA224">
    <w:name w:val="#AVA224"/>
    <w:uiPriority w:val="99"/>
    <w:rsid w:val="00A07A4A"/>
  </w:style>
  <w:style w:type="numbering" w:customStyle="1" w:styleId="AVA225">
    <w:name w:val="#AVA225"/>
    <w:uiPriority w:val="99"/>
    <w:rsid w:val="00A07A4A"/>
  </w:style>
  <w:style w:type="numbering" w:customStyle="1" w:styleId="AVA226">
    <w:name w:val="#AVA226"/>
    <w:uiPriority w:val="99"/>
    <w:rsid w:val="00A07A4A"/>
  </w:style>
  <w:style w:type="numbering" w:customStyle="1" w:styleId="AVA227">
    <w:name w:val="#AVA227"/>
    <w:uiPriority w:val="99"/>
    <w:rsid w:val="00A07A4A"/>
  </w:style>
  <w:style w:type="numbering" w:customStyle="1" w:styleId="AVA228">
    <w:name w:val="#AVA228"/>
    <w:uiPriority w:val="99"/>
    <w:rsid w:val="00A07A4A"/>
  </w:style>
  <w:style w:type="numbering" w:customStyle="1" w:styleId="AVA229">
    <w:name w:val="#AVA229"/>
    <w:uiPriority w:val="99"/>
    <w:rsid w:val="00A07A4A"/>
  </w:style>
  <w:style w:type="numbering" w:customStyle="1" w:styleId="AVA31">
    <w:name w:val="#AVA31"/>
    <w:uiPriority w:val="99"/>
    <w:rsid w:val="00A07A4A"/>
    <w:pPr>
      <w:numPr>
        <w:numId w:val="12"/>
      </w:numPr>
    </w:pPr>
  </w:style>
  <w:style w:type="numbering" w:customStyle="1" w:styleId="AVA311">
    <w:name w:val="#AVA311"/>
    <w:uiPriority w:val="99"/>
    <w:rsid w:val="00A07A4A"/>
  </w:style>
  <w:style w:type="numbering" w:customStyle="1" w:styleId="AVA41">
    <w:name w:val="#AVA41"/>
    <w:uiPriority w:val="99"/>
    <w:rsid w:val="00A07A4A"/>
  </w:style>
  <w:style w:type="numbering" w:customStyle="1" w:styleId="AVA51">
    <w:name w:val="#AVA51"/>
    <w:uiPriority w:val="99"/>
    <w:rsid w:val="00A07A4A"/>
    <w:pPr>
      <w:numPr>
        <w:numId w:val="13"/>
      </w:numPr>
    </w:pPr>
  </w:style>
  <w:style w:type="numbering" w:customStyle="1" w:styleId="AVA61">
    <w:name w:val="#AVA61"/>
    <w:uiPriority w:val="99"/>
    <w:rsid w:val="00A07A4A"/>
  </w:style>
  <w:style w:type="numbering" w:customStyle="1" w:styleId="AVA71">
    <w:name w:val="#AVA71"/>
    <w:uiPriority w:val="99"/>
    <w:rsid w:val="00BF4977"/>
    <w:pPr>
      <w:numPr>
        <w:numId w:val="18"/>
      </w:numPr>
    </w:pPr>
  </w:style>
  <w:style w:type="numbering" w:customStyle="1" w:styleId="AVA8">
    <w:name w:val="#AVA8"/>
    <w:uiPriority w:val="99"/>
    <w:rsid w:val="00A07A4A"/>
  </w:style>
  <w:style w:type="character" w:customStyle="1" w:styleId="Bodytext32Italic">
    <w:name w:val="Body text (32) + Italic"/>
    <w:aliases w:val="Spacing 1 pt"/>
    <w:rsid w:val="00A07A4A"/>
    <w:rPr>
      <w:rFonts w:ascii="Times New Roman" w:eastAsia="Times New Roman" w:hAnsi="Times New Roman" w:cs="Times New Roman" w:hint="default"/>
      <w:b w:val="0"/>
      <w:bCs w:val="0"/>
      <w:i/>
      <w:iCs/>
      <w:smallCaps w:val="0"/>
      <w:strike w:val="0"/>
      <w:dstrike w:val="0"/>
      <w:color w:val="000000"/>
      <w:spacing w:val="30"/>
      <w:w w:val="100"/>
      <w:position w:val="0"/>
      <w:sz w:val="26"/>
      <w:szCs w:val="26"/>
      <w:u w:val="none"/>
      <w:effect w:val="none"/>
      <w:lang w:val="ro-RO" w:eastAsia="ro-RO" w:bidi="ro-RO"/>
    </w:rPr>
  </w:style>
  <w:style w:type="character" w:customStyle="1" w:styleId="A8">
    <w:name w:val="A8"/>
    <w:rsid w:val="00A07A4A"/>
    <w:rPr>
      <w:rFonts w:cs="Palatino"/>
      <w:color w:val="000000"/>
      <w:sz w:val="23"/>
      <w:szCs w:val="23"/>
    </w:rPr>
  </w:style>
  <w:style w:type="character" w:customStyle="1" w:styleId="A9">
    <w:name w:val="A9"/>
    <w:rsid w:val="00A07A4A"/>
    <w:rPr>
      <w:rFonts w:cs="Palatino"/>
      <w:color w:val="000000"/>
      <w:sz w:val="19"/>
      <w:szCs w:val="19"/>
    </w:rPr>
  </w:style>
  <w:style w:type="paragraph" w:customStyle="1" w:styleId="author">
    <w:name w:val="author"/>
    <w:basedOn w:val="Normal"/>
    <w:rsid w:val="00A07A4A"/>
    <w:pPr>
      <w:spacing w:before="100" w:beforeAutospacing="1" w:after="100" w:afterAutospacing="1"/>
    </w:pPr>
  </w:style>
  <w:style w:type="paragraph" w:customStyle="1" w:styleId="StilTitlu4LatinTimesNewRoman12ptInterlinie15r">
    <w:name w:val="Stil Titlu 4 + (Latin) Times New Roman 12 pt Interlinie:  1.5 râ..."/>
    <w:basedOn w:val="Titlu4"/>
    <w:rsid w:val="00A07A4A"/>
    <w:pPr>
      <w:spacing w:line="360" w:lineRule="auto"/>
    </w:pPr>
    <w:rPr>
      <w:rFonts w:eastAsia="Times New Roman"/>
      <w:caps/>
    </w:rPr>
  </w:style>
  <w:style w:type="paragraph" w:customStyle="1" w:styleId="StilTitlu4Stnga-dreaptaInterlinie15rnduri">
    <w:name w:val="Stil Titlu 4 + Stânga-dreapta Interlinie:  1.5 rânduri"/>
    <w:basedOn w:val="Titlu4"/>
    <w:rsid w:val="00A07A4A"/>
    <w:pPr>
      <w:spacing w:line="360" w:lineRule="auto"/>
    </w:pPr>
    <w:rPr>
      <w:rFonts w:asciiTheme="majorBidi" w:eastAsia="Times New Roman" w:hAnsiTheme="majorBidi"/>
      <w:caps/>
    </w:rPr>
  </w:style>
  <w:style w:type="paragraph" w:customStyle="1" w:styleId="StilTitlu4LatinTimesNewRomanLatin12ptStnga-drea">
    <w:name w:val="Stil Titlu 4 + (Latin) Times New Roman (Latin) 12 pt Stânga-drea..."/>
    <w:basedOn w:val="Titlu4"/>
    <w:rsid w:val="00A07A4A"/>
    <w:pPr>
      <w:spacing w:line="360" w:lineRule="auto"/>
    </w:pPr>
    <w:rPr>
      <w:rFonts w:eastAsia="Times New Roman"/>
    </w:rPr>
  </w:style>
  <w:style w:type="paragraph" w:customStyle="1" w:styleId="Citattezcomentat">
    <w:name w:val="Citat teză comentat"/>
    <w:basedOn w:val="Citattez"/>
    <w:link w:val="CitattezcomentatCaracter"/>
    <w:qFormat/>
    <w:rsid w:val="004242B5"/>
    <w:rPr>
      <w:i/>
    </w:rPr>
  </w:style>
  <w:style w:type="character" w:customStyle="1" w:styleId="CitattezcomentatCaracter">
    <w:name w:val="Citat teză comentat Caracter"/>
    <w:link w:val="Citattezcomentat"/>
    <w:rsid w:val="004242B5"/>
    <w:rPr>
      <w:iCs/>
      <w:sz w:val="23"/>
    </w:rPr>
  </w:style>
  <w:style w:type="numbering" w:customStyle="1" w:styleId="AVA10">
    <w:name w:val="#AVA10"/>
    <w:uiPriority w:val="99"/>
    <w:rsid w:val="00A07A4A"/>
  </w:style>
  <w:style w:type="numbering" w:customStyle="1" w:styleId="AVA111111">
    <w:name w:val="#AVA111111"/>
    <w:uiPriority w:val="99"/>
    <w:rsid w:val="00A07A4A"/>
  </w:style>
  <w:style w:type="numbering" w:customStyle="1" w:styleId="AVA11112">
    <w:name w:val="#AVA11112"/>
    <w:uiPriority w:val="99"/>
    <w:rsid w:val="00A07A4A"/>
  </w:style>
  <w:style w:type="numbering" w:customStyle="1" w:styleId="AVA1112">
    <w:name w:val="#AVA1112"/>
    <w:uiPriority w:val="99"/>
    <w:rsid w:val="00A07A4A"/>
  </w:style>
  <w:style w:type="numbering" w:customStyle="1" w:styleId="AVA11121">
    <w:name w:val="#AVA11121"/>
    <w:uiPriority w:val="99"/>
    <w:rsid w:val="00A07A4A"/>
  </w:style>
  <w:style w:type="numbering" w:customStyle="1" w:styleId="AVA1113">
    <w:name w:val="#AVA1113"/>
    <w:uiPriority w:val="99"/>
    <w:rsid w:val="00A07A4A"/>
  </w:style>
  <w:style w:type="numbering" w:customStyle="1" w:styleId="AVA11211">
    <w:name w:val="#AVA11211"/>
    <w:uiPriority w:val="99"/>
    <w:rsid w:val="00A07A4A"/>
  </w:style>
  <w:style w:type="numbering" w:customStyle="1" w:styleId="AVA1122">
    <w:name w:val="#AVA1122"/>
    <w:uiPriority w:val="99"/>
    <w:rsid w:val="00A07A4A"/>
    <w:pPr>
      <w:numPr>
        <w:numId w:val="2"/>
      </w:numPr>
    </w:pPr>
  </w:style>
  <w:style w:type="numbering" w:customStyle="1" w:styleId="AVA11221">
    <w:name w:val="#AVA11221"/>
    <w:uiPriority w:val="99"/>
    <w:rsid w:val="00A07A4A"/>
  </w:style>
  <w:style w:type="numbering" w:customStyle="1" w:styleId="AVA1123">
    <w:name w:val="#AVA1123"/>
    <w:uiPriority w:val="99"/>
    <w:rsid w:val="00A07A4A"/>
  </w:style>
  <w:style w:type="numbering" w:customStyle="1" w:styleId="AVA1131">
    <w:name w:val="#AVA1131"/>
    <w:uiPriority w:val="99"/>
    <w:rsid w:val="00A07A4A"/>
  </w:style>
  <w:style w:type="numbering" w:customStyle="1" w:styleId="AVA114">
    <w:name w:val="#AVA114"/>
    <w:uiPriority w:val="99"/>
    <w:rsid w:val="00A07A4A"/>
  </w:style>
  <w:style w:type="numbering" w:customStyle="1" w:styleId="AVA1141">
    <w:name w:val="#AVA1141"/>
    <w:uiPriority w:val="99"/>
    <w:rsid w:val="00A07A4A"/>
  </w:style>
  <w:style w:type="numbering" w:customStyle="1" w:styleId="AVA115">
    <w:name w:val="#AVA115"/>
    <w:uiPriority w:val="99"/>
    <w:rsid w:val="00A07A4A"/>
  </w:style>
  <w:style w:type="numbering" w:customStyle="1" w:styleId="AVA12111111">
    <w:name w:val="#AVA12111111"/>
    <w:uiPriority w:val="99"/>
    <w:rsid w:val="00A07A4A"/>
  </w:style>
  <w:style w:type="numbering" w:customStyle="1" w:styleId="AVA1211112">
    <w:name w:val="#AVA1211112"/>
    <w:uiPriority w:val="99"/>
    <w:rsid w:val="00A07A4A"/>
  </w:style>
  <w:style w:type="numbering" w:customStyle="1" w:styleId="AVA121112">
    <w:name w:val="#AVA121112"/>
    <w:uiPriority w:val="99"/>
    <w:rsid w:val="00A07A4A"/>
  </w:style>
  <w:style w:type="numbering" w:customStyle="1" w:styleId="AVA1211121">
    <w:name w:val="#AVA1211121"/>
    <w:uiPriority w:val="99"/>
    <w:rsid w:val="00A07A4A"/>
  </w:style>
  <w:style w:type="numbering" w:customStyle="1" w:styleId="AVA121113">
    <w:name w:val="#AVA121113"/>
    <w:uiPriority w:val="99"/>
    <w:rsid w:val="00A07A4A"/>
  </w:style>
  <w:style w:type="numbering" w:customStyle="1" w:styleId="AVA121121">
    <w:name w:val="#AVA121121"/>
    <w:uiPriority w:val="99"/>
    <w:rsid w:val="00A07A4A"/>
  </w:style>
  <w:style w:type="numbering" w:customStyle="1" w:styleId="AVA12113">
    <w:name w:val="#AVA12113"/>
    <w:uiPriority w:val="99"/>
    <w:rsid w:val="00A07A4A"/>
  </w:style>
  <w:style w:type="numbering" w:customStyle="1" w:styleId="AVA121131">
    <w:name w:val="#AVA121131"/>
    <w:uiPriority w:val="99"/>
    <w:rsid w:val="00A07A4A"/>
  </w:style>
  <w:style w:type="numbering" w:customStyle="1" w:styleId="AVA12114">
    <w:name w:val="#AVA12114"/>
    <w:uiPriority w:val="99"/>
    <w:rsid w:val="00A07A4A"/>
  </w:style>
  <w:style w:type="numbering" w:customStyle="1" w:styleId="AVA12121">
    <w:name w:val="#AVA12121"/>
    <w:uiPriority w:val="99"/>
    <w:rsid w:val="00A07A4A"/>
  </w:style>
  <w:style w:type="numbering" w:customStyle="1" w:styleId="AVA1213">
    <w:name w:val="#AVA1213"/>
    <w:uiPriority w:val="99"/>
    <w:rsid w:val="00A07A4A"/>
  </w:style>
  <w:style w:type="numbering" w:customStyle="1" w:styleId="AVA12131">
    <w:name w:val="#AVA12131"/>
    <w:uiPriority w:val="99"/>
    <w:rsid w:val="00A07A4A"/>
  </w:style>
  <w:style w:type="numbering" w:customStyle="1" w:styleId="AVA1214">
    <w:name w:val="#AVA1214"/>
    <w:uiPriority w:val="99"/>
    <w:rsid w:val="00A07A4A"/>
  </w:style>
  <w:style w:type="numbering" w:customStyle="1" w:styleId="AVA1221">
    <w:name w:val="#AVA1221"/>
    <w:uiPriority w:val="99"/>
    <w:rsid w:val="00A07A4A"/>
  </w:style>
  <w:style w:type="numbering" w:customStyle="1" w:styleId="AVA123">
    <w:name w:val="#AVA123"/>
    <w:uiPriority w:val="99"/>
    <w:rsid w:val="00A07A4A"/>
  </w:style>
  <w:style w:type="numbering" w:customStyle="1" w:styleId="AVA1231">
    <w:name w:val="#AVA1231"/>
    <w:uiPriority w:val="99"/>
    <w:rsid w:val="00A07A4A"/>
  </w:style>
  <w:style w:type="numbering" w:customStyle="1" w:styleId="AVA124">
    <w:name w:val="#AVA124"/>
    <w:uiPriority w:val="99"/>
    <w:rsid w:val="00A07A4A"/>
  </w:style>
  <w:style w:type="numbering" w:customStyle="1" w:styleId="AVA1311">
    <w:name w:val="#AVA1311"/>
    <w:uiPriority w:val="99"/>
    <w:rsid w:val="00A07A4A"/>
  </w:style>
  <w:style w:type="numbering" w:customStyle="1" w:styleId="AVA132">
    <w:name w:val="#AVA132"/>
    <w:uiPriority w:val="99"/>
    <w:rsid w:val="00A07A4A"/>
    <w:pPr>
      <w:numPr>
        <w:numId w:val="8"/>
      </w:numPr>
    </w:pPr>
  </w:style>
  <w:style w:type="numbering" w:customStyle="1" w:styleId="AVA1321">
    <w:name w:val="#AVA1321"/>
    <w:uiPriority w:val="99"/>
    <w:rsid w:val="00A07A4A"/>
  </w:style>
  <w:style w:type="numbering" w:customStyle="1" w:styleId="AVA133">
    <w:name w:val="#AVA133"/>
    <w:uiPriority w:val="99"/>
    <w:rsid w:val="00A07A4A"/>
  </w:style>
  <w:style w:type="numbering" w:customStyle="1" w:styleId="AVA1411">
    <w:name w:val="#AVA1411"/>
    <w:uiPriority w:val="99"/>
    <w:rsid w:val="00A07A4A"/>
  </w:style>
  <w:style w:type="numbering" w:customStyle="1" w:styleId="AVA142">
    <w:name w:val="#AVA142"/>
    <w:uiPriority w:val="99"/>
    <w:rsid w:val="00A07A4A"/>
  </w:style>
  <w:style w:type="numbering" w:customStyle="1" w:styleId="AVA1421">
    <w:name w:val="#AVA1421"/>
    <w:uiPriority w:val="99"/>
    <w:rsid w:val="00A07A4A"/>
  </w:style>
  <w:style w:type="numbering" w:customStyle="1" w:styleId="AVA143">
    <w:name w:val="#AVA143"/>
    <w:uiPriority w:val="99"/>
    <w:rsid w:val="00A07A4A"/>
  </w:style>
  <w:style w:type="numbering" w:customStyle="1" w:styleId="AVA151">
    <w:name w:val="#AVA151"/>
    <w:uiPriority w:val="99"/>
    <w:rsid w:val="00A07A4A"/>
  </w:style>
  <w:style w:type="numbering" w:customStyle="1" w:styleId="AVA16">
    <w:name w:val="#AVA16"/>
    <w:uiPriority w:val="99"/>
    <w:rsid w:val="00A07A4A"/>
  </w:style>
  <w:style w:type="numbering" w:customStyle="1" w:styleId="AVA161">
    <w:name w:val="#AVA161"/>
    <w:uiPriority w:val="99"/>
    <w:rsid w:val="00A07A4A"/>
  </w:style>
  <w:style w:type="numbering" w:customStyle="1" w:styleId="AVA17">
    <w:name w:val="#AVA17"/>
    <w:uiPriority w:val="99"/>
    <w:rsid w:val="00A07A4A"/>
  </w:style>
  <w:style w:type="numbering" w:customStyle="1" w:styleId="AVA21111">
    <w:name w:val="#AVA21111"/>
    <w:uiPriority w:val="99"/>
    <w:rsid w:val="00A07A4A"/>
  </w:style>
  <w:style w:type="numbering" w:customStyle="1" w:styleId="AVA2112">
    <w:name w:val="#AVA2112"/>
    <w:uiPriority w:val="99"/>
    <w:rsid w:val="00A07A4A"/>
  </w:style>
  <w:style w:type="numbering" w:customStyle="1" w:styleId="AVA212">
    <w:name w:val="#AVA212"/>
    <w:uiPriority w:val="99"/>
    <w:rsid w:val="00A07A4A"/>
  </w:style>
  <w:style w:type="numbering" w:customStyle="1" w:styleId="AVA2121">
    <w:name w:val="#AVA2121"/>
    <w:uiPriority w:val="99"/>
    <w:rsid w:val="00A07A4A"/>
  </w:style>
  <w:style w:type="numbering" w:customStyle="1" w:styleId="AVA213">
    <w:name w:val="#AVA213"/>
    <w:uiPriority w:val="99"/>
    <w:rsid w:val="00A07A4A"/>
  </w:style>
  <w:style w:type="numbering" w:customStyle="1" w:styleId="AVA2210">
    <w:name w:val="#AVA2210"/>
    <w:uiPriority w:val="99"/>
    <w:rsid w:val="00A07A4A"/>
  </w:style>
  <w:style w:type="numbering" w:customStyle="1" w:styleId="AVA22101">
    <w:name w:val="#AVA22101"/>
    <w:uiPriority w:val="99"/>
    <w:rsid w:val="00A07A4A"/>
  </w:style>
  <w:style w:type="numbering" w:customStyle="1" w:styleId="AVA2211">
    <w:name w:val="#AVA2211"/>
    <w:uiPriority w:val="99"/>
    <w:rsid w:val="00A07A4A"/>
  </w:style>
  <w:style w:type="numbering" w:customStyle="1" w:styleId="AVA22111">
    <w:name w:val="#AVA22111"/>
    <w:uiPriority w:val="99"/>
    <w:rsid w:val="00A07A4A"/>
  </w:style>
  <w:style w:type="numbering" w:customStyle="1" w:styleId="AVA2212">
    <w:name w:val="#AVA2212"/>
    <w:uiPriority w:val="99"/>
    <w:rsid w:val="00A07A4A"/>
  </w:style>
  <w:style w:type="numbering" w:customStyle="1" w:styleId="AVA2213">
    <w:name w:val="#AVA2213"/>
    <w:uiPriority w:val="99"/>
    <w:rsid w:val="00A07A4A"/>
  </w:style>
  <w:style w:type="numbering" w:customStyle="1" w:styleId="AVA2214">
    <w:name w:val="#AVA2214"/>
    <w:uiPriority w:val="99"/>
    <w:rsid w:val="00A07A4A"/>
  </w:style>
  <w:style w:type="numbering" w:customStyle="1" w:styleId="AVA2215">
    <w:name w:val="#AVA2215"/>
    <w:uiPriority w:val="99"/>
    <w:rsid w:val="00A07A4A"/>
  </w:style>
  <w:style w:type="numbering" w:customStyle="1" w:styleId="AVA2216">
    <w:name w:val="#AVA2216"/>
    <w:uiPriority w:val="99"/>
    <w:rsid w:val="00A07A4A"/>
  </w:style>
  <w:style w:type="numbering" w:customStyle="1" w:styleId="AVA2221">
    <w:name w:val="#AVA2221"/>
    <w:uiPriority w:val="99"/>
    <w:rsid w:val="00A07A4A"/>
  </w:style>
  <w:style w:type="numbering" w:customStyle="1" w:styleId="AVA2231">
    <w:name w:val="#AVA2231"/>
    <w:uiPriority w:val="99"/>
    <w:rsid w:val="00A07A4A"/>
  </w:style>
  <w:style w:type="numbering" w:customStyle="1" w:styleId="AVA2241">
    <w:name w:val="#AVA2241"/>
    <w:uiPriority w:val="99"/>
    <w:rsid w:val="00A07A4A"/>
  </w:style>
  <w:style w:type="numbering" w:customStyle="1" w:styleId="AVA2251">
    <w:name w:val="#AVA2251"/>
    <w:uiPriority w:val="99"/>
    <w:rsid w:val="00A07A4A"/>
  </w:style>
  <w:style w:type="numbering" w:customStyle="1" w:styleId="AVA2261">
    <w:name w:val="#AVA2261"/>
    <w:uiPriority w:val="99"/>
    <w:rsid w:val="00A07A4A"/>
  </w:style>
  <w:style w:type="numbering" w:customStyle="1" w:styleId="AVA2271">
    <w:name w:val="#AVA2271"/>
    <w:uiPriority w:val="99"/>
    <w:rsid w:val="00A07A4A"/>
  </w:style>
  <w:style w:type="numbering" w:customStyle="1" w:styleId="AVA2281">
    <w:name w:val="#AVA2281"/>
    <w:uiPriority w:val="99"/>
    <w:rsid w:val="00A07A4A"/>
  </w:style>
  <w:style w:type="numbering" w:customStyle="1" w:styleId="AVA2291">
    <w:name w:val="#AVA2291"/>
    <w:uiPriority w:val="99"/>
    <w:rsid w:val="00A07A4A"/>
  </w:style>
  <w:style w:type="numbering" w:customStyle="1" w:styleId="AVA23">
    <w:name w:val="#AVA23"/>
    <w:uiPriority w:val="99"/>
    <w:rsid w:val="00A07A4A"/>
  </w:style>
  <w:style w:type="numbering" w:customStyle="1" w:styleId="AVA231">
    <w:name w:val="#AVA231"/>
    <w:uiPriority w:val="99"/>
    <w:rsid w:val="00A07A4A"/>
  </w:style>
  <w:style w:type="numbering" w:customStyle="1" w:styleId="AVA24">
    <w:name w:val="#AVA24"/>
    <w:uiPriority w:val="99"/>
    <w:rsid w:val="00A07A4A"/>
  </w:style>
  <w:style w:type="numbering" w:customStyle="1" w:styleId="AVA3111">
    <w:name w:val="#AVA3111"/>
    <w:uiPriority w:val="99"/>
    <w:rsid w:val="00A07A4A"/>
  </w:style>
  <w:style w:type="numbering" w:customStyle="1" w:styleId="AVA312">
    <w:name w:val="#AVA312"/>
    <w:uiPriority w:val="99"/>
    <w:rsid w:val="00A07A4A"/>
  </w:style>
  <w:style w:type="numbering" w:customStyle="1" w:styleId="AVA32">
    <w:name w:val="#AVA32"/>
    <w:uiPriority w:val="99"/>
    <w:rsid w:val="00A07A4A"/>
  </w:style>
  <w:style w:type="numbering" w:customStyle="1" w:styleId="AVA321">
    <w:name w:val="#AVA321"/>
    <w:uiPriority w:val="99"/>
    <w:rsid w:val="00A07A4A"/>
  </w:style>
  <w:style w:type="numbering" w:customStyle="1" w:styleId="AVA33">
    <w:name w:val="#AVA33"/>
    <w:uiPriority w:val="99"/>
    <w:rsid w:val="00A07A4A"/>
  </w:style>
  <w:style w:type="numbering" w:customStyle="1" w:styleId="AVA411">
    <w:name w:val="#AVA411"/>
    <w:uiPriority w:val="99"/>
    <w:rsid w:val="00A07A4A"/>
  </w:style>
  <w:style w:type="numbering" w:customStyle="1" w:styleId="AVA42">
    <w:name w:val="#AVA42"/>
    <w:uiPriority w:val="99"/>
    <w:rsid w:val="00A07A4A"/>
  </w:style>
  <w:style w:type="numbering" w:customStyle="1" w:styleId="AVA421">
    <w:name w:val="#AVA421"/>
    <w:uiPriority w:val="99"/>
    <w:rsid w:val="00A07A4A"/>
  </w:style>
  <w:style w:type="numbering" w:customStyle="1" w:styleId="AVA43">
    <w:name w:val="#AVA43"/>
    <w:uiPriority w:val="99"/>
    <w:rsid w:val="00A07A4A"/>
  </w:style>
  <w:style w:type="numbering" w:customStyle="1" w:styleId="AVA511">
    <w:name w:val="#AVA511"/>
    <w:uiPriority w:val="99"/>
    <w:rsid w:val="00A07A4A"/>
  </w:style>
  <w:style w:type="numbering" w:customStyle="1" w:styleId="AVA52">
    <w:name w:val="#AVA52"/>
    <w:uiPriority w:val="99"/>
    <w:rsid w:val="00A07A4A"/>
  </w:style>
  <w:style w:type="numbering" w:customStyle="1" w:styleId="AVA521">
    <w:name w:val="#AVA521"/>
    <w:uiPriority w:val="99"/>
    <w:rsid w:val="00A07A4A"/>
  </w:style>
  <w:style w:type="numbering" w:customStyle="1" w:styleId="AVA53">
    <w:name w:val="#AVA53"/>
    <w:uiPriority w:val="99"/>
    <w:rsid w:val="00A07A4A"/>
  </w:style>
  <w:style w:type="numbering" w:customStyle="1" w:styleId="AVA611">
    <w:name w:val="#AVA611"/>
    <w:uiPriority w:val="99"/>
    <w:rsid w:val="00A07A4A"/>
  </w:style>
  <w:style w:type="numbering" w:customStyle="1" w:styleId="AVA62">
    <w:name w:val="#AVA62"/>
    <w:uiPriority w:val="99"/>
    <w:rsid w:val="00A07A4A"/>
  </w:style>
  <w:style w:type="numbering" w:customStyle="1" w:styleId="AVA621">
    <w:name w:val="#AVA621"/>
    <w:uiPriority w:val="99"/>
    <w:rsid w:val="00A07A4A"/>
  </w:style>
  <w:style w:type="numbering" w:customStyle="1" w:styleId="AVA63">
    <w:name w:val="#AVA63"/>
    <w:uiPriority w:val="99"/>
    <w:rsid w:val="00A07A4A"/>
  </w:style>
  <w:style w:type="numbering" w:customStyle="1" w:styleId="AVA711">
    <w:name w:val="#AVA711"/>
    <w:uiPriority w:val="99"/>
    <w:rsid w:val="00A07A4A"/>
  </w:style>
  <w:style w:type="numbering" w:customStyle="1" w:styleId="AVA72">
    <w:name w:val="#AVA72"/>
    <w:uiPriority w:val="99"/>
    <w:rsid w:val="00A07A4A"/>
    <w:pPr>
      <w:numPr>
        <w:numId w:val="14"/>
      </w:numPr>
    </w:pPr>
  </w:style>
  <w:style w:type="numbering" w:customStyle="1" w:styleId="AVA721">
    <w:name w:val="#AVA721"/>
    <w:uiPriority w:val="99"/>
    <w:rsid w:val="00A07A4A"/>
  </w:style>
  <w:style w:type="numbering" w:customStyle="1" w:styleId="AVA73">
    <w:name w:val="#AVA73"/>
    <w:uiPriority w:val="99"/>
    <w:rsid w:val="00A07A4A"/>
  </w:style>
  <w:style w:type="numbering" w:customStyle="1" w:styleId="AVA81">
    <w:name w:val="#AVA81"/>
    <w:uiPriority w:val="99"/>
    <w:rsid w:val="00A07A4A"/>
  </w:style>
  <w:style w:type="numbering" w:customStyle="1" w:styleId="AVA9">
    <w:name w:val="#AVA9"/>
    <w:uiPriority w:val="99"/>
    <w:rsid w:val="00A07A4A"/>
    <w:pPr>
      <w:numPr>
        <w:numId w:val="15"/>
      </w:numPr>
    </w:pPr>
  </w:style>
  <w:style w:type="numbering" w:customStyle="1" w:styleId="AVA91">
    <w:name w:val="#AVA91"/>
    <w:uiPriority w:val="99"/>
    <w:rsid w:val="00A07A4A"/>
  </w:style>
  <w:style w:type="paragraph" w:customStyle="1" w:styleId="Bodytext2">
    <w:name w:val="Body text (2)"/>
    <w:basedOn w:val="Normal"/>
    <w:link w:val="Bodytext20"/>
    <w:rsid w:val="00A07A4A"/>
    <w:pPr>
      <w:widowControl w:val="0"/>
      <w:shd w:val="clear" w:color="auto" w:fill="FFFFFF"/>
      <w:spacing w:before="0" w:after="1380" w:line="283" w:lineRule="exact"/>
      <w:ind w:hanging="920"/>
      <w:jc w:val="left"/>
    </w:pPr>
    <w:rPr>
      <w:rFonts w:eastAsia="Times New Roman"/>
      <w:sz w:val="22"/>
      <w:lang w:bidi="hi-IN"/>
    </w:rPr>
  </w:style>
  <w:style w:type="character" w:customStyle="1" w:styleId="Bodytext20">
    <w:name w:val="Body text (2)_"/>
    <w:basedOn w:val="Fontdeparagrafimplicit"/>
    <w:link w:val="Bodytext2"/>
    <w:locked/>
    <w:rsid w:val="00A07A4A"/>
    <w:rPr>
      <w:rFonts w:ascii="Times New Roman" w:eastAsia="Times New Roman" w:hAnsi="Times New Roman" w:cs="Times New Roman"/>
      <w:shd w:val="clear" w:color="auto" w:fill="FFFFFF"/>
      <w:lang w:bidi="hi-IN"/>
    </w:rPr>
  </w:style>
  <w:style w:type="character" w:customStyle="1" w:styleId="Bodytext2Italic">
    <w:name w:val="Body text (2) + Italic"/>
    <w:basedOn w:val="Bodytext20"/>
    <w:uiPriority w:val="99"/>
    <w:rsid w:val="00A07A4A"/>
    <w:rPr>
      <w:rFonts w:ascii="Times New Roman" w:eastAsia="Times New Roman" w:hAnsi="Times New Roman" w:cs="Times New Roman"/>
      <w:i/>
      <w:iCs/>
      <w:color w:val="000000"/>
      <w:spacing w:val="0"/>
      <w:w w:val="100"/>
      <w:position w:val="0"/>
      <w:szCs w:val="22"/>
      <w:shd w:val="clear" w:color="auto" w:fill="FFFFFF"/>
      <w:lang w:val="ro-RO" w:eastAsia="ro-RO" w:bidi="ro-RO"/>
    </w:rPr>
  </w:style>
  <w:style w:type="paragraph" w:customStyle="1" w:styleId="Bodytext3">
    <w:name w:val="Body text (3)"/>
    <w:basedOn w:val="Normal"/>
    <w:link w:val="Bodytext30"/>
    <w:rsid w:val="00A07A4A"/>
    <w:pPr>
      <w:widowControl w:val="0"/>
      <w:shd w:val="clear" w:color="auto" w:fill="FFFFFF"/>
      <w:spacing w:before="0" w:after="0" w:line="0" w:lineRule="atLeast"/>
      <w:ind w:firstLine="0"/>
      <w:jc w:val="left"/>
    </w:pPr>
    <w:rPr>
      <w:rFonts w:ascii="Arial" w:eastAsia="Arial" w:hAnsi="Arial" w:cs="Arial"/>
      <w:b/>
      <w:bCs/>
      <w:sz w:val="70"/>
      <w:szCs w:val="70"/>
      <w:lang w:bidi="hi-IN"/>
    </w:rPr>
  </w:style>
  <w:style w:type="character" w:customStyle="1" w:styleId="Bodytext30">
    <w:name w:val="Body text (3)_"/>
    <w:basedOn w:val="Fontdeparagrafimplicit"/>
    <w:link w:val="Bodytext3"/>
    <w:locked/>
    <w:rsid w:val="00A07A4A"/>
    <w:rPr>
      <w:rFonts w:ascii="Arial" w:eastAsia="Arial" w:hAnsi="Arial" w:cs="Arial"/>
      <w:b/>
      <w:bCs/>
      <w:sz w:val="70"/>
      <w:szCs w:val="70"/>
      <w:shd w:val="clear" w:color="auto" w:fill="FFFFFF"/>
      <w:lang w:bidi="hi-IN"/>
    </w:rPr>
  </w:style>
  <w:style w:type="character" w:customStyle="1" w:styleId="BodytextSpacing0pt">
    <w:name w:val="Body text + Spacing 0 pt"/>
    <w:basedOn w:val="Fontdeparagrafimplicit"/>
    <w:rsid w:val="00A07A4A"/>
    <w:rPr>
      <w:rFonts w:ascii="Times New Roman" w:eastAsia="Times New Roman" w:hAnsi="Times New Roman" w:cs="Times New Roman" w:hint="default"/>
      <w:b w:val="0"/>
      <w:bCs w:val="0"/>
      <w:i w:val="0"/>
      <w:iCs w:val="0"/>
      <w:smallCaps w:val="0"/>
      <w:strike w:val="0"/>
      <w:dstrike w:val="0"/>
      <w:color w:val="000000"/>
      <w:spacing w:val="4"/>
      <w:w w:val="100"/>
      <w:position w:val="0"/>
      <w:sz w:val="22"/>
      <w:szCs w:val="22"/>
      <w:u w:val="none"/>
      <w:effect w:val="none"/>
      <w:lang w:val="ro-RO" w:eastAsia="ro-RO" w:bidi="ro-RO"/>
    </w:rPr>
  </w:style>
  <w:style w:type="paragraph" w:customStyle="1" w:styleId="Citattezngroat">
    <w:name w:val="Citat teză îngroșat"/>
    <w:basedOn w:val="Citattez"/>
    <w:qFormat/>
    <w:rsid w:val="00A07A4A"/>
    <w:rPr>
      <w:b/>
      <w:lang w:eastAsia="ro-RO"/>
    </w:rPr>
  </w:style>
  <w:style w:type="character" w:customStyle="1" w:styleId="Corptext7">
    <w:name w:val="Corp text7"/>
    <w:rsid w:val="00A07A4A"/>
    <w:rPr>
      <w:rFonts w:ascii="Times New Roman" w:eastAsia="Times New Roman" w:hAnsi="Times New Roman" w:cs="Times New Roman"/>
      <w:color w:val="000000"/>
      <w:spacing w:val="0"/>
      <w:w w:val="100"/>
      <w:position w:val="0"/>
      <w:sz w:val="20"/>
      <w:szCs w:val="20"/>
      <w:shd w:val="clear" w:color="auto" w:fill="FFFFFF"/>
      <w:lang w:val="ro-RO" w:eastAsia="ro-RO" w:bidi="ro-RO"/>
    </w:rPr>
  </w:style>
  <w:style w:type="numbering" w:customStyle="1" w:styleId="FrListare10">
    <w:name w:val="Fără Listare10"/>
    <w:next w:val="FrListare"/>
    <w:uiPriority w:val="99"/>
    <w:semiHidden/>
    <w:unhideWhenUsed/>
    <w:rsid w:val="00A07A4A"/>
  </w:style>
  <w:style w:type="numbering" w:customStyle="1" w:styleId="FrListare101">
    <w:name w:val="Fără Listare101"/>
    <w:next w:val="FrListare"/>
    <w:uiPriority w:val="99"/>
    <w:semiHidden/>
    <w:unhideWhenUsed/>
    <w:rsid w:val="00A07A4A"/>
  </w:style>
  <w:style w:type="numbering" w:customStyle="1" w:styleId="FrListare11">
    <w:name w:val="Fără Listare11"/>
    <w:next w:val="FrListare"/>
    <w:uiPriority w:val="99"/>
    <w:semiHidden/>
    <w:unhideWhenUsed/>
    <w:rsid w:val="00A07A4A"/>
  </w:style>
  <w:style w:type="numbering" w:customStyle="1" w:styleId="FrListare111">
    <w:name w:val="Fără Listare111"/>
    <w:next w:val="FrListare"/>
    <w:uiPriority w:val="99"/>
    <w:semiHidden/>
    <w:unhideWhenUsed/>
    <w:rsid w:val="00A07A4A"/>
  </w:style>
  <w:style w:type="numbering" w:customStyle="1" w:styleId="FrListare1111">
    <w:name w:val="Fără Listare1111"/>
    <w:next w:val="FrListare"/>
    <w:uiPriority w:val="99"/>
    <w:semiHidden/>
    <w:unhideWhenUsed/>
    <w:rsid w:val="00A07A4A"/>
  </w:style>
  <w:style w:type="numbering" w:customStyle="1" w:styleId="FrListare112">
    <w:name w:val="Fără Listare112"/>
    <w:next w:val="FrListare"/>
    <w:uiPriority w:val="99"/>
    <w:semiHidden/>
    <w:unhideWhenUsed/>
    <w:rsid w:val="00A07A4A"/>
  </w:style>
  <w:style w:type="numbering" w:customStyle="1" w:styleId="FrListare12">
    <w:name w:val="Fără Listare12"/>
    <w:next w:val="FrListare"/>
    <w:uiPriority w:val="99"/>
    <w:semiHidden/>
    <w:unhideWhenUsed/>
    <w:rsid w:val="00A07A4A"/>
  </w:style>
  <w:style w:type="numbering" w:customStyle="1" w:styleId="FrListare121">
    <w:name w:val="Fără Listare121"/>
    <w:next w:val="FrListare"/>
    <w:uiPriority w:val="99"/>
    <w:semiHidden/>
    <w:unhideWhenUsed/>
    <w:rsid w:val="00A07A4A"/>
  </w:style>
  <w:style w:type="numbering" w:customStyle="1" w:styleId="FrListare1211">
    <w:name w:val="Fără Listare1211"/>
    <w:next w:val="FrListare"/>
    <w:uiPriority w:val="99"/>
    <w:semiHidden/>
    <w:unhideWhenUsed/>
    <w:rsid w:val="00A07A4A"/>
  </w:style>
  <w:style w:type="numbering" w:customStyle="1" w:styleId="FrListare13">
    <w:name w:val="Fără Listare13"/>
    <w:next w:val="FrListare"/>
    <w:uiPriority w:val="99"/>
    <w:semiHidden/>
    <w:unhideWhenUsed/>
    <w:rsid w:val="00A07A4A"/>
  </w:style>
  <w:style w:type="numbering" w:customStyle="1" w:styleId="FrListare131">
    <w:name w:val="Fără Listare131"/>
    <w:next w:val="FrListare"/>
    <w:uiPriority w:val="99"/>
    <w:semiHidden/>
    <w:unhideWhenUsed/>
    <w:rsid w:val="00A07A4A"/>
  </w:style>
  <w:style w:type="numbering" w:customStyle="1" w:styleId="FrListare1311">
    <w:name w:val="Fără Listare1311"/>
    <w:next w:val="FrListare"/>
    <w:uiPriority w:val="99"/>
    <w:semiHidden/>
    <w:unhideWhenUsed/>
    <w:rsid w:val="00A07A4A"/>
  </w:style>
  <w:style w:type="numbering" w:customStyle="1" w:styleId="FrListare14">
    <w:name w:val="Fără Listare14"/>
    <w:next w:val="FrListare"/>
    <w:uiPriority w:val="99"/>
    <w:semiHidden/>
    <w:unhideWhenUsed/>
    <w:rsid w:val="00A07A4A"/>
  </w:style>
  <w:style w:type="numbering" w:customStyle="1" w:styleId="FrListare141">
    <w:name w:val="Fără Listare141"/>
    <w:next w:val="FrListare"/>
    <w:uiPriority w:val="99"/>
    <w:semiHidden/>
    <w:unhideWhenUsed/>
    <w:rsid w:val="00A07A4A"/>
  </w:style>
  <w:style w:type="numbering" w:customStyle="1" w:styleId="FrListare2">
    <w:name w:val="Fără Listare2"/>
    <w:next w:val="FrListare"/>
    <w:uiPriority w:val="99"/>
    <w:semiHidden/>
    <w:unhideWhenUsed/>
    <w:rsid w:val="00A07A4A"/>
  </w:style>
  <w:style w:type="numbering" w:customStyle="1" w:styleId="FrListare21">
    <w:name w:val="Fără Listare21"/>
    <w:next w:val="FrListare"/>
    <w:uiPriority w:val="99"/>
    <w:semiHidden/>
    <w:unhideWhenUsed/>
    <w:rsid w:val="00A07A4A"/>
  </w:style>
  <w:style w:type="numbering" w:customStyle="1" w:styleId="FrListare211">
    <w:name w:val="Fără Listare211"/>
    <w:next w:val="FrListare"/>
    <w:uiPriority w:val="99"/>
    <w:semiHidden/>
    <w:unhideWhenUsed/>
    <w:rsid w:val="00A07A4A"/>
  </w:style>
  <w:style w:type="numbering" w:customStyle="1" w:styleId="FrListare2111">
    <w:name w:val="Fără Listare2111"/>
    <w:next w:val="FrListare"/>
    <w:uiPriority w:val="99"/>
    <w:semiHidden/>
    <w:unhideWhenUsed/>
    <w:rsid w:val="00A07A4A"/>
  </w:style>
  <w:style w:type="numbering" w:customStyle="1" w:styleId="FrListare212">
    <w:name w:val="Fără Listare212"/>
    <w:next w:val="FrListare"/>
    <w:uiPriority w:val="99"/>
    <w:semiHidden/>
    <w:unhideWhenUsed/>
    <w:rsid w:val="00A07A4A"/>
  </w:style>
  <w:style w:type="numbering" w:customStyle="1" w:styleId="FrListare22">
    <w:name w:val="Fără Listare22"/>
    <w:next w:val="FrListare"/>
    <w:uiPriority w:val="99"/>
    <w:semiHidden/>
    <w:unhideWhenUsed/>
    <w:rsid w:val="00A07A4A"/>
  </w:style>
  <w:style w:type="numbering" w:customStyle="1" w:styleId="FrListare221">
    <w:name w:val="Fără Listare221"/>
    <w:next w:val="FrListare"/>
    <w:uiPriority w:val="99"/>
    <w:semiHidden/>
    <w:unhideWhenUsed/>
    <w:rsid w:val="00A07A4A"/>
  </w:style>
  <w:style w:type="numbering" w:customStyle="1" w:styleId="FrListare3">
    <w:name w:val="Fără Listare3"/>
    <w:next w:val="FrListare"/>
    <w:uiPriority w:val="99"/>
    <w:semiHidden/>
    <w:unhideWhenUsed/>
    <w:rsid w:val="00A07A4A"/>
  </w:style>
  <w:style w:type="numbering" w:customStyle="1" w:styleId="FrListare31">
    <w:name w:val="Fără Listare31"/>
    <w:next w:val="FrListare"/>
    <w:uiPriority w:val="99"/>
    <w:semiHidden/>
    <w:unhideWhenUsed/>
    <w:rsid w:val="00A07A4A"/>
  </w:style>
  <w:style w:type="numbering" w:customStyle="1" w:styleId="FrListare311">
    <w:name w:val="Fără Listare311"/>
    <w:next w:val="FrListare"/>
    <w:uiPriority w:val="99"/>
    <w:semiHidden/>
    <w:unhideWhenUsed/>
    <w:rsid w:val="00A07A4A"/>
  </w:style>
  <w:style w:type="numbering" w:customStyle="1" w:styleId="FrListare4">
    <w:name w:val="Fără Listare4"/>
    <w:next w:val="FrListare"/>
    <w:uiPriority w:val="99"/>
    <w:semiHidden/>
    <w:unhideWhenUsed/>
    <w:rsid w:val="00A07A4A"/>
  </w:style>
  <w:style w:type="numbering" w:customStyle="1" w:styleId="FrListare41">
    <w:name w:val="Fără Listare41"/>
    <w:next w:val="FrListare"/>
    <w:uiPriority w:val="99"/>
    <w:semiHidden/>
    <w:unhideWhenUsed/>
    <w:rsid w:val="00A07A4A"/>
  </w:style>
  <w:style w:type="numbering" w:customStyle="1" w:styleId="FrListare411">
    <w:name w:val="Fără Listare411"/>
    <w:next w:val="FrListare"/>
    <w:uiPriority w:val="99"/>
    <w:semiHidden/>
    <w:unhideWhenUsed/>
    <w:rsid w:val="00A07A4A"/>
  </w:style>
  <w:style w:type="numbering" w:customStyle="1" w:styleId="FrListare5">
    <w:name w:val="Fără Listare5"/>
    <w:next w:val="FrListare"/>
    <w:uiPriority w:val="99"/>
    <w:semiHidden/>
    <w:unhideWhenUsed/>
    <w:rsid w:val="00A07A4A"/>
  </w:style>
  <w:style w:type="numbering" w:customStyle="1" w:styleId="FrListare51">
    <w:name w:val="Fără Listare51"/>
    <w:next w:val="FrListare"/>
    <w:uiPriority w:val="99"/>
    <w:semiHidden/>
    <w:unhideWhenUsed/>
    <w:rsid w:val="00A07A4A"/>
  </w:style>
  <w:style w:type="numbering" w:customStyle="1" w:styleId="FrListare511">
    <w:name w:val="Fără Listare511"/>
    <w:next w:val="FrListare"/>
    <w:uiPriority w:val="99"/>
    <w:semiHidden/>
    <w:unhideWhenUsed/>
    <w:rsid w:val="00A07A4A"/>
  </w:style>
  <w:style w:type="numbering" w:customStyle="1" w:styleId="FrListare6">
    <w:name w:val="Fără Listare6"/>
    <w:next w:val="FrListare"/>
    <w:uiPriority w:val="99"/>
    <w:semiHidden/>
    <w:unhideWhenUsed/>
    <w:rsid w:val="00A07A4A"/>
  </w:style>
  <w:style w:type="numbering" w:customStyle="1" w:styleId="FrListare61">
    <w:name w:val="Fără Listare61"/>
    <w:next w:val="FrListare"/>
    <w:uiPriority w:val="99"/>
    <w:semiHidden/>
    <w:unhideWhenUsed/>
    <w:rsid w:val="00A07A4A"/>
  </w:style>
  <w:style w:type="numbering" w:customStyle="1" w:styleId="FrListare611">
    <w:name w:val="Fără Listare611"/>
    <w:next w:val="FrListare"/>
    <w:uiPriority w:val="99"/>
    <w:semiHidden/>
    <w:unhideWhenUsed/>
    <w:rsid w:val="00A07A4A"/>
  </w:style>
  <w:style w:type="numbering" w:customStyle="1" w:styleId="FrListare7">
    <w:name w:val="Fără Listare7"/>
    <w:next w:val="FrListare"/>
    <w:uiPriority w:val="99"/>
    <w:semiHidden/>
    <w:unhideWhenUsed/>
    <w:rsid w:val="00A07A4A"/>
  </w:style>
  <w:style w:type="numbering" w:customStyle="1" w:styleId="FrListare71">
    <w:name w:val="Fără Listare71"/>
    <w:next w:val="FrListare"/>
    <w:uiPriority w:val="99"/>
    <w:semiHidden/>
    <w:unhideWhenUsed/>
    <w:rsid w:val="00A07A4A"/>
  </w:style>
  <w:style w:type="numbering" w:customStyle="1" w:styleId="FrListare711">
    <w:name w:val="Fără Listare711"/>
    <w:next w:val="FrListare"/>
    <w:uiPriority w:val="99"/>
    <w:semiHidden/>
    <w:unhideWhenUsed/>
    <w:rsid w:val="00A07A4A"/>
  </w:style>
  <w:style w:type="numbering" w:customStyle="1" w:styleId="FrListare8">
    <w:name w:val="Fără Listare8"/>
    <w:next w:val="FrListare"/>
    <w:uiPriority w:val="99"/>
    <w:semiHidden/>
    <w:unhideWhenUsed/>
    <w:rsid w:val="00A07A4A"/>
  </w:style>
  <w:style w:type="numbering" w:customStyle="1" w:styleId="FrListare81">
    <w:name w:val="Fără Listare81"/>
    <w:next w:val="FrListare"/>
    <w:uiPriority w:val="99"/>
    <w:semiHidden/>
    <w:unhideWhenUsed/>
    <w:rsid w:val="00A07A4A"/>
  </w:style>
  <w:style w:type="numbering" w:customStyle="1" w:styleId="FrListare811">
    <w:name w:val="Fără Listare811"/>
    <w:next w:val="FrListare"/>
    <w:uiPriority w:val="99"/>
    <w:semiHidden/>
    <w:unhideWhenUsed/>
    <w:rsid w:val="00A07A4A"/>
  </w:style>
  <w:style w:type="numbering" w:customStyle="1" w:styleId="FrListare9">
    <w:name w:val="Fără Listare9"/>
    <w:next w:val="FrListare"/>
    <w:uiPriority w:val="99"/>
    <w:semiHidden/>
    <w:unhideWhenUsed/>
    <w:rsid w:val="00A07A4A"/>
  </w:style>
  <w:style w:type="numbering" w:customStyle="1" w:styleId="FrListare91">
    <w:name w:val="Fără Listare91"/>
    <w:next w:val="FrListare"/>
    <w:uiPriority w:val="99"/>
    <w:semiHidden/>
    <w:unhideWhenUsed/>
    <w:rsid w:val="00A07A4A"/>
  </w:style>
  <w:style w:type="numbering" w:customStyle="1" w:styleId="FrListare911">
    <w:name w:val="Fără Listare911"/>
    <w:next w:val="FrListare"/>
    <w:uiPriority w:val="99"/>
    <w:semiHidden/>
    <w:unhideWhenUsed/>
    <w:rsid w:val="00A07A4A"/>
  </w:style>
  <w:style w:type="character" w:customStyle="1" w:styleId="FontStyle204">
    <w:name w:val="Font Style204"/>
    <w:rsid w:val="00A07A4A"/>
    <w:rPr>
      <w:rFonts w:ascii="Georgia" w:hAnsi="Georgia" w:cs="Georgia" w:hint="default"/>
      <w:b/>
      <w:bCs/>
      <w:sz w:val="14"/>
      <w:szCs w:val="14"/>
    </w:rPr>
  </w:style>
  <w:style w:type="character" w:customStyle="1" w:styleId="FontStyle212">
    <w:name w:val="Font Style212"/>
    <w:rsid w:val="00A07A4A"/>
    <w:rPr>
      <w:rFonts w:ascii="Book Antiqua" w:hAnsi="Book Antiqua" w:cs="Book Antiqua" w:hint="default"/>
      <w:b/>
      <w:bCs/>
      <w:sz w:val="16"/>
      <w:szCs w:val="16"/>
    </w:rPr>
  </w:style>
  <w:style w:type="character" w:customStyle="1" w:styleId="FontStyle213">
    <w:name w:val="Font Style213"/>
    <w:rsid w:val="00A07A4A"/>
    <w:rPr>
      <w:rFonts w:ascii="Book Antiqua" w:hAnsi="Book Antiqua" w:cs="Book Antiqua" w:hint="default"/>
      <w:b/>
      <w:bCs/>
      <w:i/>
      <w:iCs/>
      <w:sz w:val="16"/>
      <w:szCs w:val="16"/>
    </w:rPr>
  </w:style>
  <w:style w:type="character" w:customStyle="1" w:styleId="FontStyle221">
    <w:name w:val="Font Style221"/>
    <w:rsid w:val="00A07A4A"/>
    <w:rPr>
      <w:rFonts w:ascii="Georgia" w:hAnsi="Georgia" w:cs="Georgia" w:hint="default"/>
      <w:sz w:val="14"/>
      <w:szCs w:val="14"/>
    </w:rPr>
  </w:style>
  <w:style w:type="character" w:customStyle="1" w:styleId="FontStyle239">
    <w:name w:val="Font Style239"/>
    <w:rsid w:val="00A07A4A"/>
    <w:rPr>
      <w:rFonts w:ascii="Book Antiqua" w:hAnsi="Book Antiqua" w:cs="Book Antiqua" w:hint="default"/>
      <w:b/>
      <w:bCs/>
      <w:i/>
      <w:iCs/>
      <w:sz w:val="14"/>
      <w:szCs w:val="14"/>
    </w:rPr>
  </w:style>
  <w:style w:type="character" w:customStyle="1" w:styleId="Footnote10">
    <w:name w:val="Footnote (10)"/>
    <w:rsid w:val="00A07A4A"/>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o-RO" w:eastAsia="ro-RO" w:bidi="ro-RO"/>
    </w:rPr>
  </w:style>
  <w:style w:type="character" w:customStyle="1" w:styleId="Footnote1065pt">
    <w:name w:val="Footnote (10) + 6.5 pt"/>
    <w:rsid w:val="00A07A4A"/>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o-RO" w:eastAsia="ro-RO" w:bidi="ro-RO"/>
    </w:rPr>
  </w:style>
  <w:style w:type="paragraph" w:customStyle="1" w:styleId="Footnote11">
    <w:name w:val="Footnote (11)"/>
    <w:basedOn w:val="Normal"/>
    <w:link w:val="Footnote110"/>
    <w:rsid w:val="00A07A4A"/>
    <w:pPr>
      <w:widowControl w:val="0"/>
      <w:shd w:val="clear" w:color="auto" w:fill="FFFFFF"/>
      <w:spacing w:before="0" w:after="0" w:line="293" w:lineRule="exact"/>
      <w:ind w:firstLine="0"/>
      <w:jc w:val="left"/>
    </w:pPr>
    <w:rPr>
      <w:rFonts w:eastAsia="Times New Roman" w:cstheme="minorBidi"/>
      <w:i/>
      <w:iCs/>
      <w:sz w:val="23"/>
      <w:szCs w:val="23"/>
      <w:lang w:bidi="ar-SA"/>
    </w:rPr>
  </w:style>
  <w:style w:type="character" w:customStyle="1" w:styleId="Footnote110">
    <w:name w:val="Footnote (11)_"/>
    <w:link w:val="Footnote11"/>
    <w:rsid w:val="00A07A4A"/>
    <w:rPr>
      <w:rFonts w:ascii="Times New Roman" w:eastAsia="Times New Roman" w:hAnsi="Times New Roman"/>
      <w:i/>
      <w:iCs/>
      <w:sz w:val="23"/>
      <w:szCs w:val="23"/>
      <w:shd w:val="clear" w:color="auto" w:fill="FFFFFF"/>
      <w:lang w:bidi="ar-SA"/>
    </w:rPr>
  </w:style>
  <w:style w:type="character" w:customStyle="1" w:styleId="Footnote11Spacing0pt">
    <w:name w:val="Footnote (11) + Spacing 0 pt"/>
    <w:rsid w:val="00A07A4A"/>
    <w:rPr>
      <w:rFonts w:ascii="Times New Roman" w:eastAsia="Times New Roman" w:hAnsi="Times New Roman" w:cs="Times New Roman"/>
      <w:i/>
      <w:iCs/>
      <w:color w:val="000000"/>
      <w:spacing w:val="-10"/>
      <w:w w:val="100"/>
      <w:position w:val="0"/>
      <w:sz w:val="23"/>
      <w:szCs w:val="23"/>
      <w:shd w:val="clear" w:color="auto" w:fill="FFFFFF"/>
      <w:lang w:val="ro-RO" w:eastAsia="ro-RO" w:bidi="ro-RO"/>
    </w:rPr>
  </w:style>
  <w:style w:type="paragraph" w:customStyle="1" w:styleId="Footnote5">
    <w:name w:val="Footnote (5)"/>
    <w:basedOn w:val="Normal"/>
    <w:link w:val="Footnote50"/>
    <w:rsid w:val="00A07A4A"/>
    <w:pPr>
      <w:widowControl w:val="0"/>
      <w:shd w:val="clear" w:color="auto" w:fill="FFFFFF"/>
      <w:spacing w:before="0" w:after="0" w:line="0" w:lineRule="atLeast"/>
      <w:ind w:firstLine="0"/>
    </w:pPr>
    <w:rPr>
      <w:rFonts w:eastAsia="Times New Roman" w:cstheme="minorBidi"/>
      <w:i/>
      <w:iCs/>
      <w:sz w:val="22"/>
      <w:lang w:bidi="ar-SA"/>
    </w:rPr>
  </w:style>
  <w:style w:type="character" w:customStyle="1" w:styleId="Footnote50">
    <w:name w:val="Footnote (5)_"/>
    <w:link w:val="Footnote5"/>
    <w:rsid w:val="00A07A4A"/>
    <w:rPr>
      <w:rFonts w:ascii="Times New Roman" w:eastAsia="Times New Roman" w:hAnsi="Times New Roman"/>
      <w:i/>
      <w:iCs/>
      <w:shd w:val="clear" w:color="auto" w:fill="FFFFFF"/>
      <w:lang w:bidi="ar-SA"/>
    </w:rPr>
  </w:style>
  <w:style w:type="character" w:customStyle="1" w:styleId="Footnote5NotItalic">
    <w:name w:val="Footnote (5) + Not Italic"/>
    <w:rsid w:val="00A07A4A"/>
    <w:rPr>
      <w:rFonts w:ascii="Times New Roman" w:eastAsia="Times New Roman" w:hAnsi="Times New Roman" w:cs="Times New Roman"/>
      <w:i/>
      <w:iCs/>
      <w:color w:val="000000"/>
      <w:spacing w:val="0"/>
      <w:w w:val="100"/>
      <w:position w:val="0"/>
      <w:sz w:val="20"/>
      <w:szCs w:val="20"/>
      <w:shd w:val="clear" w:color="auto" w:fill="FFFFFF"/>
      <w:lang w:val="ro-RO" w:eastAsia="ro-RO" w:bidi="ro-RO"/>
    </w:rPr>
  </w:style>
  <w:style w:type="character" w:customStyle="1" w:styleId="Headerorfooter23">
    <w:name w:val="Header or footer (23)"/>
    <w:rsid w:val="00A07A4A"/>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o-RO" w:eastAsia="ro-RO" w:bidi="ro-RO"/>
    </w:rPr>
  </w:style>
  <w:style w:type="character" w:customStyle="1" w:styleId="Headerorfooter237pt">
    <w:name w:val="Header or footer (23) + 7 pt"/>
    <w:rsid w:val="00A07A4A"/>
    <w:rPr>
      <w:rFonts w:ascii="Times New Roman" w:eastAsia="Times New Roman" w:hAnsi="Times New Roman" w:cs="Times New Roman"/>
      <w:b w:val="0"/>
      <w:bCs w:val="0"/>
      <w:i w:val="0"/>
      <w:iCs w:val="0"/>
      <w:smallCaps w:val="0"/>
      <w:strike w:val="0"/>
      <w:color w:val="000000"/>
      <w:spacing w:val="0"/>
      <w:w w:val="100"/>
      <w:position w:val="0"/>
      <w:sz w:val="14"/>
      <w:szCs w:val="14"/>
      <w:u w:val="none"/>
      <w:lang w:val="ro-RO" w:eastAsia="ro-RO" w:bidi="ro-RO"/>
    </w:rPr>
  </w:style>
  <w:style w:type="paragraph" w:styleId="Indentcorptext2">
    <w:name w:val="Body Text Indent 2"/>
    <w:basedOn w:val="Normal"/>
    <w:link w:val="Indentcorptext2Caracter"/>
    <w:uiPriority w:val="99"/>
    <w:semiHidden/>
    <w:unhideWhenUsed/>
    <w:rsid w:val="00A07A4A"/>
    <w:pPr>
      <w:spacing w:after="120" w:line="480" w:lineRule="auto"/>
      <w:ind w:left="283"/>
      <w:contextualSpacing/>
    </w:pPr>
    <w:rPr>
      <w:rFonts w:ascii="Calibri" w:hAnsi="Calibri"/>
      <w:sz w:val="28"/>
    </w:rPr>
  </w:style>
  <w:style w:type="character" w:customStyle="1" w:styleId="Indentcorptext2Caracter">
    <w:name w:val="Indent corp text 2 Caracter"/>
    <w:basedOn w:val="Fontdeparagrafimplicit"/>
    <w:link w:val="Indentcorptext2"/>
    <w:uiPriority w:val="99"/>
    <w:semiHidden/>
    <w:rsid w:val="00A07A4A"/>
    <w:rPr>
      <w:rFonts w:ascii="Calibri" w:eastAsia="Batang" w:hAnsi="Calibri" w:cs="Times New Roman"/>
      <w:sz w:val="28"/>
      <w:lang w:bidi="en-US"/>
    </w:rPr>
  </w:style>
  <w:style w:type="paragraph" w:customStyle="1" w:styleId="m0">
    <w:name w:val="m0"/>
    <w:basedOn w:val="Normal"/>
    <w:rsid w:val="00A07A4A"/>
    <w:pPr>
      <w:spacing w:before="100" w:beforeAutospacing="1" w:after="100" w:afterAutospacing="1"/>
      <w:ind w:firstLine="0"/>
      <w:jc w:val="left"/>
    </w:pPr>
    <w:rPr>
      <w:rFonts w:eastAsia="Times New Roman"/>
      <w:lang w:eastAsia="ro-RO" w:bidi="sa-IN"/>
    </w:rPr>
  </w:style>
  <w:style w:type="character" w:styleId="Meniune">
    <w:name w:val="Mention"/>
    <w:basedOn w:val="Fontdeparagrafimplicit"/>
    <w:uiPriority w:val="99"/>
    <w:semiHidden/>
    <w:unhideWhenUsed/>
    <w:rsid w:val="00A07A4A"/>
    <w:rPr>
      <w:color w:val="2B579A"/>
      <w:shd w:val="clear" w:color="auto" w:fill="E6E6E6"/>
    </w:rPr>
  </w:style>
  <w:style w:type="character" w:styleId="Referincomentariu">
    <w:name w:val="annotation reference"/>
    <w:uiPriority w:val="99"/>
    <w:semiHidden/>
    <w:unhideWhenUsed/>
    <w:rsid w:val="00A07A4A"/>
    <w:rPr>
      <w:sz w:val="16"/>
      <w:szCs w:val="16"/>
    </w:rPr>
  </w:style>
  <w:style w:type="paragraph" w:customStyle="1" w:styleId="SfinteIcoane">
    <w:name w:val="Sfinte Icoane"/>
    <w:basedOn w:val="Tez"/>
    <w:next w:val="Tez"/>
    <w:qFormat/>
    <w:rsid w:val="00A07A4A"/>
    <w:pPr>
      <w:jc w:val="center"/>
    </w:pPr>
    <w:rPr>
      <w:noProof/>
    </w:rPr>
  </w:style>
  <w:style w:type="character" w:customStyle="1" w:styleId="show-lightbox-button">
    <w:name w:val="show-lightbox-button"/>
    <w:basedOn w:val="Fontdeparagrafimplicit"/>
    <w:rsid w:val="00A07A4A"/>
  </w:style>
  <w:style w:type="paragraph" w:customStyle="1" w:styleId="Stil2">
    <w:name w:val="Stil2"/>
    <w:basedOn w:val="Titlu2"/>
    <w:rsid w:val="00A07A4A"/>
    <w:pPr>
      <w:numPr>
        <w:ilvl w:val="0"/>
        <w:numId w:val="16"/>
      </w:numPr>
      <w:spacing w:after="0"/>
      <w:contextualSpacing/>
    </w:pPr>
    <w:rPr>
      <w:rFonts w:ascii="Calibri" w:hAnsi="Calibri"/>
      <w:sz w:val="28"/>
    </w:rPr>
  </w:style>
  <w:style w:type="paragraph" w:customStyle="1" w:styleId="Stil3">
    <w:name w:val="Stil3"/>
    <w:basedOn w:val="Titlu4"/>
    <w:next w:val="Normal"/>
    <w:rsid w:val="00A07A4A"/>
    <w:pPr>
      <w:numPr>
        <w:numId w:val="0"/>
      </w:numPr>
      <w:tabs>
        <w:tab w:val="num" w:pos="2520"/>
      </w:tabs>
      <w:ind w:left="2160"/>
      <w:contextualSpacing/>
    </w:pPr>
    <w:rPr>
      <w:rFonts w:ascii="Calibri" w:hAnsi="Calibri"/>
      <w:sz w:val="28"/>
    </w:rPr>
  </w:style>
  <w:style w:type="paragraph" w:customStyle="1" w:styleId="Stil4">
    <w:name w:val="Stil4"/>
    <w:basedOn w:val="Titlu3"/>
    <w:next w:val="Normal"/>
    <w:qFormat/>
    <w:rsid w:val="00A07A4A"/>
    <w:pPr>
      <w:numPr>
        <w:numId w:val="0"/>
      </w:numPr>
      <w:tabs>
        <w:tab w:val="num" w:pos="1800"/>
      </w:tabs>
      <w:spacing w:after="0"/>
      <w:ind w:left="1440"/>
      <w:contextualSpacing/>
    </w:pPr>
    <w:rPr>
      <w:rFonts w:ascii="Calibri" w:hAnsi="Calibri"/>
      <w:sz w:val="28"/>
    </w:rPr>
  </w:style>
  <w:style w:type="paragraph" w:customStyle="1" w:styleId="Stil5">
    <w:name w:val="Stil5"/>
    <w:basedOn w:val="Titlu3"/>
    <w:next w:val="Stil3"/>
    <w:qFormat/>
    <w:rsid w:val="00A07A4A"/>
    <w:pPr>
      <w:numPr>
        <w:ilvl w:val="0"/>
        <w:numId w:val="17"/>
      </w:numPr>
      <w:spacing w:after="0"/>
      <w:contextualSpacing/>
    </w:pPr>
    <w:rPr>
      <w:rFonts w:ascii="Calibri" w:hAnsi="Calibri"/>
      <w:sz w:val="28"/>
    </w:rPr>
  </w:style>
  <w:style w:type="paragraph" w:customStyle="1" w:styleId="Stil6">
    <w:name w:val="Stil6"/>
    <w:basedOn w:val="Titlu2"/>
    <w:next w:val="Normal"/>
    <w:qFormat/>
    <w:rsid w:val="00A07A4A"/>
    <w:pPr>
      <w:numPr>
        <w:numId w:val="0"/>
      </w:numPr>
      <w:tabs>
        <w:tab w:val="num" w:pos="1080"/>
      </w:tabs>
      <w:spacing w:after="0"/>
      <w:ind w:left="720"/>
      <w:contextualSpacing/>
    </w:pPr>
    <w:rPr>
      <w:rFonts w:ascii="Calibri" w:hAnsi="Calibri"/>
      <w:sz w:val="28"/>
    </w:rPr>
  </w:style>
  <w:style w:type="paragraph" w:customStyle="1" w:styleId="Style106">
    <w:name w:val="Style106"/>
    <w:basedOn w:val="Normal"/>
    <w:rsid w:val="00A07A4A"/>
    <w:pPr>
      <w:widowControl w:val="0"/>
      <w:autoSpaceDE w:val="0"/>
      <w:autoSpaceDN w:val="0"/>
      <w:adjustRightInd w:val="0"/>
      <w:spacing w:before="0" w:after="0" w:line="274" w:lineRule="exact"/>
      <w:ind w:firstLine="0"/>
      <w:jc w:val="center"/>
    </w:pPr>
    <w:rPr>
      <w:rFonts w:ascii="Candara" w:eastAsia="Times New Roman" w:hAnsi="Candara"/>
      <w:lang w:val="ru-RU" w:eastAsia="ru-RU" w:bidi="ar-SA"/>
    </w:rPr>
  </w:style>
  <w:style w:type="paragraph" w:customStyle="1" w:styleId="Style137">
    <w:name w:val="Style137"/>
    <w:basedOn w:val="Normal"/>
    <w:rsid w:val="00A07A4A"/>
    <w:pPr>
      <w:widowControl w:val="0"/>
      <w:autoSpaceDE w:val="0"/>
      <w:autoSpaceDN w:val="0"/>
      <w:adjustRightInd w:val="0"/>
      <w:spacing w:before="0" w:after="0" w:line="253" w:lineRule="exact"/>
      <w:ind w:firstLine="317"/>
    </w:pPr>
    <w:rPr>
      <w:rFonts w:ascii="Candara" w:eastAsia="Times New Roman" w:hAnsi="Candara"/>
      <w:lang w:val="ru-RU" w:eastAsia="ru-RU" w:bidi="ar-SA"/>
    </w:rPr>
  </w:style>
  <w:style w:type="paragraph" w:customStyle="1" w:styleId="Style27">
    <w:name w:val="Style27"/>
    <w:basedOn w:val="Normal"/>
    <w:rsid w:val="00A07A4A"/>
    <w:pPr>
      <w:widowControl w:val="0"/>
      <w:autoSpaceDE w:val="0"/>
      <w:autoSpaceDN w:val="0"/>
      <w:adjustRightInd w:val="0"/>
      <w:spacing w:before="0" w:after="0"/>
      <w:ind w:firstLine="0"/>
    </w:pPr>
    <w:rPr>
      <w:rFonts w:ascii="Candara" w:eastAsia="Times New Roman" w:hAnsi="Candara"/>
      <w:lang w:val="ru-RU" w:eastAsia="ru-RU" w:bidi="ar-SA"/>
    </w:rPr>
  </w:style>
  <w:style w:type="paragraph" w:customStyle="1" w:styleId="Style51">
    <w:name w:val="Style51"/>
    <w:basedOn w:val="Normal"/>
    <w:rsid w:val="00A07A4A"/>
    <w:pPr>
      <w:widowControl w:val="0"/>
      <w:autoSpaceDE w:val="0"/>
      <w:autoSpaceDN w:val="0"/>
      <w:adjustRightInd w:val="0"/>
      <w:spacing w:before="0" w:after="0" w:line="238" w:lineRule="exact"/>
      <w:ind w:firstLine="422"/>
    </w:pPr>
    <w:rPr>
      <w:rFonts w:ascii="Candara" w:eastAsia="Times New Roman" w:hAnsi="Candara"/>
      <w:lang w:val="ru-RU" w:eastAsia="ru-RU" w:bidi="ar-SA"/>
    </w:rPr>
  </w:style>
  <w:style w:type="paragraph" w:customStyle="1" w:styleId="Style64">
    <w:name w:val="Style64"/>
    <w:basedOn w:val="Normal"/>
    <w:rsid w:val="00A07A4A"/>
    <w:pPr>
      <w:widowControl w:val="0"/>
      <w:autoSpaceDE w:val="0"/>
      <w:autoSpaceDN w:val="0"/>
      <w:adjustRightInd w:val="0"/>
      <w:spacing w:before="0" w:after="0" w:line="238" w:lineRule="exact"/>
      <w:ind w:firstLine="437"/>
    </w:pPr>
    <w:rPr>
      <w:rFonts w:ascii="Candara" w:eastAsia="Times New Roman" w:hAnsi="Candara"/>
      <w:lang w:val="ru-RU" w:eastAsia="ru-RU" w:bidi="ar-SA"/>
    </w:rPr>
  </w:style>
  <w:style w:type="paragraph" w:customStyle="1" w:styleId="Style87">
    <w:name w:val="Style87"/>
    <w:basedOn w:val="Normal"/>
    <w:rsid w:val="00A07A4A"/>
    <w:pPr>
      <w:widowControl w:val="0"/>
      <w:autoSpaceDE w:val="0"/>
      <w:autoSpaceDN w:val="0"/>
      <w:adjustRightInd w:val="0"/>
      <w:spacing w:before="0" w:after="0" w:line="252" w:lineRule="exact"/>
      <w:ind w:firstLine="312"/>
    </w:pPr>
    <w:rPr>
      <w:rFonts w:ascii="Candara" w:eastAsia="Times New Roman" w:hAnsi="Candara"/>
      <w:lang w:val="ru-RU" w:eastAsia="ru-RU" w:bidi="ar-SA"/>
    </w:rPr>
  </w:style>
  <w:style w:type="paragraph" w:styleId="Textcomentariu">
    <w:name w:val="annotation text"/>
    <w:basedOn w:val="Normal"/>
    <w:link w:val="TextcomentariuCaracter"/>
    <w:uiPriority w:val="99"/>
    <w:semiHidden/>
    <w:unhideWhenUsed/>
    <w:rsid w:val="00A07A4A"/>
    <w:pPr>
      <w:spacing w:after="0"/>
      <w:contextualSpacing/>
    </w:pPr>
    <w:rPr>
      <w:rFonts w:ascii="Calibri" w:hAnsi="Calibri"/>
      <w:sz w:val="20"/>
      <w:szCs w:val="20"/>
    </w:rPr>
  </w:style>
  <w:style w:type="character" w:customStyle="1" w:styleId="TextcomentariuCaracter">
    <w:name w:val="Text comentariu Caracter"/>
    <w:basedOn w:val="Fontdeparagrafimplicit"/>
    <w:link w:val="Textcomentariu"/>
    <w:uiPriority w:val="99"/>
    <w:semiHidden/>
    <w:rsid w:val="00A07A4A"/>
    <w:rPr>
      <w:rFonts w:ascii="Calibri" w:eastAsia="Batang" w:hAnsi="Calibri" w:cs="Times New Roman"/>
      <w:sz w:val="20"/>
      <w:szCs w:val="20"/>
      <w:lang w:bidi="en-US"/>
    </w:rPr>
  </w:style>
  <w:style w:type="paragraph" w:styleId="SubiectComentariu">
    <w:name w:val="annotation subject"/>
    <w:basedOn w:val="Textcomentariu"/>
    <w:next w:val="Textcomentariu"/>
    <w:link w:val="SubiectComentariuCaracter"/>
    <w:uiPriority w:val="99"/>
    <w:semiHidden/>
    <w:unhideWhenUsed/>
    <w:rsid w:val="00A07A4A"/>
    <w:rPr>
      <w:b/>
      <w:bCs/>
    </w:rPr>
  </w:style>
  <w:style w:type="character" w:customStyle="1" w:styleId="SubiectComentariuCaracter">
    <w:name w:val="Subiect Comentariu Caracter"/>
    <w:basedOn w:val="TextcomentariuCaracter"/>
    <w:link w:val="SubiectComentariu"/>
    <w:uiPriority w:val="99"/>
    <w:semiHidden/>
    <w:rsid w:val="00A07A4A"/>
    <w:rPr>
      <w:rFonts w:ascii="Calibri" w:eastAsia="Batang" w:hAnsi="Calibri" w:cs="Times New Roman"/>
      <w:b/>
      <w:bCs/>
      <w:sz w:val="20"/>
      <w:szCs w:val="20"/>
      <w:lang w:bidi="en-US"/>
    </w:rPr>
  </w:style>
  <w:style w:type="character" w:customStyle="1" w:styleId="Subtitlu1">
    <w:name w:val="Subtitlu1"/>
    <w:rsid w:val="00A07A4A"/>
  </w:style>
  <w:style w:type="character" w:customStyle="1" w:styleId="Subtitlu11">
    <w:name w:val="Subtitlu11"/>
    <w:rsid w:val="00A07A4A"/>
  </w:style>
  <w:style w:type="character" w:customStyle="1" w:styleId="Subtitlu2">
    <w:name w:val="Subtitlu2"/>
    <w:rsid w:val="00A07A4A"/>
  </w:style>
  <w:style w:type="character" w:customStyle="1" w:styleId="Subtitlu3">
    <w:name w:val="Subtitlu3"/>
    <w:rsid w:val="00A07A4A"/>
  </w:style>
  <w:style w:type="character" w:customStyle="1" w:styleId="Subtitlu4">
    <w:name w:val="Subtitlu4"/>
    <w:rsid w:val="00A07A4A"/>
  </w:style>
  <w:style w:type="character" w:customStyle="1" w:styleId="Titlu3Caracter1">
    <w:name w:val="Titlu 3 Caracter1"/>
    <w:aliases w:val="TOŢI SFINŢII Caracter1"/>
    <w:uiPriority w:val="1"/>
    <w:semiHidden/>
    <w:rsid w:val="00A07A4A"/>
    <w:rPr>
      <w:rFonts w:ascii="Cambria" w:eastAsia="Times New Roman" w:hAnsi="Cambria" w:cs="Times New Roman"/>
      <w:color w:val="243F60"/>
      <w:sz w:val="24"/>
      <w:szCs w:val="24"/>
      <w:lang w:bidi="en-US"/>
    </w:rPr>
  </w:style>
  <w:style w:type="table" w:customStyle="1" w:styleId="RX3DCBCT">
    <w:name w:val="RX μΧ 3D CBCT"/>
    <w:basedOn w:val="TabelNormal"/>
    <w:uiPriority w:val="99"/>
    <w:rsid w:val="00A07A4A"/>
    <w:pPr>
      <w:spacing w:afterLines="0" w:after="0"/>
      <w:ind w:firstLine="0"/>
      <w:jc w:val="left"/>
    </w:pPr>
    <w:rPr>
      <w:rFonts w:eastAsiaTheme="minorHAnsi"/>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styleId="Grilmedie3-Accentuare3">
    <w:name w:val="Medium Grid 3 Accent 3"/>
    <w:basedOn w:val="TabelNormal"/>
    <w:uiPriority w:val="69"/>
    <w:rsid w:val="00A07A4A"/>
    <w:pPr>
      <w:spacing w:afterLines="0" w:after="0"/>
      <w:ind w:firstLine="0"/>
      <w:jc w:val="left"/>
    </w:pPr>
    <w:rPr>
      <w:rFonts w:eastAsiaTheme="minorHAnsi"/>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paragraph" w:customStyle="1" w:styleId="Enumeraretabel">
    <w:name w:val="Enumerare tabel"/>
    <w:basedOn w:val="Titlu3"/>
    <w:qFormat/>
    <w:rsid w:val="006E32C2"/>
    <w:rPr>
      <w:rFonts w:eastAsia="Times New Roman"/>
      <w:caps/>
    </w:rPr>
  </w:style>
  <w:style w:type="numbering" w:customStyle="1" w:styleId="AVA101">
    <w:name w:val="#AVA101"/>
    <w:uiPriority w:val="99"/>
    <w:rsid w:val="005B5708"/>
  </w:style>
  <w:style w:type="numbering" w:customStyle="1" w:styleId="AVA1011">
    <w:name w:val="#AVA1011"/>
    <w:uiPriority w:val="99"/>
    <w:rsid w:val="005B5708"/>
  </w:style>
  <w:style w:type="numbering" w:customStyle="1" w:styleId="AVA10111">
    <w:name w:val="#AVA10111"/>
    <w:uiPriority w:val="99"/>
    <w:rsid w:val="005B5708"/>
  </w:style>
  <w:style w:type="numbering" w:customStyle="1" w:styleId="AVA10112">
    <w:name w:val="#AVA10112"/>
    <w:uiPriority w:val="99"/>
    <w:rsid w:val="005B5708"/>
  </w:style>
  <w:style w:type="numbering" w:customStyle="1" w:styleId="AVA1012">
    <w:name w:val="#AVA1012"/>
    <w:uiPriority w:val="99"/>
    <w:rsid w:val="005B5708"/>
  </w:style>
  <w:style w:type="numbering" w:customStyle="1" w:styleId="AVA1013">
    <w:name w:val="#AVA1013"/>
    <w:uiPriority w:val="99"/>
    <w:rsid w:val="005B5708"/>
  </w:style>
  <w:style w:type="numbering" w:customStyle="1" w:styleId="AVA102">
    <w:name w:val="#AVA102"/>
    <w:uiPriority w:val="99"/>
    <w:rsid w:val="005B5708"/>
  </w:style>
  <w:style w:type="numbering" w:customStyle="1" w:styleId="AVA1021">
    <w:name w:val="#AVA1021"/>
    <w:uiPriority w:val="99"/>
    <w:rsid w:val="005B5708"/>
  </w:style>
  <w:style w:type="numbering" w:customStyle="1" w:styleId="AVA1022">
    <w:name w:val="#AVA1022"/>
    <w:uiPriority w:val="99"/>
    <w:rsid w:val="005B5708"/>
  </w:style>
  <w:style w:type="numbering" w:customStyle="1" w:styleId="AVA103">
    <w:name w:val="#AVA103"/>
    <w:uiPriority w:val="99"/>
    <w:rsid w:val="005B5708"/>
  </w:style>
  <w:style w:type="numbering" w:customStyle="1" w:styleId="AVA1031">
    <w:name w:val="#AVA1031"/>
    <w:uiPriority w:val="99"/>
    <w:rsid w:val="005B5708"/>
  </w:style>
  <w:style w:type="numbering" w:customStyle="1" w:styleId="AVA104">
    <w:name w:val="#AVA104"/>
    <w:uiPriority w:val="99"/>
    <w:rsid w:val="005B5708"/>
  </w:style>
  <w:style w:type="numbering" w:customStyle="1" w:styleId="AVA110">
    <w:name w:val="#AVA110"/>
    <w:uiPriority w:val="99"/>
    <w:rsid w:val="005B5708"/>
  </w:style>
  <w:style w:type="numbering" w:customStyle="1" w:styleId="AVA1101">
    <w:name w:val="#AVA1101"/>
    <w:uiPriority w:val="99"/>
    <w:rsid w:val="005B5708"/>
  </w:style>
  <w:style w:type="numbering" w:customStyle="1" w:styleId="AVA11011">
    <w:name w:val="#AVA11011"/>
    <w:uiPriority w:val="99"/>
    <w:rsid w:val="005B5708"/>
  </w:style>
  <w:style w:type="numbering" w:customStyle="1" w:styleId="AVA11012">
    <w:name w:val="#AVA11012"/>
    <w:uiPriority w:val="99"/>
    <w:rsid w:val="005B5708"/>
  </w:style>
  <w:style w:type="numbering" w:customStyle="1" w:styleId="AVA1102">
    <w:name w:val="#AVA1102"/>
    <w:uiPriority w:val="99"/>
    <w:rsid w:val="005B5708"/>
  </w:style>
  <w:style w:type="numbering" w:customStyle="1" w:styleId="AVA1103">
    <w:name w:val="#AVA1103"/>
    <w:uiPriority w:val="99"/>
    <w:rsid w:val="005B5708"/>
  </w:style>
  <w:style w:type="numbering" w:customStyle="1" w:styleId="AVA1110">
    <w:name w:val="#AVA1110"/>
    <w:uiPriority w:val="99"/>
    <w:rsid w:val="005B5708"/>
  </w:style>
  <w:style w:type="numbering" w:customStyle="1" w:styleId="AVA11101">
    <w:name w:val="#AVA11101"/>
    <w:uiPriority w:val="99"/>
    <w:rsid w:val="005B5708"/>
  </w:style>
  <w:style w:type="numbering" w:customStyle="1" w:styleId="AVA1111111">
    <w:name w:val="#AVA1111111"/>
    <w:uiPriority w:val="99"/>
    <w:rsid w:val="005B5708"/>
  </w:style>
  <w:style w:type="numbering" w:customStyle="1" w:styleId="AVA11111111">
    <w:name w:val="#AVA11111111"/>
    <w:uiPriority w:val="99"/>
    <w:rsid w:val="005B5708"/>
  </w:style>
  <w:style w:type="numbering" w:customStyle="1" w:styleId="AVA111111111">
    <w:name w:val="#AVA111111111"/>
    <w:uiPriority w:val="99"/>
    <w:rsid w:val="005B5708"/>
  </w:style>
  <w:style w:type="numbering" w:customStyle="1" w:styleId="AVA111111112">
    <w:name w:val="#AVA111111112"/>
    <w:uiPriority w:val="99"/>
    <w:rsid w:val="005B5708"/>
  </w:style>
  <w:style w:type="numbering" w:customStyle="1" w:styleId="AVA11111112">
    <w:name w:val="#AVA11111112"/>
    <w:uiPriority w:val="99"/>
    <w:rsid w:val="005B5708"/>
  </w:style>
  <w:style w:type="numbering" w:customStyle="1" w:styleId="AVA11111113">
    <w:name w:val="#AVA11111113"/>
    <w:uiPriority w:val="99"/>
    <w:rsid w:val="005B5708"/>
  </w:style>
  <w:style w:type="numbering" w:customStyle="1" w:styleId="AVA1111112">
    <w:name w:val="#AVA1111112"/>
    <w:uiPriority w:val="99"/>
    <w:rsid w:val="005B5708"/>
  </w:style>
  <w:style w:type="numbering" w:customStyle="1" w:styleId="AVA11111121">
    <w:name w:val="#AVA11111121"/>
    <w:uiPriority w:val="99"/>
    <w:rsid w:val="005B5708"/>
  </w:style>
  <w:style w:type="numbering" w:customStyle="1" w:styleId="AVA111111211">
    <w:name w:val="#AVA111111211"/>
    <w:uiPriority w:val="99"/>
    <w:rsid w:val="005B5708"/>
  </w:style>
  <w:style w:type="numbering" w:customStyle="1" w:styleId="AVA111111212">
    <w:name w:val="#AVA111111212"/>
    <w:uiPriority w:val="99"/>
    <w:rsid w:val="005B5708"/>
  </w:style>
  <w:style w:type="numbering" w:customStyle="1" w:styleId="AVA11111122">
    <w:name w:val="#AVA11111122"/>
    <w:uiPriority w:val="99"/>
    <w:rsid w:val="005B5708"/>
  </w:style>
  <w:style w:type="numbering" w:customStyle="1" w:styleId="AVA11111123">
    <w:name w:val="#AVA11111123"/>
    <w:uiPriority w:val="99"/>
    <w:rsid w:val="005B5708"/>
  </w:style>
  <w:style w:type="numbering" w:customStyle="1" w:styleId="AVA1111113">
    <w:name w:val="#AVA1111113"/>
    <w:uiPriority w:val="99"/>
    <w:rsid w:val="005B5708"/>
  </w:style>
  <w:style w:type="numbering" w:customStyle="1" w:styleId="AVA11111131">
    <w:name w:val="#AVA11111131"/>
    <w:uiPriority w:val="99"/>
    <w:rsid w:val="005B5708"/>
  </w:style>
  <w:style w:type="numbering" w:customStyle="1" w:styleId="AVA11111132">
    <w:name w:val="#AVA11111132"/>
    <w:uiPriority w:val="99"/>
    <w:rsid w:val="005B5708"/>
  </w:style>
  <w:style w:type="numbering" w:customStyle="1" w:styleId="AVA1111114">
    <w:name w:val="#AVA1111114"/>
    <w:uiPriority w:val="99"/>
    <w:rsid w:val="005B5708"/>
  </w:style>
  <w:style w:type="numbering" w:customStyle="1" w:styleId="AVA11111141">
    <w:name w:val="#AVA11111141"/>
    <w:uiPriority w:val="99"/>
    <w:rsid w:val="005B5708"/>
  </w:style>
  <w:style w:type="numbering" w:customStyle="1" w:styleId="AVA1111115">
    <w:name w:val="#AVA1111115"/>
    <w:uiPriority w:val="99"/>
    <w:rsid w:val="005B5708"/>
  </w:style>
  <w:style w:type="numbering" w:customStyle="1" w:styleId="AVA111112">
    <w:name w:val="#AVA111112"/>
    <w:uiPriority w:val="99"/>
    <w:rsid w:val="005B5708"/>
  </w:style>
  <w:style w:type="numbering" w:customStyle="1" w:styleId="AVA1111121">
    <w:name w:val="#AVA1111121"/>
    <w:uiPriority w:val="99"/>
    <w:rsid w:val="005B5708"/>
  </w:style>
  <w:style w:type="numbering" w:customStyle="1" w:styleId="AVA11111211">
    <w:name w:val="#AVA11111211"/>
    <w:uiPriority w:val="99"/>
    <w:rsid w:val="005B5708"/>
  </w:style>
  <w:style w:type="numbering" w:customStyle="1" w:styleId="AVA111112111">
    <w:name w:val="#AVA111112111"/>
    <w:uiPriority w:val="99"/>
    <w:rsid w:val="005B5708"/>
  </w:style>
  <w:style w:type="numbering" w:customStyle="1" w:styleId="AVA111112112">
    <w:name w:val="#AVA111112112"/>
    <w:uiPriority w:val="99"/>
    <w:rsid w:val="005B5708"/>
  </w:style>
  <w:style w:type="numbering" w:customStyle="1" w:styleId="AVA11111212">
    <w:name w:val="#AVA11111212"/>
    <w:uiPriority w:val="99"/>
    <w:rsid w:val="005B5708"/>
  </w:style>
  <w:style w:type="numbering" w:customStyle="1" w:styleId="AVA11111213">
    <w:name w:val="#AVA11111213"/>
    <w:uiPriority w:val="99"/>
    <w:rsid w:val="005B5708"/>
  </w:style>
  <w:style w:type="numbering" w:customStyle="1" w:styleId="AVA1111122">
    <w:name w:val="#AVA1111122"/>
    <w:uiPriority w:val="99"/>
    <w:rsid w:val="005B5708"/>
  </w:style>
  <w:style w:type="numbering" w:customStyle="1" w:styleId="AVA11111221">
    <w:name w:val="#AVA11111221"/>
    <w:uiPriority w:val="99"/>
    <w:rsid w:val="005B5708"/>
  </w:style>
  <w:style w:type="numbering" w:customStyle="1" w:styleId="AVA11111222">
    <w:name w:val="#AVA11111222"/>
    <w:uiPriority w:val="99"/>
    <w:rsid w:val="005B5708"/>
  </w:style>
  <w:style w:type="numbering" w:customStyle="1" w:styleId="AVA1111123">
    <w:name w:val="#AVA1111123"/>
    <w:uiPriority w:val="99"/>
    <w:rsid w:val="005B5708"/>
  </w:style>
  <w:style w:type="numbering" w:customStyle="1" w:styleId="AVA11111231">
    <w:name w:val="#AVA11111231"/>
    <w:uiPriority w:val="99"/>
    <w:rsid w:val="005B5708"/>
  </w:style>
  <w:style w:type="numbering" w:customStyle="1" w:styleId="AVA1111124">
    <w:name w:val="#AVA1111124"/>
    <w:uiPriority w:val="99"/>
    <w:rsid w:val="005B5708"/>
  </w:style>
  <w:style w:type="numbering" w:customStyle="1" w:styleId="AVA111113">
    <w:name w:val="#AVA111113"/>
    <w:uiPriority w:val="99"/>
    <w:rsid w:val="005B5708"/>
  </w:style>
  <w:style w:type="numbering" w:customStyle="1" w:styleId="AVA1111131">
    <w:name w:val="#AVA1111131"/>
    <w:uiPriority w:val="99"/>
    <w:rsid w:val="005B5708"/>
  </w:style>
  <w:style w:type="numbering" w:customStyle="1" w:styleId="AVA11111311">
    <w:name w:val="#AVA11111311"/>
    <w:uiPriority w:val="99"/>
    <w:rsid w:val="005B5708"/>
  </w:style>
  <w:style w:type="numbering" w:customStyle="1" w:styleId="AVA11111312">
    <w:name w:val="#AVA11111312"/>
    <w:uiPriority w:val="99"/>
    <w:rsid w:val="005B5708"/>
  </w:style>
  <w:style w:type="numbering" w:customStyle="1" w:styleId="AVA1111132">
    <w:name w:val="#AVA1111132"/>
    <w:uiPriority w:val="99"/>
    <w:rsid w:val="005B5708"/>
  </w:style>
  <w:style w:type="numbering" w:customStyle="1" w:styleId="AVA1111133">
    <w:name w:val="#AVA1111133"/>
    <w:uiPriority w:val="99"/>
    <w:rsid w:val="005B5708"/>
  </w:style>
  <w:style w:type="numbering" w:customStyle="1" w:styleId="AVA111114">
    <w:name w:val="#AVA111114"/>
    <w:uiPriority w:val="99"/>
    <w:rsid w:val="005B5708"/>
  </w:style>
  <w:style w:type="numbering" w:customStyle="1" w:styleId="AVA1111141">
    <w:name w:val="#AVA1111141"/>
    <w:uiPriority w:val="99"/>
    <w:rsid w:val="005B5708"/>
  </w:style>
  <w:style w:type="numbering" w:customStyle="1" w:styleId="AVA1111142">
    <w:name w:val="#AVA1111142"/>
    <w:uiPriority w:val="99"/>
    <w:rsid w:val="005B5708"/>
  </w:style>
  <w:style w:type="numbering" w:customStyle="1" w:styleId="AVA111115">
    <w:name w:val="#AVA111115"/>
    <w:uiPriority w:val="99"/>
    <w:rsid w:val="005B5708"/>
  </w:style>
  <w:style w:type="numbering" w:customStyle="1" w:styleId="AVA1111151">
    <w:name w:val="#AVA1111151"/>
    <w:uiPriority w:val="99"/>
    <w:rsid w:val="005B5708"/>
  </w:style>
  <w:style w:type="numbering" w:customStyle="1" w:styleId="AVA111116">
    <w:name w:val="#AVA111116"/>
    <w:uiPriority w:val="99"/>
    <w:rsid w:val="005B5708"/>
  </w:style>
  <w:style w:type="numbering" w:customStyle="1" w:styleId="AVA111121">
    <w:name w:val="#AVA111121"/>
    <w:uiPriority w:val="99"/>
    <w:rsid w:val="005B5708"/>
  </w:style>
  <w:style w:type="numbering" w:customStyle="1" w:styleId="AVA1111211">
    <w:name w:val="#AVA1111211"/>
    <w:uiPriority w:val="99"/>
    <w:rsid w:val="005B5708"/>
  </w:style>
  <w:style w:type="numbering" w:customStyle="1" w:styleId="AVA11112111">
    <w:name w:val="#AVA11112111"/>
    <w:uiPriority w:val="99"/>
    <w:rsid w:val="005B5708"/>
  </w:style>
  <w:style w:type="numbering" w:customStyle="1" w:styleId="AVA11112112">
    <w:name w:val="#AVA11112112"/>
    <w:uiPriority w:val="99"/>
    <w:rsid w:val="005B5708"/>
  </w:style>
  <w:style w:type="numbering" w:customStyle="1" w:styleId="AVA1111212">
    <w:name w:val="#AVA1111212"/>
    <w:uiPriority w:val="99"/>
    <w:rsid w:val="005B5708"/>
  </w:style>
  <w:style w:type="numbering" w:customStyle="1" w:styleId="AVA1111213">
    <w:name w:val="#AVA1111213"/>
    <w:uiPriority w:val="99"/>
    <w:rsid w:val="005B5708"/>
  </w:style>
  <w:style w:type="numbering" w:customStyle="1" w:styleId="AVA111122">
    <w:name w:val="#AVA111122"/>
    <w:uiPriority w:val="99"/>
    <w:rsid w:val="005B5708"/>
  </w:style>
  <w:style w:type="numbering" w:customStyle="1" w:styleId="AVA1111221">
    <w:name w:val="#AVA1111221"/>
    <w:uiPriority w:val="99"/>
    <w:rsid w:val="005B5708"/>
  </w:style>
  <w:style w:type="numbering" w:customStyle="1" w:styleId="AVA1111222">
    <w:name w:val="#AVA1111222"/>
    <w:uiPriority w:val="99"/>
    <w:rsid w:val="005B5708"/>
  </w:style>
  <w:style w:type="numbering" w:customStyle="1" w:styleId="AVA111123">
    <w:name w:val="#AVA111123"/>
    <w:uiPriority w:val="99"/>
    <w:rsid w:val="005B5708"/>
  </w:style>
  <w:style w:type="numbering" w:customStyle="1" w:styleId="AVA1111231">
    <w:name w:val="#AVA1111231"/>
    <w:uiPriority w:val="99"/>
    <w:rsid w:val="005B5708"/>
  </w:style>
  <w:style w:type="numbering" w:customStyle="1" w:styleId="AVA111124">
    <w:name w:val="#AVA111124"/>
    <w:uiPriority w:val="99"/>
    <w:rsid w:val="005B5708"/>
  </w:style>
  <w:style w:type="numbering" w:customStyle="1" w:styleId="AVA11113">
    <w:name w:val="#AVA11113"/>
    <w:uiPriority w:val="99"/>
    <w:rsid w:val="005B5708"/>
  </w:style>
  <w:style w:type="numbering" w:customStyle="1" w:styleId="AVA111131">
    <w:name w:val="#AVA111131"/>
    <w:uiPriority w:val="99"/>
    <w:rsid w:val="005B5708"/>
  </w:style>
  <w:style w:type="numbering" w:customStyle="1" w:styleId="AVA1111311">
    <w:name w:val="#AVA1111311"/>
    <w:uiPriority w:val="99"/>
    <w:rsid w:val="005B5708"/>
  </w:style>
  <w:style w:type="numbering" w:customStyle="1" w:styleId="AVA11113111">
    <w:name w:val="#AVA11113111"/>
    <w:uiPriority w:val="99"/>
    <w:rsid w:val="005B5708"/>
  </w:style>
  <w:style w:type="numbering" w:customStyle="1" w:styleId="AVA11113112">
    <w:name w:val="#AVA11113112"/>
    <w:uiPriority w:val="99"/>
    <w:rsid w:val="005B5708"/>
  </w:style>
  <w:style w:type="numbering" w:customStyle="1" w:styleId="AVA1111312">
    <w:name w:val="#AVA1111312"/>
    <w:uiPriority w:val="99"/>
    <w:rsid w:val="005B5708"/>
  </w:style>
  <w:style w:type="numbering" w:customStyle="1" w:styleId="AVA1111313">
    <w:name w:val="#AVA1111313"/>
    <w:uiPriority w:val="99"/>
    <w:rsid w:val="005B5708"/>
  </w:style>
  <w:style w:type="numbering" w:customStyle="1" w:styleId="AVA111132">
    <w:name w:val="#AVA111132"/>
    <w:uiPriority w:val="99"/>
    <w:rsid w:val="005B5708"/>
  </w:style>
  <w:style w:type="numbering" w:customStyle="1" w:styleId="AVA1111321">
    <w:name w:val="#AVA1111321"/>
    <w:uiPriority w:val="99"/>
    <w:rsid w:val="005B5708"/>
  </w:style>
  <w:style w:type="numbering" w:customStyle="1" w:styleId="AVA1111322">
    <w:name w:val="#AVA1111322"/>
    <w:uiPriority w:val="99"/>
    <w:rsid w:val="005B5708"/>
  </w:style>
  <w:style w:type="numbering" w:customStyle="1" w:styleId="AVA111133">
    <w:name w:val="#AVA111133"/>
    <w:uiPriority w:val="99"/>
    <w:rsid w:val="005B5708"/>
  </w:style>
  <w:style w:type="numbering" w:customStyle="1" w:styleId="AVA111134">
    <w:name w:val="#AVA111134"/>
    <w:uiPriority w:val="99"/>
    <w:rsid w:val="005B5708"/>
  </w:style>
  <w:style w:type="numbering" w:customStyle="1" w:styleId="AVA11114">
    <w:name w:val="#AVA11114"/>
    <w:uiPriority w:val="99"/>
    <w:rsid w:val="005B5708"/>
  </w:style>
  <w:style w:type="numbering" w:customStyle="1" w:styleId="AVA111141">
    <w:name w:val="#AVA111141"/>
    <w:uiPriority w:val="99"/>
    <w:rsid w:val="005B5708"/>
  </w:style>
  <w:style w:type="numbering" w:customStyle="1" w:styleId="AVA1111411">
    <w:name w:val="#AVA1111411"/>
    <w:uiPriority w:val="99"/>
    <w:rsid w:val="005B5708"/>
  </w:style>
  <w:style w:type="numbering" w:customStyle="1" w:styleId="AVA11114111">
    <w:name w:val="#AVA11114111"/>
    <w:uiPriority w:val="99"/>
    <w:rsid w:val="005B5708"/>
  </w:style>
  <w:style w:type="numbering" w:customStyle="1" w:styleId="AVA111141111">
    <w:name w:val="#AVA111141111"/>
    <w:uiPriority w:val="99"/>
    <w:rsid w:val="005B5708"/>
    <w:pPr>
      <w:numPr>
        <w:numId w:val="19"/>
      </w:numPr>
    </w:pPr>
  </w:style>
  <w:style w:type="numbering" w:customStyle="1" w:styleId="AVA11114112">
    <w:name w:val="#AVA11114112"/>
    <w:uiPriority w:val="99"/>
    <w:rsid w:val="005B5708"/>
  </w:style>
  <w:style w:type="numbering" w:customStyle="1" w:styleId="AVA1111412">
    <w:name w:val="#AVA1111412"/>
    <w:uiPriority w:val="99"/>
    <w:rsid w:val="005B5708"/>
  </w:style>
  <w:style w:type="numbering" w:customStyle="1" w:styleId="AVA1111413">
    <w:name w:val="#AVA1111413"/>
    <w:uiPriority w:val="99"/>
    <w:rsid w:val="005B5708"/>
  </w:style>
  <w:style w:type="numbering" w:customStyle="1" w:styleId="AVA111142">
    <w:name w:val="#AVA111142"/>
    <w:uiPriority w:val="99"/>
    <w:rsid w:val="005B5708"/>
  </w:style>
  <w:style w:type="numbering" w:customStyle="1" w:styleId="AVA1111421">
    <w:name w:val="#AVA1111421"/>
    <w:uiPriority w:val="99"/>
    <w:rsid w:val="005B5708"/>
  </w:style>
  <w:style w:type="numbering" w:customStyle="1" w:styleId="AVA111143">
    <w:name w:val="#AVA111143"/>
    <w:uiPriority w:val="99"/>
    <w:rsid w:val="005B5708"/>
  </w:style>
  <w:style w:type="numbering" w:customStyle="1" w:styleId="AVA11115">
    <w:name w:val="#AVA11115"/>
    <w:uiPriority w:val="99"/>
    <w:rsid w:val="005B5708"/>
  </w:style>
  <w:style w:type="numbering" w:customStyle="1" w:styleId="AVA111151">
    <w:name w:val="#AVA111151"/>
    <w:uiPriority w:val="99"/>
    <w:rsid w:val="005B5708"/>
  </w:style>
  <w:style w:type="numbering" w:customStyle="1" w:styleId="AVA1111511">
    <w:name w:val="#AVA1111511"/>
    <w:uiPriority w:val="99"/>
    <w:rsid w:val="005B5708"/>
    <w:pPr>
      <w:numPr>
        <w:numId w:val="20"/>
      </w:numPr>
    </w:pPr>
  </w:style>
  <w:style w:type="numbering" w:customStyle="1" w:styleId="AVA111152">
    <w:name w:val="#AVA111152"/>
    <w:uiPriority w:val="99"/>
    <w:rsid w:val="005B5708"/>
  </w:style>
  <w:style w:type="numbering" w:customStyle="1" w:styleId="AVA11116">
    <w:name w:val="#AVA11116"/>
    <w:uiPriority w:val="99"/>
    <w:rsid w:val="005B5708"/>
  </w:style>
  <w:style w:type="numbering" w:customStyle="1" w:styleId="AVA111161">
    <w:name w:val="#AVA111161"/>
    <w:uiPriority w:val="99"/>
    <w:rsid w:val="005B5708"/>
  </w:style>
  <w:style w:type="numbering" w:customStyle="1" w:styleId="AVA11117">
    <w:name w:val="#AVA11117"/>
    <w:uiPriority w:val="99"/>
    <w:rsid w:val="005B5708"/>
  </w:style>
  <w:style w:type="numbering" w:customStyle="1" w:styleId="AVA111211">
    <w:name w:val="#AVA111211"/>
    <w:uiPriority w:val="99"/>
    <w:rsid w:val="005B5708"/>
  </w:style>
  <w:style w:type="numbering" w:customStyle="1" w:styleId="AVA1112111">
    <w:name w:val="#AVA1112111"/>
    <w:uiPriority w:val="99"/>
    <w:rsid w:val="005B5708"/>
  </w:style>
  <w:style w:type="numbering" w:customStyle="1" w:styleId="AVA11121111">
    <w:name w:val="#AVA11121111"/>
    <w:uiPriority w:val="99"/>
    <w:rsid w:val="005B5708"/>
  </w:style>
  <w:style w:type="numbering" w:customStyle="1" w:styleId="AVA11121112">
    <w:name w:val="#AVA11121112"/>
    <w:uiPriority w:val="99"/>
    <w:rsid w:val="005B5708"/>
  </w:style>
  <w:style w:type="numbering" w:customStyle="1" w:styleId="AVA1112112">
    <w:name w:val="#AVA1112112"/>
    <w:uiPriority w:val="99"/>
    <w:rsid w:val="005B5708"/>
  </w:style>
  <w:style w:type="numbering" w:customStyle="1" w:styleId="AVA1112113">
    <w:name w:val="#AVA1112113"/>
    <w:uiPriority w:val="99"/>
    <w:rsid w:val="005B5708"/>
  </w:style>
  <w:style w:type="numbering" w:customStyle="1" w:styleId="AVA111212">
    <w:name w:val="#AVA111212"/>
    <w:uiPriority w:val="99"/>
    <w:rsid w:val="005B5708"/>
  </w:style>
  <w:style w:type="numbering" w:customStyle="1" w:styleId="AVA1112121">
    <w:name w:val="#AVA1112121"/>
    <w:uiPriority w:val="99"/>
    <w:rsid w:val="005B5708"/>
  </w:style>
  <w:style w:type="numbering" w:customStyle="1" w:styleId="AVA1112122">
    <w:name w:val="#AVA1112122"/>
    <w:uiPriority w:val="99"/>
    <w:rsid w:val="005B5708"/>
  </w:style>
  <w:style w:type="numbering" w:customStyle="1" w:styleId="AVA111213">
    <w:name w:val="#AVA111213"/>
    <w:uiPriority w:val="99"/>
    <w:rsid w:val="005B5708"/>
  </w:style>
  <w:style w:type="numbering" w:customStyle="1" w:styleId="AVA1112131">
    <w:name w:val="#AVA1112131"/>
    <w:uiPriority w:val="99"/>
    <w:rsid w:val="005B5708"/>
  </w:style>
  <w:style w:type="numbering" w:customStyle="1" w:styleId="AVA111214">
    <w:name w:val="#AVA111214"/>
    <w:uiPriority w:val="99"/>
    <w:rsid w:val="005B5708"/>
  </w:style>
  <w:style w:type="numbering" w:customStyle="1" w:styleId="AVA11122">
    <w:name w:val="#AVA11122"/>
    <w:uiPriority w:val="99"/>
    <w:rsid w:val="005B5708"/>
  </w:style>
  <w:style w:type="numbering" w:customStyle="1" w:styleId="AVA111221">
    <w:name w:val="#AVA111221"/>
    <w:uiPriority w:val="99"/>
    <w:rsid w:val="005B5708"/>
  </w:style>
  <w:style w:type="numbering" w:customStyle="1" w:styleId="AVA1112211">
    <w:name w:val="#AVA1112211"/>
    <w:uiPriority w:val="99"/>
    <w:rsid w:val="005B5708"/>
  </w:style>
  <w:style w:type="numbering" w:customStyle="1" w:styleId="AVA1112212">
    <w:name w:val="#AVA1112212"/>
    <w:uiPriority w:val="99"/>
    <w:rsid w:val="005B5708"/>
  </w:style>
  <w:style w:type="numbering" w:customStyle="1" w:styleId="AVA111222">
    <w:name w:val="#AVA111222"/>
    <w:uiPriority w:val="99"/>
    <w:rsid w:val="005B5708"/>
  </w:style>
  <w:style w:type="numbering" w:customStyle="1" w:styleId="AVA111223">
    <w:name w:val="#AVA111223"/>
    <w:uiPriority w:val="99"/>
    <w:rsid w:val="005B5708"/>
  </w:style>
  <w:style w:type="numbering" w:customStyle="1" w:styleId="AVA11123">
    <w:name w:val="#AVA11123"/>
    <w:uiPriority w:val="99"/>
    <w:rsid w:val="005B5708"/>
  </w:style>
  <w:style w:type="numbering" w:customStyle="1" w:styleId="AVA111231">
    <w:name w:val="#AVA111231"/>
    <w:uiPriority w:val="99"/>
    <w:rsid w:val="005B5708"/>
  </w:style>
  <w:style w:type="numbering" w:customStyle="1" w:styleId="AVA111232">
    <w:name w:val="#AVA111232"/>
    <w:uiPriority w:val="99"/>
    <w:rsid w:val="005B5708"/>
  </w:style>
  <w:style w:type="numbering" w:customStyle="1" w:styleId="AVA11124">
    <w:name w:val="#AVA11124"/>
    <w:uiPriority w:val="99"/>
    <w:rsid w:val="005B5708"/>
  </w:style>
  <w:style w:type="numbering" w:customStyle="1" w:styleId="AVA111241">
    <w:name w:val="#AVA111241"/>
    <w:uiPriority w:val="99"/>
    <w:rsid w:val="005B5708"/>
  </w:style>
  <w:style w:type="numbering" w:customStyle="1" w:styleId="AVA11125">
    <w:name w:val="#AVA11125"/>
    <w:uiPriority w:val="99"/>
    <w:rsid w:val="005B5708"/>
  </w:style>
  <w:style w:type="numbering" w:customStyle="1" w:styleId="AVA11131">
    <w:name w:val="#AVA11131"/>
    <w:uiPriority w:val="99"/>
    <w:rsid w:val="005B5708"/>
  </w:style>
  <w:style w:type="numbering" w:customStyle="1" w:styleId="AVA111311">
    <w:name w:val="#AVA111311"/>
    <w:uiPriority w:val="99"/>
    <w:rsid w:val="005B5708"/>
  </w:style>
  <w:style w:type="numbering" w:customStyle="1" w:styleId="AVA1113111">
    <w:name w:val="#AVA1113111"/>
    <w:uiPriority w:val="99"/>
    <w:rsid w:val="005B5708"/>
  </w:style>
  <w:style w:type="numbering" w:customStyle="1" w:styleId="AVA1113112">
    <w:name w:val="#AVA1113112"/>
    <w:uiPriority w:val="99"/>
    <w:rsid w:val="005B5708"/>
  </w:style>
  <w:style w:type="numbering" w:customStyle="1" w:styleId="AVA111312">
    <w:name w:val="#AVA111312"/>
    <w:uiPriority w:val="99"/>
    <w:rsid w:val="005B5708"/>
  </w:style>
  <w:style w:type="numbering" w:customStyle="1" w:styleId="AVA111313">
    <w:name w:val="#AVA111313"/>
    <w:uiPriority w:val="99"/>
    <w:rsid w:val="005B5708"/>
  </w:style>
  <w:style w:type="numbering" w:customStyle="1" w:styleId="AVA11132">
    <w:name w:val="#AVA11132"/>
    <w:uiPriority w:val="99"/>
    <w:rsid w:val="005B5708"/>
  </w:style>
  <w:style w:type="numbering" w:customStyle="1" w:styleId="AVA111321">
    <w:name w:val="#AVA111321"/>
    <w:uiPriority w:val="99"/>
    <w:rsid w:val="005B5708"/>
  </w:style>
  <w:style w:type="numbering" w:customStyle="1" w:styleId="AVA111322">
    <w:name w:val="#AVA111322"/>
    <w:uiPriority w:val="99"/>
    <w:rsid w:val="005B5708"/>
  </w:style>
  <w:style w:type="numbering" w:customStyle="1" w:styleId="AVA11133">
    <w:name w:val="#AVA11133"/>
    <w:uiPriority w:val="99"/>
    <w:rsid w:val="005B5708"/>
  </w:style>
  <w:style w:type="numbering" w:customStyle="1" w:styleId="AVA111331">
    <w:name w:val="#AVA111331"/>
    <w:uiPriority w:val="99"/>
    <w:rsid w:val="005B5708"/>
  </w:style>
  <w:style w:type="numbering" w:customStyle="1" w:styleId="AVA11134">
    <w:name w:val="#AVA11134"/>
    <w:uiPriority w:val="99"/>
    <w:rsid w:val="005B5708"/>
  </w:style>
  <w:style w:type="numbering" w:customStyle="1" w:styleId="AVA1114">
    <w:name w:val="#AVA1114"/>
    <w:uiPriority w:val="99"/>
    <w:rsid w:val="005B5708"/>
  </w:style>
  <w:style w:type="numbering" w:customStyle="1" w:styleId="AVA11141">
    <w:name w:val="#AVA11141"/>
    <w:uiPriority w:val="99"/>
    <w:rsid w:val="005B5708"/>
  </w:style>
  <w:style w:type="numbering" w:customStyle="1" w:styleId="AVA111411">
    <w:name w:val="#AVA111411"/>
    <w:uiPriority w:val="99"/>
    <w:rsid w:val="005B5708"/>
  </w:style>
  <w:style w:type="numbering" w:customStyle="1" w:styleId="AVA1114111">
    <w:name w:val="#AVA1114111"/>
    <w:uiPriority w:val="99"/>
    <w:rsid w:val="005B5708"/>
  </w:style>
  <w:style w:type="numbering" w:customStyle="1" w:styleId="AVA1114112">
    <w:name w:val="#AVA1114112"/>
    <w:uiPriority w:val="99"/>
    <w:rsid w:val="005B5708"/>
  </w:style>
  <w:style w:type="numbering" w:customStyle="1" w:styleId="AVA111412">
    <w:name w:val="#AVA111412"/>
    <w:uiPriority w:val="99"/>
    <w:rsid w:val="005B5708"/>
  </w:style>
  <w:style w:type="numbering" w:customStyle="1" w:styleId="AVA111413">
    <w:name w:val="#AVA111413"/>
    <w:uiPriority w:val="99"/>
    <w:rsid w:val="005B5708"/>
  </w:style>
  <w:style w:type="numbering" w:customStyle="1" w:styleId="AVA11142">
    <w:name w:val="#AVA11142"/>
    <w:uiPriority w:val="99"/>
    <w:rsid w:val="005B5708"/>
  </w:style>
  <w:style w:type="numbering" w:customStyle="1" w:styleId="AVA111421">
    <w:name w:val="#AVA111421"/>
    <w:uiPriority w:val="99"/>
    <w:rsid w:val="005B5708"/>
  </w:style>
  <w:style w:type="numbering" w:customStyle="1" w:styleId="AVA111422">
    <w:name w:val="#AVA111422"/>
    <w:uiPriority w:val="99"/>
    <w:rsid w:val="005B5708"/>
  </w:style>
  <w:style w:type="numbering" w:customStyle="1" w:styleId="AVA11143">
    <w:name w:val="#AVA11143"/>
    <w:uiPriority w:val="99"/>
    <w:rsid w:val="005B5708"/>
  </w:style>
  <w:style w:type="numbering" w:customStyle="1" w:styleId="AVA11144">
    <w:name w:val="#AVA11144"/>
    <w:uiPriority w:val="99"/>
    <w:rsid w:val="005B5708"/>
  </w:style>
  <w:style w:type="numbering" w:customStyle="1" w:styleId="AVA1115">
    <w:name w:val="#AVA1115"/>
    <w:uiPriority w:val="99"/>
    <w:rsid w:val="005B5708"/>
  </w:style>
  <w:style w:type="numbering" w:customStyle="1" w:styleId="AVA11151">
    <w:name w:val="#AVA11151"/>
    <w:uiPriority w:val="99"/>
    <w:rsid w:val="005B5708"/>
  </w:style>
  <w:style w:type="numbering" w:customStyle="1" w:styleId="AVA111511">
    <w:name w:val="#AVA111511"/>
    <w:uiPriority w:val="99"/>
    <w:rsid w:val="005B5708"/>
  </w:style>
  <w:style w:type="numbering" w:customStyle="1" w:styleId="AVA111512">
    <w:name w:val="#AVA111512"/>
    <w:uiPriority w:val="99"/>
    <w:rsid w:val="005B5708"/>
  </w:style>
  <w:style w:type="numbering" w:customStyle="1" w:styleId="AVA11152">
    <w:name w:val="#AVA11152"/>
    <w:uiPriority w:val="99"/>
    <w:rsid w:val="005B5708"/>
  </w:style>
  <w:style w:type="numbering" w:customStyle="1" w:styleId="AVA11153">
    <w:name w:val="#AVA11153"/>
    <w:uiPriority w:val="99"/>
    <w:rsid w:val="005B5708"/>
  </w:style>
  <w:style w:type="numbering" w:customStyle="1" w:styleId="AVA1116">
    <w:name w:val="#AVA1116"/>
    <w:uiPriority w:val="99"/>
    <w:rsid w:val="005B5708"/>
  </w:style>
  <w:style w:type="numbering" w:customStyle="1" w:styleId="AVA11161">
    <w:name w:val="#AVA11161"/>
    <w:uiPriority w:val="99"/>
    <w:rsid w:val="005B5708"/>
  </w:style>
  <w:style w:type="numbering" w:customStyle="1" w:styleId="AVA11162">
    <w:name w:val="#AVA11162"/>
    <w:uiPriority w:val="99"/>
    <w:rsid w:val="005B5708"/>
  </w:style>
  <w:style w:type="numbering" w:customStyle="1" w:styleId="AVA1117">
    <w:name w:val="#AVA1117"/>
    <w:uiPriority w:val="99"/>
    <w:rsid w:val="005B5708"/>
  </w:style>
  <w:style w:type="numbering" w:customStyle="1" w:styleId="AVA11171">
    <w:name w:val="#AVA11171"/>
    <w:uiPriority w:val="99"/>
    <w:rsid w:val="005B5708"/>
  </w:style>
  <w:style w:type="numbering" w:customStyle="1" w:styleId="AVA1118">
    <w:name w:val="#AVA1118"/>
    <w:uiPriority w:val="99"/>
    <w:rsid w:val="005B5708"/>
  </w:style>
  <w:style w:type="numbering" w:customStyle="1" w:styleId="AVA1119">
    <w:name w:val="#AVA1119"/>
    <w:uiPriority w:val="99"/>
    <w:rsid w:val="005B5708"/>
  </w:style>
  <w:style w:type="numbering" w:customStyle="1" w:styleId="AVA112111">
    <w:name w:val="#AVA112111"/>
    <w:uiPriority w:val="99"/>
    <w:rsid w:val="005B5708"/>
  </w:style>
  <w:style w:type="numbering" w:customStyle="1" w:styleId="AVA1121111">
    <w:name w:val="#AVA1121111"/>
    <w:uiPriority w:val="99"/>
    <w:rsid w:val="005B5708"/>
  </w:style>
  <w:style w:type="numbering" w:customStyle="1" w:styleId="AVA11211111">
    <w:name w:val="#AVA11211111"/>
    <w:uiPriority w:val="99"/>
    <w:rsid w:val="005B5708"/>
  </w:style>
  <w:style w:type="numbering" w:customStyle="1" w:styleId="AVA11211112">
    <w:name w:val="#AVA11211112"/>
    <w:uiPriority w:val="99"/>
    <w:rsid w:val="005B5708"/>
  </w:style>
  <w:style w:type="numbering" w:customStyle="1" w:styleId="AVA1121112">
    <w:name w:val="#AVA1121112"/>
    <w:uiPriority w:val="99"/>
    <w:rsid w:val="005B5708"/>
  </w:style>
  <w:style w:type="numbering" w:customStyle="1" w:styleId="AVA1121113">
    <w:name w:val="#AVA1121113"/>
    <w:uiPriority w:val="99"/>
    <w:rsid w:val="005B5708"/>
  </w:style>
  <w:style w:type="numbering" w:customStyle="1" w:styleId="AVA112112">
    <w:name w:val="#AVA112112"/>
    <w:uiPriority w:val="99"/>
    <w:rsid w:val="005B5708"/>
  </w:style>
  <w:style w:type="numbering" w:customStyle="1" w:styleId="AVA1121121">
    <w:name w:val="#AVA1121121"/>
    <w:uiPriority w:val="99"/>
    <w:rsid w:val="005B5708"/>
  </w:style>
  <w:style w:type="numbering" w:customStyle="1" w:styleId="AVA1121122">
    <w:name w:val="#AVA1121122"/>
    <w:uiPriority w:val="99"/>
    <w:rsid w:val="005B5708"/>
  </w:style>
  <w:style w:type="numbering" w:customStyle="1" w:styleId="AVA112113">
    <w:name w:val="#AVA112113"/>
    <w:uiPriority w:val="99"/>
    <w:rsid w:val="005B5708"/>
  </w:style>
  <w:style w:type="numbering" w:customStyle="1" w:styleId="AVA1121131">
    <w:name w:val="#AVA1121131"/>
    <w:uiPriority w:val="99"/>
    <w:rsid w:val="005B5708"/>
  </w:style>
  <w:style w:type="numbering" w:customStyle="1" w:styleId="AVA112114">
    <w:name w:val="#AVA112114"/>
    <w:uiPriority w:val="99"/>
    <w:rsid w:val="005B5708"/>
  </w:style>
  <w:style w:type="numbering" w:customStyle="1" w:styleId="AVA11212">
    <w:name w:val="#AVA11212"/>
    <w:uiPriority w:val="99"/>
    <w:rsid w:val="005B5708"/>
  </w:style>
  <w:style w:type="numbering" w:customStyle="1" w:styleId="AVA112121">
    <w:name w:val="#AVA112121"/>
    <w:uiPriority w:val="99"/>
    <w:rsid w:val="005B5708"/>
  </w:style>
  <w:style w:type="numbering" w:customStyle="1" w:styleId="AVA1121211">
    <w:name w:val="#AVA1121211"/>
    <w:uiPriority w:val="99"/>
    <w:rsid w:val="005B5708"/>
  </w:style>
  <w:style w:type="numbering" w:customStyle="1" w:styleId="AVA11212111">
    <w:name w:val="#AVA11212111"/>
    <w:uiPriority w:val="99"/>
    <w:rsid w:val="005B5708"/>
  </w:style>
  <w:style w:type="numbering" w:customStyle="1" w:styleId="AVA11212112">
    <w:name w:val="#AVA11212112"/>
    <w:uiPriority w:val="99"/>
    <w:rsid w:val="005B5708"/>
  </w:style>
  <w:style w:type="numbering" w:customStyle="1" w:styleId="AVA1121212">
    <w:name w:val="#AVA1121212"/>
    <w:uiPriority w:val="99"/>
    <w:rsid w:val="005B5708"/>
  </w:style>
  <w:style w:type="numbering" w:customStyle="1" w:styleId="AVA1121213">
    <w:name w:val="#AVA1121213"/>
    <w:uiPriority w:val="99"/>
    <w:rsid w:val="005B5708"/>
  </w:style>
  <w:style w:type="numbering" w:customStyle="1" w:styleId="AVA112122">
    <w:name w:val="#AVA112122"/>
    <w:uiPriority w:val="99"/>
    <w:rsid w:val="005B5708"/>
  </w:style>
  <w:style w:type="numbering" w:customStyle="1" w:styleId="AVA1121221">
    <w:name w:val="#AVA1121221"/>
    <w:uiPriority w:val="99"/>
    <w:rsid w:val="005B5708"/>
  </w:style>
  <w:style w:type="numbering" w:customStyle="1" w:styleId="AVA1121222">
    <w:name w:val="#AVA1121222"/>
    <w:uiPriority w:val="99"/>
    <w:rsid w:val="005B5708"/>
  </w:style>
  <w:style w:type="numbering" w:customStyle="1" w:styleId="AVA112123">
    <w:name w:val="#AVA112123"/>
    <w:uiPriority w:val="99"/>
    <w:rsid w:val="005B5708"/>
  </w:style>
  <w:style w:type="numbering" w:customStyle="1" w:styleId="AVA112124">
    <w:name w:val="#AVA112124"/>
    <w:uiPriority w:val="99"/>
    <w:rsid w:val="005B5708"/>
  </w:style>
  <w:style w:type="numbering" w:customStyle="1" w:styleId="AVA11213">
    <w:name w:val="#AVA11213"/>
    <w:uiPriority w:val="99"/>
    <w:rsid w:val="005B5708"/>
  </w:style>
  <w:style w:type="numbering" w:customStyle="1" w:styleId="AVA112131">
    <w:name w:val="#AVA112131"/>
    <w:uiPriority w:val="99"/>
    <w:rsid w:val="005B5708"/>
  </w:style>
  <w:style w:type="numbering" w:customStyle="1" w:styleId="AVA112132">
    <w:name w:val="#AVA112132"/>
    <w:uiPriority w:val="99"/>
    <w:rsid w:val="005B5708"/>
  </w:style>
  <w:style w:type="numbering" w:customStyle="1" w:styleId="AVA11214">
    <w:name w:val="#AVA11214"/>
    <w:uiPriority w:val="99"/>
    <w:rsid w:val="005B5708"/>
  </w:style>
  <w:style w:type="numbering" w:customStyle="1" w:styleId="AVA112141">
    <w:name w:val="#AVA112141"/>
    <w:uiPriority w:val="99"/>
    <w:rsid w:val="005B5708"/>
  </w:style>
  <w:style w:type="numbering" w:customStyle="1" w:styleId="AVA11215">
    <w:name w:val="#AVA11215"/>
    <w:uiPriority w:val="99"/>
    <w:rsid w:val="005B5708"/>
  </w:style>
  <w:style w:type="numbering" w:customStyle="1" w:styleId="AVA112211">
    <w:name w:val="#AVA112211"/>
    <w:uiPriority w:val="99"/>
    <w:rsid w:val="005B5708"/>
  </w:style>
  <w:style w:type="numbering" w:customStyle="1" w:styleId="AVA1122111">
    <w:name w:val="#AVA1122111"/>
    <w:uiPriority w:val="99"/>
    <w:rsid w:val="005B5708"/>
  </w:style>
  <w:style w:type="numbering" w:customStyle="1" w:styleId="AVA11221111">
    <w:name w:val="#AVA11221111"/>
    <w:uiPriority w:val="99"/>
    <w:rsid w:val="005B5708"/>
  </w:style>
  <w:style w:type="numbering" w:customStyle="1" w:styleId="AVA11221112">
    <w:name w:val="#AVA11221112"/>
    <w:uiPriority w:val="99"/>
    <w:rsid w:val="005B5708"/>
  </w:style>
  <w:style w:type="numbering" w:customStyle="1" w:styleId="AVA1122112">
    <w:name w:val="#AVA1122112"/>
    <w:uiPriority w:val="99"/>
    <w:rsid w:val="005B5708"/>
  </w:style>
  <w:style w:type="numbering" w:customStyle="1" w:styleId="AVA1122113">
    <w:name w:val="#AVA1122113"/>
    <w:uiPriority w:val="99"/>
    <w:rsid w:val="005B5708"/>
  </w:style>
  <w:style w:type="numbering" w:customStyle="1" w:styleId="AVA112212">
    <w:name w:val="#AVA112212"/>
    <w:uiPriority w:val="99"/>
    <w:rsid w:val="005B5708"/>
  </w:style>
  <w:style w:type="numbering" w:customStyle="1" w:styleId="AVA1122121">
    <w:name w:val="#AVA1122121"/>
    <w:uiPriority w:val="99"/>
    <w:rsid w:val="005B5708"/>
  </w:style>
  <w:style w:type="numbering" w:customStyle="1" w:styleId="AVA1122122">
    <w:name w:val="#AVA1122122"/>
    <w:uiPriority w:val="99"/>
    <w:rsid w:val="005B5708"/>
  </w:style>
  <w:style w:type="numbering" w:customStyle="1" w:styleId="AVA112213">
    <w:name w:val="#AVA112213"/>
    <w:uiPriority w:val="99"/>
    <w:rsid w:val="005B5708"/>
  </w:style>
  <w:style w:type="numbering" w:customStyle="1" w:styleId="AVA1122131">
    <w:name w:val="#AVA1122131"/>
    <w:uiPriority w:val="99"/>
    <w:rsid w:val="005B5708"/>
  </w:style>
  <w:style w:type="numbering" w:customStyle="1" w:styleId="AVA112214">
    <w:name w:val="#AVA112214"/>
    <w:uiPriority w:val="99"/>
    <w:rsid w:val="005B5708"/>
  </w:style>
  <w:style w:type="numbering" w:customStyle="1" w:styleId="AVA11222">
    <w:name w:val="#AVA11222"/>
    <w:uiPriority w:val="99"/>
    <w:rsid w:val="005B5708"/>
    <w:pPr>
      <w:numPr>
        <w:numId w:val="52"/>
      </w:numPr>
    </w:pPr>
  </w:style>
  <w:style w:type="numbering" w:customStyle="1" w:styleId="AVA112221">
    <w:name w:val="#AVA112221"/>
    <w:uiPriority w:val="99"/>
    <w:rsid w:val="005B5708"/>
  </w:style>
  <w:style w:type="numbering" w:customStyle="1" w:styleId="AVA1122211">
    <w:name w:val="#AVA1122211"/>
    <w:uiPriority w:val="99"/>
    <w:rsid w:val="005B5708"/>
  </w:style>
  <w:style w:type="numbering" w:customStyle="1" w:styleId="AVA11222111">
    <w:name w:val="#AVA11222111"/>
    <w:uiPriority w:val="99"/>
    <w:rsid w:val="005B5708"/>
  </w:style>
  <w:style w:type="numbering" w:customStyle="1" w:styleId="AVA112221111">
    <w:name w:val="#AVA112221111"/>
    <w:uiPriority w:val="99"/>
    <w:rsid w:val="005B5708"/>
  </w:style>
  <w:style w:type="numbering" w:customStyle="1" w:styleId="AVA1122211111">
    <w:name w:val="#AVA1122211111"/>
    <w:uiPriority w:val="99"/>
    <w:rsid w:val="005B5708"/>
    <w:pPr>
      <w:numPr>
        <w:numId w:val="3"/>
      </w:numPr>
    </w:pPr>
  </w:style>
  <w:style w:type="numbering" w:customStyle="1" w:styleId="AVA11222111111">
    <w:name w:val="#AVA11222111111"/>
    <w:uiPriority w:val="99"/>
    <w:rsid w:val="005B5708"/>
  </w:style>
  <w:style w:type="numbering" w:customStyle="1" w:styleId="AVA1122211112">
    <w:name w:val="#AVA1122211112"/>
    <w:uiPriority w:val="99"/>
    <w:rsid w:val="005B5708"/>
  </w:style>
  <w:style w:type="numbering" w:customStyle="1" w:styleId="AVA112221112">
    <w:name w:val="#AVA112221112"/>
    <w:uiPriority w:val="99"/>
    <w:rsid w:val="005B5708"/>
  </w:style>
  <w:style w:type="numbering" w:customStyle="1" w:styleId="AVA112221113">
    <w:name w:val="#AVA112221113"/>
    <w:uiPriority w:val="99"/>
    <w:rsid w:val="005B5708"/>
  </w:style>
  <w:style w:type="numbering" w:customStyle="1" w:styleId="AVA11222112">
    <w:name w:val="#AVA11222112"/>
    <w:uiPriority w:val="99"/>
    <w:rsid w:val="005B5708"/>
  </w:style>
  <w:style w:type="numbering" w:customStyle="1" w:styleId="AVA112221121">
    <w:name w:val="#AVA112221121"/>
    <w:uiPriority w:val="99"/>
    <w:rsid w:val="005B5708"/>
  </w:style>
  <w:style w:type="numbering" w:customStyle="1" w:styleId="AVA11222113">
    <w:name w:val="#AVA11222113"/>
    <w:uiPriority w:val="99"/>
    <w:rsid w:val="005B5708"/>
  </w:style>
  <w:style w:type="numbering" w:customStyle="1" w:styleId="AVA1122212">
    <w:name w:val="#AVA1122212"/>
    <w:uiPriority w:val="99"/>
    <w:rsid w:val="005B5708"/>
  </w:style>
  <w:style w:type="numbering" w:customStyle="1" w:styleId="AVA11222121">
    <w:name w:val="#AVA11222121"/>
    <w:uiPriority w:val="99"/>
    <w:rsid w:val="005B5708"/>
  </w:style>
  <w:style w:type="numbering" w:customStyle="1" w:styleId="AVA112221211">
    <w:name w:val="#AVA112221211"/>
    <w:uiPriority w:val="99"/>
    <w:rsid w:val="005B5708"/>
  </w:style>
  <w:style w:type="numbering" w:customStyle="1" w:styleId="AVA11222122">
    <w:name w:val="#AVA11222122"/>
    <w:uiPriority w:val="99"/>
    <w:rsid w:val="005B5708"/>
  </w:style>
  <w:style w:type="numbering" w:customStyle="1" w:styleId="AVA1122213">
    <w:name w:val="#AVA1122213"/>
    <w:uiPriority w:val="99"/>
    <w:rsid w:val="005B5708"/>
  </w:style>
  <w:style w:type="numbering" w:customStyle="1" w:styleId="AVA1122214">
    <w:name w:val="#AVA1122214"/>
    <w:uiPriority w:val="99"/>
    <w:rsid w:val="005B5708"/>
  </w:style>
  <w:style w:type="numbering" w:customStyle="1" w:styleId="AVA112222">
    <w:name w:val="#AVA112222"/>
    <w:uiPriority w:val="99"/>
    <w:rsid w:val="005B5708"/>
  </w:style>
  <w:style w:type="numbering" w:customStyle="1" w:styleId="AVA1122221">
    <w:name w:val="#AVA1122221"/>
    <w:uiPriority w:val="99"/>
    <w:rsid w:val="005B5708"/>
  </w:style>
  <w:style w:type="numbering" w:customStyle="1" w:styleId="AVA11222211">
    <w:name w:val="#AVA11222211"/>
    <w:uiPriority w:val="99"/>
    <w:rsid w:val="005B5708"/>
  </w:style>
  <w:style w:type="numbering" w:customStyle="1" w:styleId="AVA112222111">
    <w:name w:val="#AVA112222111"/>
    <w:uiPriority w:val="99"/>
    <w:rsid w:val="005B5708"/>
  </w:style>
  <w:style w:type="numbering" w:customStyle="1" w:styleId="AVA11222212">
    <w:name w:val="#AVA11222212"/>
    <w:uiPriority w:val="99"/>
    <w:rsid w:val="005B5708"/>
  </w:style>
  <w:style w:type="numbering" w:customStyle="1" w:styleId="AVA1122222">
    <w:name w:val="#AVA1122222"/>
    <w:uiPriority w:val="99"/>
    <w:rsid w:val="005B5708"/>
  </w:style>
  <w:style w:type="numbering" w:customStyle="1" w:styleId="AVA1122223">
    <w:name w:val="#AVA1122223"/>
    <w:uiPriority w:val="99"/>
    <w:rsid w:val="005B5708"/>
  </w:style>
  <w:style w:type="numbering" w:customStyle="1" w:styleId="AVA112223">
    <w:name w:val="#AVA112223"/>
    <w:uiPriority w:val="99"/>
    <w:rsid w:val="005B5708"/>
  </w:style>
  <w:style w:type="numbering" w:customStyle="1" w:styleId="AVA1122231">
    <w:name w:val="#AVA1122231"/>
    <w:uiPriority w:val="99"/>
    <w:rsid w:val="005B5708"/>
  </w:style>
  <w:style w:type="numbering" w:customStyle="1" w:styleId="AVA112224">
    <w:name w:val="#AVA112224"/>
    <w:uiPriority w:val="99"/>
    <w:rsid w:val="005B5708"/>
  </w:style>
  <w:style w:type="numbering" w:customStyle="1" w:styleId="AVA11223">
    <w:name w:val="#AVA11223"/>
    <w:uiPriority w:val="99"/>
    <w:rsid w:val="005B5708"/>
  </w:style>
  <w:style w:type="numbering" w:customStyle="1" w:styleId="AVA112231">
    <w:name w:val="#AVA112231"/>
    <w:uiPriority w:val="99"/>
    <w:rsid w:val="005B5708"/>
  </w:style>
  <w:style w:type="numbering" w:customStyle="1" w:styleId="AVA1122311">
    <w:name w:val="#AVA1122311"/>
    <w:uiPriority w:val="99"/>
    <w:rsid w:val="005B5708"/>
  </w:style>
  <w:style w:type="numbering" w:customStyle="1" w:styleId="AVA11223111">
    <w:name w:val="#AVA11223111"/>
    <w:uiPriority w:val="99"/>
    <w:rsid w:val="005B5708"/>
  </w:style>
  <w:style w:type="numbering" w:customStyle="1" w:styleId="AVA112231111">
    <w:name w:val="#AVA112231111"/>
    <w:uiPriority w:val="99"/>
    <w:rsid w:val="005B5708"/>
    <w:pPr>
      <w:numPr>
        <w:numId w:val="5"/>
      </w:numPr>
    </w:pPr>
  </w:style>
  <w:style w:type="numbering" w:customStyle="1" w:styleId="AVA11223112">
    <w:name w:val="#AVA11223112"/>
    <w:uiPriority w:val="99"/>
    <w:rsid w:val="005B5708"/>
  </w:style>
  <w:style w:type="numbering" w:customStyle="1" w:styleId="AVA1122312">
    <w:name w:val="#AVA1122312"/>
    <w:uiPriority w:val="99"/>
    <w:rsid w:val="005B5708"/>
  </w:style>
  <w:style w:type="numbering" w:customStyle="1" w:styleId="AVA1122313">
    <w:name w:val="#AVA1122313"/>
    <w:uiPriority w:val="99"/>
    <w:rsid w:val="005B5708"/>
  </w:style>
  <w:style w:type="numbering" w:customStyle="1" w:styleId="AVA112232">
    <w:name w:val="#AVA112232"/>
    <w:uiPriority w:val="99"/>
    <w:rsid w:val="005B5708"/>
  </w:style>
  <w:style w:type="numbering" w:customStyle="1" w:styleId="AVA1122321">
    <w:name w:val="#AVA1122321"/>
    <w:uiPriority w:val="99"/>
    <w:rsid w:val="005B5708"/>
  </w:style>
  <w:style w:type="numbering" w:customStyle="1" w:styleId="AVA112233">
    <w:name w:val="#AVA112233"/>
    <w:uiPriority w:val="99"/>
    <w:rsid w:val="005B5708"/>
  </w:style>
  <w:style w:type="numbering" w:customStyle="1" w:styleId="AVA11224">
    <w:name w:val="#AVA11224"/>
    <w:uiPriority w:val="99"/>
    <w:rsid w:val="005B5708"/>
  </w:style>
  <w:style w:type="numbering" w:customStyle="1" w:styleId="AVA112241">
    <w:name w:val="#AVA112241"/>
    <w:uiPriority w:val="99"/>
    <w:rsid w:val="005B5708"/>
  </w:style>
  <w:style w:type="numbering" w:customStyle="1" w:styleId="AVA1122411">
    <w:name w:val="#AVA1122411"/>
    <w:uiPriority w:val="99"/>
    <w:rsid w:val="005B5708"/>
    <w:pPr>
      <w:numPr>
        <w:numId w:val="22"/>
      </w:numPr>
    </w:pPr>
  </w:style>
  <w:style w:type="numbering" w:customStyle="1" w:styleId="AVA11224111">
    <w:name w:val="#AVA11224111"/>
    <w:uiPriority w:val="99"/>
    <w:rsid w:val="005B5708"/>
  </w:style>
  <w:style w:type="numbering" w:customStyle="1" w:styleId="AVA1122412">
    <w:name w:val="#AVA1122412"/>
    <w:uiPriority w:val="99"/>
    <w:rsid w:val="005B5708"/>
  </w:style>
  <w:style w:type="numbering" w:customStyle="1" w:styleId="AVA112242">
    <w:name w:val="#AVA112242"/>
    <w:uiPriority w:val="99"/>
    <w:rsid w:val="005B5708"/>
  </w:style>
  <w:style w:type="numbering" w:customStyle="1" w:styleId="AVA112243">
    <w:name w:val="#AVA112243"/>
    <w:uiPriority w:val="99"/>
    <w:rsid w:val="005B5708"/>
  </w:style>
  <w:style w:type="numbering" w:customStyle="1" w:styleId="AVA11225">
    <w:name w:val="#AVA11225"/>
    <w:uiPriority w:val="99"/>
    <w:rsid w:val="005B5708"/>
  </w:style>
  <w:style w:type="numbering" w:customStyle="1" w:styleId="AVA112251">
    <w:name w:val="#AVA112251"/>
    <w:uiPriority w:val="99"/>
    <w:rsid w:val="005B5708"/>
  </w:style>
  <w:style w:type="numbering" w:customStyle="1" w:styleId="AVA112252">
    <w:name w:val="#AVA112252"/>
    <w:uiPriority w:val="99"/>
    <w:rsid w:val="005B5708"/>
  </w:style>
  <w:style w:type="numbering" w:customStyle="1" w:styleId="AVA11226">
    <w:name w:val="#AVA11226"/>
    <w:uiPriority w:val="99"/>
    <w:rsid w:val="005B5708"/>
  </w:style>
  <w:style w:type="numbering" w:customStyle="1" w:styleId="AVA11231">
    <w:name w:val="#AVA11231"/>
    <w:uiPriority w:val="99"/>
    <w:rsid w:val="005B5708"/>
  </w:style>
  <w:style w:type="numbering" w:customStyle="1" w:styleId="AVA112311">
    <w:name w:val="#AVA112311"/>
    <w:uiPriority w:val="99"/>
    <w:rsid w:val="005B5708"/>
  </w:style>
  <w:style w:type="numbering" w:customStyle="1" w:styleId="AVA1123111">
    <w:name w:val="#AVA1123111"/>
    <w:uiPriority w:val="99"/>
    <w:rsid w:val="005B5708"/>
  </w:style>
  <w:style w:type="numbering" w:customStyle="1" w:styleId="AVA1123112">
    <w:name w:val="#AVA1123112"/>
    <w:uiPriority w:val="99"/>
    <w:rsid w:val="005B5708"/>
  </w:style>
  <w:style w:type="numbering" w:customStyle="1" w:styleId="AVA112312">
    <w:name w:val="#AVA112312"/>
    <w:uiPriority w:val="99"/>
    <w:rsid w:val="005B5708"/>
  </w:style>
  <w:style w:type="numbering" w:customStyle="1" w:styleId="AVA112313">
    <w:name w:val="#AVA112313"/>
    <w:uiPriority w:val="99"/>
    <w:rsid w:val="005B5708"/>
  </w:style>
  <w:style w:type="numbering" w:customStyle="1" w:styleId="AVA11232">
    <w:name w:val="#AVA11232"/>
    <w:uiPriority w:val="99"/>
    <w:rsid w:val="005B5708"/>
  </w:style>
  <w:style w:type="numbering" w:customStyle="1" w:styleId="AVA112321">
    <w:name w:val="#AVA112321"/>
    <w:uiPriority w:val="99"/>
    <w:rsid w:val="005B5708"/>
  </w:style>
  <w:style w:type="numbering" w:customStyle="1" w:styleId="AVA112322">
    <w:name w:val="#AVA112322"/>
    <w:uiPriority w:val="99"/>
    <w:rsid w:val="005B5708"/>
  </w:style>
  <w:style w:type="numbering" w:customStyle="1" w:styleId="AVA11233">
    <w:name w:val="#AVA11233"/>
    <w:uiPriority w:val="99"/>
    <w:rsid w:val="005B5708"/>
  </w:style>
  <w:style w:type="numbering" w:customStyle="1" w:styleId="AVA112331">
    <w:name w:val="#AVA112331"/>
    <w:uiPriority w:val="99"/>
    <w:rsid w:val="005B5708"/>
  </w:style>
  <w:style w:type="numbering" w:customStyle="1" w:styleId="AVA11234">
    <w:name w:val="#AVA11234"/>
    <w:uiPriority w:val="99"/>
    <w:rsid w:val="005B5708"/>
  </w:style>
  <w:style w:type="numbering" w:customStyle="1" w:styleId="AVA1124">
    <w:name w:val="#AVA1124"/>
    <w:uiPriority w:val="99"/>
    <w:rsid w:val="005B5708"/>
  </w:style>
  <w:style w:type="numbering" w:customStyle="1" w:styleId="AVA11241">
    <w:name w:val="#AVA11241"/>
    <w:uiPriority w:val="99"/>
    <w:rsid w:val="005B5708"/>
  </w:style>
  <w:style w:type="numbering" w:customStyle="1" w:styleId="AVA112411">
    <w:name w:val="#AVA112411"/>
    <w:uiPriority w:val="99"/>
    <w:rsid w:val="005B5708"/>
  </w:style>
  <w:style w:type="numbering" w:customStyle="1" w:styleId="AVA1124111">
    <w:name w:val="#AVA1124111"/>
    <w:uiPriority w:val="99"/>
    <w:rsid w:val="005B5708"/>
  </w:style>
  <w:style w:type="numbering" w:customStyle="1" w:styleId="AVA11241111">
    <w:name w:val="#AVA11241111"/>
    <w:uiPriority w:val="99"/>
    <w:rsid w:val="005B5708"/>
  </w:style>
  <w:style w:type="numbering" w:customStyle="1" w:styleId="AVA112411111">
    <w:name w:val="#AVA112411111"/>
    <w:uiPriority w:val="99"/>
    <w:rsid w:val="005B5708"/>
    <w:pPr>
      <w:numPr>
        <w:numId w:val="23"/>
      </w:numPr>
    </w:pPr>
  </w:style>
  <w:style w:type="numbering" w:customStyle="1" w:styleId="AVA11241112">
    <w:name w:val="#AVA11241112"/>
    <w:uiPriority w:val="99"/>
    <w:rsid w:val="005B5708"/>
  </w:style>
  <w:style w:type="numbering" w:customStyle="1" w:styleId="AVA1124112">
    <w:name w:val="#AVA1124112"/>
    <w:uiPriority w:val="99"/>
    <w:rsid w:val="005B5708"/>
  </w:style>
  <w:style w:type="numbering" w:customStyle="1" w:styleId="AVA1124113">
    <w:name w:val="#AVA1124113"/>
    <w:uiPriority w:val="99"/>
    <w:rsid w:val="005B5708"/>
  </w:style>
  <w:style w:type="numbering" w:customStyle="1" w:styleId="AVA112412">
    <w:name w:val="#AVA112412"/>
    <w:uiPriority w:val="99"/>
    <w:rsid w:val="005B5708"/>
  </w:style>
  <w:style w:type="numbering" w:customStyle="1" w:styleId="AVA1124121">
    <w:name w:val="#AVA1124121"/>
    <w:uiPriority w:val="99"/>
    <w:rsid w:val="005B5708"/>
    <w:pPr>
      <w:numPr>
        <w:numId w:val="24"/>
      </w:numPr>
    </w:pPr>
  </w:style>
  <w:style w:type="numbering" w:customStyle="1" w:styleId="AVA112413">
    <w:name w:val="#AVA112413"/>
    <w:uiPriority w:val="99"/>
    <w:rsid w:val="005B5708"/>
  </w:style>
  <w:style w:type="numbering" w:customStyle="1" w:styleId="AVA11242">
    <w:name w:val="#AVA11242"/>
    <w:uiPriority w:val="99"/>
    <w:rsid w:val="005B5708"/>
  </w:style>
  <w:style w:type="numbering" w:customStyle="1" w:styleId="AVA112421">
    <w:name w:val="#AVA112421"/>
    <w:uiPriority w:val="99"/>
    <w:rsid w:val="005B5708"/>
  </w:style>
  <w:style w:type="numbering" w:customStyle="1" w:styleId="AVA1124211">
    <w:name w:val="#AVA1124211"/>
    <w:uiPriority w:val="99"/>
    <w:rsid w:val="005B5708"/>
  </w:style>
  <w:style w:type="numbering" w:customStyle="1" w:styleId="AVA1124212">
    <w:name w:val="#AVA1124212"/>
    <w:uiPriority w:val="99"/>
    <w:rsid w:val="005B5708"/>
  </w:style>
  <w:style w:type="numbering" w:customStyle="1" w:styleId="AVA112422">
    <w:name w:val="#AVA112422"/>
    <w:uiPriority w:val="99"/>
    <w:rsid w:val="005B5708"/>
  </w:style>
  <w:style w:type="numbering" w:customStyle="1" w:styleId="AVA112423">
    <w:name w:val="#AVA112423"/>
    <w:uiPriority w:val="99"/>
    <w:rsid w:val="005B5708"/>
  </w:style>
  <w:style w:type="numbering" w:customStyle="1" w:styleId="AVA11243">
    <w:name w:val="#AVA11243"/>
    <w:uiPriority w:val="99"/>
    <w:rsid w:val="005B5708"/>
  </w:style>
  <w:style w:type="numbering" w:customStyle="1" w:styleId="AVA112431">
    <w:name w:val="#AVA112431"/>
    <w:uiPriority w:val="99"/>
    <w:rsid w:val="005B5708"/>
  </w:style>
  <w:style w:type="numbering" w:customStyle="1" w:styleId="AVA112432">
    <w:name w:val="#AVA112432"/>
    <w:uiPriority w:val="99"/>
    <w:rsid w:val="005B5708"/>
  </w:style>
  <w:style w:type="numbering" w:customStyle="1" w:styleId="AVA11244">
    <w:name w:val="#AVA11244"/>
    <w:uiPriority w:val="99"/>
    <w:rsid w:val="005B5708"/>
  </w:style>
  <w:style w:type="numbering" w:customStyle="1" w:styleId="AVA11245">
    <w:name w:val="#AVA11245"/>
    <w:uiPriority w:val="99"/>
    <w:rsid w:val="005B5708"/>
  </w:style>
  <w:style w:type="numbering" w:customStyle="1" w:styleId="AVA1125">
    <w:name w:val="#AVA1125"/>
    <w:uiPriority w:val="99"/>
    <w:rsid w:val="005B5708"/>
  </w:style>
  <w:style w:type="numbering" w:customStyle="1" w:styleId="AVA11251">
    <w:name w:val="#AVA11251"/>
    <w:uiPriority w:val="99"/>
    <w:rsid w:val="005B5708"/>
  </w:style>
  <w:style w:type="numbering" w:customStyle="1" w:styleId="AVA112511">
    <w:name w:val="#AVA112511"/>
    <w:uiPriority w:val="99"/>
    <w:rsid w:val="005B5708"/>
  </w:style>
  <w:style w:type="numbering" w:customStyle="1" w:styleId="AVA112512">
    <w:name w:val="#AVA112512"/>
    <w:uiPriority w:val="99"/>
    <w:rsid w:val="005B5708"/>
  </w:style>
  <w:style w:type="numbering" w:customStyle="1" w:styleId="AVA11252">
    <w:name w:val="#AVA11252"/>
    <w:uiPriority w:val="99"/>
    <w:rsid w:val="005B5708"/>
  </w:style>
  <w:style w:type="numbering" w:customStyle="1" w:styleId="AVA11253">
    <w:name w:val="#AVA11253"/>
    <w:uiPriority w:val="99"/>
    <w:rsid w:val="005B5708"/>
  </w:style>
  <w:style w:type="numbering" w:customStyle="1" w:styleId="AVA1126">
    <w:name w:val="#AVA1126"/>
    <w:uiPriority w:val="99"/>
    <w:rsid w:val="005B5708"/>
  </w:style>
  <w:style w:type="numbering" w:customStyle="1" w:styleId="AVA11261">
    <w:name w:val="#AVA11261"/>
    <w:uiPriority w:val="99"/>
    <w:rsid w:val="005B5708"/>
  </w:style>
  <w:style w:type="numbering" w:customStyle="1" w:styleId="AVA11262">
    <w:name w:val="#AVA11262"/>
    <w:uiPriority w:val="99"/>
    <w:rsid w:val="005B5708"/>
  </w:style>
  <w:style w:type="numbering" w:customStyle="1" w:styleId="AVA1127">
    <w:name w:val="#AVA1127"/>
    <w:uiPriority w:val="99"/>
    <w:rsid w:val="005B5708"/>
  </w:style>
  <w:style w:type="numbering" w:customStyle="1" w:styleId="AVA11271">
    <w:name w:val="#AVA11271"/>
    <w:uiPriority w:val="99"/>
    <w:rsid w:val="005B5708"/>
  </w:style>
  <w:style w:type="numbering" w:customStyle="1" w:styleId="AVA1128">
    <w:name w:val="#AVA1128"/>
    <w:uiPriority w:val="99"/>
    <w:rsid w:val="005B5708"/>
  </w:style>
  <w:style w:type="numbering" w:customStyle="1" w:styleId="AVA11311">
    <w:name w:val="#AVA11311"/>
    <w:uiPriority w:val="99"/>
    <w:rsid w:val="005B5708"/>
  </w:style>
  <w:style w:type="numbering" w:customStyle="1" w:styleId="AVA113111">
    <w:name w:val="#AVA113111"/>
    <w:uiPriority w:val="99"/>
    <w:rsid w:val="005B5708"/>
  </w:style>
  <w:style w:type="numbering" w:customStyle="1" w:styleId="AVA1131111">
    <w:name w:val="#AVA1131111"/>
    <w:uiPriority w:val="99"/>
    <w:rsid w:val="005B5708"/>
  </w:style>
  <w:style w:type="numbering" w:customStyle="1" w:styleId="AVA1131112">
    <w:name w:val="#AVA1131112"/>
    <w:uiPriority w:val="99"/>
    <w:rsid w:val="005B5708"/>
  </w:style>
  <w:style w:type="numbering" w:customStyle="1" w:styleId="AVA113112">
    <w:name w:val="#AVA113112"/>
    <w:uiPriority w:val="99"/>
    <w:rsid w:val="005B5708"/>
  </w:style>
  <w:style w:type="numbering" w:customStyle="1" w:styleId="AVA113113">
    <w:name w:val="#AVA113113"/>
    <w:uiPriority w:val="99"/>
    <w:rsid w:val="005B5708"/>
  </w:style>
  <w:style w:type="numbering" w:customStyle="1" w:styleId="AVA11312">
    <w:name w:val="#AVA11312"/>
    <w:uiPriority w:val="99"/>
    <w:rsid w:val="005B5708"/>
  </w:style>
  <w:style w:type="numbering" w:customStyle="1" w:styleId="AVA113121">
    <w:name w:val="#AVA113121"/>
    <w:uiPriority w:val="99"/>
    <w:rsid w:val="005B5708"/>
  </w:style>
  <w:style w:type="numbering" w:customStyle="1" w:styleId="AVA113122">
    <w:name w:val="#AVA113122"/>
    <w:uiPriority w:val="99"/>
    <w:rsid w:val="005B5708"/>
  </w:style>
  <w:style w:type="numbering" w:customStyle="1" w:styleId="AVA11313">
    <w:name w:val="#AVA11313"/>
    <w:uiPriority w:val="99"/>
    <w:rsid w:val="005B5708"/>
  </w:style>
  <w:style w:type="numbering" w:customStyle="1" w:styleId="AVA113131">
    <w:name w:val="#AVA113131"/>
    <w:uiPriority w:val="99"/>
    <w:rsid w:val="005B5708"/>
  </w:style>
  <w:style w:type="numbering" w:customStyle="1" w:styleId="AVA11314">
    <w:name w:val="#AVA11314"/>
    <w:uiPriority w:val="99"/>
    <w:rsid w:val="005B5708"/>
  </w:style>
  <w:style w:type="numbering" w:customStyle="1" w:styleId="AVA1132">
    <w:name w:val="#AVA1132"/>
    <w:uiPriority w:val="99"/>
    <w:rsid w:val="005B5708"/>
    <w:pPr>
      <w:numPr>
        <w:numId w:val="53"/>
      </w:numPr>
    </w:pPr>
  </w:style>
  <w:style w:type="numbering" w:customStyle="1" w:styleId="AVA11321">
    <w:name w:val="#AVA11321"/>
    <w:uiPriority w:val="99"/>
    <w:rsid w:val="005B5708"/>
  </w:style>
  <w:style w:type="numbering" w:customStyle="1" w:styleId="AVA113211">
    <w:name w:val="#AVA113211"/>
    <w:uiPriority w:val="99"/>
    <w:rsid w:val="005B5708"/>
  </w:style>
  <w:style w:type="numbering" w:customStyle="1" w:styleId="AVA1132111">
    <w:name w:val="#AVA1132111"/>
    <w:uiPriority w:val="99"/>
    <w:rsid w:val="005B5708"/>
  </w:style>
  <w:style w:type="numbering" w:customStyle="1" w:styleId="AVA1132112">
    <w:name w:val="#AVA1132112"/>
    <w:uiPriority w:val="99"/>
    <w:rsid w:val="005B5708"/>
  </w:style>
  <w:style w:type="numbering" w:customStyle="1" w:styleId="AVA113212">
    <w:name w:val="#AVA113212"/>
    <w:uiPriority w:val="99"/>
    <w:rsid w:val="005B5708"/>
  </w:style>
  <w:style w:type="numbering" w:customStyle="1" w:styleId="AVA113213">
    <w:name w:val="#AVA113213"/>
    <w:uiPriority w:val="99"/>
    <w:rsid w:val="005B5708"/>
  </w:style>
  <w:style w:type="numbering" w:customStyle="1" w:styleId="AVA11322">
    <w:name w:val="#AVA11322"/>
    <w:uiPriority w:val="99"/>
    <w:rsid w:val="005B5708"/>
  </w:style>
  <w:style w:type="numbering" w:customStyle="1" w:styleId="AVA113221">
    <w:name w:val="#AVA113221"/>
    <w:uiPriority w:val="99"/>
    <w:rsid w:val="005B5708"/>
  </w:style>
  <w:style w:type="numbering" w:customStyle="1" w:styleId="AVA113222">
    <w:name w:val="#AVA113222"/>
    <w:uiPriority w:val="99"/>
    <w:rsid w:val="005B5708"/>
  </w:style>
  <w:style w:type="numbering" w:customStyle="1" w:styleId="AVA11323">
    <w:name w:val="#AVA11323"/>
    <w:uiPriority w:val="99"/>
    <w:rsid w:val="005B5708"/>
  </w:style>
  <w:style w:type="numbering" w:customStyle="1" w:styleId="AVA11324">
    <w:name w:val="#AVA11324"/>
    <w:uiPriority w:val="99"/>
    <w:rsid w:val="005B5708"/>
  </w:style>
  <w:style w:type="numbering" w:customStyle="1" w:styleId="AVA1133">
    <w:name w:val="#AVA1133"/>
    <w:uiPriority w:val="99"/>
    <w:rsid w:val="005B5708"/>
  </w:style>
  <w:style w:type="numbering" w:customStyle="1" w:styleId="AVA11331">
    <w:name w:val="#AVA11331"/>
    <w:uiPriority w:val="99"/>
    <w:rsid w:val="005B5708"/>
  </w:style>
  <w:style w:type="numbering" w:customStyle="1" w:styleId="AVA113311">
    <w:name w:val="#AVA113311"/>
    <w:uiPriority w:val="99"/>
    <w:rsid w:val="005B5708"/>
  </w:style>
  <w:style w:type="numbering" w:customStyle="1" w:styleId="AVA1133111">
    <w:name w:val="#AVA1133111"/>
    <w:uiPriority w:val="99"/>
    <w:rsid w:val="005B5708"/>
  </w:style>
  <w:style w:type="numbering" w:customStyle="1" w:styleId="AVA11331111">
    <w:name w:val="#AVA11331111"/>
    <w:uiPriority w:val="99"/>
    <w:rsid w:val="005B5708"/>
  </w:style>
  <w:style w:type="numbering" w:customStyle="1" w:styleId="AVA113311111">
    <w:name w:val="#AVA113311111"/>
    <w:uiPriority w:val="99"/>
    <w:rsid w:val="005B5708"/>
    <w:pPr>
      <w:numPr>
        <w:numId w:val="25"/>
      </w:numPr>
    </w:pPr>
  </w:style>
  <w:style w:type="numbering" w:customStyle="1" w:styleId="AVA11331112">
    <w:name w:val="#AVA11331112"/>
    <w:uiPriority w:val="99"/>
    <w:rsid w:val="005B5708"/>
  </w:style>
  <w:style w:type="numbering" w:customStyle="1" w:styleId="AVA1133112">
    <w:name w:val="#AVA1133112"/>
    <w:uiPriority w:val="99"/>
    <w:rsid w:val="005B5708"/>
  </w:style>
  <w:style w:type="numbering" w:customStyle="1" w:styleId="AVA1133113">
    <w:name w:val="#AVA1133113"/>
    <w:uiPriority w:val="99"/>
    <w:rsid w:val="005B5708"/>
  </w:style>
  <w:style w:type="numbering" w:customStyle="1" w:styleId="AVA113312">
    <w:name w:val="#AVA113312"/>
    <w:uiPriority w:val="99"/>
    <w:rsid w:val="005B5708"/>
  </w:style>
  <w:style w:type="numbering" w:customStyle="1" w:styleId="AVA1133121">
    <w:name w:val="#AVA1133121"/>
    <w:uiPriority w:val="99"/>
    <w:rsid w:val="005B5708"/>
  </w:style>
  <w:style w:type="numbering" w:customStyle="1" w:styleId="AVA113313">
    <w:name w:val="#AVA113313"/>
    <w:uiPriority w:val="99"/>
    <w:rsid w:val="005B5708"/>
  </w:style>
  <w:style w:type="numbering" w:customStyle="1" w:styleId="AVA11332">
    <w:name w:val="#AVA11332"/>
    <w:uiPriority w:val="99"/>
    <w:rsid w:val="005B5708"/>
  </w:style>
  <w:style w:type="numbering" w:customStyle="1" w:styleId="AVA113321">
    <w:name w:val="#AVA113321"/>
    <w:uiPriority w:val="99"/>
    <w:rsid w:val="005B5708"/>
  </w:style>
  <w:style w:type="numbering" w:customStyle="1" w:styleId="AVA1133211">
    <w:name w:val="#AVA1133211"/>
    <w:uiPriority w:val="99"/>
    <w:rsid w:val="005B5708"/>
  </w:style>
  <w:style w:type="numbering" w:customStyle="1" w:styleId="AVA113322">
    <w:name w:val="#AVA113322"/>
    <w:uiPriority w:val="99"/>
    <w:rsid w:val="005B5708"/>
  </w:style>
  <w:style w:type="numbering" w:customStyle="1" w:styleId="AVA11333">
    <w:name w:val="#AVA11333"/>
    <w:uiPriority w:val="99"/>
    <w:rsid w:val="005B5708"/>
  </w:style>
  <w:style w:type="numbering" w:customStyle="1" w:styleId="AVA11334">
    <w:name w:val="#AVA11334"/>
    <w:uiPriority w:val="99"/>
    <w:rsid w:val="005B5708"/>
  </w:style>
  <w:style w:type="numbering" w:customStyle="1" w:styleId="AVA1134">
    <w:name w:val="#AVA1134"/>
    <w:uiPriority w:val="99"/>
    <w:rsid w:val="005B5708"/>
  </w:style>
  <w:style w:type="numbering" w:customStyle="1" w:styleId="AVA11341">
    <w:name w:val="#AVA11341"/>
    <w:uiPriority w:val="99"/>
    <w:rsid w:val="005B5708"/>
  </w:style>
  <w:style w:type="numbering" w:customStyle="1" w:styleId="AVA113411">
    <w:name w:val="#AVA113411"/>
    <w:uiPriority w:val="99"/>
    <w:rsid w:val="005B5708"/>
  </w:style>
  <w:style w:type="numbering" w:customStyle="1" w:styleId="AVA1134111">
    <w:name w:val="#AVA1134111"/>
    <w:uiPriority w:val="99"/>
    <w:rsid w:val="005B5708"/>
    <w:pPr>
      <w:numPr>
        <w:numId w:val="10"/>
      </w:numPr>
    </w:pPr>
  </w:style>
  <w:style w:type="numbering" w:customStyle="1" w:styleId="AVA113412">
    <w:name w:val="#AVA113412"/>
    <w:uiPriority w:val="99"/>
    <w:rsid w:val="005B5708"/>
  </w:style>
  <w:style w:type="numbering" w:customStyle="1" w:styleId="AVA11342">
    <w:name w:val="#AVA11342"/>
    <w:uiPriority w:val="99"/>
    <w:rsid w:val="005B5708"/>
  </w:style>
  <w:style w:type="numbering" w:customStyle="1" w:styleId="AVA11343">
    <w:name w:val="#AVA11343"/>
    <w:uiPriority w:val="99"/>
    <w:rsid w:val="005B5708"/>
  </w:style>
  <w:style w:type="numbering" w:customStyle="1" w:styleId="AVA1135">
    <w:name w:val="#AVA1135"/>
    <w:uiPriority w:val="99"/>
    <w:rsid w:val="005B5708"/>
  </w:style>
  <w:style w:type="numbering" w:customStyle="1" w:styleId="AVA11351">
    <w:name w:val="#AVA11351"/>
    <w:uiPriority w:val="99"/>
    <w:rsid w:val="005B5708"/>
  </w:style>
  <w:style w:type="numbering" w:customStyle="1" w:styleId="AVA11352">
    <w:name w:val="#AVA11352"/>
    <w:uiPriority w:val="99"/>
    <w:rsid w:val="005B5708"/>
  </w:style>
  <w:style w:type="numbering" w:customStyle="1" w:styleId="AVA1136">
    <w:name w:val="#AVA1136"/>
    <w:uiPriority w:val="99"/>
    <w:rsid w:val="005B5708"/>
  </w:style>
  <w:style w:type="numbering" w:customStyle="1" w:styleId="AVA11411">
    <w:name w:val="#AVA11411"/>
    <w:uiPriority w:val="99"/>
    <w:rsid w:val="005B5708"/>
  </w:style>
  <w:style w:type="numbering" w:customStyle="1" w:styleId="AVA114111">
    <w:name w:val="#AVA114111"/>
    <w:uiPriority w:val="99"/>
    <w:rsid w:val="005B5708"/>
  </w:style>
  <w:style w:type="numbering" w:customStyle="1" w:styleId="AVA1141111">
    <w:name w:val="#AVA1141111"/>
    <w:uiPriority w:val="99"/>
    <w:rsid w:val="005B5708"/>
  </w:style>
  <w:style w:type="numbering" w:customStyle="1" w:styleId="AVA1141112">
    <w:name w:val="#AVA1141112"/>
    <w:uiPriority w:val="99"/>
    <w:rsid w:val="005B5708"/>
  </w:style>
  <w:style w:type="numbering" w:customStyle="1" w:styleId="AVA114112">
    <w:name w:val="#AVA114112"/>
    <w:uiPriority w:val="99"/>
    <w:rsid w:val="005B5708"/>
  </w:style>
  <w:style w:type="numbering" w:customStyle="1" w:styleId="AVA114113">
    <w:name w:val="#AVA114113"/>
    <w:uiPriority w:val="99"/>
    <w:rsid w:val="005B5708"/>
  </w:style>
  <w:style w:type="numbering" w:customStyle="1" w:styleId="AVA11412">
    <w:name w:val="#AVA11412"/>
    <w:uiPriority w:val="99"/>
    <w:rsid w:val="005B5708"/>
  </w:style>
  <w:style w:type="numbering" w:customStyle="1" w:styleId="AVA114121">
    <w:name w:val="#AVA114121"/>
    <w:uiPriority w:val="99"/>
    <w:rsid w:val="005B5708"/>
  </w:style>
  <w:style w:type="numbering" w:customStyle="1" w:styleId="AVA114122">
    <w:name w:val="#AVA114122"/>
    <w:uiPriority w:val="99"/>
    <w:rsid w:val="005B5708"/>
  </w:style>
  <w:style w:type="numbering" w:customStyle="1" w:styleId="AVA11413">
    <w:name w:val="#AVA11413"/>
    <w:uiPriority w:val="99"/>
    <w:rsid w:val="005B5708"/>
  </w:style>
  <w:style w:type="numbering" w:customStyle="1" w:styleId="AVA114131">
    <w:name w:val="#AVA114131"/>
    <w:uiPriority w:val="99"/>
    <w:rsid w:val="005B5708"/>
  </w:style>
  <w:style w:type="numbering" w:customStyle="1" w:styleId="AVA11414">
    <w:name w:val="#AVA11414"/>
    <w:uiPriority w:val="99"/>
    <w:rsid w:val="005B5708"/>
  </w:style>
  <w:style w:type="numbering" w:customStyle="1" w:styleId="AVA1142">
    <w:name w:val="#AVA1142"/>
    <w:uiPriority w:val="99"/>
    <w:rsid w:val="005B5708"/>
  </w:style>
  <w:style w:type="numbering" w:customStyle="1" w:styleId="AVA11421">
    <w:name w:val="#AVA11421"/>
    <w:uiPriority w:val="99"/>
    <w:rsid w:val="005B5708"/>
  </w:style>
  <w:style w:type="numbering" w:customStyle="1" w:styleId="AVA114211">
    <w:name w:val="#AVA114211"/>
    <w:uiPriority w:val="99"/>
    <w:rsid w:val="005B5708"/>
  </w:style>
  <w:style w:type="numbering" w:customStyle="1" w:styleId="AVA114212">
    <w:name w:val="#AVA114212"/>
    <w:uiPriority w:val="99"/>
    <w:rsid w:val="005B5708"/>
  </w:style>
  <w:style w:type="numbering" w:customStyle="1" w:styleId="AVA11422">
    <w:name w:val="#AVA11422"/>
    <w:uiPriority w:val="99"/>
    <w:rsid w:val="005B5708"/>
  </w:style>
  <w:style w:type="numbering" w:customStyle="1" w:styleId="AVA11423">
    <w:name w:val="#AVA11423"/>
    <w:uiPriority w:val="99"/>
    <w:rsid w:val="005B5708"/>
  </w:style>
  <w:style w:type="numbering" w:customStyle="1" w:styleId="AVA1143">
    <w:name w:val="#AVA1143"/>
    <w:uiPriority w:val="99"/>
    <w:rsid w:val="005B5708"/>
  </w:style>
  <w:style w:type="numbering" w:customStyle="1" w:styleId="AVA11431">
    <w:name w:val="#AVA11431"/>
    <w:uiPriority w:val="99"/>
    <w:rsid w:val="005B5708"/>
  </w:style>
  <w:style w:type="numbering" w:customStyle="1" w:styleId="AVA11432">
    <w:name w:val="#AVA11432"/>
    <w:uiPriority w:val="99"/>
    <w:rsid w:val="005B5708"/>
  </w:style>
  <w:style w:type="numbering" w:customStyle="1" w:styleId="AVA1144">
    <w:name w:val="#AVA1144"/>
    <w:uiPriority w:val="99"/>
    <w:rsid w:val="005B5708"/>
  </w:style>
  <w:style w:type="numbering" w:customStyle="1" w:styleId="AVA11441">
    <w:name w:val="#AVA11441"/>
    <w:uiPriority w:val="99"/>
    <w:rsid w:val="005B5708"/>
  </w:style>
  <w:style w:type="numbering" w:customStyle="1" w:styleId="AVA1145">
    <w:name w:val="#AVA1145"/>
    <w:uiPriority w:val="99"/>
    <w:rsid w:val="005B5708"/>
  </w:style>
  <w:style w:type="numbering" w:customStyle="1" w:styleId="AVA1151">
    <w:name w:val="#AVA1151"/>
    <w:uiPriority w:val="99"/>
    <w:rsid w:val="005B5708"/>
  </w:style>
  <w:style w:type="numbering" w:customStyle="1" w:styleId="AVA11511">
    <w:name w:val="#AVA11511"/>
    <w:uiPriority w:val="99"/>
    <w:rsid w:val="005B5708"/>
  </w:style>
  <w:style w:type="numbering" w:customStyle="1" w:styleId="AVA115111">
    <w:name w:val="#AVA115111"/>
    <w:uiPriority w:val="99"/>
    <w:rsid w:val="005B5708"/>
  </w:style>
  <w:style w:type="numbering" w:customStyle="1" w:styleId="AVA115112">
    <w:name w:val="#AVA115112"/>
    <w:uiPriority w:val="99"/>
    <w:rsid w:val="005B5708"/>
  </w:style>
  <w:style w:type="numbering" w:customStyle="1" w:styleId="AVA11512">
    <w:name w:val="#AVA11512"/>
    <w:uiPriority w:val="99"/>
    <w:rsid w:val="005B5708"/>
  </w:style>
  <w:style w:type="numbering" w:customStyle="1" w:styleId="AVA11513">
    <w:name w:val="#AVA11513"/>
    <w:uiPriority w:val="99"/>
    <w:rsid w:val="005B5708"/>
  </w:style>
  <w:style w:type="numbering" w:customStyle="1" w:styleId="AVA1152">
    <w:name w:val="#AVA1152"/>
    <w:uiPriority w:val="99"/>
    <w:rsid w:val="005B5708"/>
  </w:style>
  <w:style w:type="numbering" w:customStyle="1" w:styleId="AVA11521">
    <w:name w:val="#AVA11521"/>
    <w:uiPriority w:val="99"/>
    <w:rsid w:val="005B5708"/>
  </w:style>
  <w:style w:type="numbering" w:customStyle="1" w:styleId="AVA11522">
    <w:name w:val="#AVA11522"/>
    <w:uiPriority w:val="99"/>
    <w:rsid w:val="005B5708"/>
  </w:style>
  <w:style w:type="numbering" w:customStyle="1" w:styleId="AVA1153">
    <w:name w:val="#AVA1153"/>
    <w:uiPriority w:val="99"/>
    <w:rsid w:val="005B5708"/>
  </w:style>
  <w:style w:type="numbering" w:customStyle="1" w:styleId="AVA11531">
    <w:name w:val="#AVA11531"/>
    <w:uiPriority w:val="99"/>
    <w:rsid w:val="005B5708"/>
  </w:style>
  <w:style w:type="numbering" w:customStyle="1" w:styleId="AVA1154">
    <w:name w:val="#AVA1154"/>
    <w:uiPriority w:val="99"/>
    <w:rsid w:val="005B5708"/>
  </w:style>
  <w:style w:type="numbering" w:customStyle="1" w:styleId="AVA116">
    <w:name w:val="#AVA116"/>
    <w:uiPriority w:val="99"/>
    <w:rsid w:val="005B5708"/>
  </w:style>
  <w:style w:type="numbering" w:customStyle="1" w:styleId="AVA1161">
    <w:name w:val="#AVA1161"/>
    <w:uiPriority w:val="99"/>
    <w:rsid w:val="005B5708"/>
  </w:style>
  <w:style w:type="numbering" w:customStyle="1" w:styleId="AVA11611">
    <w:name w:val="#AVA11611"/>
    <w:uiPriority w:val="99"/>
    <w:rsid w:val="005B5708"/>
  </w:style>
  <w:style w:type="numbering" w:customStyle="1" w:styleId="AVA116111">
    <w:name w:val="#AVA116111"/>
    <w:uiPriority w:val="99"/>
    <w:rsid w:val="005B5708"/>
  </w:style>
  <w:style w:type="numbering" w:customStyle="1" w:styleId="AVA116112">
    <w:name w:val="#AVA116112"/>
    <w:uiPriority w:val="99"/>
    <w:rsid w:val="005B5708"/>
  </w:style>
  <w:style w:type="numbering" w:customStyle="1" w:styleId="AVA11612">
    <w:name w:val="#AVA11612"/>
    <w:uiPriority w:val="99"/>
    <w:rsid w:val="005B5708"/>
  </w:style>
  <w:style w:type="numbering" w:customStyle="1" w:styleId="AVA11613">
    <w:name w:val="#AVA11613"/>
    <w:uiPriority w:val="99"/>
    <w:rsid w:val="005B5708"/>
  </w:style>
  <w:style w:type="numbering" w:customStyle="1" w:styleId="AVA1162">
    <w:name w:val="#AVA1162"/>
    <w:uiPriority w:val="99"/>
    <w:rsid w:val="005B5708"/>
  </w:style>
  <w:style w:type="numbering" w:customStyle="1" w:styleId="AVA11621">
    <w:name w:val="#AVA11621"/>
    <w:uiPriority w:val="99"/>
    <w:rsid w:val="005B5708"/>
  </w:style>
  <w:style w:type="numbering" w:customStyle="1" w:styleId="AVA11622">
    <w:name w:val="#AVA11622"/>
    <w:uiPriority w:val="99"/>
    <w:rsid w:val="005B5708"/>
  </w:style>
  <w:style w:type="numbering" w:customStyle="1" w:styleId="AVA1163">
    <w:name w:val="#AVA1163"/>
    <w:uiPriority w:val="99"/>
    <w:rsid w:val="005B5708"/>
  </w:style>
  <w:style w:type="numbering" w:customStyle="1" w:styleId="AVA1164">
    <w:name w:val="#AVA1164"/>
    <w:uiPriority w:val="99"/>
    <w:rsid w:val="005B5708"/>
  </w:style>
  <w:style w:type="numbering" w:customStyle="1" w:styleId="AVA117">
    <w:name w:val="#AVA117"/>
    <w:uiPriority w:val="99"/>
    <w:rsid w:val="005B5708"/>
  </w:style>
  <w:style w:type="numbering" w:customStyle="1" w:styleId="AVA1171">
    <w:name w:val="#AVA1171"/>
    <w:uiPriority w:val="99"/>
    <w:rsid w:val="005B5708"/>
  </w:style>
  <w:style w:type="numbering" w:customStyle="1" w:styleId="AVA11711">
    <w:name w:val="#AVA11711"/>
    <w:uiPriority w:val="99"/>
    <w:rsid w:val="005B5708"/>
  </w:style>
  <w:style w:type="numbering" w:customStyle="1" w:styleId="AVA11712">
    <w:name w:val="#AVA11712"/>
    <w:uiPriority w:val="99"/>
    <w:rsid w:val="005B5708"/>
  </w:style>
  <w:style w:type="numbering" w:customStyle="1" w:styleId="AVA1172">
    <w:name w:val="#AVA1172"/>
    <w:uiPriority w:val="99"/>
    <w:rsid w:val="005B5708"/>
  </w:style>
  <w:style w:type="numbering" w:customStyle="1" w:styleId="AVA1173">
    <w:name w:val="#AVA1173"/>
    <w:uiPriority w:val="99"/>
    <w:rsid w:val="005B5708"/>
  </w:style>
  <w:style w:type="numbering" w:customStyle="1" w:styleId="AVA118">
    <w:name w:val="#AVA118"/>
    <w:uiPriority w:val="99"/>
    <w:rsid w:val="005B5708"/>
  </w:style>
  <w:style w:type="numbering" w:customStyle="1" w:styleId="AVA1181">
    <w:name w:val="#AVA1181"/>
    <w:uiPriority w:val="99"/>
    <w:rsid w:val="005B5708"/>
  </w:style>
  <w:style w:type="numbering" w:customStyle="1" w:styleId="AVA1182">
    <w:name w:val="#AVA1182"/>
    <w:uiPriority w:val="99"/>
    <w:rsid w:val="005B5708"/>
  </w:style>
  <w:style w:type="numbering" w:customStyle="1" w:styleId="AVA119">
    <w:name w:val="#AVA119"/>
    <w:uiPriority w:val="99"/>
    <w:rsid w:val="005B5708"/>
  </w:style>
  <w:style w:type="numbering" w:customStyle="1" w:styleId="AVA1191">
    <w:name w:val="#AVA1191"/>
    <w:uiPriority w:val="99"/>
    <w:rsid w:val="005B5708"/>
  </w:style>
  <w:style w:type="numbering" w:customStyle="1" w:styleId="AVA1192">
    <w:name w:val="#AVA1192"/>
    <w:uiPriority w:val="99"/>
    <w:rsid w:val="005B5708"/>
  </w:style>
  <w:style w:type="numbering" w:customStyle="1" w:styleId="AVA120">
    <w:name w:val="#AVA120"/>
    <w:uiPriority w:val="99"/>
    <w:rsid w:val="005B5708"/>
  </w:style>
  <w:style w:type="numbering" w:customStyle="1" w:styleId="AVA1201">
    <w:name w:val="#AVA1201"/>
    <w:uiPriority w:val="99"/>
    <w:rsid w:val="005B5708"/>
  </w:style>
  <w:style w:type="numbering" w:customStyle="1" w:styleId="AVA1210">
    <w:name w:val="#AVA1210"/>
    <w:uiPriority w:val="99"/>
    <w:rsid w:val="005B5708"/>
  </w:style>
  <w:style w:type="numbering" w:customStyle="1" w:styleId="AVA121111111">
    <w:name w:val="#AVA121111111"/>
    <w:uiPriority w:val="99"/>
    <w:rsid w:val="005B5708"/>
  </w:style>
  <w:style w:type="numbering" w:customStyle="1" w:styleId="AVA1211111111">
    <w:name w:val="#AVA1211111111"/>
    <w:uiPriority w:val="99"/>
    <w:rsid w:val="005B5708"/>
  </w:style>
  <w:style w:type="numbering" w:customStyle="1" w:styleId="AVA12111111111">
    <w:name w:val="#AVA12111111111"/>
    <w:uiPriority w:val="99"/>
    <w:rsid w:val="005B5708"/>
  </w:style>
  <w:style w:type="numbering" w:customStyle="1" w:styleId="AVA12111111112">
    <w:name w:val="#AVA12111111112"/>
    <w:uiPriority w:val="99"/>
    <w:rsid w:val="005B5708"/>
  </w:style>
  <w:style w:type="numbering" w:customStyle="1" w:styleId="AVA1211111112">
    <w:name w:val="#AVA1211111112"/>
    <w:uiPriority w:val="99"/>
    <w:rsid w:val="005B5708"/>
  </w:style>
  <w:style w:type="numbering" w:customStyle="1" w:styleId="AVA1211111113">
    <w:name w:val="#AVA1211111113"/>
    <w:uiPriority w:val="99"/>
    <w:rsid w:val="005B5708"/>
  </w:style>
  <w:style w:type="numbering" w:customStyle="1" w:styleId="AVA121111112">
    <w:name w:val="#AVA121111112"/>
    <w:uiPriority w:val="99"/>
    <w:rsid w:val="005B5708"/>
  </w:style>
  <w:style w:type="numbering" w:customStyle="1" w:styleId="AVA1211111121">
    <w:name w:val="#AVA1211111121"/>
    <w:uiPriority w:val="99"/>
    <w:rsid w:val="005B5708"/>
  </w:style>
  <w:style w:type="numbering" w:customStyle="1" w:styleId="AVA12111111211">
    <w:name w:val="#AVA12111111211"/>
    <w:uiPriority w:val="99"/>
    <w:rsid w:val="005B5708"/>
  </w:style>
  <w:style w:type="numbering" w:customStyle="1" w:styleId="AVA12111111212">
    <w:name w:val="#AVA12111111212"/>
    <w:uiPriority w:val="99"/>
    <w:rsid w:val="005B5708"/>
  </w:style>
  <w:style w:type="numbering" w:customStyle="1" w:styleId="AVA1211111122">
    <w:name w:val="#AVA1211111122"/>
    <w:uiPriority w:val="99"/>
    <w:rsid w:val="005B5708"/>
  </w:style>
  <w:style w:type="numbering" w:customStyle="1" w:styleId="AVA1211111123">
    <w:name w:val="#AVA1211111123"/>
    <w:uiPriority w:val="99"/>
    <w:rsid w:val="005B5708"/>
  </w:style>
  <w:style w:type="numbering" w:customStyle="1" w:styleId="AVA121111113">
    <w:name w:val="#AVA121111113"/>
    <w:uiPriority w:val="99"/>
    <w:rsid w:val="005B5708"/>
  </w:style>
  <w:style w:type="numbering" w:customStyle="1" w:styleId="AVA1211111131">
    <w:name w:val="#AVA1211111131"/>
    <w:uiPriority w:val="99"/>
    <w:rsid w:val="005B5708"/>
  </w:style>
  <w:style w:type="numbering" w:customStyle="1" w:styleId="AVA1211111132">
    <w:name w:val="#AVA1211111132"/>
    <w:uiPriority w:val="99"/>
    <w:rsid w:val="005B5708"/>
  </w:style>
  <w:style w:type="numbering" w:customStyle="1" w:styleId="AVA121111114">
    <w:name w:val="#AVA121111114"/>
    <w:uiPriority w:val="99"/>
    <w:rsid w:val="005B5708"/>
  </w:style>
  <w:style w:type="numbering" w:customStyle="1" w:styleId="AVA1211111141">
    <w:name w:val="#AVA1211111141"/>
    <w:uiPriority w:val="99"/>
    <w:rsid w:val="005B5708"/>
  </w:style>
  <w:style w:type="numbering" w:customStyle="1" w:styleId="AVA121111115">
    <w:name w:val="#AVA121111115"/>
    <w:uiPriority w:val="99"/>
    <w:rsid w:val="005B5708"/>
  </w:style>
  <w:style w:type="numbering" w:customStyle="1" w:styleId="AVA12111112">
    <w:name w:val="#AVA12111112"/>
    <w:uiPriority w:val="99"/>
    <w:rsid w:val="005B5708"/>
  </w:style>
  <w:style w:type="numbering" w:customStyle="1" w:styleId="AVA121111121">
    <w:name w:val="#AVA121111121"/>
    <w:uiPriority w:val="99"/>
    <w:rsid w:val="005B5708"/>
  </w:style>
  <w:style w:type="numbering" w:customStyle="1" w:styleId="AVA1211111211">
    <w:name w:val="#AVA1211111211"/>
    <w:uiPriority w:val="99"/>
    <w:rsid w:val="005B5708"/>
  </w:style>
  <w:style w:type="numbering" w:customStyle="1" w:styleId="AVA12111112111">
    <w:name w:val="#AVA12111112111"/>
    <w:uiPriority w:val="99"/>
    <w:rsid w:val="005B5708"/>
  </w:style>
  <w:style w:type="numbering" w:customStyle="1" w:styleId="AVA12111112112">
    <w:name w:val="#AVA12111112112"/>
    <w:uiPriority w:val="99"/>
    <w:rsid w:val="005B5708"/>
  </w:style>
  <w:style w:type="numbering" w:customStyle="1" w:styleId="AVA1211111212">
    <w:name w:val="#AVA1211111212"/>
    <w:uiPriority w:val="99"/>
    <w:rsid w:val="005B5708"/>
  </w:style>
  <w:style w:type="numbering" w:customStyle="1" w:styleId="AVA1211111213">
    <w:name w:val="#AVA1211111213"/>
    <w:uiPriority w:val="99"/>
    <w:rsid w:val="005B5708"/>
  </w:style>
  <w:style w:type="numbering" w:customStyle="1" w:styleId="AVA121111122">
    <w:name w:val="#AVA121111122"/>
    <w:uiPriority w:val="99"/>
    <w:rsid w:val="005B5708"/>
  </w:style>
  <w:style w:type="numbering" w:customStyle="1" w:styleId="AVA1211111221">
    <w:name w:val="#AVA1211111221"/>
    <w:uiPriority w:val="99"/>
    <w:rsid w:val="005B5708"/>
  </w:style>
  <w:style w:type="numbering" w:customStyle="1" w:styleId="AVA1211111222">
    <w:name w:val="#AVA1211111222"/>
    <w:uiPriority w:val="99"/>
    <w:rsid w:val="005B5708"/>
  </w:style>
  <w:style w:type="numbering" w:customStyle="1" w:styleId="AVA121111123">
    <w:name w:val="#AVA121111123"/>
    <w:uiPriority w:val="99"/>
    <w:rsid w:val="005B5708"/>
  </w:style>
  <w:style w:type="numbering" w:customStyle="1" w:styleId="AVA1211111231">
    <w:name w:val="#AVA1211111231"/>
    <w:uiPriority w:val="99"/>
    <w:rsid w:val="005B5708"/>
  </w:style>
  <w:style w:type="numbering" w:customStyle="1" w:styleId="AVA121111124">
    <w:name w:val="#AVA121111124"/>
    <w:uiPriority w:val="99"/>
    <w:rsid w:val="005B5708"/>
  </w:style>
  <w:style w:type="numbering" w:customStyle="1" w:styleId="AVA12111113">
    <w:name w:val="#AVA12111113"/>
    <w:uiPriority w:val="99"/>
    <w:rsid w:val="005B5708"/>
  </w:style>
  <w:style w:type="numbering" w:customStyle="1" w:styleId="AVA121111131">
    <w:name w:val="#AVA121111131"/>
    <w:uiPriority w:val="99"/>
    <w:rsid w:val="005B5708"/>
  </w:style>
  <w:style w:type="numbering" w:customStyle="1" w:styleId="AVA1211111311">
    <w:name w:val="#AVA1211111311"/>
    <w:uiPriority w:val="99"/>
    <w:rsid w:val="005B5708"/>
  </w:style>
  <w:style w:type="numbering" w:customStyle="1" w:styleId="AVA1211111312">
    <w:name w:val="#AVA1211111312"/>
    <w:uiPriority w:val="99"/>
    <w:rsid w:val="005B5708"/>
  </w:style>
  <w:style w:type="numbering" w:customStyle="1" w:styleId="AVA121111132">
    <w:name w:val="#AVA121111132"/>
    <w:uiPriority w:val="99"/>
    <w:rsid w:val="005B5708"/>
  </w:style>
  <w:style w:type="numbering" w:customStyle="1" w:styleId="AVA121111133">
    <w:name w:val="#AVA121111133"/>
    <w:uiPriority w:val="99"/>
    <w:rsid w:val="005B5708"/>
  </w:style>
  <w:style w:type="numbering" w:customStyle="1" w:styleId="AVA12111114">
    <w:name w:val="#AVA12111114"/>
    <w:uiPriority w:val="99"/>
    <w:rsid w:val="005B5708"/>
  </w:style>
  <w:style w:type="numbering" w:customStyle="1" w:styleId="AVA121111141">
    <w:name w:val="#AVA121111141"/>
    <w:uiPriority w:val="99"/>
    <w:rsid w:val="005B5708"/>
  </w:style>
  <w:style w:type="numbering" w:customStyle="1" w:styleId="AVA121111142">
    <w:name w:val="#AVA121111142"/>
    <w:uiPriority w:val="99"/>
    <w:rsid w:val="005B5708"/>
  </w:style>
  <w:style w:type="numbering" w:customStyle="1" w:styleId="AVA12111115">
    <w:name w:val="#AVA12111115"/>
    <w:uiPriority w:val="99"/>
    <w:rsid w:val="005B5708"/>
  </w:style>
  <w:style w:type="numbering" w:customStyle="1" w:styleId="AVA121111151">
    <w:name w:val="#AVA121111151"/>
    <w:uiPriority w:val="99"/>
    <w:rsid w:val="005B5708"/>
  </w:style>
  <w:style w:type="numbering" w:customStyle="1" w:styleId="AVA12111116">
    <w:name w:val="#AVA12111116"/>
    <w:uiPriority w:val="99"/>
    <w:rsid w:val="005B5708"/>
  </w:style>
  <w:style w:type="numbering" w:customStyle="1" w:styleId="AVA12111121">
    <w:name w:val="#AVA12111121"/>
    <w:uiPriority w:val="99"/>
    <w:rsid w:val="005B5708"/>
  </w:style>
  <w:style w:type="numbering" w:customStyle="1" w:styleId="AVA121111211">
    <w:name w:val="#AVA121111211"/>
    <w:uiPriority w:val="99"/>
    <w:rsid w:val="005B5708"/>
  </w:style>
  <w:style w:type="numbering" w:customStyle="1" w:styleId="AVA1211112111">
    <w:name w:val="#AVA1211112111"/>
    <w:uiPriority w:val="99"/>
    <w:rsid w:val="005B5708"/>
  </w:style>
  <w:style w:type="numbering" w:customStyle="1" w:styleId="AVA1211112112">
    <w:name w:val="#AVA1211112112"/>
    <w:uiPriority w:val="99"/>
    <w:rsid w:val="005B5708"/>
  </w:style>
  <w:style w:type="numbering" w:customStyle="1" w:styleId="AVA121111212">
    <w:name w:val="#AVA121111212"/>
    <w:uiPriority w:val="99"/>
    <w:rsid w:val="005B5708"/>
  </w:style>
  <w:style w:type="numbering" w:customStyle="1" w:styleId="AVA121111213">
    <w:name w:val="#AVA121111213"/>
    <w:uiPriority w:val="99"/>
    <w:rsid w:val="005B5708"/>
  </w:style>
  <w:style w:type="numbering" w:customStyle="1" w:styleId="AVA12111122">
    <w:name w:val="#AVA12111122"/>
    <w:uiPriority w:val="99"/>
    <w:rsid w:val="005B5708"/>
  </w:style>
  <w:style w:type="numbering" w:customStyle="1" w:styleId="AVA121111221">
    <w:name w:val="#AVA121111221"/>
    <w:uiPriority w:val="99"/>
    <w:rsid w:val="005B5708"/>
  </w:style>
  <w:style w:type="numbering" w:customStyle="1" w:styleId="AVA121111222">
    <w:name w:val="#AVA121111222"/>
    <w:uiPriority w:val="99"/>
    <w:rsid w:val="005B5708"/>
  </w:style>
  <w:style w:type="numbering" w:customStyle="1" w:styleId="AVA12111123">
    <w:name w:val="#AVA12111123"/>
    <w:uiPriority w:val="99"/>
    <w:rsid w:val="005B5708"/>
  </w:style>
  <w:style w:type="numbering" w:customStyle="1" w:styleId="AVA121111231">
    <w:name w:val="#AVA121111231"/>
    <w:uiPriority w:val="99"/>
    <w:rsid w:val="005B5708"/>
  </w:style>
  <w:style w:type="numbering" w:customStyle="1" w:styleId="AVA12111124">
    <w:name w:val="#AVA12111124"/>
    <w:uiPriority w:val="99"/>
    <w:rsid w:val="005B5708"/>
  </w:style>
  <w:style w:type="numbering" w:customStyle="1" w:styleId="AVA1211113">
    <w:name w:val="#AVA1211113"/>
    <w:uiPriority w:val="99"/>
    <w:rsid w:val="005B5708"/>
  </w:style>
  <w:style w:type="numbering" w:customStyle="1" w:styleId="AVA12111131">
    <w:name w:val="#AVA12111131"/>
    <w:uiPriority w:val="99"/>
    <w:rsid w:val="005B5708"/>
  </w:style>
  <w:style w:type="numbering" w:customStyle="1" w:styleId="AVA121111311">
    <w:name w:val="#AVA121111311"/>
    <w:uiPriority w:val="99"/>
    <w:rsid w:val="005B5708"/>
  </w:style>
  <w:style w:type="numbering" w:customStyle="1" w:styleId="AVA1211113111">
    <w:name w:val="#AVA1211113111"/>
    <w:uiPriority w:val="99"/>
    <w:rsid w:val="005B5708"/>
  </w:style>
  <w:style w:type="numbering" w:customStyle="1" w:styleId="AVA1211113112">
    <w:name w:val="#AVA1211113112"/>
    <w:uiPriority w:val="99"/>
    <w:rsid w:val="005B5708"/>
  </w:style>
  <w:style w:type="numbering" w:customStyle="1" w:styleId="AVA121111312">
    <w:name w:val="#AVA121111312"/>
    <w:uiPriority w:val="99"/>
    <w:rsid w:val="005B5708"/>
  </w:style>
  <w:style w:type="numbering" w:customStyle="1" w:styleId="AVA121111313">
    <w:name w:val="#AVA121111313"/>
    <w:uiPriority w:val="99"/>
    <w:rsid w:val="005B5708"/>
  </w:style>
  <w:style w:type="numbering" w:customStyle="1" w:styleId="AVA12111132">
    <w:name w:val="#AVA12111132"/>
    <w:uiPriority w:val="99"/>
    <w:rsid w:val="005B5708"/>
  </w:style>
  <w:style w:type="numbering" w:customStyle="1" w:styleId="AVA121111321">
    <w:name w:val="#AVA121111321"/>
    <w:uiPriority w:val="99"/>
    <w:rsid w:val="005B5708"/>
  </w:style>
  <w:style w:type="numbering" w:customStyle="1" w:styleId="AVA121111322">
    <w:name w:val="#AVA121111322"/>
    <w:uiPriority w:val="99"/>
    <w:rsid w:val="005B5708"/>
  </w:style>
  <w:style w:type="numbering" w:customStyle="1" w:styleId="AVA12111133">
    <w:name w:val="#AVA12111133"/>
    <w:uiPriority w:val="99"/>
    <w:rsid w:val="005B5708"/>
  </w:style>
  <w:style w:type="numbering" w:customStyle="1" w:styleId="AVA12111134">
    <w:name w:val="#AVA12111134"/>
    <w:uiPriority w:val="99"/>
    <w:rsid w:val="005B5708"/>
  </w:style>
  <w:style w:type="numbering" w:customStyle="1" w:styleId="AVA1211114">
    <w:name w:val="#AVA1211114"/>
    <w:uiPriority w:val="99"/>
    <w:rsid w:val="005B5708"/>
  </w:style>
  <w:style w:type="numbering" w:customStyle="1" w:styleId="AVA12111141">
    <w:name w:val="#AVA12111141"/>
    <w:uiPriority w:val="99"/>
    <w:rsid w:val="005B5708"/>
  </w:style>
  <w:style w:type="numbering" w:customStyle="1" w:styleId="AVA12111142">
    <w:name w:val="#AVA12111142"/>
    <w:uiPriority w:val="99"/>
    <w:rsid w:val="005B5708"/>
  </w:style>
  <w:style w:type="numbering" w:customStyle="1" w:styleId="AVA1211115">
    <w:name w:val="#AVA1211115"/>
    <w:uiPriority w:val="99"/>
    <w:rsid w:val="005B5708"/>
  </w:style>
  <w:style w:type="numbering" w:customStyle="1" w:styleId="AVA12111151">
    <w:name w:val="#AVA12111151"/>
    <w:uiPriority w:val="99"/>
    <w:rsid w:val="005B5708"/>
  </w:style>
  <w:style w:type="numbering" w:customStyle="1" w:styleId="AVA1211116">
    <w:name w:val="#AVA1211116"/>
    <w:uiPriority w:val="99"/>
    <w:rsid w:val="005B5708"/>
  </w:style>
  <w:style w:type="numbering" w:customStyle="1" w:styleId="AVA12111211">
    <w:name w:val="#AVA12111211"/>
    <w:uiPriority w:val="99"/>
    <w:rsid w:val="005B5708"/>
  </w:style>
  <w:style w:type="numbering" w:customStyle="1" w:styleId="AVA121112111">
    <w:name w:val="#AVA121112111"/>
    <w:uiPriority w:val="99"/>
    <w:rsid w:val="005B5708"/>
  </w:style>
  <w:style w:type="numbering" w:customStyle="1" w:styleId="AVA1211121111">
    <w:name w:val="#AVA1211121111"/>
    <w:uiPriority w:val="99"/>
    <w:rsid w:val="005B5708"/>
  </w:style>
  <w:style w:type="numbering" w:customStyle="1" w:styleId="AVA1211121112">
    <w:name w:val="#AVA1211121112"/>
    <w:uiPriority w:val="99"/>
    <w:rsid w:val="005B5708"/>
  </w:style>
  <w:style w:type="numbering" w:customStyle="1" w:styleId="AVA121112112">
    <w:name w:val="#AVA121112112"/>
    <w:uiPriority w:val="99"/>
    <w:rsid w:val="005B5708"/>
  </w:style>
  <w:style w:type="numbering" w:customStyle="1" w:styleId="AVA121112113">
    <w:name w:val="#AVA121112113"/>
    <w:uiPriority w:val="99"/>
    <w:rsid w:val="005B5708"/>
  </w:style>
  <w:style w:type="numbering" w:customStyle="1" w:styleId="AVA12111212">
    <w:name w:val="#AVA12111212"/>
    <w:uiPriority w:val="99"/>
    <w:rsid w:val="005B5708"/>
  </w:style>
  <w:style w:type="numbering" w:customStyle="1" w:styleId="AVA121112121">
    <w:name w:val="#AVA121112121"/>
    <w:uiPriority w:val="99"/>
    <w:rsid w:val="005B5708"/>
  </w:style>
  <w:style w:type="numbering" w:customStyle="1" w:styleId="AVA121112122">
    <w:name w:val="#AVA121112122"/>
    <w:uiPriority w:val="99"/>
    <w:rsid w:val="005B5708"/>
  </w:style>
  <w:style w:type="numbering" w:customStyle="1" w:styleId="AVA12111213">
    <w:name w:val="#AVA12111213"/>
    <w:uiPriority w:val="99"/>
    <w:rsid w:val="005B5708"/>
  </w:style>
  <w:style w:type="numbering" w:customStyle="1" w:styleId="AVA121112131">
    <w:name w:val="#AVA121112131"/>
    <w:uiPriority w:val="99"/>
    <w:rsid w:val="005B5708"/>
  </w:style>
  <w:style w:type="numbering" w:customStyle="1" w:styleId="AVA12111214">
    <w:name w:val="#AVA12111214"/>
    <w:uiPriority w:val="99"/>
    <w:rsid w:val="005B5708"/>
  </w:style>
  <w:style w:type="numbering" w:customStyle="1" w:styleId="AVA1211122">
    <w:name w:val="#AVA1211122"/>
    <w:uiPriority w:val="99"/>
    <w:rsid w:val="005B5708"/>
  </w:style>
  <w:style w:type="numbering" w:customStyle="1" w:styleId="AVA12111221">
    <w:name w:val="#AVA12111221"/>
    <w:uiPriority w:val="99"/>
    <w:rsid w:val="005B5708"/>
  </w:style>
  <w:style w:type="numbering" w:customStyle="1" w:styleId="AVA121112211">
    <w:name w:val="#AVA121112211"/>
    <w:uiPriority w:val="99"/>
    <w:rsid w:val="005B5708"/>
  </w:style>
  <w:style w:type="numbering" w:customStyle="1" w:styleId="AVA121112212">
    <w:name w:val="#AVA121112212"/>
    <w:uiPriority w:val="99"/>
    <w:rsid w:val="005B5708"/>
  </w:style>
  <w:style w:type="numbering" w:customStyle="1" w:styleId="AVA12111222">
    <w:name w:val="#AVA12111222"/>
    <w:uiPriority w:val="99"/>
    <w:rsid w:val="005B5708"/>
  </w:style>
  <w:style w:type="numbering" w:customStyle="1" w:styleId="AVA12111223">
    <w:name w:val="#AVA12111223"/>
    <w:uiPriority w:val="99"/>
    <w:rsid w:val="005B5708"/>
  </w:style>
  <w:style w:type="numbering" w:customStyle="1" w:styleId="AVA1211123">
    <w:name w:val="#AVA1211123"/>
    <w:uiPriority w:val="99"/>
    <w:rsid w:val="005B5708"/>
  </w:style>
  <w:style w:type="numbering" w:customStyle="1" w:styleId="AVA12111231">
    <w:name w:val="#AVA12111231"/>
    <w:uiPriority w:val="99"/>
    <w:rsid w:val="005B5708"/>
  </w:style>
  <w:style w:type="numbering" w:customStyle="1" w:styleId="AVA12111232">
    <w:name w:val="#AVA12111232"/>
    <w:uiPriority w:val="99"/>
    <w:rsid w:val="005B5708"/>
  </w:style>
  <w:style w:type="numbering" w:customStyle="1" w:styleId="AVA1211124">
    <w:name w:val="#AVA1211124"/>
    <w:uiPriority w:val="99"/>
    <w:rsid w:val="005B5708"/>
  </w:style>
  <w:style w:type="numbering" w:customStyle="1" w:styleId="AVA12111241">
    <w:name w:val="#AVA12111241"/>
    <w:uiPriority w:val="99"/>
    <w:rsid w:val="005B5708"/>
  </w:style>
  <w:style w:type="numbering" w:customStyle="1" w:styleId="AVA1211125">
    <w:name w:val="#AVA1211125"/>
    <w:uiPriority w:val="99"/>
    <w:rsid w:val="005B5708"/>
  </w:style>
  <w:style w:type="numbering" w:customStyle="1" w:styleId="AVA1211131">
    <w:name w:val="#AVA1211131"/>
    <w:uiPriority w:val="99"/>
    <w:rsid w:val="005B5708"/>
  </w:style>
  <w:style w:type="numbering" w:customStyle="1" w:styleId="AVA12111311">
    <w:name w:val="#AVA12111311"/>
    <w:uiPriority w:val="99"/>
    <w:rsid w:val="005B5708"/>
  </w:style>
  <w:style w:type="numbering" w:customStyle="1" w:styleId="AVA121113111">
    <w:name w:val="#AVA121113111"/>
    <w:uiPriority w:val="99"/>
    <w:rsid w:val="005B5708"/>
  </w:style>
  <w:style w:type="numbering" w:customStyle="1" w:styleId="AVA121113112">
    <w:name w:val="#AVA121113112"/>
    <w:uiPriority w:val="99"/>
    <w:rsid w:val="005B5708"/>
  </w:style>
  <w:style w:type="numbering" w:customStyle="1" w:styleId="AVA12111312">
    <w:name w:val="#AVA12111312"/>
    <w:uiPriority w:val="99"/>
    <w:rsid w:val="005B5708"/>
  </w:style>
  <w:style w:type="numbering" w:customStyle="1" w:styleId="AVA12111313">
    <w:name w:val="#AVA12111313"/>
    <w:uiPriority w:val="99"/>
    <w:rsid w:val="005B5708"/>
  </w:style>
  <w:style w:type="numbering" w:customStyle="1" w:styleId="AVA1211132">
    <w:name w:val="#AVA1211132"/>
    <w:uiPriority w:val="99"/>
    <w:rsid w:val="005B5708"/>
  </w:style>
  <w:style w:type="numbering" w:customStyle="1" w:styleId="AVA12111321">
    <w:name w:val="#AVA12111321"/>
    <w:uiPriority w:val="99"/>
    <w:rsid w:val="005B5708"/>
  </w:style>
  <w:style w:type="numbering" w:customStyle="1" w:styleId="AVA12111322">
    <w:name w:val="#AVA12111322"/>
    <w:uiPriority w:val="99"/>
    <w:rsid w:val="005B5708"/>
  </w:style>
  <w:style w:type="numbering" w:customStyle="1" w:styleId="AVA1211133">
    <w:name w:val="#AVA1211133"/>
    <w:uiPriority w:val="99"/>
    <w:rsid w:val="005B5708"/>
  </w:style>
  <w:style w:type="numbering" w:customStyle="1" w:styleId="AVA12111331">
    <w:name w:val="#AVA12111331"/>
    <w:uiPriority w:val="99"/>
    <w:rsid w:val="005B5708"/>
  </w:style>
  <w:style w:type="numbering" w:customStyle="1" w:styleId="AVA1211134">
    <w:name w:val="#AVA1211134"/>
    <w:uiPriority w:val="99"/>
    <w:rsid w:val="005B5708"/>
  </w:style>
  <w:style w:type="numbering" w:customStyle="1" w:styleId="AVA121114">
    <w:name w:val="#AVA121114"/>
    <w:uiPriority w:val="99"/>
    <w:rsid w:val="005B5708"/>
  </w:style>
  <w:style w:type="numbering" w:customStyle="1" w:styleId="AVA1211141">
    <w:name w:val="#AVA1211141"/>
    <w:uiPriority w:val="99"/>
    <w:rsid w:val="005B5708"/>
  </w:style>
  <w:style w:type="numbering" w:customStyle="1" w:styleId="AVA12111411">
    <w:name w:val="#AVA12111411"/>
    <w:uiPriority w:val="99"/>
    <w:rsid w:val="005B5708"/>
  </w:style>
  <w:style w:type="numbering" w:customStyle="1" w:styleId="AVA121114111">
    <w:name w:val="#AVA121114111"/>
    <w:uiPriority w:val="99"/>
    <w:rsid w:val="005B5708"/>
  </w:style>
  <w:style w:type="numbering" w:customStyle="1" w:styleId="AVA121114112">
    <w:name w:val="#AVA121114112"/>
    <w:uiPriority w:val="99"/>
    <w:rsid w:val="005B5708"/>
  </w:style>
  <w:style w:type="numbering" w:customStyle="1" w:styleId="AVA12111412">
    <w:name w:val="#AVA12111412"/>
    <w:uiPriority w:val="99"/>
    <w:rsid w:val="005B5708"/>
  </w:style>
  <w:style w:type="numbering" w:customStyle="1" w:styleId="AVA12111413">
    <w:name w:val="#AVA12111413"/>
    <w:uiPriority w:val="99"/>
    <w:rsid w:val="005B5708"/>
  </w:style>
  <w:style w:type="numbering" w:customStyle="1" w:styleId="AVA1211142">
    <w:name w:val="#AVA1211142"/>
    <w:uiPriority w:val="99"/>
    <w:rsid w:val="005B5708"/>
  </w:style>
  <w:style w:type="numbering" w:customStyle="1" w:styleId="AVA12111421">
    <w:name w:val="#AVA12111421"/>
    <w:uiPriority w:val="99"/>
    <w:rsid w:val="005B5708"/>
  </w:style>
  <w:style w:type="numbering" w:customStyle="1" w:styleId="AVA12111422">
    <w:name w:val="#AVA12111422"/>
    <w:uiPriority w:val="99"/>
    <w:rsid w:val="005B5708"/>
  </w:style>
  <w:style w:type="numbering" w:customStyle="1" w:styleId="AVA1211143">
    <w:name w:val="#AVA1211143"/>
    <w:uiPriority w:val="99"/>
    <w:rsid w:val="005B5708"/>
  </w:style>
  <w:style w:type="numbering" w:customStyle="1" w:styleId="AVA1211144">
    <w:name w:val="#AVA1211144"/>
    <w:uiPriority w:val="99"/>
    <w:rsid w:val="005B5708"/>
  </w:style>
  <w:style w:type="numbering" w:customStyle="1" w:styleId="AVA121115">
    <w:name w:val="#AVA121115"/>
    <w:uiPriority w:val="99"/>
    <w:rsid w:val="005B5708"/>
  </w:style>
  <w:style w:type="numbering" w:customStyle="1" w:styleId="AVA1211151">
    <w:name w:val="#AVA1211151"/>
    <w:uiPriority w:val="99"/>
    <w:rsid w:val="005B5708"/>
  </w:style>
  <w:style w:type="numbering" w:customStyle="1" w:styleId="AVA12111511">
    <w:name w:val="#AVA12111511"/>
    <w:uiPriority w:val="99"/>
    <w:rsid w:val="005B5708"/>
  </w:style>
  <w:style w:type="numbering" w:customStyle="1" w:styleId="AVA12111512">
    <w:name w:val="#AVA12111512"/>
    <w:uiPriority w:val="99"/>
    <w:rsid w:val="005B5708"/>
  </w:style>
  <w:style w:type="numbering" w:customStyle="1" w:styleId="AVA1211152">
    <w:name w:val="#AVA1211152"/>
    <w:uiPriority w:val="99"/>
    <w:rsid w:val="005B5708"/>
  </w:style>
  <w:style w:type="numbering" w:customStyle="1" w:styleId="AVA1211153">
    <w:name w:val="#AVA1211153"/>
    <w:uiPriority w:val="99"/>
    <w:rsid w:val="005B5708"/>
  </w:style>
  <w:style w:type="numbering" w:customStyle="1" w:styleId="AVA121116">
    <w:name w:val="#AVA121116"/>
    <w:uiPriority w:val="99"/>
    <w:rsid w:val="005B5708"/>
  </w:style>
  <w:style w:type="numbering" w:customStyle="1" w:styleId="AVA1211161">
    <w:name w:val="#AVA1211161"/>
    <w:uiPriority w:val="99"/>
    <w:rsid w:val="005B5708"/>
  </w:style>
  <w:style w:type="numbering" w:customStyle="1" w:styleId="AVA1211162">
    <w:name w:val="#AVA1211162"/>
    <w:uiPriority w:val="99"/>
    <w:rsid w:val="005B5708"/>
  </w:style>
  <w:style w:type="numbering" w:customStyle="1" w:styleId="AVA121117">
    <w:name w:val="#AVA121117"/>
    <w:uiPriority w:val="99"/>
    <w:rsid w:val="005B5708"/>
  </w:style>
  <w:style w:type="numbering" w:customStyle="1" w:styleId="AVA1211171">
    <w:name w:val="#AVA1211171"/>
    <w:uiPriority w:val="99"/>
    <w:rsid w:val="005B5708"/>
  </w:style>
  <w:style w:type="numbering" w:customStyle="1" w:styleId="AVA121118">
    <w:name w:val="#AVA121118"/>
    <w:uiPriority w:val="99"/>
    <w:rsid w:val="005B5708"/>
  </w:style>
  <w:style w:type="numbering" w:customStyle="1" w:styleId="AVA1211211">
    <w:name w:val="#AVA1211211"/>
    <w:uiPriority w:val="99"/>
    <w:rsid w:val="005B5708"/>
  </w:style>
  <w:style w:type="numbering" w:customStyle="1" w:styleId="AVA12112111">
    <w:name w:val="#AVA12112111"/>
    <w:uiPriority w:val="99"/>
    <w:rsid w:val="005B5708"/>
  </w:style>
  <w:style w:type="numbering" w:customStyle="1" w:styleId="AVA121121111">
    <w:name w:val="#AVA121121111"/>
    <w:uiPriority w:val="99"/>
    <w:rsid w:val="005B5708"/>
  </w:style>
  <w:style w:type="numbering" w:customStyle="1" w:styleId="AVA121121112">
    <w:name w:val="#AVA121121112"/>
    <w:uiPriority w:val="99"/>
    <w:rsid w:val="005B5708"/>
  </w:style>
  <w:style w:type="numbering" w:customStyle="1" w:styleId="AVA12112112">
    <w:name w:val="#AVA12112112"/>
    <w:uiPriority w:val="99"/>
    <w:rsid w:val="005B5708"/>
  </w:style>
  <w:style w:type="numbering" w:customStyle="1" w:styleId="AVA12112113">
    <w:name w:val="#AVA12112113"/>
    <w:uiPriority w:val="99"/>
    <w:rsid w:val="005B5708"/>
  </w:style>
  <w:style w:type="numbering" w:customStyle="1" w:styleId="AVA1211212">
    <w:name w:val="#AVA1211212"/>
    <w:uiPriority w:val="99"/>
    <w:rsid w:val="005B5708"/>
  </w:style>
  <w:style w:type="numbering" w:customStyle="1" w:styleId="AVA12112121">
    <w:name w:val="#AVA12112121"/>
    <w:uiPriority w:val="99"/>
    <w:rsid w:val="005B5708"/>
  </w:style>
  <w:style w:type="numbering" w:customStyle="1" w:styleId="AVA12112122">
    <w:name w:val="#AVA12112122"/>
    <w:uiPriority w:val="99"/>
    <w:rsid w:val="005B5708"/>
  </w:style>
  <w:style w:type="numbering" w:customStyle="1" w:styleId="AVA1211213">
    <w:name w:val="#AVA1211213"/>
    <w:uiPriority w:val="99"/>
    <w:rsid w:val="005B5708"/>
  </w:style>
  <w:style w:type="numbering" w:customStyle="1" w:styleId="AVA12112131">
    <w:name w:val="#AVA12112131"/>
    <w:uiPriority w:val="99"/>
    <w:rsid w:val="005B5708"/>
  </w:style>
  <w:style w:type="numbering" w:customStyle="1" w:styleId="AVA1211214">
    <w:name w:val="#AVA1211214"/>
    <w:uiPriority w:val="99"/>
    <w:rsid w:val="005B5708"/>
  </w:style>
  <w:style w:type="numbering" w:customStyle="1" w:styleId="AVA121122">
    <w:name w:val="#AVA121122"/>
    <w:uiPriority w:val="99"/>
    <w:rsid w:val="005B5708"/>
  </w:style>
  <w:style w:type="numbering" w:customStyle="1" w:styleId="AVA1211221">
    <w:name w:val="#AVA1211221"/>
    <w:uiPriority w:val="99"/>
    <w:rsid w:val="005B5708"/>
  </w:style>
  <w:style w:type="numbering" w:customStyle="1" w:styleId="AVA12112211">
    <w:name w:val="#AVA12112211"/>
    <w:uiPriority w:val="99"/>
    <w:rsid w:val="005B5708"/>
  </w:style>
  <w:style w:type="numbering" w:customStyle="1" w:styleId="AVA121122111">
    <w:name w:val="#AVA121122111"/>
    <w:uiPriority w:val="99"/>
    <w:rsid w:val="005B5708"/>
  </w:style>
  <w:style w:type="numbering" w:customStyle="1" w:styleId="AVA121122112">
    <w:name w:val="#AVA121122112"/>
    <w:uiPriority w:val="99"/>
    <w:rsid w:val="005B5708"/>
  </w:style>
  <w:style w:type="numbering" w:customStyle="1" w:styleId="AVA12112212">
    <w:name w:val="#AVA12112212"/>
    <w:uiPriority w:val="99"/>
    <w:rsid w:val="005B5708"/>
  </w:style>
  <w:style w:type="numbering" w:customStyle="1" w:styleId="AVA12112213">
    <w:name w:val="#AVA12112213"/>
    <w:uiPriority w:val="99"/>
    <w:rsid w:val="005B5708"/>
  </w:style>
  <w:style w:type="numbering" w:customStyle="1" w:styleId="AVA1211222">
    <w:name w:val="#AVA1211222"/>
    <w:uiPriority w:val="99"/>
    <w:rsid w:val="005B5708"/>
  </w:style>
  <w:style w:type="numbering" w:customStyle="1" w:styleId="AVA12112221">
    <w:name w:val="#AVA12112221"/>
    <w:uiPriority w:val="99"/>
    <w:rsid w:val="005B5708"/>
  </w:style>
  <w:style w:type="numbering" w:customStyle="1" w:styleId="AVA12112222">
    <w:name w:val="#AVA12112222"/>
    <w:uiPriority w:val="99"/>
    <w:rsid w:val="005B5708"/>
  </w:style>
  <w:style w:type="numbering" w:customStyle="1" w:styleId="AVA1211223">
    <w:name w:val="#AVA1211223"/>
    <w:uiPriority w:val="99"/>
    <w:rsid w:val="005B5708"/>
  </w:style>
  <w:style w:type="numbering" w:customStyle="1" w:styleId="AVA1211224">
    <w:name w:val="#AVA1211224"/>
    <w:uiPriority w:val="99"/>
    <w:rsid w:val="005B5708"/>
  </w:style>
  <w:style w:type="numbering" w:customStyle="1" w:styleId="AVA121123">
    <w:name w:val="#AVA121123"/>
    <w:uiPriority w:val="99"/>
    <w:rsid w:val="005B5708"/>
  </w:style>
  <w:style w:type="numbering" w:customStyle="1" w:styleId="AVA1211231">
    <w:name w:val="#AVA1211231"/>
    <w:uiPriority w:val="99"/>
    <w:rsid w:val="005B5708"/>
  </w:style>
  <w:style w:type="numbering" w:customStyle="1" w:styleId="AVA12112311">
    <w:name w:val="#AVA12112311"/>
    <w:uiPriority w:val="99"/>
    <w:rsid w:val="005B5708"/>
  </w:style>
  <w:style w:type="numbering" w:customStyle="1" w:styleId="AVA121123111">
    <w:name w:val="#AVA121123111"/>
    <w:uiPriority w:val="99"/>
    <w:rsid w:val="005B5708"/>
    <w:pPr>
      <w:numPr>
        <w:numId w:val="26"/>
      </w:numPr>
    </w:pPr>
  </w:style>
  <w:style w:type="numbering" w:customStyle="1" w:styleId="AVA12112312">
    <w:name w:val="#AVA12112312"/>
    <w:uiPriority w:val="99"/>
    <w:rsid w:val="005B5708"/>
  </w:style>
  <w:style w:type="numbering" w:customStyle="1" w:styleId="AVA1211232">
    <w:name w:val="#AVA1211232"/>
    <w:uiPriority w:val="99"/>
    <w:rsid w:val="005B5708"/>
  </w:style>
  <w:style w:type="numbering" w:customStyle="1" w:styleId="AVA1211233">
    <w:name w:val="#AVA1211233"/>
    <w:uiPriority w:val="99"/>
    <w:rsid w:val="005B5708"/>
  </w:style>
  <w:style w:type="numbering" w:customStyle="1" w:styleId="AVA1211311">
    <w:name w:val="#AVA1211311"/>
    <w:uiPriority w:val="99"/>
    <w:rsid w:val="005B5708"/>
  </w:style>
  <w:style w:type="numbering" w:customStyle="1" w:styleId="AVA12113111">
    <w:name w:val="#AVA12113111"/>
    <w:uiPriority w:val="99"/>
    <w:rsid w:val="005B5708"/>
  </w:style>
  <w:style w:type="numbering" w:customStyle="1" w:styleId="AVA121131111">
    <w:name w:val="#AVA121131111"/>
    <w:uiPriority w:val="99"/>
    <w:rsid w:val="005B5708"/>
  </w:style>
  <w:style w:type="numbering" w:customStyle="1" w:styleId="AVA121131112">
    <w:name w:val="#AVA121131112"/>
    <w:uiPriority w:val="99"/>
    <w:rsid w:val="005B5708"/>
  </w:style>
  <w:style w:type="numbering" w:customStyle="1" w:styleId="AVA12113112">
    <w:name w:val="#AVA12113112"/>
    <w:uiPriority w:val="99"/>
    <w:rsid w:val="005B5708"/>
  </w:style>
  <w:style w:type="numbering" w:customStyle="1" w:styleId="AVA12113113">
    <w:name w:val="#AVA12113113"/>
    <w:uiPriority w:val="99"/>
    <w:rsid w:val="005B5708"/>
  </w:style>
  <w:style w:type="numbering" w:customStyle="1" w:styleId="AVA1211312">
    <w:name w:val="#AVA1211312"/>
    <w:uiPriority w:val="99"/>
    <w:rsid w:val="005B5708"/>
  </w:style>
  <w:style w:type="numbering" w:customStyle="1" w:styleId="AVA12113121">
    <w:name w:val="#AVA12113121"/>
    <w:uiPriority w:val="99"/>
    <w:rsid w:val="005B5708"/>
  </w:style>
  <w:style w:type="numbering" w:customStyle="1" w:styleId="AVA12113122">
    <w:name w:val="#AVA12113122"/>
    <w:uiPriority w:val="99"/>
    <w:rsid w:val="005B5708"/>
  </w:style>
  <w:style w:type="numbering" w:customStyle="1" w:styleId="AVA1211313">
    <w:name w:val="#AVA1211313"/>
    <w:uiPriority w:val="99"/>
    <w:rsid w:val="005B5708"/>
  </w:style>
  <w:style w:type="numbering" w:customStyle="1" w:styleId="AVA12113131">
    <w:name w:val="#AVA12113131"/>
    <w:uiPriority w:val="99"/>
    <w:rsid w:val="005B5708"/>
  </w:style>
  <w:style w:type="numbering" w:customStyle="1" w:styleId="AVA1211314">
    <w:name w:val="#AVA1211314"/>
    <w:uiPriority w:val="99"/>
    <w:rsid w:val="005B5708"/>
  </w:style>
  <w:style w:type="numbering" w:customStyle="1" w:styleId="AVA121132">
    <w:name w:val="#AVA121132"/>
    <w:uiPriority w:val="99"/>
    <w:rsid w:val="005B5708"/>
  </w:style>
  <w:style w:type="numbering" w:customStyle="1" w:styleId="AVA1211321">
    <w:name w:val="#AVA1211321"/>
    <w:uiPriority w:val="99"/>
    <w:rsid w:val="005B5708"/>
  </w:style>
  <w:style w:type="numbering" w:customStyle="1" w:styleId="AVA12113211">
    <w:name w:val="#AVA12113211"/>
    <w:uiPriority w:val="99"/>
    <w:rsid w:val="005B5708"/>
  </w:style>
  <w:style w:type="numbering" w:customStyle="1" w:styleId="AVA12113212">
    <w:name w:val="#AVA12113212"/>
    <w:uiPriority w:val="99"/>
    <w:rsid w:val="005B5708"/>
  </w:style>
  <w:style w:type="numbering" w:customStyle="1" w:styleId="AVA1211322">
    <w:name w:val="#AVA1211322"/>
    <w:uiPriority w:val="99"/>
    <w:rsid w:val="005B5708"/>
  </w:style>
  <w:style w:type="numbering" w:customStyle="1" w:styleId="AVA1211323">
    <w:name w:val="#AVA1211323"/>
    <w:uiPriority w:val="99"/>
    <w:rsid w:val="005B5708"/>
  </w:style>
  <w:style w:type="numbering" w:customStyle="1" w:styleId="AVA121133">
    <w:name w:val="#AVA121133"/>
    <w:uiPriority w:val="99"/>
    <w:rsid w:val="005B5708"/>
  </w:style>
  <w:style w:type="numbering" w:customStyle="1" w:styleId="AVA1211331">
    <w:name w:val="#AVA1211331"/>
    <w:uiPriority w:val="99"/>
    <w:rsid w:val="005B5708"/>
  </w:style>
  <w:style w:type="numbering" w:customStyle="1" w:styleId="AVA1211332">
    <w:name w:val="#AVA1211332"/>
    <w:uiPriority w:val="99"/>
    <w:rsid w:val="005B5708"/>
  </w:style>
  <w:style w:type="numbering" w:customStyle="1" w:styleId="AVA121134">
    <w:name w:val="#AVA121134"/>
    <w:uiPriority w:val="99"/>
    <w:rsid w:val="005B5708"/>
  </w:style>
  <w:style w:type="numbering" w:customStyle="1" w:styleId="AVA1211341">
    <w:name w:val="#AVA1211341"/>
    <w:uiPriority w:val="99"/>
    <w:rsid w:val="005B5708"/>
  </w:style>
  <w:style w:type="numbering" w:customStyle="1" w:styleId="AVA121135">
    <w:name w:val="#AVA121135"/>
    <w:uiPriority w:val="99"/>
    <w:rsid w:val="005B5708"/>
  </w:style>
  <w:style w:type="numbering" w:customStyle="1" w:styleId="AVA121141">
    <w:name w:val="#AVA121141"/>
    <w:uiPriority w:val="99"/>
    <w:rsid w:val="005B5708"/>
  </w:style>
  <w:style w:type="numbering" w:customStyle="1" w:styleId="AVA1211411">
    <w:name w:val="#AVA1211411"/>
    <w:uiPriority w:val="99"/>
    <w:rsid w:val="005B5708"/>
  </w:style>
  <w:style w:type="numbering" w:customStyle="1" w:styleId="AVA12114111">
    <w:name w:val="#AVA12114111"/>
    <w:uiPriority w:val="99"/>
    <w:rsid w:val="005B5708"/>
  </w:style>
  <w:style w:type="numbering" w:customStyle="1" w:styleId="AVA12114112">
    <w:name w:val="#AVA12114112"/>
    <w:uiPriority w:val="99"/>
    <w:rsid w:val="005B5708"/>
  </w:style>
  <w:style w:type="numbering" w:customStyle="1" w:styleId="AVA1211412">
    <w:name w:val="#AVA1211412"/>
    <w:uiPriority w:val="99"/>
    <w:rsid w:val="005B5708"/>
  </w:style>
  <w:style w:type="numbering" w:customStyle="1" w:styleId="AVA1211413">
    <w:name w:val="#AVA1211413"/>
    <w:uiPriority w:val="99"/>
    <w:rsid w:val="005B5708"/>
  </w:style>
  <w:style w:type="numbering" w:customStyle="1" w:styleId="AVA121142">
    <w:name w:val="#AVA121142"/>
    <w:uiPriority w:val="99"/>
    <w:rsid w:val="005B5708"/>
  </w:style>
  <w:style w:type="numbering" w:customStyle="1" w:styleId="AVA1211421">
    <w:name w:val="#AVA1211421"/>
    <w:uiPriority w:val="99"/>
    <w:rsid w:val="005B5708"/>
  </w:style>
  <w:style w:type="numbering" w:customStyle="1" w:styleId="AVA1211422">
    <w:name w:val="#AVA1211422"/>
    <w:uiPriority w:val="99"/>
    <w:rsid w:val="005B5708"/>
  </w:style>
  <w:style w:type="numbering" w:customStyle="1" w:styleId="AVA121143">
    <w:name w:val="#AVA121143"/>
    <w:uiPriority w:val="99"/>
    <w:rsid w:val="005B5708"/>
  </w:style>
  <w:style w:type="numbering" w:customStyle="1" w:styleId="AVA1211431">
    <w:name w:val="#AVA1211431"/>
    <w:uiPriority w:val="99"/>
    <w:rsid w:val="005B5708"/>
  </w:style>
  <w:style w:type="numbering" w:customStyle="1" w:styleId="AVA121144">
    <w:name w:val="#AVA121144"/>
    <w:uiPriority w:val="99"/>
    <w:rsid w:val="005B5708"/>
  </w:style>
  <w:style w:type="numbering" w:customStyle="1" w:styleId="AVA12115">
    <w:name w:val="#AVA12115"/>
    <w:uiPriority w:val="99"/>
    <w:rsid w:val="005B5708"/>
  </w:style>
  <w:style w:type="numbering" w:customStyle="1" w:styleId="AVA121151">
    <w:name w:val="#AVA121151"/>
    <w:uiPriority w:val="99"/>
    <w:rsid w:val="005B5708"/>
  </w:style>
  <w:style w:type="numbering" w:customStyle="1" w:styleId="AVA1211511">
    <w:name w:val="#AVA1211511"/>
    <w:uiPriority w:val="99"/>
    <w:rsid w:val="005B5708"/>
  </w:style>
  <w:style w:type="numbering" w:customStyle="1" w:styleId="AVA12115111">
    <w:name w:val="#AVA12115111"/>
    <w:uiPriority w:val="99"/>
    <w:rsid w:val="005B5708"/>
  </w:style>
  <w:style w:type="numbering" w:customStyle="1" w:styleId="AVA12115112">
    <w:name w:val="#AVA12115112"/>
    <w:uiPriority w:val="99"/>
    <w:rsid w:val="005B5708"/>
  </w:style>
  <w:style w:type="numbering" w:customStyle="1" w:styleId="AVA1211512">
    <w:name w:val="#AVA1211512"/>
    <w:uiPriority w:val="99"/>
    <w:rsid w:val="005B5708"/>
  </w:style>
  <w:style w:type="numbering" w:customStyle="1" w:styleId="AVA1211513">
    <w:name w:val="#AVA1211513"/>
    <w:uiPriority w:val="99"/>
    <w:rsid w:val="005B5708"/>
  </w:style>
  <w:style w:type="numbering" w:customStyle="1" w:styleId="AVA121152">
    <w:name w:val="#AVA121152"/>
    <w:uiPriority w:val="99"/>
    <w:rsid w:val="005B5708"/>
  </w:style>
  <w:style w:type="numbering" w:customStyle="1" w:styleId="AVA1211521">
    <w:name w:val="#AVA1211521"/>
    <w:uiPriority w:val="99"/>
    <w:rsid w:val="005B5708"/>
  </w:style>
  <w:style w:type="numbering" w:customStyle="1" w:styleId="AVA1211522">
    <w:name w:val="#AVA1211522"/>
    <w:uiPriority w:val="99"/>
    <w:rsid w:val="005B5708"/>
  </w:style>
  <w:style w:type="numbering" w:customStyle="1" w:styleId="AVA121153">
    <w:name w:val="#AVA121153"/>
    <w:uiPriority w:val="99"/>
    <w:rsid w:val="005B5708"/>
  </w:style>
  <w:style w:type="numbering" w:customStyle="1" w:styleId="AVA121154">
    <w:name w:val="#AVA121154"/>
    <w:uiPriority w:val="99"/>
    <w:rsid w:val="005B5708"/>
  </w:style>
  <w:style w:type="numbering" w:customStyle="1" w:styleId="AVA12116">
    <w:name w:val="#AVA12116"/>
    <w:uiPriority w:val="99"/>
    <w:rsid w:val="005B5708"/>
  </w:style>
  <w:style w:type="numbering" w:customStyle="1" w:styleId="AVA121161">
    <w:name w:val="#AVA121161"/>
    <w:uiPriority w:val="99"/>
    <w:rsid w:val="005B5708"/>
  </w:style>
  <w:style w:type="numbering" w:customStyle="1" w:styleId="AVA1211611">
    <w:name w:val="#AVA1211611"/>
    <w:uiPriority w:val="99"/>
    <w:rsid w:val="005B5708"/>
  </w:style>
  <w:style w:type="numbering" w:customStyle="1" w:styleId="AVA1211612">
    <w:name w:val="#AVA1211612"/>
    <w:uiPriority w:val="99"/>
    <w:rsid w:val="005B5708"/>
  </w:style>
  <w:style w:type="numbering" w:customStyle="1" w:styleId="AVA121162">
    <w:name w:val="#AVA121162"/>
    <w:uiPriority w:val="99"/>
    <w:rsid w:val="005B5708"/>
  </w:style>
  <w:style w:type="numbering" w:customStyle="1" w:styleId="AVA121163">
    <w:name w:val="#AVA121163"/>
    <w:uiPriority w:val="99"/>
    <w:rsid w:val="005B5708"/>
  </w:style>
  <w:style w:type="numbering" w:customStyle="1" w:styleId="AVA12117">
    <w:name w:val="#AVA12117"/>
    <w:uiPriority w:val="99"/>
    <w:rsid w:val="005B5708"/>
  </w:style>
  <w:style w:type="numbering" w:customStyle="1" w:styleId="AVA121171">
    <w:name w:val="#AVA121171"/>
    <w:uiPriority w:val="99"/>
    <w:rsid w:val="005B5708"/>
  </w:style>
  <w:style w:type="numbering" w:customStyle="1" w:styleId="AVA121172">
    <w:name w:val="#AVA121172"/>
    <w:uiPriority w:val="99"/>
    <w:rsid w:val="005B5708"/>
  </w:style>
  <w:style w:type="numbering" w:customStyle="1" w:styleId="AVA12118">
    <w:name w:val="#AVA12118"/>
    <w:uiPriority w:val="99"/>
    <w:rsid w:val="005B5708"/>
  </w:style>
  <w:style w:type="numbering" w:customStyle="1" w:styleId="AVA121181">
    <w:name w:val="#AVA121181"/>
    <w:uiPriority w:val="99"/>
    <w:rsid w:val="005B5708"/>
  </w:style>
  <w:style w:type="numbering" w:customStyle="1" w:styleId="AVA12119">
    <w:name w:val="#AVA12119"/>
    <w:uiPriority w:val="99"/>
    <w:rsid w:val="005B5708"/>
  </w:style>
  <w:style w:type="numbering" w:customStyle="1" w:styleId="AVA121211">
    <w:name w:val="#AVA121211"/>
    <w:uiPriority w:val="99"/>
    <w:rsid w:val="005B5708"/>
  </w:style>
  <w:style w:type="numbering" w:customStyle="1" w:styleId="AVA1212111">
    <w:name w:val="#AVA1212111"/>
    <w:uiPriority w:val="99"/>
    <w:rsid w:val="005B5708"/>
  </w:style>
  <w:style w:type="numbering" w:customStyle="1" w:styleId="AVA12121111">
    <w:name w:val="#AVA12121111"/>
    <w:uiPriority w:val="99"/>
    <w:rsid w:val="005B5708"/>
  </w:style>
  <w:style w:type="numbering" w:customStyle="1" w:styleId="AVA12121112">
    <w:name w:val="#AVA12121112"/>
    <w:uiPriority w:val="99"/>
    <w:rsid w:val="005B5708"/>
  </w:style>
  <w:style w:type="numbering" w:customStyle="1" w:styleId="AVA1212112">
    <w:name w:val="#AVA1212112"/>
    <w:uiPriority w:val="99"/>
    <w:rsid w:val="005B5708"/>
  </w:style>
  <w:style w:type="numbering" w:customStyle="1" w:styleId="AVA1212113">
    <w:name w:val="#AVA1212113"/>
    <w:uiPriority w:val="99"/>
    <w:rsid w:val="005B5708"/>
  </w:style>
  <w:style w:type="numbering" w:customStyle="1" w:styleId="AVA121212">
    <w:name w:val="#AVA121212"/>
    <w:uiPriority w:val="99"/>
    <w:rsid w:val="005B5708"/>
  </w:style>
  <w:style w:type="numbering" w:customStyle="1" w:styleId="AVA1212121">
    <w:name w:val="#AVA1212121"/>
    <w:uiPriority w:val="99"/>
    <w:rsid w:val="005B5708"/>
  </w:style>
  <w:style w:type="numbering" w:customStyle="1" w:styleId="AVA1212122">
    <w:name w:val="#AVA1212122"/>
    <w:uiPriority w:val="99"/>
    <w:rsid w:val="005B5708"/>
  </w:style>
  <w:style w:type="numbering" w:customStyle="1" w:styleId="AVA121213">
    <w:name w:val="#AVA121213"/>
    <w:uiPriority w:val="99"/>
    <w:rsid w:val="005B5708"/>
  </w:style>
  <w:style w:type="numbering" w:customStyle="1" w:styleId="AVA1212131">
    <w:name w:val="#AVA1212131"/>
    <w:uiPriority w:val="99"/>
    <w:rsid w:val="005B5708"/>
  </w:style>
  <w:style w:type="numbering" w:customStyle="1" w:styleId="AVA121214">
    <w:name w:val="#AVA121214"/>
    <w:uiPriority w:val="99"/>
    <w:rsid w:val="005B5708"/>
  </w:style>
  <w:style w:type="numbering" w:customStyle="1" w:styleId="AVA12122">
    <w:name w:val="#AVA12122"/>
    <w:uiPriority w:val="99"/>
    <w:rsid w:val="005B5708"/>
  </w:style>
  <w:style w:type="numbering" w:customStyle="1" w:styleId="AVA121221">
    <w:name w:val="#AVA121221"/>
    <w:uiPriority w:val="99"/>
    <w:rsid w:val="005B5708"/>
  </w:style>
  <w:style w:type="numbering" w:customStyle="1" w:styleId="AVA1212211">
    <w:name w:val="#AVA1212211"/>
    <w:uiPriority w:val="99"/>
    <w:rsid w:val="005B5708"/>
  </w:style>
  <w:style w:type="numbering" w:customStyle="1" w:styleId="AVA12122111">
    <w:name w:val="#AVA12122111"/>
    <w:uiPriority w:val="99"/>
    <w:rsid w:val="005B5708"/>
  </w:style>
  <w:style w:type="numbering" w:customStyle="1" w:styleId="AVA12122112">
    <w:name w:val="#AVA12122112"/>
    <w:uiPriority w:val="99"/>
    <w:rsid w:val="005B5708"/>
  </w:style>
  <w:style w:type="numbering" w:customStyle="1" w:styleId="AVA1212212">
    <w:name w:val="#AVA1212212"/>
    <w:uiPriority w:val="99"/>
    <w:rsid w:val="005B5708"/>
  </w:style>
  <w:style w:type="numbering" w:customStyle="1" w:styleId="AVA1212213">
    <w:name w:val="#AVA1212213"/>
    <w:uiPriority w:val="99"/>
    <w:rsid w:val="005B5708"/>
  </w:style>
  <w:style w:type="numbering" w:customStyle="1" w:styleId="AVA121222">
    <w:name w:val="#AVA121222"/>
    <w:uiPriority w:val="99"/>
    <w:rsid w:val="005B5708"/>
  </w:style>
  <w:style w:type="numbering" w:customStyle="1" w:styleId="AVA1212221">
    <w:name w:val="#AVA1212221"/>
    <w:uiPriority w:val="99"/>
    <w:rsid w:val="005B5708"/>
  </w:style>
  <w:style w:type="numbering" w:customStyle="1" w:styleId="AVA1212222">
    <w:name w:val="#AVA1212222"/>
    <w:uiPriority w:val="99"/>
    <w:rsid w:val="005B5708"/>
  </w:style>
  <w:style w:type="numbering" w:customStyle="1" w:styleId="AVA121223">
    <w:name w:val="#AVA121223"/>
    <w:uiPriority w:val="99"/>
    <w:rsid w:val="005B5708"/>
  </w:style>
  <w:style w:type="numbering" w:customStyle="1" w:styleId="AVA121224">
    <w:name w:val="#AVA121224"/>
    <w:uiPriority w:val="99"/>
    <w:rsid w:val="005B5708"/>
  </w:style>
  <w:style w:type="numbering" w:customStyle="1" w:styleId="AVA12123">
    <w:name w:val="#AVA12123"/>
    <w:uiPriority w:val="99"/>
    <w:rsid w:val="005B5708"/>
  </w:style>
  <w:style w:type="numbering" w:customStyle="1" w:styleId="AVA121231">
    <w:name w:val="#AVA121231"/>
    <w:uiPriority w:val="99"/>
    <w:rsid w:val="005B5708"/>
  </w:style>
  <w:style w:type="numbering" w:customStyle="1" w:styleId="AVA1212311">
    <w:name w:val="#AVA1212311"/>
    <w:uiPriority w:val="99"/>
    <w:rsid w:val="005B5708"/>
  </w:style>
  <w:style w:type="numbering" w:customStyle="1" w:styleId="AVA12123111">
    <w:name w:val="#AVA12123111"/>
    <w:uiPriority w:val="99"/>
    <w:rsid w:val="005B5708"/>
    <w:pPr>
      <w:numPr>
        <w:numId w:val="27"/>
      </w:numPr>
    </w:pPr>
  </w:style>
  <w:style w:type="numbering" w:customStyle="1" w:styleId="AVA1212312">
    <w:name w:val="#AVA1212312"/>
    <w:uiPriority w:val="99"/>
    <w:rsid w:val="005B5708"/>
  </w:style>
  <w:style w:type="numbering" w:customStyle="1" w:styleId="AVA121232">
    <w:name w:val="#AVA121232"/>
    <w:uiPriority w:val="99"/>
    <w:rsid w:val="005B5708"/>
  </w:style>
  <w:style w:type="numbering" w:customStyle="1" w:styleId="AVA121233">
    <w:name w:val="#AVA121233"/>
    <w:uiPriority w:val="99"/>
    <w:rsid w:val="005B5708"/>
  </w:style>
  <w:style w:type="numbering" w:customStyle="1" w:styleId="AVA121311">
    <w:name w:val="#AVA121311"/>
    <w:uiPriority w:val="99"/>
    <w:rsid w:val="005B5708"/>
  </w:style>
  <w:style w:type="numbering" w:customStyle="1" w:styleId="AVA1213111">
    <w:name w:val="#AVA1213111"/>
    <w:uiPriority w:val="99"/>
    <w:rsid w:val="005B5708"/>
  </w:style>
  <w:style w:type="numbering" w:customStyle="1" w:styleId="AVA12131111">
    <w:name w:val="#AVA12131111"/>
    <w:uiPriority w:val="99"/>
    <w:rsid w:val="005B5708"/>
  </w:style>
  <w:style w:type="numbering" w:customStyle="1" w:styleId="AVA12131112">
    <w:name w:val="#AVA12131112"/>
    <w:uiPriority w:val="99"/>
    <w:rsid w:val="005B5708"/>
  </w:style>
  <w:style w:type="numbering" w:customStyle="1" w:styleId="AVA1213112">
    <w:name w:val="#AVA1213112"/>
    <w:uiPriority w:val="99"/>
    <w:rsid w:val="005B5708"/>
  </w:style>
  <w:style w:type="numbering" w:customStyle="1" w:styleId="AVA1213113">
    <w:name w:val="#AVA1213113"/>
    <w:uiPriority w:val="99"/>
    <w:rsid w:val="005B5708"/>
  </w:style>
  <w:style w:type="numbering" w:customStyle="1" w:styleId="AVA121312">
    <w:name w:val="#AVA121312"/>
    <w:uiPriority w:val="99"/>
    <w:rsid w:val="005B5708"/>
  </w:style>
  <w:style w:type="numbering" w:customStyle="1" w:styleId="AVA1213121">
    <w:name w:val="#AVA1213121"/>
    <w:uiPriority w:val="99"/>
    <w:rsid w:val="005B5708"/>
  </w:style>
  <w:style w:type="numbering" w:customStyle="1" w:styleId="AVA1213122">
    <w:name w:val="#AVA1213122"/>
    <w:uiPriority w:val="99"/>
    <w:rsid w:val="005B5708"/>
  </w:style>
  <w:style w:type="numbering" w:customStyle="1" w:styleId="AVA121313">
    <w:name w:val="#AVA121313"/>
    <w:uiPriority w:val="99"/>
    <w:rsid w:val="005B5708"/>
  </w:style>
  <w:style w:type="numbering" w:customStyle="1" w:styleId="AVA1213131">
    <w:name w:val="#AVA1213131"/>
    <w:uiPriority w:val="99"/>
    <w:rsid w:val="005B5708"/>
  </w:style>
  <w:style w:type="numbering" w:customStyle="1" w:styleId="AVA121314">
    <w:name w:val="#AVA121314"/>
    <w:uiPriority w:val="99"/>
    <w:rsid w:val="005B5708"/>
  </w:style>
  <w:style w:type="numbering" w:customStyle="1" w:styleId="AVA12132">
    <w:name w:val="#AVA12132"/>
    <w:uiPriority w:val="99"/>
    <w:rsid w:val="005B5708"/>
  </w:style>
  <w:style w:type="numbering" w:customStyle="1" w:styleId="AVA121321">
    <w:name w:val="#AVA121321"/>
    <w:uiPriority w:val="99"/>
    <w:rsid w:val="005B5708"/>
  </w:style>
  <w:style w:type="numbering" w:customStyle="1" w:styleId="AVA1213211">
    <w:name w:val="#AVA1213211"/>
    <w:uiPriority w:val="99"/>
    <w:rsid w:val="005B5708"/>
  </w:style>
  <w:style w:type="numbering" w:customStyle="1" w:styleId="AVA1213212">
    <w:name w:val="#AVA1213212"/>
    <w:uiPriority w:val="99"/>
    <w:rsid w:val="005B5708"/>
  </w:style>
  <w:style w:type="numbering" w:customStyle="1" w:styleId="AVA121322">
    <w:name w:val="#AVA121322"/>
    <w:uiPriority w:val="99"/>
    <w:rsid w:val="005B5708"/>
  </w:style>
  <w:style w:type="numbering" w:customStyle="1" w:styleId="AVA121323">
    <w:name w:val="#AVA121323"/>
    <w:uiPriority w:val="99"/>
    <w:rsid w:val="005B5708"/>
  </w:style>
  <w:style w:type="numbering" w:customStyle="1" w:styleId="AVA12133">
    <w:name w:val="#AVA12133"/>
    <w:uiPriority w:val="99"/>
    <w:rsid w:val="005B5708"/>
  </w:style>
  <w:style w:type="numbering" w:customStyle="1" w:styleId="AVA121331">
    <w:name w:val="#AVA121331"/>
    <w:uiPriority w:val="99"/>
    <w:rsid w:val="005B5708"/>
  </w:style>
  <w:style w:type="numbering" w:customStyle="1" w:styleId="AVA121332">
    <w:name w:val="#AVA121332"/>
    <w:uiPriority w:val="99"/>
    <w:rsid w:val="005B5708"/>
  </w:style>
  <w:style w:type="numbering" w:customStyle="1" w:styleId="AVA12134">
    <w:name w:val="#AVA12134"/>
    <w:uiPriority w:val="99"/>
    <w:rsid w:val="005B5708"/>
  </w:style>
  <w:style w:type="numbering" w:customStyle="1" w:styleId="AVA121341">
    <w:name w:val="#AVA121341"/>
    <w:uiPriority w:val="99"/>
    <w:rsid w:val="005B5708"/>
  </w:style>
  <w:style w:type="numbering" w:customStyle="1" w:styleId="AVA12135">
    <w:name w:val="#AVA12135"/>
    <w:uiPriority w:val="99"/>
    <w:rsid w:val="005B5708"/>
  </w:style>
  <w:style w:type="numbering" w:customStyle="1" w:styleId="AVA12141">
    <w:name w:val="#AVA12141"/>
    <w:uiPriority w:val="99"/>
    <w:rsid w:val="005B5708"/>
  </w:style>
  <w:style w:type="numbering" w:customStyle="1" w:styleId="AVA121411">
    <w:name w:val="#AVA121411"/>
    <w:uiPriority w:val="99"/>
    <w:rsid w:val="005B5708"/>
  </w:style>
  <w:style w:type="numbering" w:customStyle="1" w:styleId="AVA1214111">
    <w:name w:val="#AVA1214111"/>
    <w:uiPriority w:val="99"/>
    <w:rsid w:val="005B5708"/>
  </w:style>
  <w:style w:type="numbering" w:customStyle="1" w:styleId="AVA1214112">
    <w:name w:val="#AVA1214112"/>
    <w:uiPriority w:val="99"/>
    <w:rsid w:val="005B5708"/>
  </w:style>
  <w:style w:type="numbering" w:customStyle="1" w:styleId="AVA121412">
    <w:name w:val="#AVA121412"/>
    <w:uiPriority w:val="99"/>
    <w:rsid w:val="005B5708"/>
  </w:style>
  <w:style w:type="numbering" w:customStyle="1" w:styleId="AVA121413">
    <w:name w:val="#AVA121413"/>
    <w:uiPriority w:val="99"/>
    <w:rsid w:val="005B5708"/>
  </w:style>
  <w:style w:type="numbering" w:customStyle="1" w:styleId="AVA12142">
    <w:name w:val="#AVA12142"/>
    <w:uiPriority w:val="99"/>
    <w:rsid w:val="005B5708"/>
  </w:style>
  <w:style w:type="numbering" w:customStyle="1" w:styleId="AVA121421">
    <w:name w:val="#AVA121421"/>
    <w:uiPriority w:val="99"/>
    <w:rsid w:val="005B5708"/>
  </w:style>
  <w:style w:type="numbering" w:customStyle="1" w:styleId="AVA121422">
    <w:name w:val="#AVA121422"/>
    <w:uiPriority w:val="99"/>
    <w:rsid w:val="005B5708"/>
  </w:style>
  <w:style w:type="numbering" w:customStyle="1" w:styleId="AVA12143">
    <w:name w:val="#AVA12143"/>
    <w:uiPriority w:val="99"/>
    <w:rsid w:val="005B5708"/>
  </w:style>
  <w:style w:type="numbering" w:customStyle="1" w:styleId="AVA121431">
    <w:name w:val="#AVA121431"/>
    <w:uiPriority w:val="99"/>
    <w:rsid w:val="005B5708"/>
  </w:style>
  <w:style w:type="numbering" w:customStyle="1" w:styleId="AVA12144">
    <w:name w:val="#AVA12144"/>
    <w:uiPriority w:val="99"/>
    <w:rsid w:val="005B5708"/>
  </w:style>
  <w:style w:type="numbering" w:customStyle="1" w:styleId="AVA1215">
    <w:name w:val="#AVA1215"/>
    <w:uiPriority w:val="99"/>
    <w:rsid w:val="005B5708"/>
  </w:style>
  <w:style w:type="numbering" w:customStyle="1" w:styleId="AVA12151">
    <w:name w:val="#AVA12151"/>
    <w:uiPriority w:val="99"/>
    <w:rsid w:val="005B5708"/>
  </w:style>
  <w:style w:type="numbering" w:customStyle="1" w:styleId="AVA121511">
    <w:name w:val="#AVA121511"/>
    <w:uiPriority w:val="99"/>
    <w:rsid w:val="005B5708"/>
  </w:style>
  <w:style w:type="numbering" w:customStyle="1" w:styleId="AVA1215111">
    <w:name w:val="#AVA1215111"/>
    <w:uiPriority w:val="99"/>
    <w:rsid w:val="005B5708"/>
  </w:style>
  <w:style w:type="numbering" w:customStyle="1" w:styleId="AVA1215112">
    <w:name w:val="#AVA1215112"/>
    <w:uiPriority w:val="99"/>
    <w:rsid w:val="005B5708"/>
  </w:style>
  <w:style w:type="numbering" w:customStyle="1" w:styleId="AVA121512">
    <w:name w:val="#AVA121512"/>
    <w:uiPriority w:val="99"/>
    <w:rsid w:val="005B5708"/>
  </w:style>
  <w:style w:type="numbering" w:customStyle="1" w:styleId="AVA121513">
    <w:name w:val="#AVA121513"/>
    <w:uiPriority w:val="99"/>
    <w:rsid w:val="005B5708"/>
  </w:style>
  <w:style w:type="numbering" w:customStyle="1" w:styleId="AVA12152">
    <w:name w:val="#AVA12152"/>
    <w:uiPriority w:val="99"/>
    <w:rsid w:val="005B5708"/>
  </w:style>
  <w:style w:type="numbering" w:customStyle="1" w:styleId="AVA121521">
    <w:name w:val="#AVA121521"/>
    <w:uiPriority w:val="99"/>
    <w:rsid w:val="005B5708"/>
  </w:style>
  <w:style w:type="numbering" w:customStyle="1" w:styleId="AVA121522">
    <w:name w:val="#AVA121522"/>
    <w:uiPriority w:val="99"/>
    <w:rsid w:val="005B5708"/>
  </w:style>
  <w:style w:type="numbering" w:customStyle="1" w:styleId="AVA12153">
    <w:name w:val="#AVA12153"/>
    <w:uiPriority w:val="99"/>
    <w:rsid w:val="005B5708"/>
  </w:style>
  <w:style w:type="numbering" w:customStyle="1" w:styleId="AVA12154">
    <w:name w:val="#AVA12154"/>
    <w:uiPriority w:val="99"/>
    <w:rsid w:val="005B5708"/>
  </w:style>
  <w:style w:type="numbering" w:customStyle="1" w:styleId="AVA1216">
    <w:name w:val="#AVA1216"/>
    <w:uiPriority w:val="99"/>
    <w:rsid w:val="005B5708"/>
  </w:style>
  <w:style w:type="numbering" w:customStyle="1" w:styleId="AVA12161">
    <w:name w:val="#AVA12161"/>
    <w:uiPriority w:val="99"/>
    <w:rsid w:val="005B5708"/>
  </w:style>
  <w:style w:type="numbering" w:customStyle="1" w:styleId="AVA121611">
    <w:name w:val="#AVA121611"/>
    <w:uiPriority w:val="99"/>
    <w:rsid w:val="005B5708"/>
  </w:style>
  <w:style w:type="numbering" w:customStyle="1" w:styleId="AVA121612">
    <w:name w:val="#AVA121612"/>
    <w:uiPriority w:val="99"/>
    <w:rsid w:val="005B5708"/>
  </w:style>
  <w:style w:type="numbering" w:customStyle="1" w:styleId="AVA12162">
    <w:name w:val="#AVA12162"/>
    <w:uiPriority w:val="99"/>
    <w:rsid w:val="005B5708"/>
  </w:style>
  <w:style w:type="numbering" w:customStyle="1" w:styleId="AVA12163">
    <w:name w:val="#AVA12163"/>
    <w:uiPriority w:val="99"/>
    <w:rsid w:val="005B5708"/>
  </w:style>
  <w:style w:type="numbering" w:customStyle="1" w:styleId="AVA1217">
    <w:name w:val="#AVA1217"/>
    <w:uiPriority w:val="99"/>
    <w:rsid w:val="005B5708"/>
  </w:style>
  <w:style w:type="numbering" w:customStyle="1" w:styleId="AVA12171">
    <w:name w:val="#AVA12171"/>
    <w:uiPriority w:val="99"/>
    <w:rsid w:val="005B5708"/>
  </w:style>
  <w:style w:type="numbering" w:customStyle="1" w:styleId="AVA12172">
    <w:name w:val="#AVA12172"/>
    <w:uiPriority w:val="99"/>
    <w:rsid w:val="005B5708"/>
  </w:style>
  <w:style w:type="numbering" w:customStyle="1" w:styleId="AVA1218">
    <w:name w:val="#AVA1218"/>
    <w:uiPriority w:val="99"/>
    <w:rsid w:val="005B5708"/>
  </w:style>
  <w:style w:type="numbering" w:customStyle="1" w:styleId="AVA12181">
    <w:name w:val="#AVA12181"/>
    <w:uiPriority w:val="99"/>
    <w:rsid w:val="005B5708"/>
  </w:style>
  <w:style w:type="numbering" w:customStyle="1" w:styleId="AVA1219">
    <w:name w:val="#AVA1219"/>
    <w:uiPriority w:val="99"/>
    <w:rsid w:val="005B5708"/>
  </w:style>
  <w:style w:type="numbering" w:customStyle="1" w:styleId="AVA12211">
    <w:name w:val="#AVA12211"/>
    <w:uiPriority w:val="99"/>
    <w:rsid w:val="005B5708"/>
  </w:style>
  <w:style w:type="numbering" w:customStyle="1" w:styleId="AVA122111">
    <w:name w:val="#AVA122111"/>
    <w:uiPriority w:val="99"/>
    <w:rsid w:val="005B5708"/>
  </w:style>
  <w:style w:type="numbering" w:customStyle="1" w:styleId="AVA1221111">
    <w:name w:val="#AVA1221111"/>
    <w:uiPriority w:val="99"/>
    <w:rsid w:val="005B5708"/>
  </w:style>
  <w:style w:type="numbering" w:customStyle="1" w:styleId="AVA1221112">
    <w:name w:val="#AVA1221112"/>
    <w:uiPriority w:val="99"/>
    <w:rsid w:val="005B5708"/>
  </w:style>
  <w:style w:type="numbering" w:customStyle="1" w:styleId="AVA122112">
    <w:name w:val="#AVA122112"/>
    <w:uiPriority w:val="99"/>
    <w:rsid w:val="005B5708"/>
  </w:style>
  <w:style w:type="numbering" w:customStyle="1" w:styleId="AVA122113">
    <w:name w:val="#AVA122113"/>
    <w:uiPriority w:val="99"/>
    <w:rsid w:val="005B5708"/>
  </w:style>
  <w:style w:type="numbering" w:customStyle="1" w:styleId="AVA12212">
    <w:name w:val="#AVA12212"/>
    <w:uiPriority w:val="99"/>
    <w:rsid w:val="005B5708"/>
  </w:style>
  <w:style w:type="numbering" w:customStyle="1" w:styleId="AVA122121">
    <w:name w:val="#AVA122121"/>
    <w:uiPriority w:val="99"/>
    <w:rsid w:val="005B5708"/>
  </w:style>
  <w:style w:type="numbering" w:customStyle="1" w:styleId="AVA122122">
    <w:name w:val="#AVA122122"/>
    <w:uiPriority w:val="99"/>
    <w:rsid w:val="005B5708"/>
  </w:style>
  <w:style w:type="numbering" w:customStyle="1" w:styleId="AVA12213">
    <w:name w:val="#AVA12213"/>
    <w:uiPriority w:val="99"/>
    <w:rsid w:val="005B5708"/>
  </w:style>
  <w:style w:type="numbering" w:customStyle="1" w:styleId="AVA122131">
    <w:name w:val="#AVA122131"/>
    <w:uiPriority w:val="99"/>
    <w:rsid w:val="005B5708"/>
  </w:style>
  <w:style w:type="numbering" w:customStyle="1" w:styleId="AVA12214">
    <w:name w:val="#AVA12214"/>
    <w:uiPriority w:val="99"/>
    <w:rsid w:val="005B5708"/>
  </w:style>
  <w:style w:type="numbering" w:customStyle="1" w:styleId="AVA1222">
    <w:name w:val="#AVA1222"/>
    <w:uiPriority w:val="99"/>
    <w:rsid w:val="005B5708"/>
  </w:style>
  <w:style w:type="numbering" w:customStyle="1" w:styleId="AVA12221">
    <w:name w:val="#AVA12221"/>
    <w:uiPriority w:val="99"/>
    <w:rsid w:val="005B5708"/>
  </w:style>
  <w:style w:type="numbering" w:customStyle="1" w:styleId="AVA122211">
    <w:name w:val="#AVA122211"/>
    <w:uiPriority w:val="99"/>
    <w:rsid w:val="005B5708"/>
  </w:style>
  <w:style w:type="numbering" w:customStyle="1" w:styleId="AVA1222111">
    <w:name w:val="#AVA1222111"/>
    <w:uiPriority w:val="99"/>
    <w:rsid w:val="005B5708"/>
  </w:style>
  <w:style w:type="numbering" w:customStyle="1" w:styleId="AVA1222112">
    <w:name w:val="#AVA1222112"/>
    <w:uiPriority w:val="99"/>
    <w:rsid w:val="005B5708"/>
  </w:style>
  <w:style w:type="numbering" w:customStyle="1" w:styleId="AVA122212">
    <w:name w:val="#AVA122212"/>
    <w:uiPriority w:val="99"/>
    <w:rsid w:val="005B5708"/>
  </w:style>
  <w:style w:type="numbering" w:customStyle="1" w:styleId="AVA122213">
    <w:name w:val="#AVA122213"/>
    <w:uiPriority w:val="99"/>
    <w:rsid w:val="005B5708"/>
  </w:style>
  <w:style w:type="numbering" w:customStyle="1" w:styleId="AVA12222">
    <w:name w:val="#AVA12222"/>
    <w:uiPriority w:val="99"/>
    <w:rsid w:val="005B5708"/>
  </w:style>
  <w:style w:type="numbering" w:customStyle="1" w:styleId="AVA122221">
    <w:name w:val="#AVA122221"/>
    <w:uiPriority w:val="99"/>
    <w:rsid w:val="005B5708"/>
  </w:style>
  <w:style w:type="numbering" w:customStyle="1" w:styleId="AVA122222">
    <w:name w:val="#AVA122222"/>
    <w:uiPriority w:val="99"/>
    <w:rsid w:val="005B5708"/>
  </w:style>
  <w:style w:type="numbering" w:customStyle="1" w:styleId="AVA12223">
    <w:name w:val="#AVA12223"/>
    <w:uiPriority w:val="99"/>
    <w:rsid w:val="005B5708"/>
  </w:style>
  <w:style w:type="numbering" w:customStyle="1" w:styleId="AVA12224">
    <w:name w:val="#AVA12224"/>
    <w:uiPriority w:val="99"/>
    <w:rsid w:val="005B5708"/>
  </w:style>
  <w:style w:type="numbering" w:customStyle="1" w:styleId="AVA1223">
    <w:name w:val="#AVA1223"/>
    <w:uiPriority w:val="99"/>
    <w:rsid w:val="005B5708"/>
  </w:style>
  <w:style w:type="numbering" w:customStyle="1" w:styleId="AVA12231">
    <w:name w:val="#AVA12231"/>
    <w:uiPriority w:val="99"/>
    <w:rsid w:val="005B5708"/>
  </w:style>
  <w:style w:type="numbering" w:customStyle="1" w:styleId="AVA122311">
    <w:name w:val="#AVA122311"/>
    <w:uiPriority w:val="99"/>
    <w:rsid w:val="005B5708"/>
  </w:style>
  <w:style w:type="numbering" w:customStyle="1" w:styleId="AVA1223111">
    <w:name w:val="#AVA1223111"/>
    <w:uiPriority w:val="99"/>
    <w:rsid w:val="005B5708"/>
  </w:style>
  <w:style w:type="numbering" w:customStyle="1" w:styleId="AVA122312">
    <w:name w:val="#AVA122312"/>
    <w:uiPriority w:val="99"/>
    <w:rsid w:val="005B5708"/>
  </w:style>
  <w:style w:type="numbering" w:customStyle="1" w:styleId="AVA12232">
    <w:name w:val="#AVA12232"/>
    <w:uiPriority w:val="99"/>
    <w:rsid w:val="005B5708"/>
  </w:style>
  <w:style w:type="numbering" w:customStyle="1" w:styleId="AVA12233">
    <w:name w:val="#AVA12233"/>
    <w:uiPriority w:val="99"/>
    <w:rsid w:val="005B5708"/>
  </w:style>
  <w:style w:type="numbering" w:customStyle="1" w:styleId="AVA12311">
    <w:name w:val="#AVA12311"/>
    <w:uiPriority w:val="99"/>
    <w:rsid w:val="005B5708"/>
  </w:style>
  <w:style w:type="numbering" w:customStyle="1" w:styleId="AVA123111">
    <w:name w:val="#AVA123111"/>
    <w:uiPriority w:val="99"/>
    <w:rsid w:val="005B5708"/>
  </w:style>
  <w:style w:type="numbering" w:customStyle="1" w:styleId="AVA1231111">
    <w:name w:val="#AVA1231111"/>
    <w:uiPriority w:val="99"/>
    <w:rsid w:val="005B5708"/>
  </w:style>
  <w:style w:type="numbering" w:customStyle="1" w:styleId="AVA1231112">
    <w:name w:val="#AVA1231112"/>
    <w:uiPriority w:val="99"/>
    <w:rsid w:val="005B5708"/>
  </w:style>
  <w:style w:type="numbering" w:customStyle="1" w:styleId="AVA123112">
    <w:name w:val="#AVA123112"/>
    <w:uiPriority w:val="99"/>
    <w:rsid w:val="005B5708"/>
  </w:style>
  <w:style w:type="numbering" w:customStyle="1" w:styleId="AVA123113">
    <w:name w:val="#AVA123113"/>
    <w:uiPriority w:val="99"/>
    <w:rsid w:val="005B5708"/>
  </w:style>
  <w:style w:type="numbering" w:customStyle="1" w:styleId="AVA12312">
    <w:name w:val="#AVA12312"/>
    <w:uiPriority w:val="99"/>
    <w:rsid w:val="005B5708"/>
  </w:style>
  <w:style w:type="numbering" w:customStyle="1" w:styleId="AVA123121">
    <w:name w:val="#AVA123121"/>
    <w:uiPriority w:val="99"/>
    <w:rsid w:val="005B5708"/>
  </w:style>
  <w:style w:type="numbering" w:customStyle="1" w:styleId="AVA123122">
    <w:name w:val="#AVA123122"/>
    <w:uiPriority w:val="99"/>
    <w:rsid w:val="005B5708"/>
  </w:style>
  <w:style w:type="numbering" w:customStyle="1" w:styleId="AVA12313">
    <w:name w:val="#AVA12313"/>
    <w:uiPriority w:val="99"/>
    <w:rsid w:val="005B5708"/>
  </w:style>
  <w:style w:type="numbering" w:customStyle="1" w:styleId="AVA123131">
    <w:name w:val="#AVA123131"/>
    <w:uiPriority w:val="99"/>
    <w:rsid w:val="005B5708"/>
  </w:style>
  <w:style w:type="numbering" w:customStyle="1" w:styleId="AVA12314">
    <w:name w:val="#AVA12314"/>
    <w:uiPriority w:val="99"/>
    <w:rsid w:val="005B5708"/>
  </w:style>
  <w:style w:type="numbering" w:customStyle="1" w:styleId="AVA1232">
    <w:name w:val="#AVA1232"/>
    <w:uiPriority w:val="99"/>
    <w:rsid w:val="005B5708"/>
  </w:style>
  <w:style w:type="numbering" w:customStyle="1" w:styleId="AVA12321">
    <w:name w:val="#AVA12321"/>
    <w:uiPriority w:val="99"/>
    <w:rsid w:val="005B5708"/>
  </w:style>
  <w:style w:type="numbering" w:customStyle="1" w:styleId="AVA123211">
    <w:name w:val="#AVA123211"/>
    <w:uiPriority w:val="99"/>
    <w:rsid w:val="005B5708"/>
  </w:style>
  <w:style w:type="numbering" w:customStyle="1" w:styleId="AVA123212">
    <w:name w:val="#AVA123212"/>
    <w:uiPriority w:val="99"/>
    <w:rsid w:val="005B5708"/>
  </w:style>
  <w:style w:type="numbering" w:customStyle="1" w:styleId="AVA12322">
    <w:name w:val="#AVA12322"/>
    <w:uiPriority w:val="99"/>
    <w:rsid w:val="005B5708"/>
  </w:style>
  <w:style w:type="numbering" w:customStyle="1" w:styleId="AVA12323">
    <w:name w:val="#AVA12323"/>
    <w:uiPriority w:val="99"/>
    <w:rsid w:val="005B5708"/>
  </w:style>
  <w:style w:type="numbering" w:customStyle="1" w:styleId="AVA1233">
    <w:name w:val="#AVA1233"/>
    <w:uiPriority w:val="99"/>
    <w:rsid w:val="005B5708"/>
  </w:style>
  <w:style w:type="numbering" w:customStyle="1" w:styleId="AVA12331">
    <w:name w:val="#AVA12331"/>
    <w:uiPriority w:val="99"/>
    <w:rsid w:val="005B5708"/>
  </w:style>
  <w:style w:type="numbering" w:customStyle="1" w:styleId="AVA12332">
    <w:name w:val="#AVA12332"/>
    <w:uiPriority w:val="99"/>
    <w:rsid w:val="005B5708"/>
  </w:style>
  <w:style w:type="numbering" w:customStyle="1" w:styleId="AVA1234">
    <w:name w:val="#AVA1234"/>
    <w:uiPriority w:val="99"/>
    <w:rsid w:val="005B5708"/>
  </w:style>
  <w:style w:type="numbering" w:customStyle="1" w:styleId="AVA12341">
    <w:name w:val="#AVA12341"/>
    <w:uiPriority w:val="99"/>
    <w:rsid w:val="005B5708"/>
  </w:style>
  <w:style w:type="numbering" w:customStyle="1" w:styleId="AVA1235">
    <w:name w:val="#AVA1235"/>
    <w:uiPriority w:val="99"/>
    <w:rsid w:val="005B5708"/>
  </w:style>
  <w:style w:type="numbering" w:customStyle="1" w:styleId="AVA1241">
    <w:name w:val="#AVA1241"/>
    <w:uiPriority w:val="99"/>
    <w:rsid w:val="005B5708"/>
  </w:style>
  <w:style w:type="numbering" w:customStyle="1" w:styleId="AVA12411">
    <w:name w:val="#AVA12411"/>
    <w:uiPriority w:val="99"/>
    <w:rsid w:val="005B5708"/>
  </w:style>
  <w:style w:type="numbering" w:customStyle="1" w:styleId="AVA124111">
    <w:name w:val="#AVA124111"/>
    <w:uiPriority w:val="99"/>
    <w:rsid w:val="005B5708"/>
  </w:style>
  <w:style w:type="numbering" w:customStyle="1" w:styleId="AVA124112">
    <w:name w:val="#AVA124112"/>
    <w:uiPriority w:val="99"/>
    <w:rsid w:val="005B5708"/>
  </w:style>
  <w:style w:type="numbering" w:customStyle="1" w:styleId="AVA12412">
    <w:name w:val="#AVA12412"/>
    <w:uiPriority w:val="99"/>
    <w:rsid w:val="005B5708"/>
  </w:style>
  <w:style w:type="numbering" w:customStyle="1" w:styleId="AVA12413">
    <w:name w:val="#AVA12413"/>
    <w:uiPriority w:val="99"/>
    <w:rsid w:val="005B5708"/>
  </w:style>
  <w:style w:type="numbering" w:customStyle="1" w:styleId="AVA1242">
    <w:name w:val="#AVA1242"/>
    <w:uiPriority w:val="99"/>
    <w:rsid w:val="005B5708"/>
  </w:style>
  <w:style w:type="numbering" w:customStyle="1" w:styleId="AVA12421">
    <w:name w:val="#AVA12421"/>
    <w:uiPriority w:val="99"/>
    <w:rsid w:val="005B5708"/>
  </w:style>
  <w:style w:type="numbering" w:customStyle="1" w:styleId="AVA12422">
    <w:name w:val="#AVA12422"/>
    <w:uiPriority w:val="99"/>
    <w:rsid w:val="005B5708"/>
  </w:style>
  <w:style w:type="numbering" w:customStyle="1" w:styleId="AVA1243">
    <w:name w:val="#AVA1243"/>
    <w:uiPriority w:val="99"/>
    <w:rsid w:val="005B5708"/>
  </w:style>
  <w:style w:type="numbering" w:customStyle="1" w:styleId="AVA12431">
    <w:name w:val="#AVA12431"/>
    <w:uiPriority w:val="99"/>
    <w:rsid w:val="005B5708"/>
  </w:style>
  <w:style w:type="numbering" w:customStyle="1" w:styleId="AVA1244">
    <w:name w:val="#AVA1244"/>
    <w:uiPriority w:val="99"/>
    <w:rsid w:val="005B5708"/>
  </w:style>
  <w:style w:type="numbering" w:customStyle="1" w:styleId="AVA125">
    <w:name w:val="#AVA125"/>
    <w:uiPriority w:val="99"/>
    <w:rsid w:val="005B5708"/>
  </w:style>
  <w:style w:type="numbering" w:customStyle="1" w:styleId="AVA1251">
    <w:name w:val="#AVA1251"/>
    <w:uiPriority w:val="99"/>
    <w:rsid w:val="005B5708"/>
  </w:style>
  <w:style w:type="numbering" w:customStyle="1" w:styleId="AVA12511">
    <w:name w:val="#AVA12511"/>
    <w:uiPriority w:val="99"/>
    <w:rsid w:val="005B5708"/>
  </w:style>
  <w:style w:type="numbering" w:customStyle="1" w:styleId="AVA125111">
    <w:name w:val="#AVA125111"/>
    <w:uiPriority w:val="99"/>
    <w:rsid w:val="005B5708"/>
  </w:style>
  <w:style w:type="numbering" w:customStyle="1" w:styleId="AVA125112">
    <w:name w:val="#AVA125112"/>
    <w:uiPriority w:val="99"/>
    <w:rsid w:val="005B5708"/>
  </w:style>
  <w:style w:type="numbering" w:customStyle="1" w:styleId="AVA12512">
    <w:name w:val="#AVA12512"/>
    <w:uiPriority w:val="99"/>
    <w:rsid w:val="005B5708"/>
  </w:style>
  <w:style w:type="numbering" w:customStyle="1" w:styleId="AVA12513">
    <w:name w:val="#AVA12513"/>
    <w:uiPriority w:val="99"/>
    <w:rsid w:val="005B5708"/>
  </w:style>
  <w:style w:type="numbering" w:customStyle="1" w:styleId="AVA1252">
    <w:name w:val="#AVA1252"/>
    <w:uiPriority w:val="99"/>
    <w:rsid w:val="005B5708"/>
  </w:style>
  <w:style w:type="numbering" w:customStyle="1" w:styleId="AVA12521">
    <w:name w:val="#AVA12521"/>
    <w:uiPriority w:val="99"/>
    <w:rsid w:val="005B5708"/>
  </w:style>
  <w:style w:type="numbering" w:customStyle="1" w:styleId="AVA12522">
    <w:name w:val="#AVA12522"/>
    <w:uiPriority w:val="99"/>
    <w:rsid w:val="005B5708"/>
  </w:style>
  <w:style w:type="numbering" w:customStyle="1" w:styleId="AVA1253">
    <w:name w:val="#AVA1253"/>
    <w:uiPriority w:val="99"/>
    <w:rsid w:val="005B5708"/>
  </w:style>
  <w:style w:type="numbering" w:customStyle="1" w:styleId="AVA1254">
    <w:name w:val="#AVA1254"/>
    <w:uiPriority w:val="99"/>
    <w:rsid w:val="005B5708"/>
  </w:style>
  <w:style w:type="numbering" w:customStyle="1" w:styleId="AVA126">
    <w:name w:val="#AVA126"/>
    <w:uiPriority w:val="99"/>
    <w:rsid w:val="005B5708"/>
  </w:style>
  <w:style w:type="numbering" w:customStyle="1" w:styleId="AVA1261">
    <w:name w:val="#AVA1261"/>
    <w:uiPriority w:val="99"/>
    <w:rsid w:val="005B5708"/>
  </w:style>
  <w:style w:type="numbering" w:customStyle="1" w:styleId="AVA12611">
    <w:name w:val="#AVA12611"/>
    <w:uiPriority w:val="99"/>
    <w:rsid w:val="005B5708"/>
  </w:style>
  <w:style w:type="numbering" w:customStyle="1" w:styleId="AVA12612">
    <w:name w:val="#AVA12612"/>
    <w:uiPriority w:val="99"/>
    <w:rsid w:val="005B5708"/>
  </w:style>
  <w:style w:type="numbering" w:customStyle="1" w:styleId="AVA1262">
    <w:name w:val="#AVA1262"/>
    <w:uiPriority w:val="99"/>
    <w:rsid w:val="005B5708"/>
  </w:style>
  <w:style w:type="numbering" w:customStyle="1" w:styleId="AVA1263">
    <w:name w:val="#AVA1263"/>
    <w:uiPriority w:val="99"/>
    <w:rsid w:val="005B5708"/>
  </w:style>
  <w:style w:type="numbering" w:customStyle="1" w:styleId="AVA127">
    <w:name w:val="#AVA127"/>
    <w:uiPriority w:val="99"/>
    <w:rsid w:val="005B5708"/>
  </w:style>
  <w:style w:type="numbering" w:customStyle="1" w:styleId="AVA1271">
    <w:name w:val="#AVA1271"/>
    <w:uiPriority w:val="99"/>
    <w:rsid w:val="005B5708"/>
  </w:style>
  <w:style w:type="numbering" w:customStyle="1" w:styleId="AVA1272">
    <w:name w:val="#AVA1272"/>
    <w:uiPriority w:val="99"/>
    <w:rsid w:val="005B5708"/>
  </w:style>
  <w:style w:type="numbering" w:customStyle="1" w:styleId="AVA128">
    <w:name w:val="#AVA128"/>
    <w:uiPriority w:val="99"/>
    <w:rsid w:val="005B5708"/>
  </w:style>
  <w:style w:type="numbering" w:customStyle="1" w:styleId="AVA1281">
    <w:name w:val="#AVA1281"/>
    <w:uiPriority w:val="99"/>
    <w:rsid w:val="005B5708"/>
  </w:style>
  <w:style w:type="numbering" w:customStyle="1" w:styleId="AVA129">
    <w:name w:val="#AVA129"/>
    <w:uiPriority w:val="99"/>
    <w:rsid w:val="005B5708"/>
  </w:style>
  <w:style w:type="numbering" w:customStyle="1" w:styleId="AVA13111">
    <w:name w:val="#AVA13111"/>
    <w:uiPriority w:val="99"/>
    <w:rsid w:val="005B5708"/>
  </w:style>
  <w:style w:type="numbering" w:customStyle="1" w:styleId="AVA131111">
    <w:name w:val="#AVA131111"/>
    <w:uiPriority w:val="99"/>
    <w:rsid w:val="005B5708"/>
  </w:style>
  <w:style w:type="numbering" w:customStyle="1" w:styleId="AVA1311111">
    <w:name w:val="#AVA1311111"/>
    <w:uiPriority w:val="99"/>
    <w:rsid w:val="005B5708"/>
  </w:style>
  <w:style w:type="numbering" w:customStyle="1" w:styleId="AVA1311112">
    <w:name w:val="#AVA1311112"/>
    <w:uiPriority w:val="99"/>
    <w:rsid w:val="005B5708"/>
  </w:style>
  <w:style w:type="numbering" w:customStyle="1" w:styleId="AVA131112">
    <w:name w:val="#AVA131112"/>
    <w:uiPriority w:val="99"/>
    <w:rsid w:val="005B5708"/>
  </w:style>
  <w:style w:type="numbering" w:customStyle="1" w:styleId="AVA131113">
    <w:name w:val="#AVA131113"/>
    <w:uiPriority w:val="99"/>
    <w:rsid w:val="005B5708"/>
  </w:style>
  <w:style w:type="numbering" w:customStyle="1" w:styleId="AVA13112">
    <w:name w:val="#AVA13112"/>
    <w:uiPriority w:val="99"/>
    <w:rsid w:val="005B5708"/>
  </w:style>
  <w:style w:type="numbering" w:customStyle="1" w:styleId="AVA131121">
    <w:name w:val="#AVA131121"/>
    <w:uiPriority w:val="99"/>
    <w:rsid w:val="005B5708"/>
  </w:style>
  <w:style w:type="numbering" w:customStyle="1" w:styleId="AVA1311211">
    <w:name w:val="#AVA1311211"/>
    <w:uiPriority w:val="99"/>
    <w:rsid w:val="005B5708"/>
  </w:style>
  <w:style w:type="numbering" w:customStyle="1" w:styleId="AVA1311212">
    <w:name w:val="#AVA1311212"/>
    <w:uiPriority w:val="99"/>
    <w:rsid w:val="005B5708"/>
  </w:style>
  <w:style w:type="numbering" w:customStyle="1" w:styleId="AVA131122">
    <w:name w:val="#AVA131122"/>
    <w:uiPriority w:val="99"/>
    <w:rsid w:val="005B5708"/>
  </w:style>
  <w:style w:type="numbering" w:customStyle="1" w:styleId="AVA131123">
    <w:name w:val="#AVA131123"/>
    <w:uiPriority w:val="99"/>
    <w:rsid w:val="005B5708"/>
  </w:style>
  <w:style w:type="numbering" w:customStyle="1" w:styleId="AVA13113">
    <w:name w:val="#AVA13113"/>
    <w:uiPriority w:val="99"/>
    <w:rsid w:val="005B5708"/>
  </w:style>
  <w:style w:type="numbering" w:customStyle="1" w:styleId="AVA131131">
    <w:name w:val="#AVA131131"/>
    <w:uiPriority w:val="99"/>
    <w:rsid w:val="005B5708"/>
  </w:style>
  <w:style w:type="numbering" w:customStyle="1" w:styleId="AVA131132">
    <w:name w:val="#AVA131132"/>
    <w:uiPriority w:val="99"/>
    <w:rsid w:val="005B5708"/>
  </w:style>
  <w:style w:type="numbering" w:customStyle="1" w:styleId="AVA13114">
    <w:name w:val="#AVA13114"/>
    <w:uiPriority w:val="99"/>
    <w:rsid w:val="005B5708"/>
  </w:style>
  <w:style w:type="numbering" w:customStyle="1" w:styleId="AVA131141">
    <w:name w:val="#AVA131141"/>
    <w:uiPriority w:val="99"/>
    <w:rsid w:val="005B5708"/>
  </w:style>
  <w:style w:type="numbering" w:customStyle="1" w:styleId="AVA13115">
    <w:name w:val="#AVA13115"/>
    <w:uiPriority w:val="99"/>
    <w:rsid w:val="005B5708"/>
  </w:style>
  <w:style w:type="numbering" w:customStyle="1" w:styleId="AVA1312">
    <w:name w:val="#AVA1312"/>
    <w:uiPriority w:val="99"/>
    <w:rsid w:val="005B5708"/>
  </w:style>
  <w:style w:type="numbering" w:customStyle="1" w:styleId="AVA13121">
    <w:name w:val="#AVA13121"/>
    <w:uiPriority w:val="99"/>
    <w:rsid w:val="005B5708"/>
  </w:style>
  <w:style w:type="numbering" w:customStyle="1" w:styleId="AVA131211">
    <w:name w:val="#AVA131211"/>
    <w:uiPriority w:val="99"/>
    <w:rsid w:val="005B5708"/>
  </w:style>
  <w:style w:type="numbering" w:customStyle="1" w:styleId="AVA1312111">
    <w:name w:val="#AVA1312111"/>
    <w:uiPriority w:val="99"/>
    <w:rsid w:val="005B5708"/>
  </w:style>
  <w:style w:type="numbering" w:customStyle="1" w:styleId="AVA1312112">
    <w:name w:val="#AVA1312112"/>
    <w:uiPriority w:val="99"/>
    <w:rsid w:val="005B5708"/>
  </w:style>
  <w:style w:type="numbering" w:customStyle="1" w:styleId="AVA131212">
    <w:name w:val="#AVA131212"/>
    <w:uiPriority w:val="99"/>
    <w:rsid w:val="005B5708"/>
  </w:style>
  <w:style w:type="numbering" w:customStyle="1" w:styleId="AVA131213">
    <w:name w:val="#AVA131213"/>
    <w:uiPriority w:val="99"/>
    <w:rsid w:val="005B5708"/>
  </w:style>
  <w:style w:type="numbering" w:customStyle="1" w:styleId="AVA13122">
    <w:name w:val="#AVA13122"/>
    <w:uiPriority w:val="99"/>
    <w:rsid w:val="005B5708"/>
  </w:style>
  <w:style w:type="numbering" w:customStyle="1" w:styleId="AVA131221">
    <w:name w:val="#AVA131221"/>
    <w:uiPriority w:val="99"/>
    <w:rsid w:val="005B5708"/>
  </w:style>
  <w:style w:type="numbering" w:customStyle="1" w:styleId="AVA131222">
    <w:name w:val="#AVA131222"/>
    <w:uiPriority w:val="99"/>
    <w:rsid w:val="005B5708"/>
  </w:style>
  <w:style w:type="numbering" w:customStyle="1" w:styleId="AVA13123">
    <w:name w:val="#AVA13123"/>
    <w:uiPriority w:val="99"/>
    <w:rsid w:val="005B5708"/>
  </w:style>
  <w:style w:type="numbering" w:customStyle="1" w:styleId="AVA131231">
    <w:name w:val="#AVA131231"/>
    <w:uiPriority w:val="99"/>
    <w:rsid w:val="005B5708"/>
  </w:style>
  <w:style w:type="numbering" w:customStyle="1" w:styleId="AVA13124">
    <w:name w:val="#AVA13124"/>
    <w:uiPriority w:val="99"/>
    <w:rsid w:val="005B5708"/>
  </w:style>
  <w:style w:type="numbering" w:customStyle="1" w:styleId="AVA1313">
    <w:name w:val="#AVA1313"/>
    <w:uiPriority w:val="99"/>
    <w:rsid w:val="005B5708"/>
  </w:style>
  <w:style w:type="numbering" w:customStyle="1" w:styleId="AVA13131">
    <w:name w:val="#AVA13131"/>
    <w:uiPriority w:val="99"/>
    <w:rsid w:val="005B5708"/>
  </w:style>
  <w:style w:type="numbering" w:customStyle="1" w:styleId="AVA131311">
    <w:name w:val="#AVA131311"/>
    <w:uiPriority w:val="99"/>
    <w:rsid w:val="005B5708"/>
  </w:style>
  <w:style w:type="numbering" w:customStyle="1" w:styleId="AVA131312">
    <w:name w:val="#AVA131312"/>
    <w:uiPriority w:val="99"/>
    <w:rsid w:val="005B5708"/>
  </w:style>
  <w:style w:type="numbering" w:customStyle="1" w:styleId="AVA13132">
    <w:name w:val="#AVA13132"/>
    <w:uiPriority w:val="99"/>
    <w:rsid w:val="005B5708"/>
  </w:style>
  <w:style w:type="numbering" w:customStyle="1" w:styleId="AVA13133">
    <w:name w:val="#AVA13133"/>
    <w:uiPriority w:val="99"/>
    <w:rsid w:val="005B5708"/>
  </w:style>
  <w:style w:type="numbering" w:customStyle="1" w:styleId="AVA1314">
    <w:name w:val="#AVA1314"/>
    <w:uiPriority w:val="99"/>
    <w:rsid w:val="005B5708"/>
  </w:style>
  <w:style w:type="numbering" w:customStyle="1" w:styleId="AVA13141">
    <w:name w:val="#AVA13141"/>
    <w:uiPriority w:val="99"/>
    <w:rsid w:val="005B5708"/>
  </w:style>
  <w:style w:type="numbering" w:customStyle="1" w:styleId="AVA13142">
    <w:name w:val="#AVA13142"/>
    <w:uiPriority w:val="99"/>
    <w:rsid w:val="005B5708"/>
  </w:style>
  <w:style w:type="numbering" w:customStyle="1" w:styleId="AVA1315">
    <w:name w:val="#AVA1315"/>
    <w:uiPriority w:val="99"/>
    <w:rsid w:val="005B5708"/>
  </w:style>
  <w:style w:type="numbering" w:customStyle="1" w:styleId="AVA13151">
    <w:name w:val="#AVA13151"/>
    <w:uiPriority w:val="99"/>
    <w:rsid w:val="005B5708"/>
  </w:style>
  <w:style w:type="numbering" w:customStyle="1" w:styleId="AVA1316">
    <w:name w:val="#AVA1316"/>
    <w:uiPriority w:val="99"/>
    <w:rsid w:val="005B5708"/>
  </w:style>
  <w:style w:type="numbering" w:customStyle="1" w:styleId="AVA13211">
    <w:name w:val="#AVA13211"/>
    <w:uiPriority w:val="99"/>
    <w:rsid w:val="005B5708"/>
  </w:style>
  <w:style w:type="numbering" w:customStyle="1" w:styleId="AVA132111">
    <w:name w:val="#AVA132111"/>
    <w:uiPriority w:val="99"/>
    <w:rsid w:val="005B5708"/>
  </w:style>
  <w:style w:type="numbering" w:customStyle="1" w:styleId="AVA1321111">
    <w:name w:val="#AVA1321111"/>
    <w:uiPriority w:val="99"/>
    <w:rsid w:val="005B5708"/>
  </w:style>
  <w:style w:type="numbering" w:customStyle="1" w:styleId="AVA1321112">
    <w:name w:val="#AVA1321112"/>
    <w:uiPriority w:val="99"/>
    <w:rsid w:val="005B5708"/>
  </w:style>
  <w:style w:type="numbering" w:customStyle="1" w:styleId="AVA132112">
    <w:name w:val="#AVA132112"/>
    <w:uiPriority w:val="99"/>
    <w:rsid w:val="005B5708"/>
  </w:style>
  <w:style w:type="numbering" w:customStyle="1" w:styleId="AVA132113">
    <w:name w:val="#AVA132113"/>
    <w:uiPriority w:val="99"/>
    <w:rsid w:val="005B5708"/>
  </w:style>
  <w:style w:type="numbering" w:customStyle="1" w:styleId="AVA13212">
    <w:name w:val="#AVA13212"/>
    <w:uiPriority w:val="99"/>
    <w:rsid w:val="005B5708"/>
  </w:style>
  <w:style w:type="numbering" w:customStyle="1" w:styleId="AVA132121">
    <w:name w:val="#AVA132121"/>
    <w:uiPriority w:val="99"/>
    <w:rsid w:val="005B5708"/>
  </w:style>
  <w:style w:type="numbering" w:customStyle="1" w:styleId="AVA132122">
    <w:name w:val="#AVA132122"/>
    <w:uiPriority w:val="99"/>
    <w:rsid w:val="005B5708"/>
  </w:style>
  <w:style w:type="numbering" w:customStyle="1" w:styleId="AVA13213">
    <w:name w:val="#AVA13213"/>
    <w:uiPriority w:val="99"/>
    <w:rsid w:val="005B5708"/>
  </w:style>
  <w:style w:type="numbering" w:customStyle="1" w:styleId="AVA132131">
    <w:name w:val="#AVA132131"/>
    <w:uiPriority w:val="99"/>
    <w:rsid w:val="005B5708"/>
  </w:style>
  <w:style w:type="numbering" w:customStyle="1" w:styleId="AVA13214">
    <w:name w:val="#AVA13214"/>
    <w:uiPriority w:val="99"/>
    <w:rsid w:val="005B5708"/>
  </w:style>
  <w:style w:type="numbering" w:customStyle="1" w:styleId="AVA1322">
    <w:name w:val="#AVA1322"/>
    <w:uiPriority w:val="99"/>
    <w:rsid w:val="005B5708"/>
  </w:style>
  <w:style w:type="numbering" w:customStyle="1" w:styleId="AVA13221">
    <w:name w:val="#AVA13221"/>
    <w:uiPriority w:val="99"/>
    <w:rsid w:val="005B5708"/>
  </w:style>
  <w:style w:type="numbering" w:customStyle="1" w:styleId="AVA132211">
    <w:name w:val="#AVA132211"/>
    <w:uiPriority w:val="99"/>
    <w:rsid w:val="005B5708"/>
  </w:style>
  <w:style w:type="numbering" w:customStyle="1" w:styleId="AVA1322111">
    <w:name w:val="#AVA1322111"/>
    <w:uiPriority w:val="99"/>
    <w:rsid w:val="005B5708"/>
  </w:style>
  <w:style w:type="numbering" w:customStyle="1" w:styleId="AVA13221111">
    <w:name w:val="#AVA13221111"/>
    <w:uiPriority w:val="99"/>
    <w:rsid w:val="005B5708"/>
  </w:style>
  <w:style w:type="numbering" w:customStyle="1" w:styleId="AVA132211111">
    <w:name w:val="#AVA132211111"/>
    <w:uiPriority w:val="99"/>
    <w:rsid w:val="005B5708"/>
    <w:pPr>
      <w:numPr>
        <w:numId w:val="29"/>
      </w:numPr>
    </w:pPr>
  </w:style>
  <w:style w:type="numbering" w:customStyle="1" w:styleId="AVA1322111111">
    <w:name w:val="#AVA1322111111"/>
    <w:uiPriority w:val="99"/>
    <w:rsid w:val="005B5708"/>
  </w:style>
  <w:style w:type="numbering" w:customStyle="1" w:styleId="AVA132211112">
    <w:name w:val="#AVA132211112"/>
    <w:uiPriority w:val="99"/>
    <w:rsid w:val="005B5708"/>
  </w:style>
  <w:style w:type="numbering" w:customStyle="1" w:styleId="AVA13221112">
    <w:name w:val="#AVA13221112"/>
    <w:uiPriority w:val="99"/>
    <w:rsid w:val="005B5708"/>
  </w:style>
  <w:style w:type="numbering" w:customStyle="1" w:styleId="AVA13221113">
    <w:name w:val="#AVA13221113"/>
    <w:uiPriority w:val="99"/>
    <w:rsid w:val="005B5708"/>
  </w:style>
  <w:style w:type="numbering" w:customStyle="1" w:styleId="AVA1322112">
    <w:name w:val="#AVA1322112"/>
    <w:uiPriority w:val="99"/>
    <w:rsid w:val="005B5708"/>
  </w:style>
  <w:style w:type="numbering" w:customStyle="1" w:styleId="AVA13221121">
    <w:name w:val="#AVA13221121"/>
    <w:uiPriority w:val="99"/>
    <w:rsid w:val="005B5708"/>
  </w:style>
  <w:style w:type="numbering" w:customStyle="1" w:styleId="AVA1322113">
    <w:name w:val="#AVA1322113"/>
    <w:uiPriority w:val="99"/>
    <w:rsid w:val="005B5708"/>
  </w:style>
  <w:style w:type="numbering" w:customStyle="1" w:styleId="AVA132212">
    <w:name w:val="#AVA132212"/>
    <w:uiPriority w:val="99"/>
    <w:rsid w:val="005B5708"/>
  </w:style>
  <w:style w:type="numbering" w:customStyle="1" w:styleId="AVA1322121">
    <w:name w:val="#AVA1322121"/>
    <w:uiPriority w:val="99"/>
    <w:rsid w:val="005B5708"/>
  </w:style>
  <w:style w:type="numbering" w:customStyle="1" w:styleId="AVA13221211">
    <w:name w:val="#AVA13221211"/>
    <w:uiPriority w:val="99"/>
    <w:rsid w:val="005B5708"/>
  </w:style>
  <w:style w:type="numbering" w:customStyle="1" w:styleId="AVA1322122">
    <w:name w:val="#AVA1322122"/>
    <w:uiPriority w:val="99"/>
    <w:rsid w:val="005B5708"/>
  </w:style>
  <w:style w:type="numbering" w:customStyle="1" w:styleId="AVA132213">
    <w:name w:val="#AVA132213"/>
    <w:uiPriority w:val="99"/>
    <w:rsid w:val="005B5708"/>
  </w:style>
  <w:style w:type="numbering" w:customStyle="1" w:styleId="AVA132214">
    <w:name w:val="#AVA132214"/>
    <w:uiPriority w:val="99"/>
    <w:rsid w:val="005B5708"/>
  </w:style>
  <w:style w:type="numbering" w:customStyle="1" w:styleId="AVA13222">
    <w:name w:val="#AVA13222"/>
    <w:uiPriority w:val="99"/>
    <w:rsid w:val="005B5708"/>
  </w:style>
  <w:style w:type="numbering" w:customStyle="1" w:styleId="AVA132221">
    <w:name w:val="#AVA132221"/>
    <w:uiPriority w:val="99"/>
    <w:rsid w:val="005B5708"/>
  </w:style>
  <w:style w:type="numbering" w:customStyle="1" w:styleId="AVA1322211">
    <w:name w:val="#AVA1322211"/>
    <w:uiPriority w:val="99"/>
    <w:rsid w:val="005B5708"/>
    <w:pPr>
      <w:numPr>
        <w:numId w:val="16"/>
      </w:numPr>
    </w:pPr>
  </w:style>
  <w:style w:type="numbering" w:customStyle="1" w:styleId="AVA13222111">
    <w:name w:val="#AVA13222111"/>
    <w:uiPriority w:val="99"/>
    <w:rsid w:val="005B5708"/>
  </w:style>
  <w:style w:type="numbering" w:customStyle="1" w:styleId="AVA1322212">
    <w:name w:val="#AVA1322212"/>
    <w:uiPriority w:val="99"/>
    <w:rsid w:val="005B5708"/>
  </w:style>
  <w:style w:type="numbering" w:customStyle="1" w:styleId="AVA132222">
    <w:name w:val="#AVA132222"/>
    <w:uiPriority w:val="99"/>
    <w:rsid w:val="005B5708"/>
  </w:style>
  <w:style w:type="numbering" w:customStyle="1" w:styleId="AVA132223">
    <w:name w:val="#AVA132223"/>
    <w:uiPriority w:val="99"/>
    <w:rsid w:val="005B5708"/>
  </w:style>
  <w:style w:type="numbering" w:customStyle="1" w:styleId="AVA13223">
    <w:name w:val="#AVA13223"/>
    <w:uiPriority w:val="99"/>
    <w:rsid w:val="005B5708"/>
  </w:style>
  <w:style w:type="numbering" w:customStyle="1" w:styleId="AVA132231">
    <w:name w:val="#AVA132231"/>
    <w:uiPriority w:val="99"/>
    <w:rsid w:val="005B5708"/>
  </w:style>
  <w:style w:type="numbering" w:customStyle="1" w:styleId="AVA13224">
    <w:name w:val="#AVA13224"/>
    <w:uiPriority w:val="99"/>
    <w:rsid w:val="005B5708"/>
  </w:style>
  <w:style w:type="numbering" w:customStyle="1" w:styleId="AVA1323">
    <w:name w:val="#AVA1323"/>
    <w:uiPriority w:val="99"/>
    <w:rsid w:val="005B5708"/>
  </w:style>
  <w:style w:type="numbering" w:customStyle="1" w:styleId="AVA13231">
    <w:name w:val="#AVA13231"/>
    <w:uiPriority w:val="99"/>
    <w:rsid w:val="005B5708"/>
  </w:style>
  <w:style w:type="numbering" w:customStyle="1" w:styleId="AVA132311">
    <w:name w:val="#AVA132311"/>
    <w:uiPriority w:val="99"/>
    <w:rsid w:val="005B5708"/>
  </w:style>
  <w:style w:type="numbering" w:customStyle="1" w:styleId="AVA1323111">
    <w:name w:val="#AVA1323111"/>
    <w:uiPriority w:val="99"/>
    <w:rsid w:val="005B5708"/>
  </w:style>
  <w:style w:type="numbering" w:customStyle="1" w:styleId="AVA13231111">
    <w:name w:val="#AVA13231111"/>
    <w:uiPriority w:val="99"/>
    <w:rsid w:val="005B5708"/>
    <w:pPr>
      <w:numPr>
        <w:numId w:val="31"/>
      </w:numPr>
    </w:pPr>
  </w:style>
  <w:style w:type="numbering" w:customStyle="1" w:styleId="AVA1323112">
    <w:name w:val="#AVA1323112"/>
    <w:uiPriority w:val="99"/>
    <w:rsid w:val="005B5708"/>
  </w:style>
  <w:style w:type="numbering" w:customStyle="1" w:styleId="AVA132312">
    <w:name w:val="#AVA132312"/>
    <w:uiPriority w:val="99"/>
    <w:rsid w:val="005B5708"/>
  </w:style>
  <w:style w:type="numbering" w:customStyle="1" w:styleId="AVA132313">
    <w:name w:val="#AVA132313"/>
    <w:uiPriority w:val="99"/>
    <w:rsid w:val="005B5708"/>
  </w:style>
  <w:style w:type="numbering" w:customStyle="1" w:styleId="AVA13232">
    <w:name w:val="#AVA13232"/>
    <w:uiPriority w:val="99"/>
    <w:rsid w:val="005B5708"/>
  </w:style>
  <w:style w:type="numbering" w:customStyle="1" w:styleId="AVA132321">
    <w:name w:val="#AVA132321"/>
    <w:uiPriority w:val="99"/>
    <w:rsid w:val="005B5708"/>
  </w:style>
  <w:style w:type="numbering" w:customStyle="1" w:styleId="AVA13233">
    <w:name w:val="#AVA13233"/>
    <w:uiPriority w:val="99"/>
    <w:rsid w:val="005B5708"/>
  </w:style>
  <w:style w:type="numbering" w:customStyle="1" w:styleId="AVA1324">
    <w:name w:val="#AVA1324"/>
    <w:uiPriority w:val="99"/>
    <w:rsid w:val="005B5708"/>
  </w:style>
  <w:style w:type="numbering" w:customStyle="1" w:styleId="AVA13241">
    <w:name w:val="#AVA13241"/>
    <w:uiPriority w:val="99"/>
    <w:rsid w:val="005B5708"/>
  </w:style>
  <w:style w:type="numbering" w:customStyle="1" w:styleId="AVA132411">
    <w:name w:val="#AVA132411"/>
    <w:uiPriority w:val="99"/>
    <w:rsid w:val="005B5708"/>
  </w:style>
  <w:style w:type="numbering" w:customStyle="1" w:styleId="AVA1324111">
    <w:name w:val="#AVA1324111"/>
    <w:uiPriority w:val="99"/>
    <w:rsid w:val="005B5708"/>
    <w:pPr>
      <w:numPr>
        <w:numId w:val="21"/>
      </w:numPr>
    </w:pPr>
  </w:style>
  <w:style w:type="numbering" w:customStyle="1" w:styleId="AVA132412">
    <w:name w:val="#AVA132412"/>
    <w:uiPriority w:val="99"/>
    <w:rsid w:val="005B5708"/>
  </w:style>
  <w:style w:type="numbering" w:customStyle="1" w:styleId="AVA13242">
    <w:name w:val="#AVA13242"/>
    <w:uiPriority w:val="99"/>
    <w:rsid w:val="005B5708"/>
  </w:style>
  <w:style w:type="numbering" w:customStyle="1" w:styleId="AVA13243">
    <w:name w:val="#AVA13243"/>
    <w:uiPriority w:val="99"/>
    <w:rsid w:val="005B5708"/>
  </w:style>
  <w:style w:type="numbering" w:customStyle="1" w:styleId="AVA1325">
    <w:name w:val="#AVA1325"/>
    <w:uiPriority w:val="99"/>
    <w:rsid w:val="005B5708"/>
  </w:style>
  <w:style w:type="numbering" w:customStyle="1" w:styleId="AVA13251">
    <w:name w:val="#AVA13251"/>
    <w:uiPriority w:val="99"/>
    <w:rsid w:val="005B5708"/>
  </w:style>
  <w:style w:type="numbering" w:customStyle="1" w:styleId="AVA13252">
    <w:name w:val="#AVA13252"/>
    <w:uiPriority w:val="99"/>
    <w:rsid w:val="005B5708"/>
  </w:style>
  <w:style w:type="numbering" w:customStyle="1" w:styleId="AVA1326">
    <w:name w:val="#AVA1326"/>
    <w:uiPriority w:val="99"/>
    <w:rsid w:val="005B5708"/>
  </w:style>
  <w:style w:type="numbering" w:customStyle="1" w:styleId="AVA1331">
    <w:name w:val="#AVA1331"/>
    <w:uiPriority w:val="99"/>
    <w:rsid w:val="005B5708"/>
  </w:style>
  <w:style w:type="numbering" w:customStyle="1" w:styleId="AVA13311">
    <w:name w:val="#AVA13311"/>
    <w:uiPriority w:val="99"/>
    <w:rsid w:val="005B5708"/>
  </w:style>
  <w:style w:type="numbering" w:customStyle="1" w:styleId="AVA133111">
    <w:name w:val="#AVA133111"/>
    <w:uiPriority w:val="99"/>
    <w:rsid w:val="005B5708"/>
  </w:style>
  <w:style w:type="numbering" w:customStyle="1" w:styleId="AVA133112">
    <w:name w:val="#AVA133112"/>
    <w:uiPriority w:val="99"/>
    <w:rsid w:val="005B5708"/>
  </w:style>
  <w:style w:type="numbering" w:customStyle="1" w:styleId="AVA13312">
    <w:name w:val="#AVA13312"/>
    <w:uiPriority w:val="99"/>
    <w:rsid w:val="005B5708"/>
  </w:style>
  <w:style w:type="numbering" w:customStyle="1" w:styleId="AVA13313">
    <w:name w:val="#AVA13313"/>
    <w:uiPriority w:val="99"/>
    <w:rsid w:val="005B5708"/>
  </w:style>
  <w:style w:type="numbering" w:customStyle="1" w:styleId="AVA1332">
    <w:name w:val="#AVA1332"/>
    <w:uiPriority w:val="99"/>
    <w:rsid w:val="005B5708"/>
  </w:style>
  <w:style w:type="numbering" w:customStyle="1" w:styleId="AVA13321">
    <w:name w:val="#AVA13321"/>
    <w:uiPriority w:val="99"/>
    <w:rsid w:val="005B5708"/>
  </w:style>
  <w:style w:type="numbering" w:customStyle="1" w:styleId="AVA13322">
    <w:name w:val="#AVA13322"/>
    <w:uiPriority w:val="99"/>
    <w:rsid w:val="005B5708"/>
  </w:style>
  <w:style w:type="numbering" w:customStyle="1" w:styleId="AVA1333">
    <w:name w:val="#AVA1333"/>
    <w:uiPriority w:val="99"/>
    <w:rsid w:val="005B5708"/>
  </w:style>
  <w:style w:type="numbering" w:customStyle="1" w:styleId="AVA13331">
    <w:name w:val="#AVA13331"/>
    <w:uiPriority w:val="99"/>
    <w:rsid w:val="005B5708"/>
  </w:style>
  <w:style w:type="numbering" w:customStyle="1" w:styleId="AVA1334">
    <w:name w:val="#AVA1334"/>
    <w:uiPriority w:val="99"/>
    <w:rsid w:val="005B5708"/>
  </w:style>
  <w:style w:type="numbering" w:customStyle="1" w:styleId="AVA134">
    <w:name w:val="#AVA134"/>
    <w:uiPriority w:val="99"/>
    <w:rsid w:val="005B5708"/>
  </w:style>
  <w:style w:type="numbering" w:customStyle="1" w:styleId="AVA1341">
    <w:name w:val="#AVA1341"/>
    <w:uiPriority w:val="99"/>
    <w:rsid w:val="005B5708"/>
  </w:style>
  <w:style w:type="numbering" w:customStyle="1" w:styleId="AVA13411">
    <w:name w:val="#AVA13411"/>
    <w:uiPriority w:val="99"/>
    <w:rsid w:val="005B5708"/>
  </w:style>
  <w:style w:type="numbering" w:customStyle="1" w:styleId="AVA134111">
    <w:name w:val="#AVA134111"/>
    <w:uiPriority w:val="99"/>
    <w:rsid w:val="005B5708"/>
  </w:style>
  <w:style w:type="numbering" w:customStyle="1" w:styleId="AVA134112">
    <w:name w:val="#AVA134112"/>
    <w:uiPriority w:val="99"/>
    <w:rsid w:val="005B5708"/>
  </w:style>
  <w:style w:type="numbering" w:customStyle="1" w:styleId="AVA13412">
    <w:name w:val="#AVA13412"/>
    <w:uiPriority w:val="99"/>
    <w:rsid w:val="005B5708"/>
  </w:style>
  <w:style w:type="numbering" w:customStyle="1" w:styleId="AVA13413">
    <w:name w:val="#AVA13413"/>
    <w:uiPriority w:val="99"/>
    <w:rsid w:val="005B5708"/>
  </w:style>
  <w:style w:type="numbering" w:customStyle="1" w:styleId="AVA1342">
    <w:name w:val="#AVA1342"/>
    <w:uiPriority w:val="99"/>
    <w:rsid w:val="005B5708"/>
  </w:style>
  <w:style w:type="numbering" w:customStyle="1" w:styleId="AVA13421">
    <w:name w:val="#AVA13421"/>
    <w:uiPriority w:val="99"/>
    <w:rsid w:val="005B5708"/>
  </w:style>
  <w:style w:type="numbering" w:customStyle="1" w:styleId="AVA13422">
    <w:name w:val="#AVA13422"/>
    <w:uiPriority w:val="99"/>
    <w:rsid w:val="005B5708"/>
  </w:style>
  <w:style w:type="numbering" w:customStyle="1" w:styleId="AVA1343">
    <w:name w:val="#AVA1343"/>
    <w:uiPriority w:val="99"/>
    <w:rsid w:val="005B5708"/>
  </w:style>
  <w:style w:type="numbering" w:customStyle="1" w:styleId="AVA1344">
    <w:name w:val="#AVA1344"/>
    <w:uiPriority w:val="99"/>
    <w:rsid w:val="005B5708"/>
  </w:style>
  <w:style w:type="numbering" w:customStyle="1" w:styleId="AVA135">
    <w:name w:val="#AVA135"/>
    <w:uiPriority w:val="99"/>
    <w:rsid w:val="005B5708"/>
  </w:style>
  <w:style w:type="numbering" w:customStyle="1" w:styleId="AVA1351">
    <w:name w:val="#AVA1351"/>
    <w:uiPriority w:val="99"/>
    <w:rsid w:val="005B5708"/>
  </w:style>
  <w:style w:type="numbering" w:customStyle="1" w:styleId="AVA13511">
    <w:name w:val="#AVA13511"/>
    <w:uiPriority w:val="99"/>
    <w:rsid w:val="005B5708"/>
  </w:style>
  <w:style w:type="numbering" w:customStyle="1" w:styleId="AVA135111">
    <w:name w:val="#AVA135111"/>
    <w:uiPriority w:val="99"/>
    <w:rsid w:val="005B5708"/>
    <w:pPr>
      <w:numPr>
        <w:numId w:val="33"/>
      </w:numPr>
    </w:pPr>
  </w:style>
  <w:style w:type="numbering" w:customStyle="1" w:styleId="AVA13512">
    <w:name w:val="#AVA13512"/>
    <w:uiPriority w:val="99"/>
    <w:rsid w:val="005B5708"/>
  </w:style>
  <w:style w:type="numbering" w:customStyle="1" w:styleId="AVA1352">
    <w:name w:val="#AVA1352"/>
    <w:uiPriority w:val="99"/>
    <w:rsid w:val="005B5708"/>
  </w:style>
  <w:style w:type="numbering" w:customStyle="1" w:styleId="AVA1353">
    <w:name w:val="#AVA1353"/>
    <w:uiPriority w:val="99"/>
    <w:rsid w:val="005B5708"/>
  </w:style>
  <w:style w:type="numbering" w:customStyle="1" w:styleId="AVA136">
    <w:name w:val="#AVA136"/>
    <w:uiPriority w:val="99"/>
    <w:rsid w:val="005B5708"/>
  </w:style>
  <w:style w:type="numbering" w:customStyle="1" w:styleId="AVA14111">
    <w:name w:val="#AVA14111"/>
    <w:uiPriority w:val="99"/>
    <w:rsid w:val="005B5708"/>
  </w:style>
  <w:style w:type="numbering" w:customStyle="1" w:styleId="AVA141111">
    <w:name w:val="#AVA141111"/>
    <w:uiPriority w:val="99"/>
    <w:rsid w:val="005B5708"/>
  </w:style>
  <w:style w:type="numbering" w:customStyle="1" w:styleId="AVA1411111">
    <w:name w:val="#AVA1411111"/>
    <w:uiPriority w:val="99"/>
    <w:rsid w:val="005B5708"/>
  </w:style>
  <w:style w:type="numbering" w:customStyle="1" w:styleId="AVA1411112">
    <w:name w:val="#AVA1411112"/>
    <w:uiPriority w:val="99"/>
    <w:rsid w:val="005B5708"/>
  </w:style>
  <w:style w:type="numbering" w:customStyle="1" w:styleId="AVA141112">
    <w:name w:val="#AVA141112"/>
    <w:uiPriority w:val="99"/>
    <w:rsid w:val="005B5708"/>
  </w:style>
  <w:style w:type="numbering" w:customStyle="1" w:styleId="AVA141113">
    <w:name w:val="#AVA141113"/>
    <w:uiPriority w:val="99"/>
    <w:rsid w:val="005B5708"/>
  </w:style>
  <w:style w:type="numbering" w:customStyle="1" w:styleId="AVA14112">
    <w:name w:val="#AVA14112"/>
    <w:uiPriority w:val="99"/>
    <w:rsid w:val="005B5708"/>
  </w:style>
  <w:style w:type="numbering" w:customStyle="1" w:styleId="AVA141121">
    <w:name w:val="#AVA141121"/>
    <w:uiPriority w:val="99"/>
    <w:rsid w:val="005B5708"/>
  </w:style>
  <w:style w:type="numbering" w:customStyle="1" w:styleId="AVA141122">
    <w:name w:val="#AVA141122"/>
    <w:uiPriority w:val="99"/>
    <w:rsid w:val="005B5708"/>
  </w:style>
  <w:style w:type="numbering" w:customStyle="1" w:styleId="AVA14113">
    <w:name w:val="#AVA14113"/>
    <w:uiPriority w:val="99"/>
    <w:rsid w:val="005B5708"/>
  </w:style>
  <w:style w:type="numbering" w:customStyle="1" w:styleId="AVA141131">
    <w:name w:val="#AVA141131"/>
    <w:uiPriority w:val="99"/>
    <w:rsid w:val="005B5708"/>
  </w:style>
  <w:style w:type="numbering" w:customStyle="1" w:styleId="AVA14114">
    <w:name w:val="#AVA14114"/>
    <w:uiPriority w:val="99"/>
    <w:rsid w:val="005B5708"/>
  </w:style>
  <w:style w:type="numbering" w:customStyle="1" w:styleId="AVA1412">
    <w:name w:val="#AVA1412"/>
    <w:uiPriority w:val="99"/>
    <w:rsid w:val="005B5708"/>
  </w:style>
  <w:style w:type="numbering" w:customStyle="1" w:styleId="AVA14121">
    <w:name w:val="#AVA14121"/>
    <w:uiPriority w:val="99"/>
    <w:rsid w:val="005B5708"/>
  </w:style>
  <w:style w:type="numbering" w:customStyle="1" w:styleId="AVA141211">
    <w:name w:val="#AVA141211"/>
    <w:uiPriority w:val="99"/>
    <w:rsid w:val="005B5708"/>
  </w:style>
  <w:style w:type="numbering" w:customStyle="1" w:styleId="AVA1412111">
    <w:name w:val="#AVA1412111"/>
    <w:uiPriority w:val="99"/>
    <w:rsid w:val="005B5708"/>
  </w:style>
  <w:style w:type="numbering" w:customStyle="1" w:styleId="AVA1412112">
    <w:name w:val="#AVA1412112"/>
    <w:uiPriority w:val="99"/>
    <w:rsid w:val="005B5708"/>
  </w:style>
  <w:style w:type="numbering" w:customStyle="1" w:styleId="AVA141212">
    <w:name w:val="#AVA141212"/>
    <w:uiPriority w:val="99"/>
    <w:rsid w:val="005B5708"/>
  </w:style>
  <w:style w:type="numbering" w:customStyle="1" w:styleId="AVA141213">
    <w:name w:val="#AVA141213"/>
    <w:uiPriority w:val="99"/>
    <w:rsid w:val="005B5708"/>
  </w:style>
  <w:style w:type="numbering" w:customStyle="1" w:styleId="AVA14122">
    <w:name w:val="#AVA14122"/>
    <w:uiPriority w:val="99"/>
    <w:rsid w:val="005B5708"/>
  </w:style>
  <w:style w:type="numbering" w:customStyle="1" w:styleId="AVA141221">
    <w:name w:val="#AVA141221"/>
    <w:uiPriority w:val="99"/>
    <w:rsid w:val="005B5708"/>
  </w:style>
  <w:style w:type="numbering" w:customStyle="1" w:styleId="AVA141222">
    <w:name w:val="#AVA141222"/>
    <w:uiPriority w:val="99"/>
    <w:rsid w:val="005B5708"/>
  </w:style>
  <w:style w:type="numbering" w:customStyle="1" w:styleId="AVA14123">
    <w:name w:val="#AVA14123"/>
    <w:uiPriority w:val="99"/>
    <w:rsid w:val="005B5708"/>
  </w:style>
  <w:style w:type="numbering" w:customStyle="1" w:styleId="AVA14124">
    <w:name w:val="#AVA14124"/>
    <w:uiPriority w:val="99"/>
    <w:rsid w:val="005B5708"/>
  </w:style>
  <w:style w:type="numbering" w:customStyle="1" w:styleId="AVA1413">
    <w:name w:val="#AVA1413"/>
    <w:uiPriority w:val="99"/>
    <w:rsid w:val="005B5708"/>
  </w:style>
  <w:style w:type="numbering" w:customStyle="1" w:styleId="AVA14131">
    <w:name w:val="#AVA14131"/>
    <w:uiPriority w:val="99"/>
    <w:rsid w:val="005B5708"/>
  </w:style>
  <w:style w:type="numbering" w:customStyle="1" w:styleId="AVA141311">
    <w:name w:val="#AVA141311"/>
    <w:uiPriority w:val="99"/>
    <w:rsid w:val="005B5708"/>
  </w:style>
  <w:style w:type="numbering" w:customStyle="1" w:styleId="AVA1413111">
    <w:name w:val="#AVA1413111"/>
    <w:uiPriority w:val="99"/>
    <w:rsid w:val="005B5708"/>
    <w:pPr>
      <w:numPr>
        <w:numId w:val="34"/>
      </w:numPr>
    </w:pPr>
  </w:style>
  <w:style w:type="numbering" w:customStyle="1" w:styleId="AVA141312">
    <w:name w:val="#AVA141312"/>
    <w:uiPriority w:val="99"/>
    <w:rsid w:val="005B5708"/>
  </w:style>
  <w:style w:type="numbering" w:customStyle="1" w:styleId="AVA14132">
    <w:name w:val="#AVA14132"/>
    <w:uiPriority w:val="99"/>
    <w:rsid w:val="005B5708"/>
  </w:style>
  <w:style w:type="numbering" w:customStyle="1" w:styleId="AVA14133">
    <w:name w:val="#AVA14133"/>
    <w:uiPriority w:val="99"/>
    <w:rsid w:val="005B5708"/>
  </w:style>
  <w:style w:type="numbering" w:customStyle="1" w:styleId="AVA14211">
    <w:name w:val="#AVA14211"/>
    <w:uiPriority w:val="99"/>
    <w:rsid w:val="005B5708"/>
  </w:style>
  <w:style w:type="numbering" w:customStyle="1" w:styleId="AVA142111">
    <w:name w:val="#AVA142111"/>
    <w:uiPriority w:val="99"/>
    <w:rsid w:val="005B5708"/>
  </w:style>
  <w:style w:type="numbering" w:customStyle="1" w:styleId="AVA1421111">
    <w:name w:val="#AVA1421111"/>
    <w:uiPriority w:val="99"/>
    <w:rsid w:val="005B5708"/>
  </w:style>
  <w:style w:type="numbering" w:customStyle="1" w:styleId="AVA1421112">
    <w:name w:val="#AVA1421112"/>
    <w:uiPriority w:val="99"/>
    <w:rsid w:val="005B5708"/>
  </w:style>
  <w:style w:type="numbering" w:customStyle="1" w:styleId="AVA142112">
    <w:name w:val="#AVA142112"/>
    <w:uiPriority w:val="99"/>
    <w:rsid w:val="005B5708"/>
  </w:style>
  <w:style w:type="numbering" w:customStyle="1" w:styleId="AVA142113">
    <w:name w:val="#AVA142113"/>
    <w:uiPriority w:val="99"/>
    <w:rsid w:val="005B5708"/>
  </w:style>
  <w:style w:type="numbering" w:customStyle="1" w:styleId="AVA14212">
    <w:name w:val="#AVA14212"/>
    <w:uiPriority w:val="99"/>
    <w:rsid w:val="005B5708"/>
  </w:style>
  <w:style w:type="numbering" w:customStyle="1" w:styleId="AVA142121">
    <w:name w:val="#AVA142121"/>
    <w:uiPriority w:val="99"/>
    <w:rsid w:val="005B5708"/>
  </w:style>
  <w:style w:type="numbering" w:customStyle="1" w:styleId="AVA142122">
    <w:name w:val="#AVA142122"/>
    <w:uiPriority w:val="99"/>
    <w:rsid w:val="005B5708"/>
  </w:style>
  <w:style w:type="numbering" w:customStyle="1" w:styleId="AVA14213">
    <w:name w:val="#AVA14213"/>
    <w:uiPriority w:val="99"/>
    <w:rsid w:val="005B5708"/>
  </w:style>
  <w:style w:type="numbering" w:customStyle="1" w:styleId="AVA142131">
    <w:name w:val="#AVA142131"/>
    <w:uiPriority w:val="99"/>
    <w:rsid w:val="005B5708"/>
  </w:style>
  <w:style w:type="numbering" w:customStyle="1" w:styleId="AVA14214">
    <w:name w:val="#AVA14214"/>
    <w:uiPriority w:val="99"/>
    <w:rsid w:val="005B5708"/>
  </w:style>
  <w:style w:type="numbering" w:customStyle="1" w:styleId="AVA1422">
    <w:name w:val="#AVA1422"/>
    <w:uiPriority w:val="99"/>
    <w:rsid w:val="005B5708"/>
  </w:style>
  <w:style w:type="numbering" w:customStyle="1" w:styleId="AVA14221">
    <w:name w:val="#AVA14221"/>
    <w:uiPriority w:val="99"/>
    <w:rsid w:val="005B5708"/>
  </w:style>
  <w:style w:type="numbering" w:customStyle="1" w:styleId="AVA142211">
    <w:name w:val="#AVA142211"/>
    <w:uiPriority w:val="99"/>
    <w:rsid w:val="005B5708"/>
  </w:style>
  <w:style w:type="numbering" w:customStyle="1" w:styleId="AVA142212">
    <w:name w:val="#AVA142212"/>
    <w:uiPriority w:val="99"/>
    <w:rsid w:val="005B5708"/>
  </w:style>
  <w:style w:type="numbering" w:customStyle="1" w:styleId="AVA14222">
    <w:name w:val="#AVA14222"/>
    <w:uiPriority w:val="99"/>
    <w:rsid w:val="005B5708"/>
  </w:style>
  <w:style w:type="numbering" w:customStyle="1" w:styleId="AVA14223">
    <w:name w:val="#AVA14223"/>
    <w:uiPriority w:val="99"/>
    <w:rsid w:val="005B5708"/>
  </w:style>
  <w:style w:type="numbering" w:customStyle="1" w:styleId="AVA1423">
    <w:name w:val="#AVA1423"/>
    <w:uiPriority w:val="99"/>
    <w:rsid w:val="005B5708"/>
  </w:style>
  <w:style w:type="numbering" w:customStyle="1" w:styleId="AVA14231">
    <w:name w:val="#AVA14231"/>
    <w:uiPriority w:val="99"/>
    <w:rsid w:val="005B5708"/>
  </w:style>
  <w:style w:type="numbering" w:customStyle="1" w:styleId="AVA14232">
    <w:name w:val="#AVA14232"/>
    <w:uiPriority w:val="99"/>
    <w:rsid w:val="005B5708"/>
  </w:style>
  <w:style w:type="numbering" w:customStyle="1" w:styleId="AVA1424">
    <w:name w:val="#AVA1424"/>
    <w:uiPriority w:val="99"/>
    <w:rsid w:val="005B5708"/>
  </w:style>
  <w:style w:type="numbering" w:customStyle="1" w:styleId="AVA14241">
    <w:name w:val="#AVA14241"/>
    <w:uiPriority w:val="99"/>
    <w:rsid w:val="005B5708"/>
  </w:style>
  <w:style w:type="numbering" w:customStyle="1" w:styleId="AVA1425">
    <w:name w:val="#AVA1425"/>
    <w:uiPriority w:val="99"/>
    <w:rsid w:val="005B5708"/>
  </w:style>
  <w:style w:type="numbering" w:customStyle="1" w:styleId="AVA1431">
    <w:name w:val="#AVA1431"/>
    <w:uiPriority w:val="99"/>
    <w:rsid w:val="005B5708"/>
  </w:style>
  <w:style w:type="numbering" w:customStyle="1" w:styleId="AVA14311">
    <w:name w:val="#AVA14311"/>
    <w:uiPriority w:val="99"/>
    <w:rsid w:val="005B5708"/>
  </w:style>
  <w:style w:type="numbering" w:customStyle="1" w:styleId="AVA143111">
    <w:name w:val="#AVA143111"/>
    <w:uiPriority w:val="99"/>
    <w:rsid w:val="005B5708"/>
  </w:style>
  <w:style w:type="numbering" w:customStyle="1" w:styleId="AVA143112">
    <w:name w:val="#AVA143112"/>
    <w:uiPriority w:val="99"/>
    <w:rsid w:val="005B5708"/>
  </w:style>
  <w:style w:type="numbering" w:customStyle="1" w:styleId="AVA14312">
    <w:name w:val="#AVA14312"/>
    <w:uiPriority w:val="99"/>
    <w:rsid w:val="005B5708"/>
  </w:style>
  <w:style w:type="numbering" w:customStyle="1" w:styleId="AVA14313">
    <w:name w:val="#AVA14313"/>
    <w:uiPriority w:val="99"/>
    <w:rsid w:val="005B5708"/>
  </w:style>
  <w:style w:type="numbering" w:customStyle="1" w:styleId="AVA1432">
    <w:name w:val="#AVA1432"/>
    <w:uiPriority w:val="99"/>
    <w:rsid w:val="005B5708"/>
  </w:style>
  <w:style w:type="numbering" w:customStyle="1" w:styleId="AVA14321">
    <w:name w:val="#AVA14321"/>
    <w:uiPriority w:val="99"/>
    <w:rsid w:val="005B5708"/>
  </w:style>
  <w:style w:type="numbering" w:customStyle="1" w:styleId="AVA14322">
    <w:name w:val="#AVA14322"/>
    <w:uiPriority w:val="99"/>
    <w:rsid w:val="005B5708"/>
  </w:style>
  <w:style w:type="numbering" w:customStyle="1" w:styleId="AVA1433">
    <w:name w:val="#AVA1433"/>
    <w:uiPriority w:val="99"/>
    <w:rsid w:val="005B5708"/>
  </w:style>
  <w:style w:type="numbering" w:customStyle="1" w:styleId="AVA14331">
    <w:name w:val="#AVA14331"/>
    <w:uiPriority w:val="99"/>
    <w:rsid w:val="005B5708"/>
  </w:style>
  <w:style w:type="numbering" w:customStyle="1" w:styleId="AVA1434">
    <w:name w:val="#AVA1434"/>
    <w:uiPriority w:val="99"/>
    <w:rsid w:val="005B5708"/>
  </w:style>
  <w:style w:type="numbering" w:customStyle="1" w:styleId="AVA144">
    <w:name w:val="#AVA144"/>
    <w:uiPriority w:val="99"/>
    <w:rsid w:val="005B5708"/>
  </w:style>
  <w:style w:type="numbering" w:customStyle="1" w:styleId="AVA1441">
    <w:name w:val="#AVA1441"/>
    <w:uiPriority w:val="99"/>
    <w:rsid w:val="005B5708"/>
  </w:style>
  <w:style w:type="numbering" w:customStyle="1" w:styleId="AVA14411">
    <w:name w:val="#AVA14411"/>
    <w:uiPriority w:val="99"/>
    <w:rsid w:val="005B5708"/>
  </w:style>
  <w:style w:type="numbering" w:customStyle="1" w:styleId="AVA144111">
    <w:name w:val="#AVA144111"/>
    <w:uiPriority w:val="99"/>
    <w:rsid w:val="005B5708"/>
  </w:style>
  <w:style w:type="numbering" w:customStyle="1" w:styleId="AVA144112">
    <w:name w:val="#AVA144112"/>
    <w:uiPriority w:val="99"/>
    <w:rsid w:val="005B5708"/>
  </w:style>
  <w:style w:type="numbering" w:customStyle="1" w:styleId="AVA14412">
    <w:name w:val="#AVA14412"/>
    <w:uiPriority w:val="99"/>
    <w:rsid w:val="005B5708"/>
  </w:style>
  <w:style w:type="numbering" w:customStyle="1" w:styleId="AVA14413">
    <w:name w:val="#AVA14413"/>
    <w:uiPriority w:val="99"/>
    <w:rsid w:val="005B5708"/>
  </w:style>
  <w:style w:type="numbering" w:customStyle="1" w:styleId="AVA1442">
    <w:name w:val="#AVA1442"/>
    <w:uiPriority w:val="99"/>
    <w:rsid w:val="005B5708"/>
  </w:style>
  <w:style w:type="numbering" w:customStyle="1" w:styleId="AVA14421">
    <w:name w:val="#AVA14421"/>
    <w:uiPriority w:val="99"/>
    <w:rsid w:val="005B5708"/>
  </w:style>
  <w:style w:type="numbering" w:customStyle="1" w:styleId="AVA14422">
    <w:name w:val="#AVA14422"/>
    <w:uiPriority w:val="99"/>
    <w:rsid w:val="005B5708"/>
  </w:style>
  <w:style w:type="numbering" w:customStyle="1" w:styleId="AVA1443">
    <w:name w:val="#AVA1443"/>
    <w:uiPriority w:val="99"/>
    <w:rsid w:val="005B5708"/>
  </w:style>
  <w:style w:type="numbering" w:customStyle="1" w:styleId="AVA1444">
    <w:name w:val="#AVA1444"/>
    <w:uiPriority w:val="99"/>
    <w:rsid w:val="005B5708"/>
  </w:style>
  <w:style w:type="numbering" w:customStyle="1" w:styleId="AVA145">
    <w:name w:val="#AVA145"/>
    <w:uiPriority w:val="99"/>
    <w:rsid w:val="005B5708"/>
  </w:style>
  <w:style w:type="numbering" w:customStyle="1" w:styleId="AVA1451">
    <w:name w:val="#AVA1451"/>
    <w:uiPriority w:val="99"/>
    <w:rsid w:val="005B5708"/>
  </w:style>
  <w:style w:type="numbering" w:customStyle="1" w:styleId="AVA14511">
    <w:name w:val="#AVA14511"/>
    <w:uiPriority w:val="99"/>
    <w:rsid w:val="005B5708"/>
  </w:style>
  <w:style w:type="numbering" w:customStyle="1" w:styleId="AVA14512">
    <w:name w:val="#AVA14512"/>
    <w:uiPriority w:val="99"/>
    <w:rsid w:val="005B5708"/>
  </w:style>
  <w:style w:type="numbering" w:customStyle="1" w:styleId="AVA1452">
    <w:name w:val="#AVA1452"/>
    <w:uiPriority w:val="99"/>
    <w:rsid w:val="005B5708"/>
  </w:style>
  <w:style w:type="numbering" w:customStyle="1" w:styleId="AVA1453">
    <w:name w:val="#AVA1453"/>
    <w:uiPriority w:val="99"/>
    <w:rsid w:val="005B5708"/>
  </w:style>
  <w:style w:type="numbering" w:customStyle="1" w:styleId="AVA146">
    <w:name w:val="#AVA146"/>
    <w:uiPriority w:val="99"/>
    <w:rsid w:val="005B5708"/>
  </w:style>
  <w:style w:type="numbering" w:customStyle="1" w:styleId="AVA1461">
    <w:name w:val="#AVA1461"/>
    <w:uiPriority w:val="99"/>
    <w:rsid w:val="005B5708"/>
  </w:style>
  <w:style w:type="numbering" w:customStyle="1" w:styleId="AVA1462">
    <w:name w:val="#AVA1462"/>
    <w:uiPriority w:val="99"/>
    <w:rsid w:val="005B5708"/>
  </w:style>
  <w:style w:type="numbering" w:customStyle="1" w:styleId="AVA147">
    <w:name w:val="#AVA147"/>
    <w:uiPriority w:val="99"/>
    <w:rsid w:val="005B5708"/>
  </w:style>
  <w:style w:type="numbering" w:customStyle="1" w:styleId="AVA1471">
    <w:name w:val="#AVA1471"/>
    <w:uiPriority w:val="99"/>
    <w:rsid w:val="005B5708"/>
  </w:style>
  <w:style w:type="numbering" w:customStyle="1" w:styleId="AVA148">
    <w:name w:val="#AVA148"/>
    <w:uiPriority w:val="99"/>
    <w:rsid w:val="005B5708"/>
  </w:style>
  <w:style w:type="numbering" w:customStyle="1" w:styleId="AVA1511">
    <w:name w:val="#AVA1511"/>
    <w:uiPriority w:val="99"/>
    <w:rsid w:val="005B5708"/>
  </w:style>
  <w:style w:type="numbering" w:customStyle="1" w:styleId="AVA15111">
    <w:name w:val="#AVA15111"/>
    <w:uiPriority w:val="99"/>
    <w:rsid w:val="005B5708"/>
  </w:style>
  <w:style w:type="numbering" w:customStyle="1" w:styleId="AVA151111">
    <w:name w:val="#AVA151111"/>
    <w:uiPriority w:val="99"/>
    <w:rsid w:val="005B5708"/>
  </w:style>
  <w:style w:type="numbering" w:customStyle="1" w:styleId="AVA151112">
    <w:name w:val="#AVA151112"/>
    <w:uiPriority w:val="99"/>
    <w:rsid w:val="005B5708"/>
  </w:style>
  <w:style w:type="numbering" w:customStyle="1" w:styleId="AVA15112">
    <w:name w:val="#AVA15112"/>
    <w:uiPriority w:val="99"/>
    <w:rsid w:val="005B5708"/>
  </w:style>
  <w:style w:type="numbering" w:customStyle="1" w:styleId="AVA15113">
    <w:name w:val="#AVA15113"/>
    <w:uiPriority w:val="99"/>
    <w:rsid w:val="005B5708"/>
  </w:style>
  <w:style w:type="numbering" w:customStyle="1" w:styleId="AVA1512">
    <w:name w:val="#AVA1512"/>
    <w:uiPriority w:val="99"/>
    <w:rsid w:val="005B5708"/>
  </w:style>
  <w:style w:type="numbering" w:customStyle="1" w:styleId="AVA15121">
    <w:name w:val="#AVA15121"/>
    <w:uiPriority w:val="99"/>
    <w:rsid w:val="005B5708"/>
  </w:style>
  <w:style w:type="numbering" w:customStyle="1" w:styleId="AVA15122">
    <w:name w:val="#AVA15122"/>
    <w:uiPriority w:val="99"/>
    <w:rsid w:val="005B5708"/>
  </w:style>
  <w:style w:type="numbering" w:customStyle="1" w:styleId="AVA1513">
    <w:name w:val="#AVA1513"/>
    <w:uiPriority w:val="99"/>
    <w:rsid w:val="005B5708"/>
  </w:style>
  <w:style w:type="numbering" w:customStyle="1" w:styleId="AVA15131">
    <w:name w:val="#AVA15131"/>
    <w:uiPriority w:val="99"/>
    <w:rsid w:val="005B5708"/>
  </w:style>
  <w:style w:type="numbering" w:customStyle="1" w:styleId="AVA1514">
    <w:name w:val="#AVA1514"/>
    <w:uiPriority w:val="99"/>
    <w:rsid w:val="005B5708"/>
  </w:style>
  <w:style w:type="numbering" w:customStyle="1" w:styleId="AVA152">
    <w:name w:val="#AVA152"/>
    <w:uiPriority w:val="99"/>
    <w:rsid w:val="005B5708"/>
  </w:style>
  <w:style w:type="numbering" w:customStyle="1" w:styleId="AVA1521">
    <w:name w:val="#AVA1521"/>
    <w:uiPriority w:val="99"/>
    <w:rsid w:val="005B5708"/>
  </w:style>
  <w:style w:type="numbering" w:customStyle="1" w:styleId="AVA15211">
    <w:name w:val="#AVA15211"/>
    <w:uiPriority w:val="99"/>
    <w:rsid w:val="005B5708"/>
  </w:style>
  <w:style w:type="numbering" w:customStyle="1" w:styleId="AVA152111">
    <w:name w:val="#AVA152111"/>
    <w:uiPriority w:val="99"/>
    <w:rsid w:val="005B5708"/>
  </w:style>
  <w:style w:type="numbering" w:customStyle="1" w:styleId="AVA152112">
    <w:name w:val="#AVA152112"/>
    <w:uiPriority w:val="99"/>
    <w:rsid w:val="005B5708"/>
  </w:style>
  <w:style w:type="numbering" w:customStyle="1" w:styleId="AVA15212">
    <w:name w:val="#AVA15212"/>
    <w:uiPriority w:val="99"/>
    <w:rsid w:val="005B5708"/>
  </w:style>
  <w:style w:type="numbering" w:customStyle="1" w:styleId="AVA15213">
    <w:name w:val="#AVA15213"/>
    <w:uiPriority w:val="99"/>
    <w:rsid w:val="005B5708"/>
  </w:style>
  <w:style w:type="numbering" w:customStyle="1" w:styleId="AVA1522">
    <w:name w:val="#AVA1522"/>
    <w:uiPriority w:val="99"/>
    <w:rsid w:val="005B5708"/>
  </w:style>
  <w:style w:type="numbering" w:customStyle="1" w:styleId="AVA15221">
    <w:name w:val="#AVA15221"/>
    <w:uiPriority w:val="99"/>
    <w:rsid w:val="005B5708"/>
  </w:style>
  <w:style w:type="numbering" w:customStyle="1" w:styleId="AVA15222">
    <w:name w:val="#AVA15222"/>
    <w:uiPriority w:val="99"/>
    <w:rsid w:val="005B5708"/>
  </w:style>
  <w:style w:type="numbering" w:customStyle="1" w:styleId="AVA1523">
    <w:name w:val="#AVA1523"/>
    <w:uiPriority w:val="99"/>
    <w:rsid w:val="005B5708"/>
  </w:style>
  <w:style w:type="numbering" w:customStyle="1" w:styleId="AVA1524">
    <w:name w:val="#AVA1524"/>
    <w:uiPriority w:val="99"/>
    <w:rsid w:val="005B5708"/>
  </w:style>
  <w:style w:type="numbering" w:customStyle="1" w:styleId="AVA153">
    <w:name w:val="#AVA153"/>
    <w:uiPriority w:val="99"/>
    <w:rsid w:val="005B5708"/>
  </w:style>
  <w:style w:type="numbering" w:customStyle="1" w:styleId="AVA1531">
    <w:name w:val="#AVA1531"/>
    <w:uiPriority w:val="99"/>
    <w:rsid w:val="005B5708"/>
  </w:style>
  <w:style w:type="numbering" w:customStyle="1" w:styleId="AVA15311">
    <w:name w:val="#AVA15311"/>
    <w:uiPriority w:val="99"/>
    <w:rsid w:val="005B5708"/>
  </w:style>
  <w:style w:type="numbering" w:customStyle="1" w:styleId="AVA153111">
    <w:name w:val="#AVA153111"/>
    <w:uiPriority w:val="99"/>
    <w:rsid w:val="005B5708"/>
    <w:pPr>
      <w:numPr>
        <w:numId w:val="61"/>
      </w:numPr>
    </w:pPr>
  </w:style>
  <w:style w:type="numbering" w:customStyle="1" w:styleId="AVA15312">
    <w:name w:val="#AVA15312"/>
    <w:uiPriority w:val="99"/>
    <w:rsid w:val="005B5708"/>
  </w:style>
  <w:style w:type="numbering" w:customStyle="1" w:styleId="AVA1532">
    <w:name w:val="#AVA1532"/>
    <w:uiPriority w:val="99"/>
    <w:rsid w:val="005B5708"/>
  </w:style>
  <w:style w:type="numbering" w:customStyle="1" w:styleId="AVA1533">
    <w:name w:val="#AVA1533"/>
    <w:uiPriority w:val="99"/>
    <w:rsid w:val="005B5708"/>
  </w:style>
  <w:style w:type="numbering" w:customStyle="1" w:styleId="AVA1611">
    <w:name w:val="#AVA1611"/>
    <w:uiPriority w:val="99"/>
    <w:rsid w:val="005B5708"/>
  </w:style>
  <w:style w:type="numbering" w:customStyle="1" w:styleId="AVA16111">
    <w:name w:val="#AVA16111"/>
    <w:uiPriority w:val="99"/>
    <w:rsid w:val="005B5708"/>
  </w:style>
  <w:style w:type="numbering" w:customStyle="1" w:styleId="AVA161111">
    <w:name w:val="#AVA161111"/>
    <w:uiPriority w:val="99"/>
    <w:rsid w:val="005B5708"/>
  </w:style>
  <w:style w:type="numbering" w:customStyle="1" w:styleId="AVA161112">
    <w:name w:val="#AVA161112"/>
    <w:uiPriority w:val="99"/>
    <w:rsid w:val="005B5708"/>
  </w:style>
  <w:style w:type="numbering" w:customStyle="1" w:styleId="AVA16112">
    <w:name w:val="#AVA16112"/>
    <w:uiPriority w:val="99"/>
    <w:rsid w:val="005B5708"/>
  </w:style>
  <w:style w:type="numbering" w:customStyle="1" w:styleId="AVA16113">
    <w:name w:val="#AVA16113"/>
    <w:uiPriority w:val="99"/>
    <w:rsid w:val="005B5708"/>
  </w:style>
  <w:style w:type="numbering" w:customStyle="1" w:styleId="AVA1612">
    <w:name w:val="#AVA1612"/>
    <w:uiPriority w:val="99"/>
    <w:rsid w:val="005B5708"/>
  </w:style>
  <w:style w:type="numbering" w:customStyle="1" w:styleId="AVA16121">
    <w:name w:val="#AVA16121"/>
    <w:uiPriority w:val="99"/>
    <w:rsid w:val="005B5708"/>
  </w:style>
  <w:style w:type="numbering" w:customStyle="1" w:styleId="AVA16122">
    <w:name w:val="#AVA16122"/>
    <w:uiPriority w:val="99"/>
    <w:rsid w:val="005B5708"/>
  </w:style>
  <w:style w:type="numbering" w:customStyle="1" w:styleId="AVA1613">
    <w:name w:val="#AVA1613"/>
    <w:uiPriority w:val="99"/>
    <w:rsid w:val="005B5708"/>
  </w:style>
  <w:style w:type="numbering" w:customStyle="1" w:styleId="AVA16131">
    <w:name w:val="#AVA16131"/>
    <w:uiPriority w:val="99"/>
    <w:rsid w:val="005B5708"/>
  </w:style>
  <w:style w:type="numbering" w:customStyle="1" w:styleId="AVA1614">
    <w:name w:val="#AVA1614"/>
    <w:uiPriority w:val="99"/>
    <w:rsid w:val="005B5708"/>
  </w:style>
  <w:style w:type="numbering" w:customStyle="1" w:styleId="AVA162">
    <w:name w:val="#AVA162"/>
    <w:uiPriority w:val="99"/>
    <w:rsid w:val="005B5708"/>
  </w:style>
  <w:style w:type="numbering" w:customStyle="1" w:styleId="AVA1621">
    <w:name w:val="#AVA1621"/>
    <w:uiPriority w:val="99"/>
    <w:rsid w:val="005B5708"/>
  </w:style>
  <w:style w:type="numbering" w:customStyle="1" w:styleId="AVA16211">
    <w:name w:val="#AVA16211"/>
    <w:uiPriority w:val="99"/>
    <w:rsid w:val="005B5708"/>
  </w:style>
  <w:style w:type="numbering" w:customStyle="1" w:styleId="AVA16212">
    <w:name w:val="#AVA16212"/>
    <w:uiPriority w:val="99"/>
    <w:rsid w:val="005B5708"/>
  </w:style>
  <w:style w:type="numbering" w:customStyle="1" w:styleId="AVA1622">
    <w:name w:val="#AVA1622"/>
    <w:uiPriority w:val="99"/>
    <w:rsid w:val="005B5708"/>
  </w:style>
  <w:style w:type="numbering" w:customStyle="1" w:styleId="AVA1623">
    <w:name w:val="#AVA1623"/>
    <w:uiPriority w:val="99"/>
    <w:rsid w:val="005B5708"/>
  </w:style>
  <w:style w:type="numbering" w:customStyle="1" w:styleId="AVA163">
    <w:name w:val="#AVA163"/>
    <w:uiPriority w:val="99"/>
    <w:rsid w:val="005B5708"/>
  </w:style>
  <w:style w:type="numbering" w:customStyle="1" w:styleId="AVA1631">
    <w:name w:val="#AVA1631"/>
    <w:uiPriority w:val="99"/>
    <w:rsid w:val="005B5708"/>
  </w:style>
  <w:style w:type="numbering" w:customStyle="1" w:styleId="AVA1632">
    <w:name w:val="#AVA1632"/>
    <w:uiPriority w:val="99"/>
    <w:rsid w:val="005B5708"/>
  </w:style>
  <w:style w:type="numbering" w:customStyle="1" w:styleId="AVA164">
    <w:name w:val="#AVA164"/>
    <w:uiPriority w:val="99"/>
    <w:rsid w:val="005B5708"/>
  </w:style>
  <w:style w:type="numbering" w:customStyle="1" w:styleId="AVA1641">
    <w:name w:val="#AVA1641"/>
    <w:uiPriority w:val="99"/>
    <w:rsid w:val="005B5708"/>
  </w:style>
  <w:style w:type="numbering" w:customStyle="1" w:styleId="AVA165">
    <w:name w:val="#AVA165"/>
    <w:uiPriority w:val="99"/>
    <w:rsid w:val="005B5708"/>
  </w:style>
  <w:style w:type="numbering" w:customStyle="1" w:styleId="AVA171">
    <w:name w:val="#AVA171"/>
    <w:uiPriority w:val="99"/>
    <w:rsid w:val="005B5708"/>
  </w:style>
  <w:style w:type="numbering" w:customStyle="1" w:styleId="AVA1711">
    <w:name w:val="#AVA1711"/>
    <w:uiPriority w:val="99"/>
    <w:rsid w:val="005B5708"/>
  </w:style>
  <w:style w:type="numbering" w:customStyle="1" w:styleId="AVA17111">
    <w:name w:val="#AVA17111"/>
    <w:uiPriority w:val="99"/>
    <w:rsid w:val="005B5708"/>
  </w:style>
  <w:style w:type="numbering" w:customStyle="1" w:styleId="AVA17112">
    <w:name w:val="#AVA17112"/>
    <w:uiPriority w:val="99"/>
    <w:rsid w:val="005B5708"/>
  </w:style>
  <w:style w:type="numbering" w:customStyle="1" w:styleId="AVA1712">
    <w:name w:val="#AVA1712"/>
    <w:uiPriority w:val="99"/>
    <w:rsid w:val="005B5708"/>
  </w:style>
  <w:style w:type="numbering" w:customStyle="1" w:styleId="AVA1713">
    <w:name w:val="#AVA1713"/>
    <w:uiPriority w:val="99"/>
    <w:rsid w:val="005B5708"/>
  </w:style>
  <w:style w:type="numbering" w:customStyle="1" w:styleId="AVA172">
    <w:name w:val="#AVA172"/>
    <w:uiPriority w:val="99"/>
    <w:rsid w:val="005B5708"/>
  </w:style>
  <w:style w:type="numbering" w:customStyle="1" w:styleId="AVA1721">
    <w:name w:val="#AVA1721"/>
    <w:uiPriority w:val="99"/>
    <w:rsid w:val="005B5708"/>
  </w:style>
  <w:style w:type="numbering" w:customStyle="1" w:styleId="AVA1722">
    <w:name w:val="#AVA1722"/>
    <w:uiPriority w:val="99"/>
    <w:rsid w:val="005B5708"/>
  </w:style>
  <w:style w:type="numbering" w:customStyle="1" w:styleId="AVA173">
    <w:name w:val="#AVA173"/>
    <w:uiPriority w:val="99"/>
    <w:rsid w:val="005B5708"/>
  </w:style>
  <w:style w:type="numbering" w:customStyle="1" w:styleId="AVA1731">
    <w:name w:val="#AVA1731"/>
    <w:uiPriority w:val="99"/>
    <w:rsid w:val="005B5708"/>
  </w:style>
  <w:style w:type="numbering" w:customStyle="1" w:styleId="AVA174">
    <w:name w:val="#AVA174"/>
    <w:uiPriority w:val="99"/>
    <w:rsid w:val="005B5708"/>
  </w:style>
  <w:style w:type="numbering" w:customStyle="1" w:styleId="AVA18">
    <w:name w:val="#AVA18"/>
    <w:uiPriority w:val="99"/>
    <w:rsid w:val="005B5708"/>
  </w:style>
  <w:style w:type="numbering" w:customStyle="1" w:styleId="AVA181">
    <w:name w:val="#AVA181"/>
    <w:uiPriority w:val="99"/>
    <w:rsid w:val="005B5708"/>
  </w:style>
  <w:style w:type="numbering" w:customStyle="1" w:styleId="AVA1811">
    <w:name w:val="#AVA1811"/>
    <w:uiPriority w:val="99"/>
    <w:rsid w:val="005B5708"/>
  </w:style>
  <w:style w:type="numbering" w:customStyle="1" w:styleId="AVA18111">
    <w:name w:val="#AVA18111"/>
    <w:uiPriority w:val="99"/>
    <w:rsid w:val="005B5708"/>
  </w:style>
  <w:style w:type="numbering" w:customStyle="1" w:styleId="AVA18112">
    <w:name w:val="#AVA18112"/>
    <w:uiPriority w:val="99"/>
    <w:rsid w:val="005B5708"/>
  </w:style>
  <w:style w:type="numbering" w:customStyle="1" w:styleId="AVA1812">
    <w:name w:val="#AVA1812"/>
    <w:uiPriority w:val="99"/>
    <w:rsid w:val="005B5708"/>
  </w:style>
  <w:style w:type="numbering" w:customStyle="1" w:styleId="AVA1813">
    <w:name w:val="#AVA1813"/>
    <w:uiPriority w:val="99"/>
    <w:rsid w:val="005B5708"/>
  </w:style>
  <w:style w:type="numbering" w:customStyle="1" w:styleId="AVA182">
    <w:name w:val="#AVA182"/>
    <w:uiPriority w:val="99"/>
    <w:rsid w:val="005B5708"/>
  </w:style>
  <w:style w:type="numbering" w:customStyle="1" w:styleId="AVA1821">
    <w:name w:val="#AVA1821"/>
    <w:uiPriority w:val="99"/>
    <w:rsid w:val="005B5708"/>
  </w:style>
  <w:style w:type="numbering" w:customStyle="1" w:styleId="AVA1822">
    <w:name w:val="#AVA1822"/>
    <w:uiPriority w:val="99"/>
    <w:rsid w:val="005B5708"/>
  </w:style>
  <w:style w:type="numbering" w:customStyle="1" w:styleId="AVA183">
    <w:name w:val="#AVA183"/>
    <w:uiPriority w:val="99"/>
    <w:rsid w:val="005B5708"/>
  </w:style>
  <w:style w:type="numbering" w:customStyle="1" w:styleId="AVA184">
    <w:name w:val="#AVA184"/>
    <w:uiPriority w:val="99"/>
    <w:rsid w:val="005B5708"/>
  </w:style>
  <w:style w:type="numbering" w:customStyle="1" w:styleId="AVA19">
    <w:name w:val="#AVA19"/>
    <w:uiPriority w:val="99"/>
    <w:rsid w:val="005B5708"/>
  </w:style>
  <w:style w:type="numbering" w:customStyle="1" w:styleId="AVA191">
    <w:name w:val="#AVA191"/>
    <w:uiPriority w:val="99"/>
    <w:rsid w:val="005B5708"/>
  </w:style>
  <w:style w:type="numbering" w:customStyle="1" w:styleId="AVA1911">
    <w:name w:val="#AVA1911"/>
    <w:uiPriority w:val="99"/>
    <w:rsid w:val="005B5708"/>
  </w:style>
  <w:style w:type="numbering" w:customStyle="1" w:styleId="AVA19111">
    <w:name w:val="#AVA19111"/>
    <w:uiPriority w:val="99"/>
    <w:rsid w:val="005B5708"/>
  </w:style>
  <w:style w:type="numbering" w:customStyle="1" w:styleId="AVA19112">
    <w:name w:val="#AVA19112"/>
    <w:uiPriority w:val="99"/>
    <w:rsid w:val="005B5708"/>
  </w:style>
  <w:style w:type="numbering" w:customStyle="1" w:styleId="AVA1912">
    <w:name w:val="#AVA1912"/>
    <w:uiPriority w:val="99"/>
    <w:rsid w:val="005B5708"/>
  </w:style>
  <w:style w:type="numbering" w:customStyle="1" w:styleId="AVA1913">
    <w:name w:val="#AVA1913"/>
    <w:uiPriority w:val="99"/>
    <w:rsid w:val="005B5708"/>
  </w:style>
  <w:style w:type="numbering" w:customStyle="1" w:styleId="AVA192">
    <w:name w:val="#AVA192"/>
    <w:uiPriority w:val="99"/>
    <w:rsid w:val="005B5708"/>
  </w:style>
  <w:style w:type="numbering" w:customStyle="1" w:styleId="AVA1921">
    <w:name w:val="#AVA1921"/>
    <w:uiPriority w:val="99"/>
    <w:rsid w:val="005B5708"/>
  </w:style>
  <w:style w:type="numbering" w:customStyle="1" w:styleId="AVA1922">
    <w:name w:val="#AVA1922"/>
    <w:uiPriority w:val="99"/>
    <w:rsid w:val="005B5708"/>
  </w:style>
  <w:style w:type="numbering" w:customStyle="1" w:styleId="AVA193">
    <w:name w:val="#AVA193"/>
    <w:uiPriority w:val="99"/>
    <w:rsid w:val="005B5708"/>
  </w:style>
  <w:style w:type="numbering" w:customStyle="1" w:styleId="AVA194">
    <w:name w:val="#AVA194"/>
    <w:uiPriority w:val="99"/>
    <w:rsid w:val="005B5708"/>
  </w:style>
  <w:style w:type="numbering" w:customStyle="1" w:styleId="AVA20">
    <w:name w:val="#AVA20"/>
    <w:uiPriority w:val="99"/>
    <w:rsid w:val="005B5708"/>
  </w:style>
  <w:style w:type="numbering" w:customStyle="1" w:styleId="AVA201">
    <w:name w:val="#AVA201"/>
    <w:uiPriority w:val="99"/>
    <w:rsid w:val="005B5708"/>
  </w:style>
  <w:style w:type="numbering" w:customStyle="1" w:styleId="AVA202">
    <w:name w:val="#AVA202"/>
    <w:uiPriority w:val="99"/>
    <w:rsid w:val="005B5708"/>
  </w:style>
  <w:style w:type="numbering" w:customStyle="1" w:styleId="AVA210">
    <w:name w:val="#AVA210"/>
    <w:uiPriority w:val="99"/>
    <w:rsid w:val="005B5708"/>
  </w:style>
  <w:style w:type="numbering" w:customStyle="1" w:styleId="AVA211111">
    <w:name w:val="#AVA211111"/>
    <w:uiPriority w:val="99"/>
    <w:rsid w:val="005B5708"/>
  </w:style>
  <w:style w:type="numbering" w:customStyle="1" w:styleId="AVA2111111">
    <w:name w:val="#AVA2111111"/>
    <w:uiPriority w:val="99"/>
    <w:rsid w:val="005B5708"/>
  </w:style>
  <w:style w:type="numbering" w:customStyle="1" w:styleId="AVA21111111">
    <w:name w:val="#AVA21111111"/>
    <w:uiPriority w:val="99"/>
    <w:rsid w:val="005B5708"/>
  </w:style>
  <w:style w:type="numbering" w:customStyle="1" w:styleId="AVA21111112">
    <w:name w:val="#AVA21111112"/>
    <w:uiPriority w:val="99"/>
    <w:rsid w:val="005B5708"/>
  </w:style>
  <w:style w:type="numbering" w:customStyle="1" w:styleId="AVA2111112">
    <w:name w:val="#AVA2111112"/>
    <w:uiPriority w:val="99"/>
    <w:rsid w:val="005B5708"/>
  </w:style>
  <w:style w:type="numbering" w:customStyle="1" w:styleId="AVA2111113">
    <w:name w:val="#AVA2111113"/>
    <w:uiPriority w:val="99"/>
    <w:rsid w:val="005B5708"/>
  </w:style>
  <w:style w:type="numbering" w:customStyle="1" w:styleId="AVA211112">
    <w:name w:val="#AVA211112"/>
    <w:uiPriority w:val="99"/>
    <w:rsid w:val="005B5708"/>
  </w:style>
  <w:style w:type="numbering" w:customStyle="1" w:styleId="AVA2111121">
    <w:name w:val="#AVA2111121"/>
    <w:uiPriority w:val="99"/>
    <w:rsid w:val="005B5708"/>
  </w:style>
  <w:style w:type="numbering" w:customStyle="1" w:styleId="AVA21111211">
    <w:name w:val="#AVA21111211"/>
    <w:uiPriority w:val="99"/>
    <w:rsid w:val="005B5708"/>
  </w:style>
  <w:style w:type="numbering" w:customStyle="1" w:styleId="AVA21111212">
    <w:name w:val="#AVA21111212"/>
    <w:uiPriority w:val="99"/>
    <w:rsid w:val="005B5708"/>
  </w:style>
  <w:style w:type="numbering" w:customStyle="1" w:styleId="AVA2111122">
    <w:name w:val="#AVA2111122"/>
    <w:uiPriority w:val="99"/>
    <w:rsid w:val="005B5708"/>
  </w:style>
  <w:style w:type="numbering" w:customStyle="1" w:styleId="AVA2111123">
    <w:name w:val="#AVA2111123"/>
    <w:uiPriority w:val="99"/>
    <w:rsid w:val="005B5708"/>
  </w:style>
  <w:style w:type="numbering" w:customStyle="1" w:styleId="AVA211113">
    <w:name w:val="#AVA211113"/>
    <w:uiPriority w:val="99"/>
    <w:rsid w:val="005B5708"/>
  </w:style>
  <w:style w:type="numbering" w:customStyle="1" w:styleId="AVA2111131">
    <w:name w:val="#AVA2111131"/>
    <w:uiPriority w:val="99"/>
    <w:rsid w:val="005B5708"/>
  </w:style>
  <w:style w:type="numbering" w:customStyle="1" w:styleId="AVA2111132">
    <w:name w:val="#AVA2111132"/>
    <w:uiPriority w:val="99"/>
    <w:rsid w:val="005B5708"/>
  </w:style>
  <w:style w:type="numbering" w:customStyle="1" w:styleId="AVA211114">
    <w:name w:val="#AVA211114"/>
    <w:uiPriority w:val="99"/>
    <w:rsid w:val="005B5708"/>
  </w:style>
  <w:style w:type="numbering" w:customStyle="1" w:styleId="AVA2111141">
    <w:name w:val="#AVA2111141"/>
    <w:uiPriority w:val="99"/>
    <w:rsid w:val="005B5708"/>
  </w:style>
  <w:style w:type="numbering" w:customStyle="1" w:styleId="AVA211115">
    <w:name w:val="#AVA211115"/>
    <w:uiPriority w:val="99"/>
    <w:rsid w:val="005B5708"/>
  </w:style>
  <w:style w:type="numbering" w:customStyle="1" w:styleId="AVA21112">
    <w:name w:val="#AVA21112"/>
    <w:uiPriority w:val="99"/>
    <w:rsid w:val="005B5708"/>
  </w:style>
  <w:style w:type="numbering" w:customStyle="1" w:styleId="AVA211121">
    <w:name w:val="#AVA211121"/>
    <w:uiPriority w:val="99"/>
    <w:rsid w:val="005B5708"/>
  </w:style>
  <w:style w:type="numbering" w:customStyle="1" w:styleId="AVA2111211">
    <w:name w:val="#AVA2111211"/>
    <w:uiPriority w:val="99"/>
    <w:rsid w:val="005B5708"/>
  </w:style>
  <w:style w:type="numbering" w:customStyle="1" w:styleId="AVA21112111">
    <w:name w:val="#AVA21112111"/>
    <w:uiPriority w:val="99"/>
    <w:rsid w:val="005B5708"/>
  </w:style>
  <w:style w:type="numbering" w:customStyle="1" w:styleId="AVA21112112">
    <w:name w:val="#AVA21112112"/>
    <w:uiPriority w:val="99"/>
    <w:rsid w:val="005B5708"/>
  </w:style>
  <w:style w:type="numbering" w:customStyle="1" w:styleId="AVA2111212">
    <w:name w:val="#AVA2111212"/>
    <w:uiPriority w:val="99"/>
    <w:rsid w:val="005B5708"/>
  </w:style>
  <w:style w:type="numbering" w:customStyle="1" w:styleId="AVA2111213">
    <w:name w:val="#AVA2111213"/>
    <w:uiPriority w:val="99"/>
    <w:rsid w:val="005B5708"/>
  </w:style>
  <w:style w:type="numbering" w:customStyle="1" w:styleId="AVA211122">
    <w:name w:val="#AVA211122"/>
    <w:uiPriority w:val="99"/>
    <w:rsid w:val="005B5708"/>
  </w:style>
  <w:style w:type="numbering" w:customStyle="1" w:styleId="AVA2111221">
    <w:name w:val="#AVA2111221"/>
    <w:uiPriority w:val="99"/>
    <w:rsid w:val="005B5708"/>
  </w:style>
  <w:style w:type="numbering" w:customStyle="1" w:styleId="AVA2111222">
    <w:name w:val="#AVA2111222"/>
    <w:uiPriority w:val="99"/>
    <w:rsid w:val="005B5708"/>
  </w:style>
  <w:style w:type="numbering" w:customStyle="1" w:styleId="AVA211123">
    <w:name w:val="#AVA211123"/>
    <w:uiPriority w:val="99"/>
    <w:rsid w:val="005B5708"/>
  </w:style>
  <w:style w:type="numbering" w:customStyle="1" w:styleId="AVA2111231">
    <w:name w:val="#AVA2111231"/>
    <w:uiPriority w:val="99"/>
    <w:rsid w:val="005B5708"/>
  </w:style>
  <w:style w:type="numbering" w:customStyle="1" w:styleId="AVA211124">
    <w:name w:val="#AVA211124"/>
    <w:uiPriority w:val="99"/>
    <w:rsid w:val="005B5708"/>
  </w:style>
  <w:style w:type="numbering" w:customStyle="1" w:styleId="AVA21113">
    <w:name w:val="#AVA21113"/>
    <w:uiPriority w:val="99"/>
    <w:rsid w:val="005B5708"/>
  </w:style>
  <w:style w:type="numbering" w:customStyle="1" w:styleId="AVA211131">
    <w:name w:val="#AVA211131"/>
    <w:uiPriority w:val="99"/>
    <w:rsid w:val="005B5708"/>
  </w:style>
  <w:style w:type="numbering" w:customStyle="1" w:styleId="AVA2111311">
    <w:name w:val="#AVA2111311"/>
    <w:uiPriority w:val="99"/>
    <w:rsid w:val="005B5708"/>
  </w:style>
  <w:style w:type="numbering" w:customStyle="1" w:styleId="AVA2111312">
    <w:name w:val="#AVA2111312"/>
    <w:uiPriority w:val="99"/>
    <w:rsid w:val="005B5708"/>
  </w:style>
  <w:style w:type="numbering" w:customStyle="1" w:styleId="AVA211132">
    <w:name w:val="#AVA211132"/>
    <w:uiPriority w:val="99"/>
    <w:rsid w:val="005B5708"/>
  </w:style>
  <w:style w:type="numbering" w:customStyle="1" w:styleId="AVA211133">
    <w:name w:val="#AVA211133"/>
    <w:uiPriority w:val="99"/>
    <w:rsid w:val="005B5708"/>
  </w:style>
  <w:style w:type="numbering" w:customStyle="1" w:styleId="AVA21114">
    <w:name w:val="#AVA21114"/>
    <w:uiPriority w:val="99"/>
    <w:rsid w:val="005B5708"/>
  </w:style>
  <w:style w:type="numbering" w:customStyle="1" w:styleId="AVA211141">
    <w:name w:val="#AVA211141"/>
    <w:uiPriority w:val="99"/>
    <w:rsid w:val="005B5708"/>
  </w:style>
  <w:style w:type="numbering" w:customStyle="1" w:styleId="AVA211142">
    <w:name w:val="#AVA211142"/>
    <w:uiPriority w:val="99"/>
    <w:rsid w:val="005B5708"/>
  </w:style>
  <w:style w:type="numbering" w:customStyle="1" w:styleId="AVA21115">
    <w:name w:val="#AVA21115"/>
    <w:uiPriority w:val="99"/>
    <w:rsid w:val="005B5708"/>
  </w:style>
  <w:style w:type="numbering" w:customStyle="1" w:styleId="AVA211151">
    <w:name w:val="#AVA211151"/>
    <w:uiPriority w:val="99"/>
    <w:rsid w:val="005B5708"/>
  </w:style>
  <w:style w:type="numbering" w:customStyle="1" w:styleId="AVA21116">
    <w:name w:val="#AVA21116"/>
    <w:uiPriority w:val="99"/>
    <w:rsid w:val="005B5708"/>
  </w:style>
  <w:style w:type="numbering" w:customStyle="1" w:styleId="AVA21121">
    <w:name w:val="#AVA21121"/>
    <w:uiPriority w:val="99"/>
    <w:rsid w:val="005B5708"/>
  </w:style>
  <w:style w:type="numbering" w:customStyle="1" w:styleId="AVA211211">
    <w:name w:val="#AVA211211"/>
    <w:uiPriority w:val="99"/>
    <w:rsid w:val="005B5708"/>
  </w:style>
  <w:style w:type="numbering" w:customStyle="1" w:styleId="AVA2112111">
    <w:name w:val="#AVA2112111"/>
    <w:uiPriority w:val="99"/>
    <w:rsid w:val="005B5708"/>
  </w:style>
  <w:style w:type="numbering" w:customStyle="1" w:styleId="AVA2112112">
    <w:name w:val="#AVA2112112"/>
    <w:uiPriority w:val="99"/>
    <w:rsid w:val="005B5708"/>
  </w:style>
  <w:style w:type="numbering" w:customStyle="1" w:styleId="AVA211212">
    <w:name w:val="#AVA211212"/>
    <w:uiPriority w:val="99"/>
    <w:rsid w:val="005B5708"/>
  </w:style>
  <w:style w:type="numbering" w:customStyle="1" w:styleId="AVA211213">
    <w:name w:val="#AVA211213"/>
    <w:uiPriority w:val="99"/>
    <w:rsid w:val="005B5708"/>
  </w:style>
  <w:style w:type="numbering" w:customStyle="1" w:styleId="AVA21122">
    <w:name w:val="#AVA21122"/>
    <w:uiPriority w:val="99"/>
    <w:rsid w:val="005B5708"/>
  </w:style>
  <w:style w:type="numbering" w:customStyle="1" w:styleId="AVA211221">
    <w:name w:val="#AVA211221"/>
    <w:uiPriority w:val="99"/>
    <w:rsid w:val="005B5708"/>
  </w:style>
  <w:style w:type="numbering" w:customStyle="1" w:styleId="AVA2112211">
    <w:name w:val="#AVA2112211"/>
    <w:uiPriority w:val="99"/>
    <w:rsid w:val="005B5708"/>
  </w:style>
  <w:style w:type="numbering" w:customStyle="1" w:styleId="AVA2112212">
    <w:name w:val="#AVA2112212"/>
    <w:uiPriority w:val="99"/>
    <w:rsid w:val="005B5708"/>
  </w:style>
  <w:style w:type="numbering" w:customStyle="1" w:styleId="AVA211222">
    <w:name w:val="#AVA211222"/>
    <w:uiPriority w:val="99"/>
    <w:rsid w:val="005B5708"/>
  </w:style>
  <w:style w:type="numbering" w:customStyle="1" w:styleId="AVA211223">
    <w:name w:val="#AVA211223"/>
    <w:uiPriority w:val="99"/>
    <w:rsid w:val="005B5708"/>
  </w:style>
  <w:style w:type="numbering" w:customStyle="1" w:styleId="AVA21123">
    <w:name w:val="#AVA21123"/>
    <w:uiPriority w:val="99"/>
    <w:rsid w:val="005B5708"/>
  </w:style>
  <w:style w:type="numbering" w:customStyle="1" w:styleId="AVA211231">
    <w:name w:val="#AVA211231"/>
    <w:uiPriority w:val="99"/>
    <w:rsid w:val="005B5708"/>
  </w:style>
  <w:style w:type="numbering" w:customStyle="1" w:styleId="AVA211232">
    <w:name w:val="#AVA211232"/>
    <w:uiPriority w:val="99"/>
    <w:rsid w:val="005B5708"/>
  </w:style>
  <w:style w:type="numbering" w:customStyle="1" w:styleId="AVA21124">
    <w:name w:val="#AVA21124"/>
    <w:uiPriority w:val="99"/>
    <w:rsid w:val="005B5708"/>
  </w:style>
  <w:style w:type="numbering" w:customStyle="1" w:styleId="AVA211241">
    <w:name w:val="#AVA211241"/>
    <w:uiPriority w:val="99"/>
    <w:rsid w:val="005B5708"/>
  </w:style>
  <w:style w:type="numbering" w:customStyle="1" w:styleId="AVA21125">
    <w:name w:val="#AVA21125"/>
    <w:uiPriority w:val="99"/>
    <w:rsid w:val="005B5708"/>
  </w:style>
  <w:style w:type="numbering" w:customStyle="1" w:styleId="AVA2113">
    <w:name w:val="#AVA2113"/>
    <w:uiPriority w:val="99"/>
    <w:rsid w:val="005B5708"/>
  </w:style>
  <w:style w:type="numbering" w:customStyle="1" w:styleId="AVA21131">
    <w:name w:val="#AVA21131"/>
    <w:uiPriority w:val="99"/>
    <w:rsid w:val="005B5708"/>
  </w:style>
  <w:style w:type="numbering" w:customStyle="1" w:styleId="AVA211311">
    <w:name w:val="#AVA211311"/>
    <w:uiPriority w:val="99"/>
    <w:rsid w:val="005B5708"/>
  </w:style>
  <w:style w:type="numbering" w:customStyle="1" w:styleId="AVA2113111">
    <w:name w:val="#AVA2113111"/>
    <w:uiPriority w:val="99"/>
    <w:rsid w:val="005B5708"/>
  </w:style>
  <w:style w:type="numbering" w:customStyle="1" w:styleId="AVA2113112">
    <w:name w:val="#AVA2113112"/>
    <w:uiPriority w:val="99"/>
    <w:rsid w:val="005B5708"/>
  </w:style>
  <w:style w:type="numbering" w:customStyle="1" w:styleId="AVA211312">
    <w:name w:val="#AVA211312"/>
    <w:uiPriority w:val="99"/>
    <w:rsid w:val="005B5708"/>
  </w:style>
  <w:style w:type="numbering" w:customStyle="1" w:styleId="AVA211313">
    <w:name w:val="#AVA211313"/>
    <w:uiPriority w:val="99"/>
    <w:rsid w:val="005B5708"/>
  </w:style>
  <w:style w:type="numbering" w:customStyle="1" w:styleId="AVA21132">
    <w:name w:val="#AVA21132"/>
    <w:uiPriority w:val="99"/>
    <w:rsid w:val="005B5708"/>
  </w:style>
  <w:style w:type="numbering" w:customStyle="1" w:styleId="AVA211321">
    <w:name w:val="#AVA211321"/>
    <w:uiPriority w:val="99"/>
    <w:rsid w:val="005B5708"/>
  </w:style>
  <w:style w:type="numbering" w:customStyle="1" w:styleId="AVA211322">
    <w:name w:val="#AVA211322"/>
    <w:uiPriority w:val="99"/>
    <w:rsid w:val="005B5708"/>
  </w:style>
  <w:style w:type="numbering" w:customStyle="1" w:styleId="AVA21133">
    <w:name w:val="#AVA21133"/>
    <w:uiPriority w:val="99"/>
    <w:rsid w:val="005B5708"/>
  </w:style>
  <w:style w:type="numbering" w:customStyle="1" w:styleId="AVA211331">
    <w:name w:val="#AVA211331"/>
    <w:uiPriority w:val="99"/>
    <w:rsid w:val="005B5708"/>
  </w:style>
  <w:style w:type="numbering" w:customStyle="1" w:styleId="AVA21134">
    <w:name w:val="#AVA21134"/>
    <w:uiPriority w:val="99"/>
    <w:rsid w:val="005B5708"/>
  </w:style>
  <w:style w:type="numbering" w:customStyle="1" w:styleId="AVA2114">
    <w:name w:val="#AVA2114"/>
    <w:uiPriority w:val="99"/>
    <w:rsid w:val="005B5708"/>
  </w:style>
  <w:style w:type="numbering" w:customStyle="1" w:styleId="AVA21141">
    <w:name w:val="#AVA21141"/>
    <w:uiPriority w:val="99"/>
    <w:rsid w:val="005B5708"/>
  </w:style>
  <w:style w:type="numbering" w:customStyle="1" w:styleId="AVA211411">
    <w:name w:val="#AVA211411"/>
    <w:uiPriority w:val="99"/>
    <w:rsid w:val="005B5708"/>
  </w:style>
  <w:style w:type="numbering" w:customStyle="1" w:styleId="AVA211412">
    <w:name w:val="#AVA211412"/>
    <w:uiPriority w:val="99"/>
    <w:rsid w:val="005B5708"/>
  </w:style>
  <w:style w:type="numbering" w:customStyle="1" w:styleId="AVA21142">
    <w:name w:val="#AVA21142"/>
    <w:uiPriority w:val="99"/>
    <w:rsid w:val="005B5708"/>
  </w:style>
  <w:style w:type="numbering" w:customStyle="1" w:styleId="AVA21143">
    <w:name w:val="#AVA21143"/>
    <w:uiPriority w:val="99"/>
    <w:rsid w:val="005B5708"/>
  </w:style>
  <w:style w:type="numbering" w:customStyle="1" w:styleId="AVA2115">
    <w:name w:val="#AVA2115"/>
    <w:uiPriority w:val="99"/>
    <w:rsid w:val="005B5708"/>
  </w:style>
  <w:style w:type="numbering" w:customStyle="1" w:styleId="AVA21151">
    <w:name w:val="#AVA21151"/>
    <w:uiPriority w:val="99"/>
    <w:rsid w:val="005B5708"/>
  </w:style>
  <w:style w:type="numbering" w:customStyle="1" w:styleId="AVA21152">
    <w:name w:val="#AVA21152"/>
    <w:uiPriority w:val="99"/>
    <w:rsid w:val="005B5708"/>
  </w:style>
  <w:style w:type="numbering" w:customStyle="1" w:styleId="AVA2116">
    <w:name w:val="#AVA2116"/>
    <w:uiPriority w:val="99"/>
    <w:rsid w:val="005B5708"/>
  </w:style>
  <w:style w:type="numbering" w:customStyle="1" w:styleId="AVA21161">
    <w:name w:val="#AVA21161"/>
    <w:uiPriority w:val="99"/>
    <w:rsid w:val="005B5708"/>
  </w:style>
  <w:style w:type="numbering" w:customStyle="1" w:styleId="AVA2117">
    <w:name w:val="#AVA2117"/>
    <w:uiPriority w:val="99"/>
    <w:rsid w:val="005B5708"/>
  </w:style>
  <w:style w:type="numbering" w:customStyle="1" w:styleId="AVA21211">
    <w:name w:val="#AVA21211"/>
    <w:uiPriority w:val="99"/>
    <w:rsid w:val="005B5708"/>
  </w:style>
  <w:style w:type="numbering" w:customStyle="1" w:styleId="AVA212111">
    <w:name w:val="#AVA212111"/>
    <w:uiPriority w:val="99"/>
    <w:rsid w:val="005B5708"/>
  </w:style>
  <w:style w:type="numbering" w:customStyle="1" w:styleId="AVA2121111">
    <w:name w:val="#AVA2121111"/>
    <w:uiPriority w:val="99"/>
    <w:rsid w:val="005B5708"/>
  </w:style>
  <w:style w:type="numbering" w:customStyle="1" w:styleId="AVA2121112">
    <w:name w:val="#AVA2121112"/>
    <w:uiPriority w:val="99"/>
    <w:rsid w:val="005B5708"/>
  </w:style>
  <w:style w:type="numbering" w:customStyle="1" w:styleId="AVA212112">
    <w:name w:val="#AVA212112"/>
    <w:uiPriority w:val="99"/>
    <w:rsid w:val="005B5708"/>
  </w:style>
  <w:style w:type="numbering" w:customStyle="1" w:styleId="AVA212113">
    <w:name w:val="#AVA212113"/>
    <w:uiPriority w:val="99"/>
    <w:rsid w:val="005B5708"/>
  </w:style>
  <w:style w:type="numbering" w:customStyle="1" w:styleId="AVA21212">
    <w:name w:val="#AVA21212"/>
    <w:uiPriority w:val="99"/>
    <w:rsid w:val="005B5708"/>
  </w:style>
  <w:style w:type="numbering" w:customStyle="1" w:styleId="AVA212121">
    <w:name w:val="#AVA212121"/>
    <w:uiPriority w:val="99"/>
    <w:rsid w:val="005B5708"/>
  </w:style>
  <w:style w:type="numbering" w:customStyle="1" w:styleId="AVA212122">
    <w:name w:val="#AVA212122"/>
    <w:uiPriority w:val="99"/>
    <w:rsid w:val="005B5708"/>
  </w:style>
  <w:style w:type="numbering" w:customStyle="1" w:styleId="AVA21213">
    <w:name w:val="#AVA21213"/>
    <w:uiPriority w:val="99"/>
    <w:rsid w:val="005B5708"/>
  </w:style>
  <w:style w:type="numbering" w:customStyle="1" w:styleId="AVA212131">
    <w:name w:val="#AVA212131"/>
    <w:uiPriority w:val="99"/>
    <w:rsid w:val="005B5708"/>
  </w:style>
  <w:style w:type="numbering" w:customStyle="1" w:styleId="AVA21214">
    <w:name w:val="#AVA21214"/>
    <w:uiPriority w:val="99"/>
    <w:rsid w:val="005B5708"/>
  </w:style>
  <w:style w:type="numbering" w:customStyle="1" w:styleId="AVA2122">
    <w:name w:val="#AVA2122"/>
    <w:uiPriority w:val="99"/>
    <w:rsid w:val="005B5708"/>
  </w:style>
  <w:style w:type="numbering" w:customStyle="1" w:styleId="AVA21221">
    <w:name w:val="#AVA21221"/>
    <w:uiPriority w:val="99"/>
    <w:rsid w:val="005B5708"/>
  </w:style>
  <w:style w:type="numbering" w:customStyle="1" w:styleId="AVA212211">
    <w:name w:val="#AVA212211"/>
    <w:uiPriority w:val="99"/>
    <w:rsid w:val="005B5708"/>
  </w:style>
  <w:style w:type="numbering" w:customStyle="1" w:styleId="AVA212212">
    <w:name w:val="#AVA212212"/>
    <w:uiPriority w:val="99"/>
    <w:rsid w:val="005B5708"/>
  </w:style>
  <w:style w:type="numbering" w:customStyle="1" w:styleId="AVA21222">
    <w:name w:val="#AVA21222"/>
    <w:uiPriority w:val="99"/>
    <w:rsid w:val="005B5708"/>
  </w:style>
  <w:style w:type="numbering" w:customStyle="1" w:styleId="AVA21223">
    <w:name w:val="#AVA21223"/>
    <w:uiPriority w:val="99"/>
    <w:rsid w:val="005B5708"/>
  </w:style>
  <w:style w:type="numbering" w:customStyle="1" w:styleId="AVA2123">
    <w:name w:val="#AVA2123"/>
    <w:uiPriority w:val="99"/>
    <w:rsid w:val="005B5708"/>
  </w:style>
  <w:style w:type="numbering" w:customStyle="1" w:styleId="AVA21231">
    <w:name w:val="#AVA21231"/>
    <w:uiPriority w:val="99"/>
    <w:rsid w:val="005B5708"/>
  </w:style>
  <w:style w:type="numbering" w:customStyle="1" w:styleId="AVA21232">
    <w:name w:val="#AVA21232"/>
    <w:uiPriority w:val="99"/>
    <w:rsid w:val="005B5708"/>
  </w:style>
  <w:style w:type="numbering" w:customStyle="1" w:styleId="AVA2124">
    <w:name w:val="#AVA2124"/>
    <w:uiPriority w:val="99"/>
    <w:rsid w:val="005B5708"/>
  </w:style>
  <w:style w:type="numbering" w:customStyle="1" w:styleId="AVA21241">
    <w:name w:val="#AVA21241"/>
    <w:uiPriority w:val="99"/>
    <w:rsid w:val="005B5708"/>
  </w:style>
  <w:style w:type="numbering" w:customStyle="1" w:styleId="AVA2125">
    <w:name w:val="#AVA2125"/>
    <w:uiPriority w:val="99"/>
    <w:rsid w:val="005B5708"/>
  </w:style>
  <w:style w:type="numbering" w:customStyle="1" w:styleId="AVA2131">
    <w:name w:val="#AVA2131"/>
    <w:uiPriority w:val="99"/>
    <w:rsid w:val="005B5708"/>
  </w:style>
  <w:style w:type="numbering" w:customStyle="1" w:styleId="AVA21311">
    <w:name w:val="#AVA21311"/>
    <w:uiPriority w:val="99"/>
    <w:rsid w:val="005B5708"/>
  </w:style>
  <w:style w:type="numbering" w:customStyle="1" w:styleId="AVA213111">
    <w:name w:val="#AVA213111"/>
    <w:uiPriority w:val="99"/>
    <w:rsid w:val="005B5708"/>
  </w:style>
  <w:style w:type="numbering" w:customStyle="1" w:styleId="AVA213112">
    <w:name w:val="#AVA213112"/>
    <w:uiPriority w:val="99"/>
    <w:rsid w:val="005B5708"/>
  </w:style>
  <w:style w:type="numbering" w:customStyle="1" w:styleId="AVA21312">
    <w:name w:val="#AVA21312"/>
    <w:uiPriority w:val="99"/>
    <w:rsid w:val="005B5708"/>
  </w:style>
  <w:style w:type="numbering" w:customStyle="1" w:styleId="AVA21313">
    <w:name w:val="#AVA21313"/>
    <w:uiPriority w:val="99"/>
    <w:rsid w:val="005B5708"/>
  </w:style>
  <w:style w:type="numbering" w:customStyle="1" w:styleId="AVA2132">
    <w:name w:val="#AVA2132"/>
    <w:uiPriority w:val="99"/>
    <w:rsid w:val="005B5708"/>
  </w:style>
  <w:style w:type="numbering" w:customStyle="1" w:styleId="AVA21321">
    <w:name w:val="#AVA21321"/>
    <w:uiPriority w:val="99"/>
    <w:rsid w:val="005B5708"/>
  </w:style>
  <w:style w:type="numbering" w:customStyle="1" w:styleId="AVA21322">
    <w:name w:val="#AVA21322"/>
    <w:uiPriority w:val="99"/>
    <w:rsid w:val="005B5708"/>
  </w:style>
  <w:style w:type="numbering" w:customStyle="1" w:styleId="AVA2133">
    <w:name w:val="#AVA2133"/>
    <w:uiPriority w:val="99"/>
    <w:rsid w:val="005B5708"/>
  </w:style>
  <w:style w:type="numbering" w:customStyle="1" w:styleId="AVA21331">
    <w:name w:val="#AVA21331"/>
    <w:uiPriority w:val="99"/>
    <w:rsid w:val="005B5708"/>
  </w:style>
  <w:style w:type="numbering" w:customStyle="1" w:styleId="AVA2134">
    <w:name w:val="#AVA2134"/>
    <w:uiPriority w:val="99"/>
    <w:rsid w:val="005B5708"/>
  </w:style>
  <w:style w:type="numbering" w:customStyle="1" w:styleId="AVA214">
    <w:name w:val="#AVA214"/>
    <w:uiPriority w:val="99"/>
    <w:rsid w:val="005B5708"/>
  </w:style>
  <w:style w:type="numbering" w:customStyle="1" w:styleId="AVA2141">
    <w:name w:val="#AVA2141"/>
    <w:uiPriority w:val="99"/>
    <w:rsid w:val="005B5708"/>
  </w:style>
  <w:style w:type="numbering" w:customStyle="1" w:styleId="AVA21411">
    <w:name w:val="#AVA21411"/>
    <w:uiPriority w:val="99"/>
    <w:rsid w:val="005B5708"/>
  </w:style>
  <w:style w:type="numbering" w:customStyle="1" w:styleId="AVA214111">
    <w:name w:val="#AVA214111"/>
    <w:uiPriority w:val="99"/>
    <w:rsid w:val="005B5708"/>
  </w:style>
  <w:style w:type="numbering" w:customStyle="1" w:styleId="AVA214112">
    <w:name w:val="#AVA214112"/>
    <w:uiPriority w:val="99"/>
    <w:rsid w:val="005B5708"/>
  </w:style>
  <w:style w:type="numbering" w:customStyle="1" w:styleId="AVA21412">
    <w:name w:val="#AVA21412"/>
    <w:uiPriority w:val="99"/>
    <w:rsid w:val="005B5708"/>
  </w:style>
  <w:style w:type="numbering" w:customStyle="1" w:styleId="AVA21413">
    <w:name w:val="#AVA21413"/>
    <w:uiPriority w:val="99"/>
    <w:rsid w:val="005B5708"/>
  </w:style>
  <w:style w:type="numbering" w:customStyle="1" w:styleId="AVA2142">
    <w:name w:val="#AVA2142"/>
    <w:uiPriority w:val="99"/>
    <w:rsid w:val="005B5708"/>
  </w:style>
  <w:style w:type="numbering" w:customStyle="1" w:styleId="AVA21421">
    <w:name w:val="#AVA21421"/>
    <w:uiPriority w:val="99"/>
    <w:rsid w:val="005B5708"/>
  </w:style>
  <w:style w:type="numbering" w:customStyle="1" w:styleId="AVA21422">
    <w:name w:val="#AVA21422"/>
    <w:uiPriority w:val="99"/>
    <w:rsid w:val="005B5708"/>
  </w:style>
  <w:style w:type="numbering" w:customStyle="1" w:styleId="AVA2143">
    <w:name w:val="#AVA2143"/>
    <w:uiPriority w:val="99"/>
    <w:rsid w:val="005B5708"/>
  </w:style>
  <w:style w:type="numbering" w:customStyle="1" w:styleId="AVA2144">
    <w:name w:val="#AVA2144"/>
    <w:uiPriority w:val="99"/>
    <w:rsid w:val="005B5708"/>
  </w:style>
  <w:style w:type="numbering" w:customStyle="1" w:styleId="AVA215">
    <w:name w:val="#AVA215"/>
    <w:uiPriority w:val="99"/>
    <w:rsid w:val="005B5708"/>
  </w:style>
  <w:style w:type="numbering" w:customStyle="1" w:styleId="AVA2151">
    <w:name w:val="#AVA2151"/>
    <w:uiPriority w:val="99"/>
    <w:rsid w:val="005B5708"/>
  </w:style>
  <w:style w:type="numbering" w:customStyle="1" w:styleId="AVA21511">
    <w:name w:val="#AVA21511"/>
    <w:uiPriority w:val="99"/>
    <w:rsid w:val="005B5708"/>
  </w:style>
  <w:style w:type="numbering" w:customStyle="1" w:styleId="AVA21512">
    <w:name w:val="#AVA21512"/>
    <w:uiPriority w:val="99"/>
    <w:rsid w:val="005B5708"/>
  </w:style>
  <w:style w:type="numbering" w:customStyle="1" w:styleId="AVA2152">
    <w:name w:val="#AVA2152"/>
    <w:uiPriority w:val="99"/>
    <w:rsid w:val="005B5708"/>
  </w:style>
  <w:style w:type="numbering" w:customStyle="1" w:styleId="AVA2153">
    <w:name w:val="#AVA2153"/>
    <w:uiPriority w:val="99"/>
    <w:rsid w:val="005B5708"/>
  </w:style>
  <w:style w:type="numbering" w:customStyle="1" w:styleId="AVA216">
    <w:name w:val="#AVA216"/>
    <w:uiPriority w:val="99"/>
    <w:rsid w:val="005B5708"/>
  </w:style>
  <w:style w:type="numbering" w:customStyle="1" w:styleId="AVA2161">
    <w:name w:val="#AVA2161"/>
    <w:uiPriority w:val="99"/>
    <w:rsid w:val="005B5708"/>
  </w:style>
  <w:style w:type="numbering" w:customStyle="1" w:styleId="AVA2162">
    <w:name w:val="#AVA2162"/>
    <w:uiPriority w:val="99"/>
    <w:rsid w:val="005B5708"/>
  </w:style>
  <w:style w:type="numbering" w:customStyle="1" w:styleId="AVA217">
    <w:name w:val="#AVA217"/>
    <w:uiPriority w:val="99"/>
    <w:rsid w:val="005B5708"/>
  </w:style>
  <w:style w:type="numbering" w:customStyle="1" w:styleId="AVA2171">
    <w:name w:val="#AVA2171"/>
    <w:uiPriority w:val="99"/>
    <w:rsid w:val="005B5708"/>
  </w:style>
  <w:style w:type="numbering" w:customStyle="1" w:styleId="AVA218">
    <w:name w:val="#AVA218"/>
    <w:uiPriority w:val="99"/>
    <w:rsid w:val="005B5708"/>
  </w:style>
  <w:style w:type="numbering" w:customStyle="1" w:styleId="AVA221011">
    <w:name w:val="#AVA221011"/>
    <w:uiPriority w:val="99"/>
    <w:rsid w:val="005B5708"/>
  </w:style>
  <w:style w:type="numbering" w:customStyle="1" w:styleId="AVA2210111">
    <w:name w:val="#AVA2210111"/>
    <w:uiPriority w:val="99"/>
    <w:rsid w:val="005B5708"/>
  </w:style>
  <w:style w:type="numbering" w:customStyle="1" w:styleId="AVA22101111">
    <w:name w:val="#AVA22101111"/>
    <w:uiPriority w:val="99"/>
    <w:rsid w:val="005B5708"/>
  </w:style>
  <w:style w:type="numbering" w:customStyle="1" w:styleId="AVA22101112">
    <w:name w:val="#AVA22101112"/>
    <w:uiPriority w:val="99"/>
    <w:rsid w:val="005B5708"/>
  </w:style>
  <w:style w:type="numbering" w:customStyle="1" w:styleId="AVA2210112">
    <w:name w:val="#AVA2210112"/>
    <w:uiPriority w:val="99"/>
    <w:rsid w:val="005B5708"/>
  </w:style>
  <w:style w:type="numbering" w:customStyle="1" w:styleId="AVA2210113">
    <w:name w:val="#AVA2210113"/>
    <w:uiPriority w:val="99"/>
    <w:rsid w:val="005B5708"/>
  </w:style>
  <w:style w:type="numbering" w:customStyle="1" w:styleId="AVA221012">
    <w:name w:val="#AVA221012"/>
    <w:uiPriority w:val="99"/>
    <w:rsid w:val="005B5708"/>
  </w:style>
  <w:style w:type="numbering" w:customStyle="1" w:styleId="AVA2210121">
    <w:name w:val="#AVA2210121"/>
    <w:uiPriority w:val="99"/>
    <w:rsid w:val="005B5708"/>
  </w:style>
  <w:style w:type="numbering" w:customStyle="1" w:styleId="AVA2210122">
    <w:name w:val="#AVA2210122"/>
    <w:uiPriority w:val="99"/>
    <w:rsid w:val="005B5708"/>
  </w:style>
  <w:style w:type="numbering" w:customStyle="1" w:styleId="AVA221013">
    <w:name w:val="#AVA221013"/>
    <w:uiPriority w:val="99"/>
    <w:rsid w:val="005B5708"/>
  </w:style>
  <w:style w:type="numbering" w:customStyle="1" w:styleId="AVA2210131">
    <w:name w:val="#AVA2210131"/>
    <w:uiPriority w:val="99"/>
    <w:rsid w:val="005B5708"/>
  </w:style>
  <w:style w:type="numbering" w:customStyle="1" w:styleId="AVA221014">
    <w:name w:val="#AVA221014"/>
    <w:uiPriority w:val="99"/>
    <w:rsid w:val="005B5708"/>
  </w:style>
  <w:style w:type="numbering" w:customStyle="1" w:styleId="AVA22102">
    <w:name w:val="#AVA22102"/>
    <w:uiPriority w:val="99"/>
    <w:rsid w:val="005B5708"/>
  </w:style>
  <w:style w:type="numbering" w:customStyle="1" w:styleId="AVA221021">
    <w:name w:val="#AVA221021"/>
    <w:uiPriority w:val="99"/>
    <w:rsid w:val="005B5708"/>
  </w:style>
  <w:style w:type="numbering" w:customStyle="1" w:styleId="AVA2210211">
    <w:name w:val="#AVA2210211"/>
    <w:uiPriority w:val="99"/>
    <w:rsid w:val="005B5708"/>
  </w:style>
  <w:style w:type="numbering" w:customStyle="1" w:styleId="AVA2210212">
    <w:name w:val="#AVA2210212"/>
    <w:uiPriority w:val="99"/>
    <w:rsid w:val="005B5708"/>
  </w:style>
  <w:style w:type="numbering" w:customStyle="1" w:styleId="AVA221022">
    <w:name w:val="#AVA221022"/>
    <w:uiPriority w:val="99"/>
    <w:rsid w:val="005B5708"/>
  </w:style>
  <w:style w:type="numbering" w:customStyle="1" w:styleId="AVA221023">
    <w:name w:val="#AVA221023"/>
    <w:uiPriority w:val="99"/>
    <w:rsid w:val="005B5708"/>
  </w:style>
  <w:style w:type="numbering" w:customStyle="1" w:styleId="AVA22103">
    <w:name w:val="#AVA22103"/>
    <w:uiPriority w:val="99"/>
    <w:rsid w:val="005B5708"/>
  </w:style>
  <w:style w:type="numbering" w:customStyle="1" w:styleId="AVA221031">
    <w:name w:val="#AVA221031"/>
    <w:uiPriority w:val="99"/>
    <w:rsid w:val="005B5708"/>
  </w:style>
  <w:style w:type="numbering" w:customStyle="1" w:styleId="AVA221032">
    <w:name w:val="#AVA221032"/>
    <w:uiPriority w:val="99"/>
    <w:rsid w:val="005B5708"/>
  </w:style>
  <w:style w:type="numbering" w:customStyle="1" w:styleId="AVA22104">
    <w:name w:val="#AVA22104"/>
    <w:uiPriority w:val="99"/>
    <w:rsid w:val="005B5708"/>
  </w:style>
  <w:style w:type="numbering" w:customStyle="1" w:styleId="AVA221041">
    <w:name w:val="#AVA221041"/>
    <w:uiPriority w:val="99"/>
    <w:rsid w:val="005B5708"/>
  </w:style>
  <w:style w:type="numbering" w:customStyle="1" w:styleId="AVA22105">
    <w:name w:val="#AVA22105"/>
    <w:uiPriority w:val="99"/>
    <w:rsid w:val="005B5708"/>
  </w:style>
  <w:style w:type="numbering" w:customStyle="1" w:styleId="AVA22110">
    <w:name w:val="#AVA22110"/>
    <w:uiPriority w:val="99"/>
    <w:rsid w:val="005B5708"/>
  </w:style>
  <w:style w:type="numbering" w:customStyle="1" w:styleId="AVA221101">
    <w:name w:val="#AVA221101"/>
    <w:uiPriority w:val="99"/>
    <w:rsid w:val="005B5708"/>
  </w:style>
  <w:style w:type="numbering" w:customStyle="1" w:styleId="AVA221102">
    <w:name w:val="#AVA221102"/>
    <w:uiPriority w:val="99"/>
    <w:rsid w:val="005B5708"/>
  </w:style>
  <w:style w:type="numbering" w:customStyle="1" w:styleId="AVA221111">
    <w:name w:val="#AVA221111"/>
    <w:uiPriority w:val="99"/>
    <w:rsid w:val="005B5708"/>
  </w:style>
  <w:style w:type="numbering" w:customStyle="1" w:styleId="AVA2211111">
    <w:name w:val="#AVA2211111"/>
    <w:uiPriority w:val="99"/>
    <w:rsid w:val="005B5708"/>
  </w:style>
  <w:style w:type="numbering" w:customStyle="1" w:styleId="AVA22111111">
    <w:name w:val="#AVA22111111"/>
    <w:uiPriority w:val="99"/>
    <w:rsid w:val="005B5708"/>
  </w:style>
  <w:style w:type="numbering" w:customStyle="1" w:styleId="AVA22111112">
    <w:name w:val="#AVA22111112"/>
    <w:uiPriority w:val="99"/>
    <w:rsid w:val="005B5708"/>
  </w:style>
  <w:style w:type="numbering" w:customStyle="1" w:styleId="AVA2211112">
    <w:name w:val="#AVA2211112"/>
    <w:uiPriority w:val="99"/>
    <w:rsid w:val="005B5708"/>
  </w:style>
  <w:style w:type="numbering" w:customStyle="1" w:styleId="AVA2211113">
    <w:name w:val="#AVA2211113"/>
    <w:uiPriority w:val="99"/>
    <w:rsid w:val="005B5708"/>
  </w:style>
  <w:style w:type="numbering" w:customStyle="1" w:styleId="AVA221112">
    <w:name w:val="#AVA221112"/>
    <w:uiPriority w:val="99"/>
    <w:rsid w:val="005B5708"/>
  </w:style>
  <w:style w:type="numbering" w:customStyle="1" w:styleId="AVA2211121">
    <w:name w:val="#AVA2211121"/>
    <w:uiPriority w:val="99"/>
    <w:rsid w:val="005B5708"/>
  </w:style>
  <w:style w:type="numbering" w:customStyle="1" w:styleId="AVA2211122">
    <w:name w:val="#AVA2211122"/>
    <w:uiPriority w:val="99"/>
    <w:rsid w:val="005B5708"/>
  </w:style>
  <w:style w:type="numbering" w:customStyle="1" w:styleId="AVA221113">
    <w:name w:val="#AVA221113"/>
    <w:uiPriority w:val="99"/>
    <w:rsid w:val="005B5708"/>
  </w:style>
  <w:style w:type="numbering" w:customStyle="1" w:styleId="AVA2211131">
    <w:name w:val="#AVA2211131"/>
    <w:uiPriority w:val="99"/>
    <w:rsid w:val="005B5708"/>
  </w:style>
  <w:style w:type="numbering" w:customStyle="1" w:styleId="AVA221114">
    <w:name w:val="#AVA221114"/>
    <w:uiPriority w:val="99"/>
    <w:rsid w:val="005B5708"/>
  </w:style>
  <w:style w:type="numbering" w:customStyle="1" w:styleId="AVA22112">
    <w:name w:val="#AVA22112"/>
    <w:uiPriority w:val="99"/>
    <w:rsid w:val="005B5708"/>
  </w:style>
  <w:style w:type="numbering" w:customStyle="1" w:styleId="AVA221121">
    <w:name w:val="#AVA221121"/>
    <w:uiPriority w:val="99"/>
    <w:rsid w:val="005B5708"/>
  </w:style>
  <w:style w:type="numbering" w:customStyle="1" w:styleId="AVA2211211">
    <w:name w:val="#AVA2211211"/>
    <w:uiPriority w:val="99"/>
    <w:rsid w:val="005B5708"/>
  </w:style>
  <w:style w:type="numbering" w:customStyle="1" w:styleId="AVA2211212">
    <w:name w:val="#AVA2211212"/>
    <w:uiPriority w:val="99"/>
    <w:rsid w:val="005B5708"/>
  </w:style>
  <w:style w:type="numbering" w:customStyle="1" w:styleId="AVA221122">
    <w:name w:val="#AVA221122"/>
    <w:uiPriority w:val="99"/>
    <w:rsid w:val="005B5708"/>
  </w:style>
  <w:style w:type="numbering" w:customStyle="1" w:styleId="AVA221123">
    <w:name w:val="#AVA221123"/>
    <w:uiPriority w:val="99"/>
    <w:rsid w:val="005B5708"/>
  </w:style>
  <w:style w:type="numbering" w:customStyle="1" w:styleId="AVA22113">
    <w:name w:val="#AVA22113"/>
    <w:uiPriority w:val="99"/>
    <w:rsid w:val="005B5708"/>
  </w:style>
  <w:style w:type="numbering" w:customStyle="1" w:styleId="AVA221131">
    <w:name w:val="#AVA221131"/>
    <w:uiPriority w:val="99"/>
    <w:rsid w:val="005B5708"/>
  </w:style>
  <w:style w:type="numbering" w:customStyle="1" w:styleId="AVA221132">
    <w:name w:val="#AVA221132"/>
    <w:uiPriority w:val="99"/>
    <w:rsid w:val="005B5708"/>
  </w:style>
  <w:style w:type="numbering" w:customStyle="1" w:styleId="AVA22114">
    <w:name w:val="#AVA22114"/>
    <w:uiPriority w:val="99"/>
    <w:rsid w:val="005B5708"/>
  </w:style>
  <w:style w:type="numbering" w:customStyle="1" w:styleId="AVA221141">
    <w:name w:val="#AVA221141"/>
    <w:uiPriority w:val="99"/>
    <w:rsid w:val="005B5708"/>
  </w:style>
  <w:style w:type="numbering" w:customStyle="1" w:styleId="AVA22115">
    <w:name w:val="#AVA22115"/>
    <w:uiPriority w:val="99"/>
    <w:rsid w:val="005B5708"/>
  </w:style>
  <w:style w:type="numbering" w:customStyle="1" w:styleId="AVA221151">
    <w:name w:val="#AVA221151"/>
    <w:uiPriority w:val="99"/>
    <w:rsid w:val="005B5708"/>
  </w:style>
  <w:style w:type="numbering" w:customStyle="1" w:styleId="AVA22116">
    <w:name w:val="#AVA22116"/>
    <w:uiPriority w:val="99"/>
    <w:rsid w:val="005B5708"/>
  </w:style>
  <w:style w:type="numbering" w:customStyle="1" w:styleId="AVA22117">
    <w:name w:val="#AVA22117"/>
    <w:uiPriority w:val="99"/>
    <w:rsid w:val="005B5708"/>
  </w:style>
  <w:style w:type="numbering" w:customStyle="1" w:styleId="AVA22121">
    <w:name w:val="#AVA22121"/>
    <w:uiPriority w:val="99"/>
    <w:rsid w:val="005B5708"/>
  </w:style>
  <w:style w:type="numbering" w:customStyle="1" w:styleId="AVA221211">
    <w:name w:val="#AVA221211"/>
    <w:uiPriority w:val="99"/>
    <w:rsid w:val="005B5708"/>
  </w:style>
  <w:style w:type="numbering" w:customStyle="1" w:styleId="AVA2212111">
    <w:name w:val="#AVA2212111"/>
    <w:uiPriority w:val="99"/>
    <w:rsid w:val="005B5708"/>
  </w:style>
  <w:style w:type="numbering" w:customStyle="1" w:styleId="AVA2212112">
    <w:name w:val="#AVA2212112"/>
    <w:uiPriority w:val="99"/>
    <w:rsid w:val="005B5708"/>
  </w:style>
  <w:style w:type="numbering" w:customStyle="1" w:styleId="AVA221212">
    <w:name w:val="#AVA221212"/>
    <w:uiPriority w:val="99"/>
    <w:rsid w:val="005B5708"/>
  </w:style>
  <w:style w:type="numbering" w:customStyle="1" w:styleId="AVA221213">
    <w:name w:val="#AVA221213"/>
    <w:uiPriority w:val="99"/>
    <w:rsid w:val="005B5708"/>
  </w:style>
  <w:style w:type="numbering" w:customStyle="1" w:styleId="AVA22122">
    <w:name w:val="#AVA22122"/>
    <w:uiPriority w:val="99"/>
    <w:rsid w:val="005B5708"/>
  </w:style>
  <w:style w:type="numbering" w:customStyle="1" w:styleId="AVA221221">
    <w:name w:val="#AVA221221"/>
    <w:uiPriority w:val="99"/>
    <w:rsid w:val="005B5708"/>
  </w:style>
  <w:style w:type="numbering" w:customStyle="1" w:styleId="AVA221222">
    <w:name w:val="#AVA221222"/>
    <w:uiPriority w:val="99"/>
    <w:rsid w:val="005B5708"/>
  </w:style>
  <w:style w:type="numbering" w:customStyle="1" w:styleId="AVA22123">
    <w:name w:val="#AVA22123"/>
    <w:uiPriority w:val="99"/>
    <w:rsid w:val="005B5708"/>
  </w:style>
  <w:style w:type="numbering" w:customStyle="1" w:styleId="AVA221231">
    <w:name w:val="#AVA221231"/>
    <w:uiPriority w:val="99"/>
    <w:rsid w:val="005B5708"/>
  </w:style>
  <w:style w:type="numbering" w:customStyle="1" w:styleId="AVA22124">
    <w:name w:val="#AVA22124"/>
    <w:uiPriority w:val="99"/>
    <w:rsid w:val="005B5708"/>
  </w:style>
  <w:style w:type="numbering" w:customStyle="1" w:styleId="AVA22131">
    <w:name w:val="#AVA22131"/>
    <w:uiPriority w:val="99"/>
    <w:rsid w:val="005B5708"/>
  </w:style>
  <w:style w:type="numbering" w:customStyle="1" w:styleId="AVA221311">
    <w:name w:val="#AVA221311"/>
    <w:uiPriority w:val="99"/>
    <w:rsid w:val="005B5708"/>
  </w:style>
  <w:style w:type="numbering" w:customStyle="1" w:styleId="AVA2213111">
    <w:name w:val="#AVA2213111"/>
    <w:uiPriority w:val="99"/>
    <w:rsid w:val="005B5708"/>
  </w:style>
  <w:style w:type="numbering" w:customStyle="1" w:styleId="AVA2213112">
    <w:name w:val="#AVA2213112"/>
    <w:uiPriority w:val="99"/>
    <w:rsid w:val="005B5708"/>
  </w:style>
  <w:style w:type="numbering" w:customStyle="1" w:styleId="AVA221312">
    <w:name w:val="#AVA221312"/>
    <w:uiPriority w:val="99"/>
    <w:rsid w:val="005B5708"/>
  </w:style>
  <w:style w:type="numbering" w:customStyle="1" w:styleId="AVA221313">
    <w:name w:val="#AVA221313"/>
    <w:uiPriority w:val="99"/>
    <w:rsid w:val="005B5708"/>
  </w:style>
  <w:style w:type="numbering" w:customStyle="1" w:styleId="AVA22132">
    <w:name w:val="#AVA22132"/>
    <w:uiPriority w:val="99"/>
    <w:rsid w:val="005B5708"/>
  </w:style>
  <w:style w:type="numbering" w:customStyle="1" w:styleId="AVA221321">
    <w:name w:val="#AVA221321"/>
    <w:uiPriority w:val="99"/>
    <w:rsid w:val="005B5708"/>
  </w:style>
  <w:style w:type="numbering" w:customStyle="1" w:styleId="AVA221322">
    <w:name w:val="#AVA221322"/>
    <w:uiPriority w:val="99"/>
    <w:rsid w:val="005B5708"/>
  </w:style>
  <w:style w:type="numbering" w:customStyle="1" w:styleId="AVA22133">
    <w:name w:val="#AVA22133"/>
    <w:uiPriority w:val="99"/>
    <w:rsid w:val="005B5708"/>
  </w:style>
  <w:style w:type="numbering" w:customStyle="1" w:styleId="AVA221331">
    <w:name w:val="#AVA221331"/>
    <w:uiPriority w:val="99"/>
    <w:rsid w:val="005B5708"/>
  </w:style>
  <w:style w:type="numbering" w:customStyle="1" w:styleId="AVA22134">
    <w:name w:val="#AVA22134"/>
    <w:uiPriority w:val="99"/>
    <w:rsid w:val="005B5708"/>
  </w:style>
  <w:style w:type="numbering" w:customStyle="1" w:styleId="AVA22141">
    <w:name w:val="#AVA22141"/>
    <w:uiPriority w:val="99"/>
    <w:rsid w:val="005B5708"/>
  </w:style>
  <w:style w:type="numbering" w:customStyle="1" w:styleId="AVA221411">
    <w:name w:val="#AVA221411"/>
    <w:uiPriority w:val="99"/>
    <w:rsid w:val="005B5708"/>
  </w:style>
  <w:style w:type="numbering" w:customStyle="1" w:styleId="AVA2214111">
    <w:name w:val="#AVA2214111"/>
    <w:uiPriority w:val="99"/>
    <w:rsid w:val="005B5708"/>
  </w:style>
  <w:style w:type="numbering" w:customStyle="1" w:styleId="AVA2214112">
    <w:name w:val="#AVA2214112"/>
    <w:uiPriority w:val="99"/>
    <w:rsid w:val="005B5708"/>
  </w:style>
  <w:style w:type="numbering" w:customStyle="1" w:styleId="AVA221412">
    <w:name w:val="#AVA221412"/>
    <w:uiPriority w:val="99"/>
    <w:rsid w:val="005B5708"/>
  </w:style>
  <w:style w:type="numbering" w:customStyle="1" w:styleId="AVA221413">
    <w:name w:val="#AVA221413"/>
    <w:uiPriority w:val="99"/>
    <w:rsid w:val="005B5708"/>
  </w:style>
  <w:style w:type="numbering" w:customStyle="1" w:styleId="AVA22142">
    <w:name w:val="#AVA22142"/>
    <w:uiPriority w:val="99"/>
    <w:rsid w:val="005B5708"/>
  </w:style>
  <w:style w:type="numbering" w:customStyle="1" w:styleId="AVA221421">
    <w:name w:val="#AVA221421"/>
    <w:uiPriority w:val="99"/>
    <w:rsid w:val="005B5708"/>
  </w:style>
  <w:style w:type="numbering" w:customStyle="1" w:styleId="AVA221422">
    <w:name w:val="#AVA221422"/>
    <w:uiPriority w:val="99"/>
    <w:rsid w:val="005B5708"/>
  </w:style>
  <w:style w:type="numbering" w:customStyle="1" w:styleId="AVA22143">
    <w:name w:val="#AVA22143"/>
    <w:uiPriority w:val="99"/>
    <w:rsid w:val="005B5708"/>
  </w:style>
  <w:style w:type="numbering" w:customStyle="1" w:styleId="AVA221431">
    <w:name w:val="#AVA221431"/>
    <w:uiPriority w:val="99"/>
    <w:rsid w:val="005B5708"/>
  </w:style>
  <w:style w:type="numbering" w:customStyle="1" w:styleId="AVA22144">
    <w:name w:val="#AVA22144"/>
    <w:uiPriority w:val="99"/>
    <w:rsid w:val="005B5708"/>
  </w:style>
  <w:style w:type="numbering" w:customStyle="1" w:styleId="AVA22151">
    <w:name w:val="#AVA22151"/>
    <w:uiPriority w:val="99"/>
    <w:rsid w:val="005B5708"/>
  </w:style>
  <w:style w:type="numbering" w:customStyle="1" w:styleId="AVA221511">
    <w:name w:val="#AVA221511"/>
    <w:uiPriority w:val="99"/>
    <w:rsid w:val="005B5708"/>
  </w:style>
  <w:style w:type="numbering" w:customStyle="1" w:styleId="AVA2215111">
    <w:name w:val="#AVA2215111"/>
    <w:uiPriority w:val="99"/>
    <w:rsid w:val="005B5708"/>
  </w:style>
  <w:style w:type="numbering" w:customStyle="1" w:styleId="AVA2215112">
    <w:name w:val="#AVA2215112"/>
    <w:uiPriority w:val="99"/>
    <w:rsid w:val="005B5708"/>
  </w:style>
  <w:style w:type="numbering" w:customStyle="1" w:styleId="AVA221512">
    <w:name w:val="#AVA221512"/>
    <w:uiPriority w:val="99"/>
    <w:rsid w:val="005B5708"/>
  </w:style>
  <w:style w:type="numbering" w:customStyle="1" w:styleId="AVA221513">
    <w:name w:val="#AVA221513"/>
    <w:uiPriority w:val="99"/>
    <w:rsid w:val="005B5708"/>
  </w:style>
  <w:style w:type="numbering" w:customStyle="1" w:styleId="AVA22152">
    <w:name w:val="#AVA22152"/>
    <w:uiPriority w:val="99"/>
    <w:rsid w:val="005B5708"/>
  </w:style>
  <w:style w:type="numbering" w:customStyle="1" w:styleId="AVA221521">
    <w:name w:val="#AVA221521"/>
    <w:uiPriority w:val="99"/>
    <w:rsid w:val="005B5708"/>
  </w:style>
  <w:style w:type="numbering" w:customStyle="1" w:styleId="AVA221522">
    <w:name w:val="#AVA221522"/>
    <w:uiPriority w:val="99"/>
    <w:rsid w:val="005B5708"/>
  </w:style>
  <w:style w:type="numbering" w:customStyle="1" w:styleId="AVA22153">
    <w:name w:val="#AVA22153"/>
    <w:uiPriority w:val="99"/>
    <w:rsid w:val="005B5708"/>
  </w:style>
  <w:style w:type="numbering" w:customStyle="1" w:styleId="AVA221531">
    <w:name w:val="#AVA221531"/>
    <w:uiPriority w:val="99"/>
    <w:rsid w:val="005B5708"/>
  </w:style>
  <w:style w:type="numbering" w:customStyle="1" w:styleId="AVA22154">
    <w:name w:val="#AVA22154"/>
    <w:uiPriority w:val="99"/>
    <w:rsid w:val="005B5708"/>
  </w:style>
  <w:style w:type="numbering" w:customStyle="1" w:styleId="AVA22161">
    <w:name w:val="#AVA22161"/>
    <w:uiPriority w:val="99"/>
    <w:rsid w:val="005B5708"/>
  </w:style>
  <w:style w:type="numbering" w:customStyle="1" w:styleId="AVA221611">
    <w:name w:val="#AVA221611"/>
    <w:uiPriority w:val="99"/>
    <w:rsid w:val="005B5708"/>
  </w:style>
  <w:style w:type="numbering" w:customStyle="1" w:styleId="AVA2216111">
    <w:name w:val="#AVA2216111"/>
    <w:uiPriority w:val="99"/>
    <w:rsid w:val="005B5708"/>
  </w:style>
  <w:style w:type="numbering" w:customStyle="1" w:styleId="AVA2216112">
    <w:name w:val="#AVA2216112"/>
    <w:uiPriority w:val="99"/>
    <w:rsid w:val="005B5708"/>
  </w:style>
  <w:style w:type="numbering" w:customStyle="1" w:styleId="AVA221612">
    <w:name w:val="#AVA221612"/>
    <w:uiPriority w:val="99"/>
    <w:rsid w:val="005B5708"/>
  </w:style>
  <w:style w:type="numbering" w:customStyle="1" w:styleId="AVA221613">
    <w:name w:val="#AVA221613"/>
    <w:uiPriority w:val="99"/>
    <w:rsid w:val="005B5708"/>
  </w:style>
  <w:style w:type="numbering" w:customStyle="1" w:styleId="AVA22162">
    <w:name w:val="#AVA22162"/>
    <w:uiPriority w:val="99"/>
    <w:rsid w:val="005B5708"/>
  </w:style>
  <w:style w:type="numbering" w:customStyle="1" w:styleId="AVA221621">
    <w:name w:val="#AVA221621"/>
    <w:uiPriority w:val="99"/>
    <w:rsid w:val="005B5708"/>
  </w:style>
  <w:style w:type="numbering" w:customStyle="1" w:styleId="AVA221622">
    <w:name w:val="#AVA221622"/>
    <w:uiPriority w:val="99"/>
    <w:rsid w:val="005B5708"/>
  </w:style>
  <w:style w:type="numbering" w:customStyle="1" w:styleId="AVA22163">
    <w:name w:val="#AVA22163"/>
    <w:uiPriority w:val="99"/>
    <w:rsid w:val="005B5708"/>
  </w:style>
  <w:style w:type="numbering" w:customStyle="1" w:styleId="AVA221631">
    <w:name w:val="#AVA221631"/>
    <w:uiPriority w:val="99"/>
    <w:rsid w:val="005B5708"/>
  </w:style>
  <w:style w:type="numbering" w:customStyle="1" w:styleId="AVA22164">
    <w:name w:val="#AVA22164"/>
    <w:uiPriority w:val="99"/>
    <w:rsid w:val="005B5708"/>
  </w:style>
  <w:style w:type="numbering" w:customStyle="1" w:styleId="AVA2217">
    <w:name w:val="#AVA2217"/>
    <w:uiPriority w:val="99"/>
    <w:rsid w:val="005B5708"/>
  </w:style>
  <w:style w:type="numbering" w:customStyle="1" w:styleId="AVA22171">
    <w:name w:val="#AVA22171"/>
    <w:uiPriority w:val="99"/>
    <w:rsid w:val="005B5708"/>
  </w:style>
  <w:style w:type="numbering" w:customStyle="1" w:styleId="AVA221711">
    <w:name w:val="#AVA221711"/>
    <w:uiPriority w:val="99"/>
    <w:rsid w:val="005B5708"/>
  </w:style>
  <w:style w:type="numbering" w:customStyle="1" w:styleId="AVA2217111">
    <w:name w:val="#AVA2217111"/>
    <w:uiPriority w:val="99"/>
    <w:rsid w:val="005B5708"/>
  </w:style>
  <w:style w:type="numbering" w:customStyle="1" w:styleId="AVA2217112">
    <w:name w:val="#AVA2217112"/>
    <w:uiPriority w:val="99"/>
    <w:rsid w:val="005B5708"/>
  </w:style>
  <w:style w:type="numbering" w:customStyle="1" w:styleId="AVA221712">
    <w:name w:val="#AVA221712"/>
    <w:uiPriority w:val="99"/>
    <w:rsid w:val="005B5708"/>
  </w:style>
  <w:style w:type="numbering" w:customStyle="1" w:styleId="AVA221713">
    <w:name w:val="#AVA221713"/>
    <w:uiPriority w:val="99"/>
    <w:rsid w:val="005B5708"/>
  </w:style>
  <w:style w:type="numbering" w:customStyle="1" w:styleId="AVA22172">
    <w:name w:val="#AVA22172"/>
    <w:uiPriority w:val="99"/>
    <w:rsid w:val="005B5708"/>
  </w:style>
  <w:style w:type="numbering" w:customStyle="1" w:styleId="AVA221721">
    <w:name w:val="#AVA221721"/>
    <w:uiPriority w:val="99"/>
    <w:rsid w:val="005B5708"/>
  </w:style>
  <w:style w:type="numbering" w:customStyle="1" w:styleId="AVA221722">
    <w:name w:val="#AVA221722"/>
    <w:uiPriority w:val="99"/>
    <w:rsid w:val="005B5708"/>
  </w:style>
  <w:style w:type="numbering" w:customStyle="1" w:styleId="AVA22173">
    <w:name w:val="#AVA22173"/>
    <w:uiPriority w:val="99"/>
    <w:rsid w:val="005B5708"/>
  </w:style>
  <w:style w:type="numbering" w:customStyle="1" w:styleId="AVA22174">
    <w:name w:val="#AVA22174"/>
    <w:uiPriority w:val="99"/>
    <w:rsid w:val="005B5708"/>
  </w:style>
  <w:style w:type="numbering" w:customStyle="1" w:styleId="AVA2218">
    <w:name w:val="#AVA2218"/>
    <w:uiPriority w:val="99"/>
    <w:rsid w:val="005B5708"/>
  </w:style>
  <w:style w:type="numbering" w:customStyle="1" w:styleId="AVA22181">
    <w:name w:val="#AVA22181"/>
    <w:uiPriority w:val="99"/>
    <w:rsid w:val="005B5708"/>
  </w:style>
  <w:style w:type="numbering" w:customStyle="1" w:styleId="AVA221811">
    <w:name w:val="#AVA221811"/>
    <w:uiPriority w:val="99"/>
    <w:rsid w:val="005B5708"/>
  </w:style>
  <w:style w:type="numbering" w:customStyle="1" w:styleId="AVA2218111">
    <w:name w:val="#AVA2218111"/>
    <w:uiPriority w:val="99"/>
    <w:rsid w:val="005B5708"/>
  </w:style>
  <w:style w:type="numbering" w:customStyle="1" w:styleId="AVA22181111">
    <w:name w:val="#AVA22181111"/>
    <w:uiPriority w:val="99"/>
    <w:rsid w:val="005B5708"/>
  </w:style>
  <w:style w:type="numbering" w:customStyle="1" w:styleId="AVA221811111">
    <w:name w:val="#AVA221811111"/>
    <w:uiPriority w:val="99"/>
    <w:rsid w:val="005B5708"/>
    <w:pPr>
      <w:numPr>
        <w:numId w:val="36"/>
      </w:numPr>
    </w:pPr>
  </w:style>
  <w:style w:type="numbering" w:customStyle="1" w:styleId="AVA2218111111">
    <w:name w:val="#AVA2218111111"/>
    <w:uiPriority w:val="99"/>
    <w:rsid w:val="005B5708"/>
  </w:style>
  <w:style w:type="numbering" w:customStyle="1" w:styleId="AVA221811112">
    <w:name w:val="#AVA221811112"/>
    <w:uiPriority w:val="99"/>
    <w:rsid w:val="005B5708"/>
  </w:style>
  <w:style w:type="numbering" w:customStyle="1" w:styleId="AVA22181112">
    <w:name w:val="#AVA22181112"/>
    <w:uiPriority w:val="99"/>
    <w:rsid w:val="005B5708"/>
  </w:style>
  <w:style w:type="numbering" w:customStyle="1" w:styleId="AVA22181113">
    <w:name w:val="#AVA22181113"/>
    <w:uiPriority w:val="99"/>
    <w:rsid w:val="005B5708"/>
  </w:style>
  <w:style w:type="numbering" w:customStyle="1" w:styleId="AVA2218112">
    <w:name w:val="#AVA2218112"/>
    <w:uiPriority w:val="99"/>
    <w:rsid w:val="005B5708"/>
  </w:style>
  <w:style w:type="numbering" w:customStyle="1" w:styleId="AVA22181121">
    <w:name w:val="#AVA22181121"/>
    <w:uiPriority w:val="99"/>
    <w:rsid w:val="005B5708"/>
  </w:style>
  <w:style w:type="numbering" w:customStyle="1" w:styleId="AVA2218113">
    <w:name w:val="#AVA2218113"/>
    <w:uiPriority w:val="99"/>
    <w:rsid w:val="005B5708"/>
  </w:style>
  <w:style w:type="numbering" w:customStyle="1" w:styleId="AVA221812">
    <w:name w:val="#AVA221812"/>
    <w:uiPriority w:val="99"/>
    <w:rsid w:val="005B5708"/>
  </w:style>
  <w:style w:type="numbering" w:customStyle="1" w:styleId="AVA2218121">
    <w:name w:val="#AVA2218121"/>
    <w:uiPriority w:val="99"/>
    <w:rsid w:val="005B5708"/>
  </w:style>
  <w:style w:type="numbering" w:customStyle="1" w:styleId="AVA22181211">
    <w:name w:val="#AVA22181211"/>
    <w:uiPriority w:val="99"/>
    <w:rsid w:val="005B5708"/>
  </w:style>
  <w:style w:type="numbering" w:customStyle="1" w:styleId="AVA2218122">
    <w:name w:val="#AVA2218122"/>
    <w:uiPriority w:val="99"/>
    <w:rsid w:val="005B5708"/>
  </w:style>
  <w:style w:type="numbering" w:customStyle="1" w:styleId="AVA221813">
    <w:name w:val="#AVA221813"/>
    <w:uiPriority w:val="99"/>
    <w:rsid w:val="005B5708"/>
  </w:style>
  <w:style w:type="numbering" w:customStyle="1" w:styleId="AVA221814">
    <w:name w:val="#AVA221814"/>
    <w:uiPriority w:val="99"/>
    <w:rsid w:val="005B5708"/>
  </w:style>
  <w:style w:type="numbering" w:customStyle="1" w:styleId="AVA22182">
    <w:name w:val="#AVA22182"/>
    <w:uiPriority w:val="99"/>
    <w:rsid w:val="005B5708"/>
  </w:style>
  <w:style w:type="numbering" w:customStyle="1" w:styleId="AVA221821">
    <w:name w:val="#AVA221821"/>
    <w:uiPriority w:val="99"/>
    <w:rsid w:val="005B5708"/>
  </w:style>
  <w:style w:type="numbering" w:customStyle="1" w:styleId="AVA2218211">
    <w:name w:val="#AVA2218211"/>
    <w:uiPriority w:val="99"/>
    <w:rsid w:val="005B5708"/>
  </w:style>
  <w:style w:type="numbering" w:customStyle="1" w:styleId="AVA22182111">
    <w:name w:val="#AVA22182111"/>
    <w:uiPriority w:val="99"/>
    <w:rsid w:val="005B5708"/>
  </w:style>
  <w:style w:type="numbering" w:customStyle="1" w:styleId="AVA2218212">
    <w:name w:val="#AVA2218212"/>
    <w:uiPriority w:val="99"/>
    <w:rsid w:val="005B5708"/>
  </w:style>
  <w:style w:type="numbering" w:customStyle="1" w:styleId="AVA221822">
    <w:name w:val="#AVA221822"/>
    <w:uiPriority w:val="99"/>
    <w:rsid w:val="005B5708"/>
  </w:style>
  <w:style w:type="numbering" w:customStyle="1" w:styleId="AVA221823">
    <w:name w:val="#AVA221823"/>
    <w:uiPriority w:val="99"/>
    <w:rsid w:val="005B5708"/>
  </w:style>
  <w:style w:type="numbering" w:customStyle="1" w:styleId="AVA22183">
    <w:name w:val="#AVA22183"/>
    <w:uiPriority w:val="99"/>
    <w:rsid w:val="005B5708"/>
  </w:style>
  <w:style w:type="numbering" w:customStyle="1" w:styleId="AVA221831">
    <w:name w:val="#AVA221831"/>
    <w:uiPriority w:val="99"/>
    <w:rsid w:val="005B5708"/>
  </w:style>
  <w:style w:type="numbering" w:customStyle="1" w:styleId="AVA22184">
    <w:name w:val="#AVA22184"/>
    <w:uiPriority w:val="99"/>
    <w:rsid w:val="005B5708"/>
  </w:style>
  <w:style w:type="numbering" w:customStyle="1" w:styleId="AVA2219">
    <w:name w:val="#AVA2219"/>
    <w:uiPriority w:val="99"/>
    <w:rsid w:val="005B5708"/>
  </w:style>
  <w:style w:type="numbering" w:customStyle="1" w:styleId="AVA22191">
    <w:name w:val="#AVA22191"/>
    <w:uiPriority w:val="99"/>
    <w:rsid w:val="005B5708"/>
  </w:style>
  <w:style w:type="numbering" w:customStyle="1" w:styleId="AVA221911">
    <w:name w:val="#AVA221911"/>
    <w:uiPriority w:val="99"/>
    <w:rsid w:val="005B5708"/>
  </w:style>
  <w:style w:type="numbering" w:customStyle="1" w:styleId="AVA221912">
    <w:name w:val="#AVA221912"/>
    <w:uiPriority w:val="99"/>
    <w:rsid w:val="005B5708"/>
  </w:style>
  <w:style w:type="numbering" w:customStyle="1" w:styleId="AVA22192">
    <w:name w:val="#AVA22192"/>
    <w:uiPriority w:val="99"/>
    <w:rsid w:val="005B5708"/>
  </w:style>
  <w:style w:type="numbering" w:customStyle="1" w:styleId="AVA22193">
    <w:name w:val="#AVA22193"/>
    <w:uiPriority w:val="99"/>
    <w:rsid w:val="005B5708"/>
  </w:style>
  <w:style w:type="numbering" w:customStyle="1" w:styleId="AVA2220">
    <w:name w:val="#AVA2220"/>
    <w:uiPriority w:val="99"/>
    <w:rsid w:val="005B5708"/>
  </w:style>
  <w:style w:type="numbering" w:customStyle="1" w:styleId="AVA22201">
    <w:name w:val="#AVA22201"/>
    <w:uiPriority w:val="99"/>
    <w:rsid w:val="005B5708"/>
  </w:style>
  <w:style w:type="numbering" w:customStyle="1" w:styleId="AVA222011">
    <w:name w:val="#AVA222011"/>
    <w:uiPriority w:val="99"/>
    <w:rsid w:val="005B5708"/>
  </w:style>
  <w:style w:type="numbering" w:customStyle="1" w:styleId="AVA2220111">
    <w:name w:val="#AVA2220111"/>
    <w:uiPriority w:val="99"/>
    <w:rsid w:val="005B5708"/>
    <w:pPr>
      <w:numPr>
        <w:numId w:val="28"/>
      </w:numPr>
    </w:pPr>
  </w:style>
  <w:style w:type="numbering" w:customStyle="1" w:styleId="AVA222012">
    <w:name w:val="#AVA222012"/>
    <w:uiPriority w:val="99"/>
    <w:rsid w:val="005B5708"/>
  </w:style>
  <w:style w:type="numbering" w:customStyle="1" w:styleId="AVA22202">
    <w:name w:val="#AVA22202"/>
    <w:uiPriority w:val="99"/>
    <w:rsid w:val="005B5708"/>
  </w:style>
  <w:style w:type="numbering" w:customStyle="1" w:styleId="AVA22203">
    <w:name w:val="#AVA22203"/>
    <w:uiPriority w:val="99"/>
    <w:rsid w:val="005B5708"/>
  </w:style>
  <w:style w:type="numbering" w:customStyle="1" w:styleId="AVA22211">
    <w:name w:val="#AVA22211"/>
    <w:uiPriority w:val="99"/>
    <w:rsid w:val="005B5708"/>
  </w:style>
  <w:style w:type="numbering" w:customStyle="1" w:styleId="AVA222111">
    <w:name w:val="#AVA222111"/>
    <w:uiPriority w:val="99"/>
    <w:rsid w:val="005B5708"/>
  </w:style>
  <w:style w:type="numbering" w:customStyle="1" w:styleId="AVA2221111">
    <w:name w:val="#AVA2221111"/>
    <w:uiPriority w:val="99"/>
    <w:rsid w:val="005B5708"/>
  </w:style>
  <w:style w:type="numbering" w:customStyle="1" w:styleId="AVA2221112">
    <w:name w:val="#AVA2221112"/>
    <w:uiPriority w:val="99"/>
    <w:rsid w:val="005B5708"/>
  </w:style>
  <w:style w:type="numbering" w:customStyle="1" w:styleId="AVA222112">
    <w:name w:val="#AVA222112"/>
    <w:uiPriority w:val="99"/>
    <w:rsid w:val="005B5708"/>
  </w:style>
  <w:style w:type="numbering" w:customStyle="1" w:styleId="AVA222113">
    <w:name w:val="#AVA222113"/>
    <w:uiPriority w:val="99"/>
    <w:rsid w:val="005B5708"/>
  </w:style>
  <w:style w:type="numbering" w:customStyle="1" w:styleId="AVA22212">
    <w:name w:val="#AVA22212"/>
    <w:uiPriority w:val="99"/>
    <w:rsid w:val="005B5708"/>
  </w:style>
  <w:style w:type="numbering" w:customStyle="1" w:styleId="AVA222121">
    <w:name w:val="#AVA222121"/>
    <w:uiPriority w:val="99"/>
    <w:rsid w:val="005B5708"/>
  </w:style>
  <w:style w:type="numbering" w:customStyle="1" w:styleId="AVA2221211">
    <w:name w:val="#AVA2221211"/>
    <w:uiPriority w:val="99"/>
    <w:rsid w:val="005B5708"/>
  </w:style>
  <w:style w:type="numbering" w:customStyle="1" w:styleId="AVA2221212">
    <w:name w:val="#AVA2221212"/>
    <w:uiPriority w:val="99"/>
    <w:rsid w:val="005B5708"/>
  </w:style>
  <w:style w:type="numbering" w:customStyle="1" w:styleId="AVA222122">
    <w:name w:val="#AVA222122"/>
    <w:uiPriority w:val="99"/>
    <w:rsid w:val="005B5708"/>
  </w:style>
  <w:style w:type="numbering" w:customStyle="1" w:styleId="AVA222123">
    <w:name w:val="#AVA222123"/>
    <w:uiPriority w:val="99"/>
    <w:rsid w:val="005B5708"/>
  </w:style>
  <w:style w:type="numbering" w:customStyle="1" w:styleId="AVA22213">
    <w:name w:val="#AVA22213"/>
    <w:uiPriority w:val="99"/>
    <w:rsid w:val="005B5708"/>
  </w:style>
  <w:style w:type="numbering" w:customStyle="1" w:styleId="AVA222131">
    <w:name w:val="#AVA222131"/>
    <w:uiPriority w:val="99"/>
    <w:rsid w:val="005B5708"/>
  </w:style>
  <w:style w:type="numbering" w:customStyle="1" w:styleId="AVA222132">
    <w:name w:val="#AVA222132"/>
    <w:uiPriority w:val="99"/>
    <w:rsid w:val="005B5708"/>
  </w:style>
  <w:style w:type="numbering" w:customStyle="1" w:styleId="AVA22214">
    <w:name w:val="#AVA22214"/>
    <w:uiPriority w:val="99"/>
    <w:rsid w:val="005B5708"/>
  </w:style>
  <w:style w:type="numbering" w:customStyle="1" w:styleId="AVA222141">
    <w:name w:val="#AVA222141"/>
    <w:uiPriority w:val="99"/>
    <w:rsid w:val="005B5708"/>
  </w:style>
  <w:style w:type="numbering" w:customStyle="1" w:styleId="AVA22215">
    <w:name w:val="#AVA22215"/>
    <w:uiPriority w:val="99"/>
    <w:rsid w:val="005B5708"/>
  </w:style>
  <w:style w:type="numbering" w:customStyle="1" w:styleId="AVA2222">
    <w:name w:val="#AVA2222"/>
    <w:uiPriority w:val="99"/>
    <w:rsid w:val="005B5708"/>
  </w:style>
  <w:style w:type="numbering" w:customStyle="1" w:styleId="AVA22221">
    <w:name w:val="#AVA22221"/>
    <w:uiPriority w:val="99"/>
    <w:rsid w:val="005B5708"/>
  </w:style>
  <w:style w:type="numbering" w:customStyle="1" w:styleId="AVA222211">
    <w:name w:val="#AVA222211"/>
    <w:uiPriority w:val="99"/>
    <w:rsid w:val="005B5708"/>
  </w:style>
  <w:style w:type="numbering" w:customStyle="1" w:styleId="AVA2222111">
    <w:name w:val="#AVA2222111"/>
    <w:uiPriority w:val="99"/>
    <w:rsid w:val="005B5708"/>
  </w:style>
  <w:style w:type="numbering" w:customStyle="1" w:styleId="AVA2222112">
    <w:name w:val="#AVA2222112"/>
    <w:uiPriority w:val="99"/>
    <w:rsid w:val="005B5708"/>
  </w:style>
  <w:style w:type="numbering" w:customStyle="1" w:styleId="AVA222212">
    <w:name w:val="#AVA222212"/>
    <w:uiPriority w:val="99"/>
    <w:rsid w:val="005B5708"/>
  </w:style>
  <w:style w:type="numbering" w:customStyle="1" w:styleId="AVA222213">
    <w:name w:val="#AVA222213"/>
    <w:uiPriority w:val="99"/>
    <w:rsid w:val="005B5708"/>
  </w:style>
  <w:style w:type="numbering" w:customStyle="1" w:styleId="AVA22222">
    <w:name w:val="#AVA22222"/>
    <w:uiPriority w:val="99"/>
    <w:rsid w:val="005B5708"/>
  </w:style>
  <w:style w:type="numbering" w:customStyle="1" w:styleId="AVA222221">
    <w:name w:val="#AVA222221"/>
    <w:uiPriority w:val="99"/>
    <w:rsid w:val="005B5708"/>
  </w:style>
  <w:style w:type="numbering" w:customStyle="1" w:styleId="AVA222222">
    <w:name w:val="#AVA222222"/>
    <w:uiPriority w:val="99"/>
    <w:rsid w:val="005B5708"/>
  </w:style>
  <w:style w:type="numbering" w:customStyle="1" w:styleId="AVA22223">
    <w:name w:val="#AVA22223"/>
    <w:uiPriority w:val="99"/>
    <w:rsid w:val="005B5708"/>
  </w:style>
  <w:style w:type="numbering" w:customStyle="1" w:styleId="AVA222231">
    <w:name w:val="#AVA222231"/>
    <w:uiPriority w:val="99"/>
    <w:rsid w:val="005B5708"/>
  </w:style>
  <w:style w:type="numbering" w:customStyle="1" w:styleId="AVA22224">
    <w:name w:val="#AVA22224"/>
    <w:uiPriority w:val="99"/>
    <w:rsid w:val="005B5708"/>
  </w:style>
  <w:style w:type="numbering" w:customStyle="1" w:styleId="AVA2223">
    <w:name w:val="#AVA2223"/>
    <w:uiPriority w:val="99"/>
    <w:rsid w:val="005B5708"/>
  </w:style>
  <w:style w:type="numbering" w:customStyle="1" w:styleId="AVA22231">
    <w:name w:val="#AVA22231"/>
    <w:uiPriority w:val="99"/>
    <w:rsid w:val="005B5708"/>
  </w:style>
  <w:style w:type="numbering" w:customStyle="1" w:styleId="AVA222311">
    <w:name w:val="#AVA222311"/>
    <w:uiPriority w:val="99"/>
    <w:rsid w:val="005B5708"/>
  </w:style>
  <w:style w:type="numbering" w:customStyle="1" w:styleId="AVA222312">
    <w:name w:val="#AVA222312"/>
    <w:uiPriority w:val="99"/>
    <w:rsid w:val="005B5708"/>
  </w:style>
  <w:style w:type="numbering" w:customStyle="1" w:styleId="AVA22232">
    <w:name w:val="#AVA22232"/>
    <w:uiPriority w:val="99"/>
    <w:rsid w:val="005B5708"/>
  </w:style>
  <w:style w:type="numbering" w:customStyle="1" w:styleId="AVA22233">
    <w:name w:val="#AVA22233"/>
    <w:uiPriority w:val="99"/>
    <w:rsid w:val="005B5708"/>
  </w:style>
  <w:style w:type="numbering" w:customStyle="1" w:styleId="AVA2224">
    <w:name w:val="#AVA2224"/>
    <w:uiPriority w:val="99"/>
    <w:rsid w:val="005B5708"/>
  </w:style>
  <w:style w:type="numbering" w:customStyle="1" w:styleId="AVA22241">
    <w:name w:val="#AVA22241"/>
    <w:uiPriority w:val="99"/>
    <w:rsid w:val="005B5708"/>
  </w:style>
  <w:style w:type="numbering" w:customStyle="1" w:styleId="AVA222411">
    <w:name w:val="#AVA222411"/>
    <w:uiPriority w:val="99"/>
    <w:rsid w:val="005B5708"/>
  </w:style>
  <w:style w:type="numbering" w:customStyle="1" w:styleId="AVA22242">
    <w:name w:val="#AVA22242"/>
    <w:uiPriority w:val="99"/>
    <w:rsid w:val="005B5708"/>
  </w:style>
  <w:style w:type="numbering" w:customStyle="1" w:styleId="AVA2225">
    <w:name w:val="#AVA2225"/>
    <w:uiPriority w:val="99"/>
    <w:rsid w:val="005B5708"/>
  </w:style>
  <w:style w:type="numbering" w:customStyle="1" w:styleId="AVA22251">
    <w:name w:val="#AVA22251"/>
    <w:uiPriority w:val="99"/>
    <w:rsid w:val="005B5708"/>
  </w:style>
  <w:style w:type="numbering" w:customStyle="1" w:styleId="AVA2226">
    <w:name w:val="#AVA2226"/>
    <w:uiPriority w:val="99"/>
    <w:rsid w:val="005B5708"/>
  </w:style>
  <w:style w:type="numbering" w:customStyle="1" w:styleId="AVA22261">
    <w:name w:val="#AVA22261"/>
    <w:uiPriority w:val="99"/>
    <w:rsid w:val="005B5708"/>
  </w:style>
  <w:style w:type="numbering" w:customStyle="1" w:styleId="AVA2227">
    <w:name w:val="#AVA2227"/>
    <w:uiPriority w:val="99"/>
    <w:rsid w:val="005B5708"/>
  </w:style>
  <w:style w:type="numbering" w:customStyle="1" w:styleId="AVA2228">
    <w:name w:val="#AVA2228"/>
    <w:uiPriority w:val="99"/>
    <w:rsid w:val="005B5708"/>
  </w:style>
  <w:style w:type="numbering" w:customStyle="1" w:styleId="AVA22311">
    <w:name w:val="#AVA22311"/>
    <w:uiPriority w:val="99"/>
    <w:rsid w:val="005B5708"/>
  </w:style>
  <w:style w:type="numbering" w:customStyle="1" w:styleId="AVA223111">
    <w:name w:val="#AVA223111"/>
    <w:uiPriority w:val="99"/>
    <w:rsid w:val="005B5708"/>
  </w:style>
  <w:style w:type="numbering" w:customStyle="1" w:styleId="AVA2231111">
    <w:name w:val="#AVA2231111"/>
    <w:uiPriority w:val="99"/>
    <w:rsid w:val="005B5708"/>
  </w:style>
  <w:style w:type="numbering" w:customStyle="1" w:styleId="AVA2231112">
    <w:name w:val="#AVA2231112"/>
    <w:uiPriority w:val="99"/>
    <w:rsid w:val="005B5708"/>
  </w:style>
  <w:style w:type="numbering" w:customStyle="1" w:styleId="AVA223112">
    <w:name w:val="#AVA223112"/>
    <w:uiPriority w:val="99"/>
    <w:rsid w:val="005B5708"/>
  </w:style>
  <w:style w:type="numbering" w:customStyle="1" w:styleId="AVA223113">
    <w:name w:val="#AVA223113"/>
    <w:uiPriority w:val="99"/>
    <w:rsid w:val="005B5708"/>
  </w:style>
  <w:style w:type="numbering" w:customStyle="1" w:styleId="AVA22312">
    <w:name w:val="#AVA22312"/>
    <w:uiPriority w:val="99"/>
    <w:rsid w:val="005B5708"/>
  </w:style>
  <w:style w:type="numbering" w:customStyle="1" w:styleId="AVA223121">
    <w:name w:val="#AVA223121"/>
    <w:uiPriority w:val="99"/>
    <w:rsid w:val="005B5708"/>
  </w:style>
  <w:style w:type="numbering" w:customStyle="1" w:styleId="AVA2231211">
    <w:name w:val="#AVA2231211"/>
    <w:uiPriority w:val="99"/>
    <w:rsid w:val="005B5708"/>
  </w:style>
  <w:style w:type="numbering" w:customStyle="1" w:styleId="AVA2231212">
    <w:name w:val="#AVA2231212"/>
    <w:uiPriority w:val="99"/>
    <w:rsid w:val="005B5708"/>
  </w:style>
  <w:style w:type="numbering" w:customStyle="1" w:styleId="AVA223122">
    <w:name w:val="#AVA223122"/>
    <w:uiPriority w:val="99"/>
    <w:rsid w:val="005B5708"/>
  </w:style>
  <w:style w:type="numbering" w:customStyle="1" w:styleId="AVA223123">
    <w:name w:val="#AVA223123"/>
    <w:uiPriority w:val="99"/>
    <w:rsid w:val="005B5708"/>
  </w:style>
  <w:style w:type="numbering" w:customStyle="1" w:styleId="AVA22313">
    <w:name w:val="#AVA22313"/>
    <w:uiPriority w:val="99"/>
    <w:rsid w:val="005B5708"/>
  </w:style>
  <w:style w:type="numbering" w:customStyle="1" w:styleId="AVA223131">
    <w:name w:val="#AVA223131"/>
    <w:uiPriority w:val="99"/>
    <w:rsid w:val="005B5708"/>
  </w:style>
  <w:style w:type="numbering" w:customStyle="1" w:styleId="AVA223132">
    <w:name w:val="#AVA223132"/>
    <w:uiPriority w:val="99"/>
    <w:rsid w:val="005B5708"/>
  </w:style>
  <w:style w:type="numbering" w:customStyle="1" w:styleId="AVA22314">
    <w:name w:val="#AVA22314"/>
    <w:uiPriority w:val="99"/>
    <w:rsid w:val="005B5708"/>
  </w:style>
  <w:style w:type="numbering" w:customStyle="1" w:styleId="AVA223141">
    <w:name w:val="#AVA223141"/>
    <w:uiPriority w:val="99"/>
    <w:rsid w:val="005B5708"/>
  </w:style>
  <w:style w:type="numbering" w:customStyle="1" w:styleId="AVA22315">
    <w:name w:val="#AVA22315"/>
    <w:uiPriority w:val="99"/>
    <w:rsid w:val="005B5708"/>
  </w:style>
  <w:style w:type="numbering" w:customStyle="1" w:styleId="AVA2232">
    <w:name w:val="#AVA2232"/>
    <w:uiPriority w:val="99"/>
    <w:rsid w:val="005B5708"/>
  </w:style>
  <w:style w:type="numbering" w:customStyle="1" w:styleId="AVA22321">
    <w:name w:val="#AVA22321"/>
    <w:uiPriority w:val="99"/>
    <w:rsid w:val="005B5708"/>
  </w:style>
  <w:style w:type="numbering" w:customStyle="1" w:styleId="AVA223211">
    <w:name w:val="#AVA223211"/>
    <w:uiPriority w:val="99"/>
    <w:rsid w:val="005B5708"/>
  </w:style>
  <w:style w:type="numbering" w:customStyle="1" w:styleId="AVA2232111">
    <w:name w:val="#AVA2232111"/>
    <w:uiPriority w:val="99"/>
    <w:rsid w:val="005B5708"/>
  </w:style>
  <w:style w:type="numbering" w:customStyle="1" w:styleId="AVA2232112">
    <w:name w:val="#AVA2232112"/>
    <w:uiPriority w:val="99"/>
    <w:rsid w:val="005B5708"/>
  </w:style>
  <w:style w:type="numbering" w:customStyle="1" w:styleId="AVA223212">
    <w:name w:val="#AVA223212"/>
    <w:uiPriority w:val="99"/>
    <w:rsid w:val="005B5708"/>
  </w:style>
  <w:style w:type="numbering" w:customStyle="1" w:styleId="AVA223213">
    <w:name w:val="#AVA223213"/>
    <w:uiPriority w:val="99"/>
    <w:rsid w:val="005B5708"/>
  </w:style>
  <w:style w:type="numbering" w:customStyle="1" w:styleId="AVA22322">
    <w:name w:val="#AVA22322"/>
    <w:uiPriority w:val="99"/>
    <w:rsid w:val="005B5708"/>
  </w:style>
  <w:style w:type="numbering" w:customStyle="1" w:styleId="AVA223221">
    <w:name w:val="#AVA223221"/>
    <w:uiPriority w:val="99"/>
    <w:rsid w:val="005B5708"/>
  </w:style>
  <w:style w:type="numbering" w:customStyle="1" w:styleId="AVA223222">
    <w:name w:val="#AVA223222"/>
    <w:uiPriority w:val="99"/>
    <w:rsid w:val="005B5708"/>
  </w:style>
  <w:style w:type="numbering" w:customStyle="1" w:styleId="AVA22323">
    <w:name w:val="#AVA22323"/>
    <w:uiPriority w:val="99"/>
    <w:rsid w:val="005B5708"/>
  </w:style>
  <w:style w:type="numbering" w:customStyle="1" w:styleId="AVA223231">
    <w:name w:val="#AVA223231"/>
    <w:uiPriority w:val="99"/>
    <w:rsid w:val="005B5708"/>
  </w:style>
  <w:style w:type="numbering" w:customStyle="1" w:styleId="AVA22324">
    <w:name w:val="#AVA22324"/>
    <w:uiPriority w:val="99"/>
    <w:rsid w:val="005B5708"/>
  </w:style>
  <w:style w:type="numbering" w:customStyle="1" w:styleId="AVA2233">
    <w:name w:val="#AVA2233"/>
    <w:uiPriority w:val="99"/>
    <w:rsid w:val="005B5708"/>
  </w:style>
  <w:style w:type="numbering" w:customStyle="1" w:styleId="AVA22331">
    <w:name w:val="#AVA22331"/>
    <w:uiPriority w:val="99"/>
    <w:rsid w:val="005B5708"/>
  </w:style>
  <w:style w:type="numbering" w:customStyle="1" w:styleId="AVA223311">
    <w:name w:val="#AVA223311"/>
    <w:uiPriority w:val="99"/>
    <w:rsid w:val="005B5708"/>
  </w:style>
  <w:style w:type="numbering" w:customStyle="1" w:styleId="AVA223312">
    <w:name w:val="#AVA223312"/>
    <w:uiPriority w:val="99"/>
    <w:rsid w:val="005B5708"/>
  </w:style>
  <w:style w:type="numbering" w:customStyle="1" w:styleId="AVA22332">
    <w:name w:val="#AVA22332"/>
    <w:uiPriority w:val="99"/>
    <w:rsid w:val="005B5708"/>
  </w:style>
  <w:style w:type="numbering" w:customStyle="1" w:styleId="AVA22333">
    <w:name w:val="#AVA22333"/>
    <w:uiPriority w:val="99"/>
    <w:rsid w:val="005B5708"/>
  </w:style>
  <w:style w:type="numbering" w:customStyle="1" w:styleId="AVA2234">
    <w:name w:val="#AVA2234"/>
    <w:uiPriority w:val="99"/>
    <w:rsid w:val="005B5708"/>
  </w:style>
  <w:style w:type="numbering" w:customStyle="1" w:styleId="AVA22341">
    <w:name w:val="#AVA22341"/>
    <w:uiPriority w:val="99"/>
    <w:rsid w:val="005B5708"/>
  </w:style>
  <w:style w:type="numbering" w:customStyle="1" w:styleId="AVA22342">
    <w:name w:val="#AVA22342"/>
    <w:uiPriority w:val="99"/>
    <w:rsid w:val="005B5708"/>
  </w:style>
  <w:style w:type="numbering" w:customStyle="1" w:styleId="AVA2235">
    <w:name w:val="#AVA2235"/>
    <w:uiPriority w:val="99"/>
    <w:rsid w:val="005B5708"/>
  </w:style>
  <w:style w:type="numbering" w:customStyle="1" w:styleId="AVA22351">
    <w:name w:val="#AVA22351"/>
    <w:uiPriority w:val="99"/>
    <w:rsid w:val="005B5708"/>
  </w:style>
  <w:style w:type="numbering" w:customStyle="1" w:styleId="AVA2236">
    <w:name w:val="#AVA2236"/>
    <w:uiPriority w:val="99"/>
    <w:rsid w:val="005B5708"/>
  </w:style>
  <w:style w:type="numbering" w:customStyle="1" w:styleId="AVA22411">
    <w:name w:val="#AVA22411"/>
    <w:uiPriority w:val="99"/>
    <w:rsid w:val="005B5708"/>
  </w:style>
  <w:style w:type="numbering" w:customStyle="1" w:styleId="AVA224111">
    <w:name w:val="#AVA224111"/>
    <w:uiPriority w:val="99"/>
    <w:rsid w:val="005B5708"/>
  </w:style>
  <w:style w:type="numbering" w:customStyle="1" w:styleId="AVA2241111">
    <w:name w:val="#AVA2241111"/>
    <w:uiPriority w:val="99"/>
    <w:rsid w:val="005B5708"/>
  </w:style>
  <w:style w:type="numbering" w:customStyle="1" w:styleId="AVA2241112">
    <w:name w:val="#AVA2241112"/>
    <w:uiPriority w:val="99"/>
    <w:rsid w:val="005B5708"/>
  </w:style>
  <w:style w:type="numbering" w:customStyle="1" w:styleId="AVA224112">
    <w:name w:val="#AVA224112"/>
    <w:uiPriority w:val="99"/>
    <w:rsid w:val="005B5708"/>
  </w:style>
  <w:style w:type="numbering" w:customStyle="1" w:styleId="AVA224113">
    <w:name w:val="#AVA224113"/>
    <w:uiPriority w:val="99"/>
    <w:rsid w:val="005B5708"/>
  </w:style>
  <w:style w:type="numbering" w:customStyle="1" w:styleId="AVA22412">
    <w:name w:val="#AVA22412"/>
    <w:uiPriority w:val="99"/>
    <w:rsid w:val="005B5708"/>
  </w:style>
  <w:style w:type="numbering" w:customStyle="1" w:styleId="AVA224121">
    <w:name w:val="#AVA224121"/>
    <w:uiPriority w:val="99"/>
    <w:rsid w:val="005B5708"/>
  </w:style>
  <w:style w:type="numbering" w:customStyle="1" w:styleId="AVA2241211">
    <w:name w:val="#AVA2241211"/>
    <w:uiPriority w:val="99"/>
    <w:rsid w:val="005B5708"/>
  </w:style>
  <w:style w:type="numbering" w:customStyle="1" w:styleId="AVA2241212">
    <w:name w:val="#AVA2241212"/>
    <w:uiPriority w:val="99"/>
    <w:rsid w:val="005B5708"/>
  </w:style>
  <w:style w:type="numbering" w:customStyle="1" w:styleId="AVA224122">
    <w:name w:val="#AVA224122"/>
    <w:uiPriority w:val="99"/>
    <w:rsid w:val="005B5708"/>
  </w:style>
  <w:style w:type="numbering" w:customStyle="1" w:styleId="AVA224123">
    <w:name w:val="#AVA224123"/>
    <w:uiPriority w:val="99"/>
    <w:rsid w:val="005B5708"/>
  </w:style>
  <w:style w:type="numbering" w:customStyle="1" w:styleId="AVA22413">
    <w:name w:val="#AVA22413"/>
    <w:uiPriority w:val="99"/>
    <w:rsid w:val="005B5708"/>
  </w:style>
  <w:style w:type="numbering" w:customStyle="1" w:styleId="AVA224131">
    <w:name w:val="#AVA224131"/>
    <w:uiPriority w:val="99"/>
    <w:rsid w:val="005B5708"/>
  </w:style>
  <w:style w:type="numbering" w:customStyle="1" w:styleId="AVA224132">
    <w:name w:val="#AVA224132"/>
    <w:uiPriority w:val="99"/>
    <w:rsid w:val="005B5708"/>
  </w:style>
  <w:style w:type="numbering" w:customStyle="1" w:styleId="AVA22414">
    <w:name w:val="#AVA22414"/>
    <w:uiPriority w:val="99"/>
    <w:rsid w:val="005B5708"/>
  </w:style>
  <w:style w:type="numbering" w:customStyle="1" w:styleId="AVA224141">
    <w:name w:val="#AVA224141"/>
    <w:uiPriority w:val="99"/>
    <w:rsid w:val="005B5708"/>
  </w:style>
  <w:style w:type="numbering" w:customStyle="1" w:styleId="AVA22415">
    <w:name w:val="#AVA22415"/>
    <w:uiPriority w:val="99"/>
    <w:rsid w:val="005B5708"/>
  </w:style>
  <w:style w:type="numbering" w:customStyle="1" w:styleId="AVA2242">
    <w:name w:val="#AVA2242"/>
    <w:uiPriority w:val="99"/>
    <w:rsid w:val="005B5708"/>
  </w:style>
  <w:style w:type="numbering" w:customStyle="1" w:styleId="AVA22421">
    <w:name w:val="#AVA22421"/>
    <w:uiPriority w:val="99"/>
    <w:rsid w:val="005B5708"/>
  </w:style>
  <w:style w:type="numbering" w:customStyle="1" w:styleId="AVA224211">
    <w:name w:val="#AVA224211"/>
    <w:uiPriority w:val="99"/>
    <w:rsid w:val="005B5708"/>
  </w:style>
  <w:style w:type="numbering" w:customStyle="1" w:styleId="AVA2242111">
    <w:name w:val="#AVA2242111"/>
    <w:uiPriority w:val="99"/>
    <w:rsid w:val="005B5708"/>
  </w:style>
  <w:style w:type="numbering" w:customStyle="1" w:styleId="AVA2242112">
    <w:name w:val="#AVA2242112"/>
    <w:uiPriority w:val="99"/>
    <w:rsid w:val="005B5708"/>
  </w:style>
  <w:style w:type="numbering" w:customStyle="1" w:styleId="AVA224212">
    <w:name w:val="#AVA224212"/>
    <w:uiPriority w:val="99"/>
    <w:rsid w:val="005B5708"/>
  </w:style>
  <w:style w:type="numbering" w:customStyle="1" w:styleId="AVA224213">
    <w:name w:val="#AVA224213"/>
    <w:uiPriority w:val="99"/>
    <w:rsid w:val="005B5708"/>
  </w:style>
  <w:style w:type="numbering" w:customStyle="1" w:styleId="AVA22422">
    <w:name w:val="#AVA22422"/>
    <w:uiPriority w:val="99"/>
    <w:rsid w:val="005B5708"/>
  </w:style>
  <w:style w:type="numbering" w:customStyle="1" w:styleId="AVA224221">
    <w:name w:val="#AVA224221"/>
    <w:uiPriority w:val="99"/>
    <w:rsid w:val="005B5708"/>
  </w:style>
  <w:style w:type="numbering" w:customStyle="1" w:styleId="AVA224222">
    <w:name w:val="#AVA224222"/>
    <w:uiPriority w:val="99"/>
    <w:rsid w:val="005B5708"/>
  </w:style>
  <w:style w:type="numbering" w:customStyle="1" w:styleId="AVA22423">
    <w:name w:val="#AVA22423"/>
    <w:uiPriority w:val="99"/>
    <w:rsid w:val="005B5708"/>
  </w:style>
  <w:style w:type="numbering" w:customStyle="1" w:styleId="AVA224231">
    <w:name w:val="#AVA224231"/>
    <w:uiPriority w:val="99"/>
    <w:rsid w:val="005B5708"/>
  </w:style>
  <w:style w:type="numbering" w:customStyle="1" w:styleId="AVA22424">
    <w:name w:val="#AVA22424"/>
    <w:uiPriority w:val="99"/>
    <w:rsid w:val="005B5708"/>
  </w:style>
  <w:style w:type="numbering" w:customStyle="1" w:styleId="AVA2243">
    <w:name w:val="#AVA2243"/>
    <w:uiPriority w:val="99"/>
    <w:rsid w:val="005B5708"/>
  </w:style>
  <w:style w:type="numbering" w:customStyle="1" w:styleId="AVA22431">
    <w:name w:val="#AVA22431"/>
    <w:uiPriority w:val="99"/>
    <w:rsid w:val="005B5708"/>
  </w:style>
  <w:style w:type="numbering" w:customStyle="1" w:styleId="AVA224311">
    <w:name w:val="#AVA224311"/>
    <w:uiPriority w:val="99"/>
    <w:rsid w:val="005B5708"/>
  </w:style>
  <w:style w:type="numbering" w:customStyle="1" w:styleId="AVA224312">
    <w:name w:val="#AVA224312"/>
    <w:uiPriority w:val="99"/>
    <w:rsid w:val="005B5708"/>
  </w:style>
  <w:style w:type="numbering" w:customStyle="1" w:styleId="AVA22432">
    <w:name w:val="#AVA22432"/>
    <w:uiPriority w:val="99"/>
    <w:rsid w:val="005B5708"/>
  </w:style>
  <w:style w:type="numbering" w:customStyle="1" w:styleId="AVA22433">
    <w:name w:val="#AVA22433"/>
    <w:uiPriority w:val="99"/>
    <w:rsid w:val="005B5708"/>
  </w:style>
  <w:style w:type="numbering" w:customStyle="1" w:styleId="AVA2244">
    <w:name w:val="#AVA2244"/>
    <w:uiPriority w:val="99"/>
    <w:rsid w:val="005B5708"/>
  </w:style>
  <w:style w:type="numbering" w:customStyle="1" w:styleId="AVA22441">
    <w:name w:val="#AVA22441"/>
    <w:uiPriority w:val="99"/>
    <w:rsid w:val="005B5708"/>
  </w:style>
  <w:style w:type="numbering" w:customStyle="1" w:styleId="AVA22442">
    <w:name w:val="#AVA22442"/>
    <w:uiPriority w:val="99"/>
    <w:rsid w:val="005B5708"/>
  </w:style>
  <w:style w:type="numbering" w:customStyle="1" w:styleId="AVA2245">
    <w:name w:val="#AVA2245"/>
    <w:uiPriority w:val="99"/>
    <w:rsid w:val="005B5708"/>
  </w:style>
  <w:style w:type="numbering" w:customStyle="1" w:styleId="AVA22451">
    <w:name w:val="#AVA22451"/>
    <w:uiPriority w:val="99"/>
    <w:rsid w:val="005B5708"/>
  </w:style>
  <w:style w:type="numbering" w:customStyle="1" w:styleId="AVA2246">
    <w:name w:val="#AVA2246"/>
    <w:uiPriority w:val="99"/>
    <w:rsid w:val="005B5708"/>
  </w:style>
  <w:style w:type="numbering" w:customStyle="1" w:styleId="AVA22511">
    <w:name w:val="#AVA22511"/>
    <w:uiPriority w:val="99"/>
    <w:rsid w:val="005B5708"/>
  </w:style>
  <w:style w:type="numbering" w:customStyle="1" w:styleId="AVA225111">
    <w:name w:val="#AVA225111"/>
    <w:uiPriority w:val="99"/>
    <w:rsid w:val="005B5708"/>
  </w:style>
  <w:style w:type="numbering" w:customStyle="1" w:styleId="AVA2251111">
    <w:name w:val="#AVA2251111"/>
    <w:uiPriority w:val="99"/>
    <w:rsid w:val="005B5708"/>
  </w:style>
  <w:style w:type="numbering" w:customStyle="1" w:styleId="AVA2251112">
    <w:name w:val="#AVA2251112"/>
    <w:uiPriority w:val="99"/>
    <w:rsid w:val="005B5708"/>
  </w:style>
  <w:style w:type="numbering" w:customStyle="1" w:styleId="AVA225112">
    <w:name w:val="#AVA225112"/>
    <w:uiPriority w:val="99"/>
    <w:rsid w:val="005B5708"/>
  </w:style>
  <w:style w:type="numbering" w:customStyle="1" w:styleId="AVA225113">
    <w:name w:val="#AVA225113"/>
    <w:uiPriority w:val="99"/>
    <w:rsid w:val="005B5708"/>
  </w:style>
  <w:style w:type="numbering" w:customStyle="1" w:styleId="AVA22512">
    <w:name w:val="#AVA22512"/>
    <w:uiPriority w:val="99"/>
    <w:rsid w:val="005B5708"/>
  </w:style>
  <w:style w:type="numbering" w:customStyle="1" w:styleId="AVA225121">
    <w:name w:val="#AVA225121"/>
    <w:uiPriority w:val="99"/>
    <w:rsid w:val="005B5708"/>
  </w:style>
  <w:style w:type="numbering" w:customStyle="1" w:styleId="AVA2251211">
    <w:name w:val="#AVA2251211"/>
    <w:uiPriority w:val="99"/>
    <w:rsid w:val="005B5708"/>
  </w:style>
  <w:style w:type="numbering" w:customStyle="1" w:styleId="AVA2251212">
    <w:name w:val="#AVA2251212"/>
    <w:uiPriority w:val="99"/>
    <w:rsid w:val="005B5708"/>
  </w:style>
  <w:style w:type="numbering" w:customStyle="1" w:styleId="AVA225122">
    <w:name w:val="#AVA225122"/>
    <w:uiPriority w:val="99"/>
    <w:rsid w:val="005B5708"/>
  </w:style>
  <w:style w:type="numbering" w:customStyle="1" w:styleId="AVA225123">
    <w:name w:val="#AVA225123"/>
    <w:uiPriority w:val="99"/>
    <w:rsid w:val="005B5708"/>
  </w:style>
  <w:style w:type="numbering" w:customStyle="1" w:styleId="AVA22513">
    <w:name w:val="#AVA22513"/>
    <w:uiPriority w:val="99"/>
    <w:rsid w:val="005B5708"/>
  </w:style>
  <w:style w:type="numbering" w:customStyle="1" w:styleId="AVA225131">
    <w:name w:val="#AVA225131"/>
    <w:uiPriority w:val="99"/>
    <w:rsid w:val="005B5708"/>
  </w:style>
  <w:style w:type="numbering" w:customStyle="1" w:styleId="AVA225132">
    <w:name w:val="#AVA225132"/>
    <w:uiPriority w:val="99"/>
    <w:rsid w:val="005B5708"/>
  </w:style>
  <w:style w:type="numbering" w:customStyle="1" w:styleId="AVA22514">
    <w:name w:val="#AVA22514"/>
    <w:uiPriority w:val="99"/>
    <w:rsid w:val="005B5708"/>
  </w:style>
  <w:style w:type="numbering" w:customStyle="1" w:styleId="AVA225141">
    <w:name w:val="#AVA225141"/>
    <w:uiPriority w:val="99"/>
    <w:rsid w:val="005B5708"/>
  </w:style>
  <w:style w:type="numbering" w:customStyle="1" w:styleId="AVA22515">
    <w:name w:val="#AVA22515"/>
    <w:uiPriority w:val="99"/>
    <w:rsid w:val="005B5708"/>
  </w:style>
  <w:style w:type="numbering" w:customStyle="1" w:styleId="AVA2252">
    <w:name w:val="#AVA2252"/>
    <w:uiPriority w:val="99"/>
    <w:rsid w:val="005B5708"/>
  </w:style>
  <w:style w:type="numbering" w:customStyle="1" w:styleId="AVA22521">
    <w:name w:val="#AVA22521"/>
    <w:uiPriority w:val="99"/>
    <w:rsid w:val="005B5708"/>
  </w:style>
  <w:style w:type="numbering" w:customStyle="1" w:styleId="AVA225211">
    <w:name w:val="#AVA225211"/>
    <w:uiPriority w:val="99"/>
    <w:rsid w:val="005B5708"/>
  </w:style>
  <w:style w:type="numbering" w:customStyle="1" w:styleId="AVA2252111">
    <w:name w:val="#AVA2252111"/>
    <w:uiPriority w:val="99"/>
    <w:rsid w:val="005B5708"/>
  </w:style>
  <w:style w:type="numbering" w:customStyle="1" w:styleId="AVA2252112">
    <w:name w:val="#AVA2252112"/>
    <w:uiPriority w:val="99"/>
    <w:rsid w:val="005B5708"/>
  </w:style>
  <w:style w:type="numbering" w:customStyle="1" w:styleId="AVA225212">
    <w:name w:val="#AVA225212"/>
    <w:uiPriority w:val="99"/>
    <w:rsid w:val="005B5708"/>
  </w:style>
  <w:style w:type="numbering" w:customStyle="1" w:styleId="AVA225213">
    <w:name w:val="#AVA225213"/>
    <w:uiPriority w:val="99"/>
    <w:rsid w:val="005B5708"/>
  </w:style>
  <w:style w:type="numbering" w:customStyle="1" w:styleId="AVA22522">
    <w:name w:val="#AVA22522"/>
    <w:uiPriority w:val="99"/>
    <w:rsid w:val="005B5708"/>
  </w:style>
  <w:style w:type="numbering" w:customStyle="1" w:styleId="AVA225221">
    <w:name w:val="#AVA225221"/>
    <w:uiPriority w:val="99"/>
    <w:rsid w:val="005B5708"/>
  </w:style>
  <w:style w:type="numbering" w:customStyle="1" w:styleId="AVA225222">
    <w:name w:val="#AVA225222"/>
    <w:uiPriority w:val="99"/>
    <w:rsid w:val="005B5708"/>
  </w:style>
  <w:style w:type="numbering" w:customStyle="1" w:styleId="AVA22523">
    <w:name w:val="#AVA22523"/>
    <w:uiPriority w:val="99"/>
    <w:rsid w:val="005B5708"/>
  </w:style>
  <w:style w:type="numbering" w:customStyle="1" w:styleId="AVA225231">
    <w:name w:val="#AVA225231"/>
    <w:uiPriority w:val="99"/>
    <w:rsid w:val="005B5708"/>
  </w:style>
  <w:style w:type="numbering" w:customStyle="1" w:styleId="AVA22524">
    <w:name w:val="#AVA22524"/>
    <w:uiPriority w:val="99"/>
    <w:rsid w:val="005B5708"/>
  </w:style>
  <w:style w:type="numbering" w:customStyle="1" w:styleId="AVA2253">
    <w:name w:val="#AVA2253"/>
    <w:uiPriority w:val="99"/>
    <w:rsid w:val="005B5708"/>
  </w:style>
  <w:style w:type="numbering" w:customStyle="1" w:styleId="AVA22531">
    <w:name w:val="#AVA22531"/>
    <w:uiPriority w:val="99"/>
    <w:rsid w:val="005B5708"/>
  </w:style>
  <w:style w:type="numbering" w:customStyle="1" w:styleId="AVA225311">
    <w:name w:val="#AVA225311"/>
    <w:uiPriority w:val="99"/>
    <w:rsid w:val="005B5708"/>
  </w:style>
  <w:style w:type="numbering" w:customStyle="1" w:styleId="AVA225312">
    <w:name w:val="#AVA225312"/>
    <w:uiPriority w:val="99"/>
    <w:rsid w:val="005B5708"/>
  </w:style>
  <w:style w:type="numbering" w:customStyle="1" w:styleId="AVA22532">
    <w:name w:val="#AVA22532"/>
    <w:uiPriority w:val="99"/>
    <w:rsid w:val="005B5708"/>
  </w:style>
  <w:style w:type="numbering" w:customStyle="1" w:styleId="AVA22533">
    <w:name w:val="#AVA22533"/>
    <w:uiPriority w:val="99"/>
    <w:rsid w:val="005B5708"/>
  </w:style>
  <w:style w:type="numbering" w:customStyle="1" w:styleId="AVA2254">
    <w:name w:val="#AVA2254"/>
    <w:uiPriority w:val="99"/>
    <w:rsid w:val="005B5708"/>
  </w:style>
  <w:style w:type="numbering" w:customStyle="1" w:styleId="AVA22541">
    <w:name w:val="#AVA22541"/>
    <w:uiPriority w:val="99"/>
    <w:rsid w:val="005B5708"/>
  </w:style>
  <w:style w:type="numbering" w:customStyle="1" w:styleId="AVA22542">
    <w:name w:val="#AVA22542"/>
    <w:uiPriority w:val="99"/>
    <w:rsid w:val="005B5708"/>
  </w:style>
  <w:style w:type="numbering" w:customStyle="1" w:styleId="AVA2255">
    <w:name w:val="#AVA2255"/>
    <w:uiPriority w:val="99"/>
    <w:rsid w:val="005B5708"/>
  </w:style>
  <w:style w:type="numbering" w:customStyle="1" w:styleId="AVA22551">
    <w:name w:val="#AVA22551"/>
    <w:uiPriority w:val="99"/>
    <w:rsid w:val="005B5708"/>
  </w:style>
  <w:style w:type="numbering" w:customStyle="1" w:styleId="AVA2256">
    <w:name w:val="#AVA2256"/>
    <w:uiPriority w:val="99"/>
    <w:rsid w:val="005B5708"/>
  </w:style>
  <w:style w:type="numbering" w:customStyle="1" w:styleId="AVA22611">
    <w:name w:val="#AVA22611"/>
    <w:uiPriority w:val="99"/>
    <w:rsid w:val="005B5708"/>
  </w:style>
  <w:style w:type="numbering" w:customStyle="1" w:styleId="AVA226111">
    <w:name w:val="#AVA226111"/>
    <w:uiPriority w:val="99"/>
    <w:rsid w:val="005B5708"/>
  </w:style>
  <w:style w:type="numbering" w:customStyle="1" w:styleId="AVA2261111">
    <w:name w:val="#AVA2261111"/>
    <w:uiPriority w:val="99"/>
    <w:rsid w:val="005B5708"/>
  </w:style>
  <w:style w:type="numbering" w:customStyle="1" w:styleId="AVA2261112">
    <w:name w:val="#AVA2261112"/>
    <w:uiPriority w:val="99"/>
    <w:rsid w:val="005B5708"/>
  </w:style>
  <w:style w:type="numbering" w:customStyle="1" w:styleId="AVA226112">
    <w:name w:val="#AVA226112"/>
    <w:uiPriority w:val="99"/>
    <w:rsid w:val="005B5708"/>
  </w:style>
  <w:style w:type="numbering" w:customStyle="1" w:styleId="AVA226113">
    <w:name w:val="#AVA226113"/>
    <w:uiPriority w:val="99"/>
    <w:rsid w:val="005B5708"/>
  </w:style>
  <w:style w:type="numbering" w:customStyle="1" w:styleId="AVA22612">
    <w:name w:val="#AVA22612"/>
    <w:uiPriority w:val="99"/>
    <w:rsid w:val="005B5708"/>
  </w:style>
  <w:style w:type="numbering" w:customStyle="1" w:styleId="AVA226121">
    <w:name w:val="#AVA226121"/>
    <w:uiPriority w:val="99"/>
    <w:rsid w:val="005B5708"/>
  </w:style>
  <w:style w:type="numbering" w:customStyle="1" w:styleId="AVA2261211">
    <w:name w:val="#AVA2261211"/>
    <w:uiPriority w:val="99"/>
    <w:rsid w:val="005B5708"/>
  </w:style>
  <w:style w:type="numbering" w:customStyle="1" w:styleId="AVA2261212">
    <w:name w:val="#AVA2261212"/>
    <w:uiPriority w:val="99"/>
    <w:rsid w:val="005B5708"/>
  </w:style>
  <w:style w:type="numbering" w:customStyle="1" w:styleId="AVA226122">
    <w:name w:val="#AVA226122"/>
    <w:uiPriority w:val="99"/>
    <w:rsid w:val="005B5708"/>
  </w:style>
  <w:style w:type="numbering" w:customStyle="1" w:styleId="AVA226123">
    <w:name w:val="#AVA226123"/>
    <w:uiPriority w:val="99"/>
    <w:rsid w:val="005B5708"/>
  </w:style>
  <w:style w:type="numbering" w:customStyle="1" w:styleId="AVA22613">
    <w:name w:val="#AVA22613"/>
    <w:uiPriority w:val="99"/>
    <w:rsid w:val="005B5708"/>
  </w:style>
  <w:style w:type="numbering" w:customStyle="1" w:styleId="AVA226131">
    <w:name w:val="#AVA226131"/>
    <w:uiPriority w:val="99"/>
    <w:rsid w:val="005B5708"/>
  </w:style>
  <w:style w:type="numbering" w:customStyle="1" w:styleId="AVA226132">
    <w:name w:val="#AVA226132"/>
    <w:uiPriority w:val="99"/>
    <w:rsid w:val="005B5708"/>
  </w:style>
  <w:style w:type="numbering" w:customStyle="1" w:styleId="AVA22614">
    <w:name w:val="#AVA22614"/>
    <w:uiPriority w:val="99"/>
    <w:rsid w:val="005B5708"/>
  </w:style>
  <w:style w:type="numbering" w:customStyle="1" w:styleId="AVA226141">
    <w:name w:val="#AVA226141"/>
    <w:uiPriority w:val="99"/>
    <w:rsid w:val="005B5708"/>
  </w:style>
  <w:style w:type="numbering" w:customStyle="1" w:styleId="AVA22615">
    <w:name w:val="#AVA22615"/>
    <w:uiPriority w:val="99"/>
    <w:rsid w:val="005B5708"/>
  </w:style>
  <w:style w:type="numbering" w:customStyle="1" w:styleId="AVA2262">
    <w:name w:val="#AVA2262"/>
    <w:uiPriority w:val="99"/>
    <w:rsid w:val="005B5708"/>
  </w:style>
  <w:style w:type="numbering" w:customStyle="1" w:styleId="AVA22621">
    <w:name w:val="#AVA22621"/>
    <w:uiPriority w:val="99"/>
    <w:rsid w:val="005B5708"/>
  </w:style>
  <w:style w:type="numbering" w:customStyle="1" w:styleId="AVA226211">
    <w:name w:val="#AVA226211"/>
    <w:uiPriority w:val="99"/>
    <w:rsid w:val="005B5708"/>
  </w:style>
  <w:style w:type="numbering" w:customStyle="1" w:styleId="AVA2262111">
    <w:name w:val="#AVA2262111"/>
    <w:uiPriority w:val="99"/>
    <w:rsid w:val="005B5708"/>
  </w:style>
  <w:style w:type="numbering" w:customStyle="1" w:styleId="AVA2262112">
    <w:name w:val="#AVA2262112"/>
    <w:uiPriority w:val="99"/>
    <w:rsid w:val="005B5708"/>
  </w:style>
  <w:style w:type="numbering" w:customStyle="1" w:styleId="AVA226212">
    <w:name w:val="#AVA226212"/>
    <w:uiPriority w:val="99"/>
    <w:rsid w:val="005B5708"/>
  </w:style>
  <w:style w:type="numbering" w:customStyle="1" w:styleId="AVA226213">
    <w:name w:val="#AVA226213"/>
    <w:uiPriority w:val="99"/>
    <w:rsid w:val="005B5708"/>
  </w:style>
  <w:style w:type="numbering" w:customStyle="1" w:styleId="AVA22622">
    <w:name w:val="#AVA22622"/>
    <w:uiPriority w:val="99"/>
    <w:rsid w:val="005B5708"/>
  </w:style>
  <w:style w:type="numbering" w:customStyle="1" w:styleId="AVA226221">
    <w:name w:val="#AVA226221"/>
    <w:uiPriority w:val="99"/>
    <w:rsid w:val="005B5708"/>
  </w:style>
  <w:style w:type="numbering" w:customStyle="1" w:styleId="AVA226222">
    <w:name w:val="#AVA226222"/>
    <w:uiPriority w:val="99"/>
    <w:rsid w:val="005B5708"/>
  </w:style>
  <w:style w:type="numbering" w:customStyle="1" w:styleId="AVA22623">
    <w:name w:val="#AVA22623"/>
    <w:uiPriority w:val="99"/>
    <w:rsid w:val="005B5708"/>
  </w:style>
  <w:style w:type="numbering" w:customStyle="1" w:styleId="AVA22624">
    <w:name w:val="#AVA22624"/>
    <w:uiPriority w:val="99"/>
    <w:rsid w:val="005B5708"/>
  </w:style>
  <w:style w:type="numbering" w:customStyle="1" w:styleId="AVA2263">
    <w:name w:val="#AVA2263"/>
    <w:uiPriority w:val="99"/>
    <w:rsid w:val="005B5708"/>
  </w:style>
  <w:style w:type="numbering" w:customStyle="1" w:styleId="AVA22631">
    <w:name w:val="#AVA22631"/>
    <w:uiPriority w:val="99"/>
    <w:rsid w:val="005B5708"/>
  </w:style>
  <w:style w:type="numbering" w:customStyle="1" w:styleId="AVA226311">
    <w:name w:val="#AVA226311"/>
    <w:uiPriority w:val="99"/>
    <w:rsid w:val="005B5708"/>
  </w:style>
  <w:style w:type="numbering" w:customStyle="1" w:styleId="AVA226312">
    <w:name w:val="#AVA226312"/>
    <w:uiPriority w:val="99"/>
    <w:rsid w:val="005B5708"/>
  </w:style>
  <w:style w:type="numbering" w:customStyle="1" w:styleId="AVA22632">
    <w:name w:val="#AVA22632"/>
    <w:uiPriority w:val="99"/>
    <w:rsid w:val="005B5708"/>
  </w:style>
  <w:style w:type="numbering" w:customStyle="1" w:styleId="AVA22633">
    <w:name w:val="#AVA22633"/>
    <w:uiPriority w:val="99"/>
    <w:rsid w:val="005B5708"/>
  </w:style>
  <w:style w:type="numbering" w:customStyle="1" w:styleId="AVA2264">
    <w:name w:val="#AVA2264"/>
    <w:uiPriority w:val="99"/>
    <w:rsid w:val="005B5708"/>
  </w:style>
  <w:style w:type="numbering" w:customStyle="1" w:styleId="AVA22641">
    <w:name w:val="#AVA22641"/>
    <w:uiPriority w:val="99"/>
    <w:rsid w:val="005B5708"/>
  </w:style>
  <w:style w:type="numbering" w:customStyle="1" w:styleId="AVA22642">
    <w:name w:val="#AVA22642"/>
    <w:uiPriority w:val="99"/>
    <w:rsid w:val="005B5708"/>
  </w:style>
  <w:style w:type="numbering" w:customStyle="1" w:styleId="AVA2265">
    <w:name w:val="#AVA2265"/>
    <w:uiPriority w:val="99"/>
    <w:rsid w:val="005B5708"/>
  </w:style>
  <w:style w:type="numbering" w:customStyle="1" w:styleId="AVA22651">
    <w:name w:val="#AVA22651"/>
    <w:uiPriority w:val="99"/>
    <w:rsid w:val="005B5708"/>
  </w:style>
  <w:style w:type="numbering" w:customStyle="1" w:styleId="AVA2266">
    <w:name w:val="#AVA2266"/>
    <w:uiPriority w:val="99"/>
    <w:rsid w:val="005B5708"/>
  </w:style>
  <w:style w:type="numbering" w:customStyle="1" w:styleId="AVA22711">
    <w:name w:val="#AVA22711"/>
    <w:uiPriority w:val="99"/>
    <w:rsid w:val="005B5708"/>
  </w:style>
  <w:style w:type="numbering" w:customStyle="1" w:styleId="AVA227111">
    <w:name w:val="#AVA227111"/>
    <w:uiPriority w:val="99"/>
    <w:rsid w:val="005B5708"/>
  </w:style>
  <w:style w:type="numbering" w:customStyle="1" w:styleId="AVA2271111">
    <w:name w:val="#AVA2271111"/>
    <w:uiPriority w:val="99"/>
    <w:rsid w:val="005B5708"/>
  </w:style>
  <w:style w:type="numbering" w:customStyle="1" w:styleId="AVA2271112">
    <w:name w:val="#AVA2271112"/>
    <w:uiPriority w:val="99"/>
    <w:rsid w:val="005B5708"/>
  </w:style>
  <w:style w:type="numbering" w:customStyle="1" w:styleId="AVA227112">
    <w:name w:val="#AVA227112"/>
    <w:uiPriority w:val="99"/>
    <w:rsid w:val="005B5708"/>
  </w:style>
  <w:style w:type="numbering" w:customStyle="1" w:styleId="AVA227113">
    <w:name w:val="#AVA227113"/>
    <w:uiPriority w:val="99"/>
    <w:rsid w:val="005B5708"/>
  </w:style>
  <w:style w:type="numbering" w:customStyle="1" w:styleId="AVA22712">
    <w:name w:val="#AVA22712"/>
    <w:uiPriority w:val="99"/>
    <w:rsid w:val="005B5708"/>
  </w:style>
  <w:style w:type="numbering" w:customStyle="1" w:styleId="AVA227121">
    <w:name w:val="#AVA227121"/>
    <w:uiPriority w:val="99"/>
    <w:rsid w:val="005B5708"/>
  </w:style>
  <w:style w:type="numbering" w:customStyle="1" w:styleId="AVA2271211">
    <w:name w:val="#AVA2271211"/>
    <w:uiPriority w:val="99"/>
    <w:rsid w:val="005B5708"/>
  </w:style>
  <w:style w:type="numbering" w:customStyle="1" w:styleId="AVA2271212">
    <w:name w:val="#AVA2271212"/>
    <w:uiPriority w:val="99"/>
    <w:rsid w:val="005B5708"/>
  </w:style>
  <w:style w:type="numbering" w:customStyle="1" w:styleId="AVA227122">
    <w:name w:val="#AVA227122"/>
    <w:uiPriority w:val="99"/>
    <w:rsid w:val="005B5708"/>
  </w:style>
  <w:style w:type="numbering" w:customStyle="1" w:styleId="AVA227123">
    <w:name w:val="#AVA227123"/>
    <w:uiPriority w:val="99"/>
    <w:rsid w:val="005B5708"/>
  </w:style>
  <w:style w:type="numbering" w:customStyle="1" w:styleId="AVA22713">
    <w:name w:val="#AVA22713"/>
    <w:uiPriority w:val="99"/>
    <w:rsid w:val="005B5708"/>
  </w:style>
  <w:style w:type="numbering" w:customStyle="1" w:styleId="AVA227131">
    <w:name w:val="#AVA227131"/>
    <w:uiPriority w:val="99"/>
    <w:rsid w:val="005B5708"/>
  </w:style>
  <w:style w:type="numbering" w:customStyle="1" w:styleId="AVA227132">
    <w:name w:val="#AVA227132"/>
    <w:uiPriority w:val="99"/>
    <w:rsid w:val="005B5708"/>
  </w:style>
  <w:style w:type="numbering" w:customStyle="1" w:styleId="AVA22714">
    <w:name w:val="#AVA22714"/>
    <w:uiPriority w:val="99"/>
    <w:rsid w:val="005B5708"/>
  </w:style>
  <w:style w:type="numbering" w:customStyle="1" w:styleId="AVA227141">
    <w:name w:val="#AVA227141"/>
    <w:uiPriority w:val="99"/>
    <w:rsid w:val="005B5708"/>
  </w:style>
  <w:style w:type="numbering" w:customStyle="1" w:styleId="AVA22715">
    <w:name w:val="#AVA22715"/>
    <w:uiPriority w:val="99"/>
    <w:rsid w:val="005B5708"/>
  </w:style>
  <w:style w:type="numbering" w:customStyle="1" w:styleId="AVA2272">
    <w:name w:val="#AVA2272"/>
    <w:uiPriority w:val="99"/>
    <w:rsid w:val="005B5708"/>
  </w:style>
  <w:style w:type="numbering" w:customStyle="1" w:styleId="AVA22721">
    <w:name w:val="#AVA22721"/>
    <w:uiPriority w:val="99"/>
    <w:rsid w:val="005B5708"/>
  </w:style>
  <w:style w:type="numbering" w:customStyle="1" w:styleId="AVA227211">
    <w:name w:val="#AVA227211"/>
    <w:uiPriority w:val="99"/>
    <w:rsid w:val="005B5708"/>
  </w:style>
  <w:style w:type="numbering" w:customStyle="1" w:styleId="AVA2272111">
    <w:name w:val="#AVA2272111"/>
    <w:uiPriority w:val="99"/>
    <w:rsid w:val="005B5708"/>
  </w:style>
  <w:style w:type="numbering" w:customStyle="1" w:styleId="AVA2272112">
    <w:name w:val="#AVA2272112"/>
    <w:uiPriority w:val="99"/>
    <w:rsid w:val="005B5708"/>
  </w:style>
  <w:style w:type="numbering" w:customStyle="1" w:styleId="AVA227212">
    <w:name w:val="#AVA227212"/>
    <w:uiPriority w:val="99"/>
    <w:rsid w:val="005B5708"/>
  </w:style>
  <w:style w:type="numbering" w:customStyle="1" w:styleId="AVA227213">
    <w:name w:val="#AVA227213"/>
    <w:uiPriority w:val="99"/>
    <w:rsid w:val="005B5708"/>
  </w:style>
  <w:style w:type="numbering" w:customStyle="1" w:styleId="AVA22722">
    <w:name w:val="#AVA22722"/>
    <w:uiPriority w:val="99"/>
    <w:rsid w:val="005B5708"/>
  </w:style>
  <w:style w:type="numbering" w:customStyle="1" w:styleId="AVA227221">
    <w:name w:val="#AVA227221"/>
    <w:uiPriority w:val="99"/>
    <w:rsid w:val="005B5708"/>
  </w:style>
  <w:style w:type="numbering" w:customStyle="1" w:styleId="AVA227222">
    <w:name w:val="#AVA227222"/>
    <w:uiPriority w:val="99"/>
    <w:rsid w:val="005B5708"/>
  </w:style>
  <w:style w:type="numbering" w:customStyle="1" w:styleId="AVA22723">
    <w:name w:val="#AVA22723"/>
    <w:uiPriority w:val="99"/>
    <w:rsid w:val="005B5708"/>
  </w:style>
  <w:style w:type="numbering" w:customStyle="1" w:styleId="AVA22724">
    <w:name w:val="#AVA22724"/>
    <w:uiPriority w:val="99"/>
    <w:rsid w:val="005B5708"/>
  </w:style>
  <w:style w:type="numbering" w:customStyle="1" w:styleId="AVA2273">
    <w:name w:val="#AVA2273"/>
    <w:uiPriority w:val="99"/>
    <w:rsid w:val="005B5708"/>
  </w:style>
  <w:style w:type="numbering" w:customStyle="1" w:styleId="AVA22731">
    <w:name w:val="#AVA22731"/>
    <w:uiPriority w:val="99"/>
    <w:rsid w:val="005B5708"/>
  </w:style>
  <w:style w:type="numbering" w:customStyle="1" w:styleId="AVA227311">
    <w:name w:val="#AVA227311"/>
    <w:uiPriority w:val="99"/>
    <w:rsid w:val="005B5708"/>
  </w:style>
  <w:style w:type="numbering" w:customStyle="1" w:styleId="AVA227312">
    <w:name w:val="#AVA227312"/>
    <w:uiPriority w:val="99"/>
    <w:rsid w:val="005B5708"/>
  </w:style>
  <w:style w:type="numbering" w:customStyle="1" w:styleId="AVA22732">
    <w:name w:val="#AVA22732"/>
    <w:uiPriority w:val="99"/>
    <w:rsid w:val="005B5708"/>
  </w:style>
  <w:style w:type="numbering" w:customStyle="1" w:styleId="AVA22733">
    <w:name w:val="#AVA22733"/>
    <w:uiPriority w:val="99"/>
    <w:rsid w:val="005B5708"/>
  </w:style>
  <w:style w:type="numbering" w:customStyle="1" w:styleId="AVA2274">
    <w:name w:val="#AVA2274"/>
    <w:uiPriority w:val="99"/>
    <w:rsid w:val="005B5708"/>
  </w:style>
  <w:style w:type="numbering" w:customStyle="1" w:styleId="AVA22741">
    <w:name w:val="#AVA22741"/>
    <w:uiPriority w:val="99"/>
    <w:rsid w:val="005B5708"/>
  </w:style>
  <w:style w:type="numbering" w:customStyle="1" w:styleId="AVA22742">
    <w:name w:val="#AVA22742"/>
    <w:uiPriority w:val="99"/>
    <w:rsid w:val="005B5708"/>
  </w:style>
  <w:style w:type="numbering" w:customStyle="1" w:styleId="AVA2275">
    <w:name w:val="#AVA2275"/>
    <w:uiPriority w:val="99"/>
    <w:rsid w:val="005B5708"/>
  </w:style>
  <w:style w:type="numbering" w:customStyle="1" w:styleId="AVA22751">
    <w:name w:val="#AVA22751"/>
    <w:uiPriority w:val="99"/>
    <w:rsid w:val="005B5708"/>
  </w:style>
  <w:style w:type="numbering" w:customStyle="1" w:styleId="AVA2276">
    <w:name w:val="#AVA2276"/>
    <w:uiPriority w:val="99"/>
    <w:rsid w:val="005B5708"/>
  </w:style>
  <w:style w:type="numbering" w:customStyle="1" w:styleId="AVA22811">
    <w:name w:val="#AVA22811"/>
    <w:uiPriority w:val="99"/>
    <w:rsid w:val="005B5708"/>
  </w:style>
  <w:style w:type="numbering" w:customStyle="1" w:styleId="AVA228111">
    <w:name w:val="#AVA228111"/>
    <w:uiPriority w:val="99"/>
    <w:rsid w:val="005B5708"/>
  </w:style>
  <w:style w:type="numbering" w:customStyle="1" w:styleId="AVA2281111">
    <w:name w:val="#AVA2281111"/>
    <w:uiPriority w:val="99"/>
    <w:rsid w:val="005B5708"/>
  </w:style>
  <w:style w:type="numbering" w:customStyle="1" w:styleId="AVA2281112">
    <w:name w:val="#AVA2281112"/>
    <w:uiPriority w:val="99"/>
    <w:rsid w:val="005B5708"/>
  </w:style>
  <w:style w:type="numbering" w:customStyle="1" w:styleId="AVA228112">
    <w:name w:val="#AVA228112"/>
    <w:uiPriority w:val="99"/>
    <w:rsid w:val="005B5708"/>
  </w:style>
  <w:style w:type="numbering" w:customStyle="1" w:styleId="AVA228113">
    <w:name w:val="#AVA228113"/>
    <w:uiPriority w:val="99"/>
    <w:rsid w:val="005B5708"/>
  </w:style>
  <w:style w:type="numbering" w:customStyle="1" w:styleId="AVA22812">
    <w:name w:val="#AVA22812"/>
    <w:uiPriority w:val="99"/>
    <w:rsid w:val="005B5708"/>
  </w:style>
  <w:style w:type="numbering" w:customStyle="1" w:styleId="AVA228121">
    <w:name w:val="#AVA228121"/>
    <w:uiPriority w:val="99"/>
    <w:rsid w:val="005B5708"/>
  </w:style>
  <w:style w:type="numbering" w:customStyle="1" w:styleId="AVA2281211">
    <w:name w:val="#AVA2281211"/>
    <w:uiPriority w:val="99"/>
    <w:rsid w:val="005B5708"/>
  </w:style>
  <w:style w:type="numbering" w:customStyle="1" w:styleId="AVA2281212">
    <w:name w:val="#AVA2281212"/>
    <w:uiPriority w:val="99"/>
    <w:rsid w:val="005B5708"/>
  </w:style>
  <w:style w:type="numbering" w:customStyle="1" w:styleId="AVA228122">
    <w:name w:val="#AVA228122"/>
    <w:uiPriority w:val="99"/>
    <w:rsid w:val="005B5708"/>
  </w:style>
  <w:style w:type="numbering" w:customStyle="1" w:styleId="AVA228123">
    <w:name w:val="#AVA228123"/>
    <w:uiPriority w:val="99"/>
    <w:rsid w:val="005B5708"/>
  </w:style>
  <w:style w:type="numbering" w:customStyle="1" w:styleId="AVA22813">
    <w:name w:val="#AVA22813"/>
    <w:uiPriority w:val="99"/>
    <w:rsid w:val="005B5708"/>
  </w:style>
  <w:style w:type="numbering" w:customStyle="1" w:styleId="AVA228131">
    <w:name w:val="#AVA228131"/>
    <w:uiPriority w:val="99"/>
    <w:rsid w:val="005B5708"/>
  </w:style>
  <w:style w:type="numbering" w:customStyle="1" w:styleId="AVA228132">
    <w:name w:val="#AVA228132"/>
    <w:uiPriority w:val="99"/>
    <w:rsid w:val="005B5708"/>
  </w:style>
  <w:style w:type="numbering" w:customStyle="1" w:styleId="AVA22814">
    <w:name w:val="#AVA22814"/>
    <w:uiPriority w:val="99"/>
    <w:rsid w:val="005B5708"/>
  </w:style>
  <w:style w:type="numbering" w:customStyle="1" w:styleId="AVA228141">
    <w:name w:val="#AVA228141"/>
    <w:uiPriority w:val="99"/>
    <w:rsid w:val="005B5708"/>
  </w:style>
  <w:style w:type="numbering" w:customStyle="1" w:styleId="AVA22815">
    <w:name w:val="#AVA22815"/>
    <w:uiPriority w:val="99"/>
    <w:rsid w:val="005B5708"/>
  </w:style>
  <w:style w:type="numbering" w:customStyle="1" w:styleId="AVA2282">
    <w:name w:val="#AVA2282"/>
    <w:uiPriority w:val="99"/>
    <w:rsid w:val="005B5708"/>
  </w:style>
  <w:style w:type="numbering" w:customStyle="1" w:styleId="AVA22821">
    <w:name w:val="#AVA22821"/>
    <w:uiPriority w:val="99"/>
    <w:rsid w:val="005B5708"/>
  </w:style>
  <w:style w:type="numbering" w:customStyle="1" w:styleId="AVA228211">
    <w:name w:val="#AVA228211"/>
    <w:uiPriority w:val="99"/>
    <w:rsid w:val="005B5708"/>
  </w:style>
  <w:style w:type="numbering" w:customStyle="1" w:styleId="AVA2282111">
    <w:name w:val="#AVA2282111"/>
    <w:uiPriority w:val="99"/>
    <w:rsid w:val="005B5708"/>
  </w:style>
  <w:style w:type="numbering" w:customStyle="1" w:styleId="AVA2282112">
    <w:name w:val="#AVA2282112"/>
    <w:uiPriority w:val="99"/>
    <w:rsid w:val="005B5708"/>
  </w:style>
  <w:style w:type="numbering" w:customStyle="1" w:styleId="AVA228212">
    <w:name w:val="#AVA228212"/>
    <w:uiPriority w:val="99"/>
    <w:rsid w:val="005B5708"/>
  </w:style>
  <w:style w:type="numbering" w:customStyle="1" w:styleId="AVA228213">
    <w:name w:val="#AVA228213"/>
    <w:uiPriority w:val="99"/>
    <w:rsid w:val="005B5708"/>
  </w:style>
  <w:style w:type="numbering" w:customStyle="1" w:styleId="AVA22822">
    <w:name w:val="#AVA22822"/>
    <w:uiPriority w:val="99"/>
    <w:rsid w:val="005B5708"/>
  </w:style>
  <w:style w:type="numbering" w:customStyle="1" w:styleId="AVA228221">
    <w:name w:val="#AVA228221"/>
    <w:uiPriority w:val="99"/>
    <w:rsid w:val="005B5708"/>
  </w:style>
  <w:style w:type="numbering" w:customStyle="1" w:styleId="AVA228222">
    <w:name w:val="#AVA228222"/>
    <w:uiPriority w:val="99"/>
    <w:rsid w:val="005B5708"/>
  </w:style>
  <w:style w:type="numbering" w:customStyle="1" w:styleId="AVA22823">
    <w:name w:val="#AVA22823"/>
    <w:uiPriority w:val="99"/>
    <w:rsid w:val="005B5708"/>
  </w:style>
  <w:style w:type="numbering" w:customStyle="1" w:styleId="AVA22824">
    <w:name w:val="#AVA22824"/>
    <w:uiPriority w:val="99"/>
    <w:rsid w:val="005B5708"/>
  </w:style>
  <w:style w:type="numbering" w:customStyle="1" w:styleId="AVA2283">
    <w:name w:val="#AVA2283"/>
    <w:uiPriority w:val="99"/>
    <w:rsid w:val="005B5708"/>
  </w:style>
  <w:style w:type="numbering" w:customStyle="1" w:styleId="AVA22831">
    <w:name w:val="#AVA22831"/>
    <w:uiPriority w:val="99"/>
    <w:rsid w:val="005B5708"/>
  </w:style>
  <w:style w:type="numbering" w:customStyle="1" w:styleId="AVA228311">
    <w:name w:val="#AVA228311"/>
    <w:uiPriority w:val="99"/>
    <w:rsid w:val="005B5708"/>
  </w:style>
  <w:style w:type="numbering" w:customStyle="1" w:styleId="AVA228312">
    <w:name w:val="#AVA228312"/>
    <w:uiPriority w:val="99"/>
    <w:rsid w:val="005B5708"/>
  </w:style>
  <w:style w:type="numbering" w:customStyle="1" w:styleId="AVA22832">
    <w:name w:val="#AVA22832"/>
    <w:uiPriority w:val="99"/>
    <w:rsid w:val="005B5708"/>
  </w:style>
  <w:style w:type="numbering" w:customStyle="1" w:styleId="AVA22833">
    <w:name w:val="#AVA22833"/>
    <w:uiPriority w:val="99"/>
    <w:rsid w:val="005B5708"/>
  </w:style>
  <w:style w:type="numbering" w:customStyle="1" w:styleId="AVA2284">
    <w:name w:val="#AVA2284"/>
    <w:uiPriority w:val="99"/>
    <w:rsid w:val="005B5708"/>
  </w:style>
  <w:style w:type="numbering" w:customStyle="1" w:styleId="AVA22841">
    <w:name w:val="#AVA22841"/>
    <w:uiPriority w:val="99"/>
    <w:rsid w:val="005B5708"/>
  </w:style>
  <w:style w:type="numbering" w:customStyle="1" w:styleId="AVA22842">
    <w:name w:val="#AVA22842"/>
    <w:uiPriority w:val="99"/>
    <w:rsid w:val="005B5708"/>
  </w:style>
  <w:style w:type="numbering" w:customStyle="1" w:styleId="AVA2285">
    <w:name w:val="#AVA2285"/>
    <w:uiPriority w:val="99"/>
    <w:rsid w:val="005B5708"/>
  </w:style>
  <w:style w:type="numbering" w:customStyle="1" w:styleId="AVA22851">
    <w:name w:val="#AVA22851"/>
    <w:uiPriority w:val="99"/>
    <w:rsid w:val="005B5708"/>
  </w:style>
  <w:style w:type="numbering" w:customStyle="1" w:styleId="AVA2286">
    <w:name w:val="#AVA2286"/>
    <w:uiPriority w:val="99"/>
    <w:rsid w:val="005B5708"/>
  </w:style>
  <w:style w:type="numbering" w:customStyle="1" w:styleId="AVA22911">
    <w:name w:val="#AVA22911"/>
    <w:uiPriority w:val="99"/>
    <w:rsid w:val="005B5708"/>
  </w:style>
  <w:style w:type="numbering" w:customStyle="1" w:styleId="AVA229111">
    <w:name w:val="#AVA229111"/>
    <w:uiPriority w:val="99"/>
    <w:rsid w:val="005B5708"/>
  </w:style>
  <w:style w:type="numbering" w:customStyle="1" w:styleId="AVA2291111">
    <w:name w:val="#AVA2291111"/>
    <w:uiPriority w:val="99"/>
    <w:rsid w:val="005B5708"/>
  </w:style>
  <w:style w:type="numbering" w:customStyle="1" w:styleId="AVA2291112">
    <w:name w:val="#AVA2291112"/>
    <w:uiPriority w:val="99"/>
    <w:rsid w:val="005B5708"/>
  </w:style>
  <w:style w:type="numbering" w:customStyle="1" w:styleId="AVA229112">
    <w:name w:val="#AVA229112"/>
    <w:uiPriority w:val="99"/>
    <w:rsid w:val="005B5708"/>
  </w:style>
  <w:style w:type="numbering" w:customStyle="1" w:styleId="AVA229113">
    <w:name w:val="#AVA229113"/>
    <w:uiPriority w:val="99"/>
    <w:rsid w:val="005B5708"/>
  </w:style>
  <w:style w:type="numbering" w:customStyle="1" w:styleId="AVA22912">
    <w:name w:val="#AVA22912"/>
    <w:uiPriority w:val="99"/>
    <w:rsid w:val="005B5708"/>
  </w:style>
  <w:style w:type="numbering" w:customStyle="1" w:styleId="AVA229121">
    <w:name w:val="#AVA229121"/>
    <w:uiPriority w:val="99"/>
    <w:rsid w:val="005B5708"/>
  </w:style>
  <w:style w:type="numbering" w:customStyle="1" w:styleId="AVA2291211">
    <w:name w:val="#AVA2291211"/>
    <w:uiPriority w:val="99"/>
    <w:rsid w:val="005B5708"/>
  </w:style>
  <w:style w:type="numbering" w:customStyle="1" w:styleId="AVA2291212">
    <w:name w:val="#AVA2291212"/>
    <w:uiPriority w:val="99"/>
    <w:rsid w:val="005B5708"/>
  </w:style>
  <w:style w:type="numbering" w:customStyle="1" w:styleId="AVA229122">
    <w:name w:val="#AVA229122"/>
    <w:uiPriority w:val="99"/>
    <w:rsid w:val="005B5708"/>
  </w:style>
  <w:style w:type="numbering" w:customStyle="1" w:styleId="AVA229123">
    <w:name w:val="#AVA229123"/>
    <w:uiPriority w:val="99"/>
    <w:rsid w:val="005B5708"/>
  </w:style>
  <w:style w:type="numbering" w:customStyle="1" w:styleId="AVA22913">
    <w:name w:val="#AVA22913"/>
    <w:uiPriority w:val="99"/>
    <w:rsid w:val="005B5708"/>
  </w:style>
  <w:style w:type="numbering" w:customStyle="1" w:styleId="AVA229131">
    <w:name w:val="#AVA229131"/>
    <w:uiPriority w:val="99"/>
    <w:rsid w:val="005B5708"/>
  </w:style>
  <w:style w:type="numbering" w:customStyle="1" w:styleId="AVA229132">
    <w:name w:val="#AVA229132"/>
    <w:uiPriority w:val="99"/>
    <w:rsid w:val="005B5708"/>
  </w:style>
  <w:style w:type="numbering" w:customStyle="1" w:styleId="AVA22914">
    <w:name w:val="#AVA22914"/>
    <w:uiPriority w:val="99"/>
    <w:rsid w:val="005B5708"/>
  </w:style>
  <w:style w:type="numbering" w:customStyle="1" w:styleId="AVA229141">
    <w:name w:val="#AVA229141"/>
    <w:uiPriority w:val="99"/>
    <w:rsid w:val="005B5708"/>
  </w:style>
  <w:style w:type="numbering" w:customStyle="1" w:styleId="AVA22915">
    <w:name w:val="#AVA22915"/>
    <w:uiPriority w:val="99"/>
    <w:rsid w:val="005B5708"/>
  </w:style>
  <w:style w:type="numbering" w:customStyle="1" w:styleId="AVA2292">
    <w:name w:val="#AVA2292"/>
    <w:uiPriority w:val="99"/>
    <w:rsid w:val="005B5708"/>
  </w:style>
  <w:style w:type="numbering" w:customStyle="1" w:styleId="AVA22921">
    <w:name w:val="#AVA22921"/>
    <w:uiPriority w:val="99"/>
    <w:rsid w:val="005B5708"/>
  </w:style>
  <w:style w:type="numbering" w:customStyle="1" w:styleId="AVA229211">
    <w:name w:val="#AVA229211"/>
    <w:uiPriority w:val="99"/>
    <w:rsid w:val="005B5708"/>
  </w:style>
  <w:style w:type="numbering" w:customStyle="1" w:styleId="AVA2292111">
    <w:name w:val="#AVA2292111"/>
    <w:uiPriority w:val="99"/>
    <w:rsid w:val="005B5708"/>
  </w:style>
  <w:style w:type="numbering" w:customStyle="1" w:styleId="AVA2292112">
    <w:name w:val="#AVA2292112"/>
    <w:uiPriority w:val="99"/>
    <w:rsid w:val="005B5708"/>
  </w:style>
  <w:style w:type="numbering" w:customStyle="1" w:styleId="AVA229212">
    <w:name w:val="#AVA229212"/>
    <w:uiPriority w:val="99"/>
    <w:rsid w:val="005B5708"/>
  </w:style>
  <w:style w:type="numbering" w:customStyle="1" w:styleId="AVA229213">
    <w:name w:val="#AVA229213"/>
    <w:uiPriority w:val="99"/>
    <w:rsid w:val="005B5708"/>
  </w:style>
  <w:style w:type="numbering" w:customStyle="1" w:styleId="AVA22922">
    <w:name w:val="#AVA22922"/>
    <w:uiPriority w:val="99"/>
    <w:rsid w:val="005B5708"/>
  </w:style>
  <w:style w:type="numbering" w:customStyle="1" w:styleId="AVA229221">
    <w:name w:val="#AVA229221"/>
    <w:uiPriority w:val="99"/>
    <w:rsid w:val="005B5708"/>
  </w:style>
  <w:style w:type="numbering" w:customStyle="1" w:styleId="AVA229222">
    <w:name w:val="#AVA229222"/>
    <w:uiPriority w:val="99"/>
    <w:rsid w:val="005B5708"/>
  </w:style>
  <w:style w:type="numbering" w:customStyle="1" w:styleId="AVA22923">
    <w:name w:val="#AVA22923"/>
    <w:uiPriority w:val="99"/>
    <w:rsid w:val="005B5708"/>
  </w:style>
  <w:style w:type="numbering" w:customStyle="1" w:styleId="AVA22924">
    <w:name w:val="#AVA22924"/>
    <w:uiPriority w:val="99"/>
    <w:rsid w:val="005B5708"/>
  </w:style>
  <w:style w:type="numbering" w:customStyle="1" w:styleId="AVA2293">
    <w:name w:val="#AVA2293"/>
    <w:uiPriority w:val="99"/>
    <w:rsid w:val="005B5708"/>
  </w:style>
  <w:style w:type="numbering" w:customStyle="1" w:styleId="AVA22931">
    <w:name w:val="#AVA22931"/>
    <w:uiPriority w:val="99"/>
    <w:rsid w:val="005B5708"/>
  </w:style>
  <w:style w:type="numbering" w:customStyle="1" w:styleId="AVA229311">
    <w:name w:val="#AVA229311"/>
    <w:uiPriority w:val="99"/>
    <w:rsid w:val="005B5708"/>
  </w:style>
  <w:style w:type="numbering" w:customStyle="1" w:styleId="AVA229312">
    <w:name w:val="#AVA229312"/>
    <w:uiPriority w:val="99"/>
    <w:rsid w:val="005B5708"/>
  </w:style>
  <w:style w:type="numbering" w:customStyle="1" w:styleId="AVA22932">
    <w:name w:val="#AVA22932"/>
    <w:uiPriority w:val="99"/>
    <w:rsid w:val="005B5708"/>
  </w:style>
  <w:style w:type="numbering" w:customStyle="1" w:styleId="AVA22933">
    <w:name w:val="#AVA22933"/>
    <w:uiPriority w:val="99"/>
    <w:rsid w:val="005B5708"/>
  </w:style>
  <w:style w:type="numbering" w:customStyle="1" w:styleId="AVA2294">
    <w:name w:val="#AVA2294"/>
    <w:uiPriority w:val="99"/>
    <w:rsid w:val="005B5708"/>
  </w:style>
  <w:style w:type="numbering" w:customStyle="1" w:styleId="AVA22941">
    <w:name w:val="#AVA22941"/>
    <w:uiPriority w:val="99"/>
    <w:rsid w:val="005B5708"/>
  </w:style>
  <w:style w:type="numbering" w:customStyle="1" w:styleId="AVA22942">
    <w:name w:val="#AVA22942"/>
    <w:uiPriority w:val="99"/>
    <w:rsid w:val="005B5708"/>
  </w:style>
  <w:style w:type="numbering" w:customStyle="1" w:styleId="AVA2295">
    <w:name w:val="#AVA2295"/>
    <w:uiPriority w:val="99"/>
    <w:rsid w:val="005B5708"/>
  </w:style>
  <w:style w:type="numbering" w:customStyle="1" w:styleId="AVA22951">
    <w:name w:val="#AVA22951"/>
    <w:uiPriority w:val="99"/>
    <w:rsid w:val="005B5708"/>
  </w:style>
  <w:style w:type="numbering" w:customStyle="1" w:styleId="AVA2296">
    <w:name w:val="#AVA2296"/>
    <w:uiPriority w:val="99"/>
    <w:rsid w:val="005B5708"/>
  </w:style>
  <w:style w:type="numbering" w:customStyle="1" w:styleId="AVA2311">
    <w:name w:val="#AVA2311"/>
    <w:uiPriority w:val="99"/>
    <w:rsid w:val="005B5708"/>
  </w:style>
  <w:style w:type="numbering" w:customStyle="1" w:styleId="AVA23111">
    <w:name w:val="#AVA23111"/>
    <w:uiPriority w:val="99"/>
    <w:rsid w:val="005B5708"/>
  </w:style>
  <w:style w:type="numbering" w:customStyle="1" w:styleId="AVA231111">
    <w:name w:val="#AVA231111"/>
    <w:uiPriority w:val="99"/>
    <w:rsid w:val="005B5708"/>
  </w:style>
  <w:style w:type="numbering" w:customStyle="1" w:styleId="AVA231112">
    <w:name w:val="#AVA231112"/>
    <w:uiPriority w:val="99"/>
    <w:rsid w:val="005B5708"/>
  </w:style>
  <w:style w:type="numbering" w:customStyle="1" w:styleId="AVA23112">
    <w:name w:val="#AVA23112"/>
    <w:uiPriority w:val="99"/>
    <w:rsid w:val="005B5708"/>
  </w:style>
  <w:style w:type="numbering" w:customStyle="1" w:styleId="AVA23113">
    <w:name w:val="#AVA23113"/>
    <w:uiPriority w:val="99"/>
    <w:rsid w:val="005B5708"/>
  </w:style>
  <w:style w:type="numbering" w:customStyle="1" w:styleId="AVA2312">
    <w:name w:val="#AVA2312"/>
    <w:uiPriority w:val="99"/>
    <w:rsid w:val="005B5708"/>
  </w:style>
  <w:style w:type="numbering" w:customStyle="1" w:styleId="AVA23121">
    <w:name w:val="#AVA23121"/>
    <w:uiPriority w:val="99"/>
    <w:rsid w:val="005B5708"/>
  </w:style>
  <w:style w:type="numbering" w:customStyle="1" w:styleId="AVA23122">
    <w:name w:val="#AVA23122"/>
    <w:uiPriority w:val="99"/>
    <w:rsid w:val="005B5708"/>
  </w:style>
  <w:style w:type="numbering" w:customStyle="1" w:styleId="AVA2313">
    <w:name w:val="#AVA2313"/>
    <w:uiPriority w:val="99"/>
    <w:rsid w:val="005B5708"/>
  </w:style>
  <w:style w:type="numbering" w:customStyle="1" w:styleId="AVA23131">
    <w:name w:val="#AVA23131"/>
    <w:uiPriority w:val="99"/>
    <w:rsid w:val="005B5708"/>
  </w:style>
  <w:style w:type="numbering" w:customStyle="1" w:styleId="AVA2314">
    <w:name w:val="#AVA2314"/>
    <w:uiPriority w:val="99"/>
    <w:rsid w:val="005B5708"/>
  </w:style>
  <w:style w:type="numbering" w:customStyle="1" w:styleId="AVA232">
    <w:name w:val="#AVA232"/>
    <w:uiPriority w:val="99"/>
    <w:rsid w:val="005B5708"/>
  </w:style>
  <w:style w:type="numbering" w:customStyle="1" w:styleId="AVA2321">
    <w:name w:val="#AVA2321"/>
    <w:uiPriority w:val="99"/>
    <w:rsid w:val="005B5708"/>
  </w:style>
  <w:style w:type="numbering" w:customStyle="1" w:styleId="AVA23211">
    <w:name w:val="#AVA23211"/>
    <w:uiPriority w:val="99"/>
    <w:rsid w:val="005B5708"/>
  </w:style>
  <w:style w:type="numbering" w:customStyle="1" w:styleId="AVA23212">
    <w:name w:val="#AVA23212"/>
    <w:uiPriority w:val="99"/>
    <w:rsid w:val="005B5708"/>
  </w:style>
  <w:style w:type="numbering" w:customStyle="1" w:styleId="AVA2322">
    <w:name w:val="#AVA2322"/>
    <w:uiPriority w:val="99"/>
    <w:rsid w:val="005B5708"/>
  </w:style>
  <w:style w:type="numbering" w:customStyle="1" w:styleId="AVA2323">
    <w:name w:val="#AVA2323"/>
    <w:uiPriority w:val="99"/>
    <w:rsid w:val="005B5708"/>
  </w:style>
  <w:style w:type="numbering" w:customStyle="1" w:styleId="AVA233">
    <w:name w:val="#AVA233"/>
    <w:uiPriority w:val="99"/>
    <w:rsid w:val="005B5708"/>
  </w:style>
  <w:style w:type="numbering" w:customStyle="1" w:styleId="AVA2331">
    <w:name w:val="#AVA2331"/>
    <w:uiPriority w:val="99"/>
    <w:rsid w:val="005B5708"/>
  </w:style>
  <w:style w:type="numbering" w:customStyle="1" w:styleId="AVA2332">
    <w:name w:val="#AVA2332"/>
    <w:uiPriority w:val="99"/>
    <w:rsid w:val="005B5708"/>
  </w:style>
  <w:style w:type="numbering" w:customStyle="1" w:styleId="AVA234">
    <w:name w:val="#AVA234"/>
    <w:uiPriority w:val="99"/>
    <w:rsid w:val="005B5708"/>
  </w:style>
  <w:style w:type="numbering" w:customStyle="1" w:styleId="AVA2341">
    <w:name w:val="#AVA2341"/>
    <w:uiPriority w:val="99"/>
    <w:rsid w:val="005B5708"/>
  </w:style>
  <w:style w:type="numbering" w:customStyle="1" w:styleId="AVA235">
    <w:name w:val="#AVA235"/>
    <w:uiPriority w:val="99"/>
    <w:rsid w:val="005B5708"/>
  </w:style>
  <w:style w:type="numbering" w:customStyle="1" w:styleId="AVA241">
    <w:name w:val="#AVA241"/>
    <w:uiPriority w:val="99"/>
    <w:rsid w:val="005B5708"/>
  </w:style>
  <w:style w:type="numbering" w:customStyle="1" w:styleId="AVA2411">
    <w:name w:val="#AVA2411"/>
    <w:uiPriority w:val="99"/>
    <w:rsid w:val="005B5708"/>
  </w:style>
  <w:style w:type="numbering" w:customStyle="1" w:styleId="AVA24111">
    <w:name w:val="#AVA24111"/>
    <w:uiPriority w:val="99"/>
    <w:rsid w:val="005B5708"/>
  </w:style>
  <w:style w:type="numbering" w:customStyle="1" w:styleId="AVA24112">
    <w:name w:val="#AVA24112"/>
    <w:uiPriority w:val="99"/>
    <w:rsid w:val="005B5708"/>
  </w:style>
  <w:style w:type="numbering" w:customStyle="1" w:styleId="AVA2412">
    <w:name w:val="#AVA2412"/>
    <w:uiPriority w:val="99"/>
    <w:rsid w:val="005B5708"/>
  </w:style>
  <w:style w:type="numbering" w:customStyle="1" w:styleId="AVA2413">
    <w:name w:val="#AVA2413"/>
    <w:uiPriority w:val="99"/>
    <w:rsid w:val="005B5708"/>
  </w:style>
  <w:style w:type="numbering" w:customStyle="1" w:styleId="AVA242">
    <w:name w:val="#AVA242"/>
    <w:uiPriority w:val="99"/>
    <w:rsid w:val="005B5708"/>
  </w:style>
  <w:style w:type="numbering" w:customStyle="1" w:styleId="AVA2421">
    <w:name w:val="#AVA2421"/>
    <w:uiPriority w:val="99"/>
    <w:rsid w:val="005B5708"/>
  </w:style>
  <w:style w:type="numbering" w:customStyle="1" w:styleId="AVA2422">
    <w:name w:val="#AVA2422"/>
    <w:uiPriority w:val="99"/>
    <w:rsid w:val="005B5708"/>
  </w:style>
  <w:style w:type="numbering" w:customStyle="1" w:styleId="AVA243">
    <w:name w:val="#AVA243"/>
    <w:uiPriority w:val="99"/>
    <w:rsid w:val="005B5708"/>
  </w:style>
  <w:style w:type="numbering" w:customStyle="1" w:styleId="AVA2431">
    <w:name w:val="#AVA2431"/>
    <w:uiPriority w:val="99"/>
    <w:rsid w:val="005B5708"/>
  </w:style>
  <w:style w:type="numbering" w:customStyle="1" w:styleId="AVA244">
    <w:name w:val="#AVA244"/>
    <w:uiPriority w:val="99"/>
    <w:rsid w:val="005B5708"/>
  </w:style>
  <w:style w:type="numbering" w:customStyle="1" w:styleId="AVA25">
    <w:name w:val="#AVA25"/>
    <w:uiPriority w:val="99"/>
    <w:rsid w:val="005B5708"/>
  </w:style>
  <w:style w:type="numbering" w:customStyle="1" w:styleId="AVA251">
    <w:name w:val="#AVA251"/>
    <w:uiPriority w:val="99"/>
    <w:rsid w:val="005B5708"/>
  </w:style>
  <w:style w:type="numbering" w:customStyle="1" w:styleId="AVA2511">
    <w:name w:val="#AVA2511"/>
    <w:uiPriority w:val="99"/>
    <w:rsid w:val="005B5708"/>
  </w:style>
  <w:style w:type="numbering" w:customStyle="1" w:styleId="AVA25111">
    <w:name w:val="#AVA25111"/>
    <w:uiPriority w:val="99"/>
    <w:rsid w:val="005B5708"/>
  </w:style>
  <w:style w:type="numbering" w:customStyle="1" w:styleId="AVA25112">
    <w:name w:val="#AVA25112"/>
    <w:uiPriority w:val="99"/>
    <w:rsid w:val="005B5708"/>
  </w:style>
  <w:style w:type="numbering" w:customStyle="1" w:styleId="AVA2512">
    <w:name w:val="#AVA2512"/>
    <w:uiPriority w:val="99"/>
    <w:rsid w:val="005B5708"/>
  </w:style>
  <w:style w:type="numbering" w:customStyle="1" w:styleId="AVA2513">
    <w:name w:val="#AVA2513"/>
    <w:uiPriority w:val="99"/>
    <w:rsid w:val="005B5708"/>
  </w:style>
  <w:style w:type="numbering" w:customStyle="1" w:styleId="AVA252">
    <w:name w:val="#AVA252"/>
    <w:uiPriority w:val="99"/>
    <w:rsid w:val="005B5708"/>
  </w:style>
  <w:style w:type="numbering" w:customStyle="1" w:styleId="AVA2521">
    <w:name w:val="#AVA2521"/>
    <w:uiPriority w:val="99"/>
    <w:rsid w:val="005B5708"/>
  </w:style>
  <w:style w:type="numbering" w:customStyle="1" w:styleId="AVA2522">
    <w:name w:val="#AVA2522"/>
    <w:uiPriority w:val="99"/>
    <w:rsid w:val="005B5708"/>
  </w:style>
  <w:style w:type="numbering" w:customStyle="1" w:styleId="AVA253">
    <w:name w:val="#AVA253"/>
    <w:uiPriority w:val="99"/>
    <w:rsid w:val="005B5708"/>
  </w:style>
  <w:style w:type="numbering" w:customStyle="1" w:styleId="AVA254">
    <w:name w:val="#AVA254"/>
    <w:uiPriority w:val="99"/>
    <w:rsid w:val="005B5708"/>
  </w:style>
  <w:style w:type="numbering" w:customStyle="1" w:styleId="AVA26">
    <w:name w:val="#AVA26"/>
    <w:uiPriority w:val="99"/>
    <w:rsid w:val="005B5708"/>
  </w:style>
  <w:style w:type="numbering" w:customStyle="1" w:styleId="AVA261">
    <w:name w:val="#AVA261"/>
    <w:uiPriority w:val="99"/>
    <w:rsid w:val="005B5708"/>
  </w:style>
  <w:style w:type="numbering" w:customStyle="1" w:styleId="AVA2611">
    <w:name w:val="#AVA2611"/>
    <w:uiPriority w:val="99"/>
    <w:rsid w:val="005B5708"/>
  </w:style>
  <w:style w:type="numbering" w:customStyle="1" w:styleId="AVA2612">
    <w:name w:val="#AVA2612"/>
    <w:uiPriority w:val="99"/>
    <w:rsid w:val="005B5708"/>
  </w:style>
  <w:style w:type="numbering" w:customStyle="1" w:styleId="AVA262">
    <w:name w:val="#AVA262"/>
    <w:uiPriority w:val="99"/>
    <w:rsid w:val="005B5708"/>
  </w:style>
  <w:style w:type="numbering" w:customStyle="1" w:styleId="AVA263">
    <w:name w:val="#AVA263"/>
    <w:uiPriority w:val="99"/>
    <w:rsid w:val="005B5708"/>
  </w:style>
  <w:style w:type="numbering" w:customStyle="1" w:styleId="AVA27">
    <w:name w:val="#AVA27"/>
    <w:uiPriority w:val="99"/>
    <w:rsid w:val="005B5708"/>
  </w:style>
  <w:style w:type="numbering" w:customStyle="1" w:styleId="AVA271">
    <w:name w:val="#AVA271"/>
    <w:uiPriority w:val="99"/>
    <w:rsid w:val="005B5708"/>
  </w:style>
  <w:style w:type="numbering" w:customStyle="1" w:styleId="AVA272">
    <w:name w:val="#AVA272"/>
    <w:uiPriority w:val="99"/>
    <w:rsid w:val="005B5708"/>
  </w:style>
  <w:style w:type="numbering" w:customStyle="1" w:styleId="AVA28">
    <w:name w:val="#AVA28"/>
    <w:uiPriority w:val="99"/>
    <w:rsid w:val="005B5708"/>
  </w:style>
  <w:style w:type="numbering" w:customStyle="1" w:styleId="AVA281">
    <w:name w:val="#AVA281"/>
    <w:uiPriority w:val="99"/>
    <w:rsid w:val="005B5708"/>
  </w:style>
  <w:style w:type="numbering" w:customStyle="1" w:styleId="AVA29">
    <w:name w:val="#AVA29"/>
    <w:uiPriority w:val="99"/>
    <w:rsid w:val="005B5708"/>
  </w:style>
  <w:style w:type="numbering" w:customStyle="1" w:styleId="AVA291">
    <w:name w:val="#AVA291"/>
    <w:uiPriority w:val="99"/>
    <w:rsid w:val="005B5708"/>
  </w:style>
  <w:style w:type="numbering" w:customStyle="1" w:styleId="AVA30">
    <w:name w:val="#AVA30"/>
    <w:uiPriority w:val="99"/>
    <w:rsid w:val="005B5708"/>
  </w:style>
  <w:style w:type="numbering" w:customStyle="1" w:styleId="AVA31111">
    <w:name w:val="#AVA31111"/>
    <w:uiPriority w:val="99"/>
    <w:rsid w:val="005B5708"/>
  </w:style>
  <w:style w:type="numbering" w:customStyle="1" w:styleId="AVA311111">
    <w:name w:val="#AVA311111"/>
    <w:uiPriority w:val="99"/>
    <w:rsid w:val="005B5708"/>
  </w:style>
  <w:style w:type="numbering" w:customStyle="1" w:styleId="AVA3111111">
    <w:name w:val="#AVA3111111"/>
    <w:uiPriority w:val="99"/>
    <w:rsid w:val="005B5708"/>
  </w:style>
  <w:style w:type="numbering" w:customStyle="1" w:styleId="AVA3111112">
    <w:name w:val="#AVA3111112"/>
    <w:uiPriority w:val="99"/>
    <w:rsid w:val="005B5708"/>
  </w:style>
  <w:style w:type="numbering" w:customStyle="1" w:styleId="AVA311112">
    <w:name w:val="#AVA311112"/>
    <w:uiPriority w:val="99"/>
    <w:rsid w:val="005B5708"/>
  </w:style>
  <w:style w:type="numbering" w:customStyle="1" w:styleId="AVA311113">
    <w:name w:val="#AVA311113"/>
    <w:uiPriority w:val="99"/>
    <w:rsid w:val="005B5708"/>
  </w:style>
  <w:style w:type="numbering" w:customStyle="1" w:styleId="AVA31112">
    <w:name w:val="#AVA31112"/>
    <w:uiPriority w:val="99"/>
    <w:rsid w:val="005B5708"/>
  </w:style>
  <w:style w:type="numbering" w:customStyle="1" w:styleId="AVA311121">
    <w:name w:val="#AVA311121"/>
    <w:uiPriority w:val="99"/>
    <w:rsid w:val="005B5708"/>
  </w:style>
  <w:style w:type="numbering" w:customStyle="1" w:styleId="AVA3111211">
    <w:name w:val="#AVA3111211"/>
    <w:uiPriority w:val="99"/>
    <w:rsid w:val="005B5708"/>
  </w:style>
  <w:style w:type="numbering" w:customStyle="1" w:styleId="AVA3111212">
    <w:name w:val="#AVA3111212"/>
    <w:uiPriority w:val="99"/>
    <w:rsid w:val="005B5708"/>
  </w:style>
  <w:style w:type="numbering" w:customStyle="1" w:styleId="AVA311122">
    <w:name w:val="#AVA311122"/>
    <w:uiPriority w:val="99"/>
    <w:rsid w:val="005B5708"/>
  </w:style>
  <w:style w:type="numbering" w:customStyle="1" w:styleId="AVA311123">
    <w:name w:val="#AVA311123"/>
    <w:uiPriority w:val="99"/>
    <w:rsid w:val="005B5708"/>
  </w:style>
  <w:style w:type="numbering" w:customStyle="1" w:styleId="AVA31113">
    <w:name w:val="#AVA31113"/>
    <w:uiPriority w:val="99"/>
    <w:rsid w:val="005B5708"/>
  </w:style>
  <w:style w:type="numbering" w:customStyle="1" w:styleId="AVA311131">
    <w:name w:val="#AVA311131"/>
    <w:uiPriority w:val="99"/>
    <w:rsid w:val="005B5708"/>
  </w:style>
  <w:style w:type="numbering" w:customStyle="1" w:styleId="AVA311132">
    <w:name w:val="#AVA311132"/>
    <w:uiPriority w:val="99"/>
    <w:rsid w:val="005B5708"/>
  </w:style>
  <w:style w:type="numbering" w:customStyle="1" w:styleId="AVA31114">
    <w:name w:val="#AVA31114"/>
    <w:uiPriority w:val="99"/>
    <w:rsid w:val="005B5708"/>
  </w:style>
  <w:style w:type="numbering" w:customStyle="1" w:styleId="AVA311141">
    <w:name w:val="#AVA311141"/>
    <w:uiPriority w:val="99"/>
    <w:rsid w:val="005B5708"/>
  </w:style>
  <w:style w:type="numbering" w:customStyle="1" w:styleId="AVA31115">
    <w:name w:val="#AVA31115"/>
    <w:uiPriority w:val="99"/>
    <w:rsid w:val="005B5708"/>
  </w:style>
  <w:style w:type="numbering" w:customStyle="1" w:styleId="AVA3112">
    <w:name w:val="#AVA3112"/>
    <w:uiPriority w:val="99"/>
    <w:rsid w:val="005B5708"/>
  </w:style>
  <w:style w:type="numbering" w:customStyle="1" w:styleId="AVA31121">
    <w:name w:val="#AVA31121"/>
    <w:uiPriority w:val="99"/>
    <w:rsid w:val="005B5708"/>
  </w:style>
  <w:style w:type="numbering" w:customStyle="1" w:styleId="AVA311211">
    <w:name w:val="#AVA311211"/>
    <w:uiPriority w:val="99"/>
    <w:rsid w:val="005B5708"/>
  </w:style>
  <w:style w:type="numbering" w:customStyle="1" w:styleId="AVA3112111">
    <w:name w:val="#AVA3112111"/>
    <w:uiPriority w:val="99"/>
    <w:rsid w:val="005B5708"/>
  </w:style>
  <w:style w:type="numbering" w:customStyle="1" w:styleId="AVA3112112">
    <w:name w:val="#AVA3112112"/>
    <w:uiPriority w:val="99"/>
    <w:rsid w:val="005B5708"/>
  </w:style>
  <w:style w:type="numbering" w:customStyle="1" w:styleId="AVA311212">
    <w:name w:val="#AVA311212"/>
    <w:uiPriority w:val="99"/>
    <w:rsid w:val="005B5708"/>
  </w:style>
  <w:style w:type="numbering" w:customStyle="1" w:styleId="AVA311213">
    <w:name w:val="#AVA311213"/>
    <w:uiPriority w:val="99"/>
    <w:rsid w:val="005B5708"/>
  </w:style>
  <w:style w:type="numbering" w:customStyle="1" w:styleId="AVA31122">
    <w:name w:val="#AVA31122"/>
    <w:uiPriority w:val="99"/>
    <w:rsid w:val="005B5708"/>
  </w:style>
  <w:style w:type="numbering" w:customStyle="1" w:styleId="AVA311221">
    <w:name w:val="#AVA311221"/>
    <w:uiPriority w:val="99"/>
    <w:rsid w:val="005B5708"/>
  </w:style>
  <w:style w:type="numbering" w:customStyle="1" w:styleId="AVA311222">
    <w:name w:val="#AVA311222"/>
    <w:uiPriority w:val="99"/>
    <w:rsid w:val="005B5708"/>
  </w:style>
  <w:style w:type="numbering" w:customStyle="1" w:styleId="AVA31123">
    <w:name w:val="#AVA31123"/>
    <w:uiPriority w:val="99"/>
    <w:rsid w:val="005B5708"/>
  </w:style>
  <w:style w:type="numbering" w:customStyle="1" w:styleId="AVA311231">
    <w:name w:val="#AVA311231"/>
    <w:uiPriority w:val="99"/>
    <w:rsid w:val="005B5708"/>
  </w:style>
  <w:style w:type="numbering" w:customStyle="1" w:styleId="AVA31124">
    <w:name w:val="#AVA31124"/>
    <w:uiPriority w:val="99"/>
    <w:rsid w:val="005B5708"/>
  </w:style>
  <w:style w:type="numbering" w:customStyle="1" w:styleId="AVA3113">
    <w:name w:val="#AVA3113"/>
    <w:uiPriority w:val="99"/>
    <w:rsid w:val="005B5708"/>
  </w:style>
  <w:style w:type="numbering" w:customStyle="1" w:styleId="AVA31131">
    <w:name w:val="#AVA31131"/>
    <w:uiPriority w:val="99"/>
    <w:rsid w:val="005B5708"/>
  </w:style>
  <w:style w:type="numbering" w:customStyle="1" w:styleId="AVA311311">
    <w:name w:val="#AVA311311"/>
    <w:uiPriority w:val="99"/>
    <w:rsid w:val="005B5708"/>
  </w:style>
  <w:style w:type="numbering" w:customStyle="1" w:styleId="AVA311312">
    <w:name w:val="#AVA311312"/>
    <w:uiPriority w:val="99"/>
    <w:rsid w:val="005B5708"/>
  </w:style>
  <w:style w:type="numbering" w:customStyle="1" w:styleId="AVA31132">
    <w:name w:val="#AVA31132"/>
    <w:uiPriority w:val="99"/>
    <w:rsid w:val="005B5708"/>
  </w:style>
  <w:style w:type="numbering" w:customStyle="1" w:styleId="AVA31133">
    <w:name w:val="#AVA31133"/>
    <w:uiPriority w:val="99"/>
    <w:rsid w:val="005B5708"/>
  </w:style>
  <w:style w:type="numbering" w:customStyle="1" w:styleId="AVA3114">
    <w:name w:val="#AVA3114"/>
    <w:uiPriority w:val="99"/>
    <w:rsid w:val="005B5708"/>
  </w:style>
  <w:style w:type="numbering" w:customStyle="1" w:styleId="AVA31141">
    <w:name w:val="#AVA31141"/>
    <w:uiPriority w:val="99"/>
    <w:rsid w:val="005B5708"/>
  </w:style>
  <w:style w:type="numbering" w:customStyle="1" w:styleId="AVA31142">
    <w:name w:val="#AVA31142"/>
    <w:uiPriority w:val="99"/>
    <w:rsid w:val="005B5708"/>
  </w:style>
  <w:style w:type="numbering" w:customStyle="1" w:styleId="AVA3115">
    <w:name w:val="#AVA3115"/>
    <w:uiPriority w:val="99"/>
    <w:rsid w:val="005B5708"/>
  </w:style>
  <w:style w:type="numbering" w:customStyle="1" w:styleId="AVA31151">
    <w:name w:val="#AVA31151"/>
    <w:uiPriority w:val="99"/>
    <w:rsid w:val="005B5708"/>
  </w:style>
  <w:style w:type="numbering" w:customStyle="1" w:styleId="AVA3116">
    <w:name w:val="#AVA3116"/>
    <w:uiPriority w:val="99"/>
    <w:rsid w:val="005B5708"/>
  </w:style>
  <w:style w:type="numbering" w:customStyle="1" w:styleId="AVA3121">
    <w:name w:val="#AVA3121"/>
    <w:uiPriority w:val="99"/>
    <w:rsid w:val="005B5708"/>
  </w:style>
  <w:style w:type="numbering" w:customStyle="1" w:styleId="AVA31211">
    <w:name w:val="#AVA31211"/>
    <w:uiPriority w:val="99"/>
    <w:rsid w:val="005B5708"/>
  </w:style>
  <w:style w:type="numbering" w:customStyle="1" w:styleId="AVA312111">
    <w:name w:val="#AVA312111"/>
    <w:uiPriority w:val="99"/>
    <w:rsid w:val="005B5708"/>
  </w:style>
  <w:style w:type="numbering" w:customStyle="1" w:styleId="AVA312112">
    <w:name w:val="#AVA312112"/>
    <w:uiPriority w:val="99"/>
    <w:rsid w:val="005B5708"/>
  </w:style>
  <w:style w:type="numbering" w:customStyle="1" w:styleId="AVA31212">
    <w:name w:val="#AVA31212"/>
    <w:uiPriority w:val="99"/>
    <w:rsid w:val="005B5708"/>
  </w:style>
  <w:style w:type="numbering" w:customStyle="1" w:styleId="AVA31213">
    <w:name w:val="#AVA31213"/>
    <w:uiPriority w:val="99"/>
    <w:rsid w:val="005B5708"/>
  </w:style>
  <w:style w:type="numbering" w:customStyle="1" w:styleId="AVA3122">
    <w:name w:val="#AVA3122"/>
    <w:uiPriority w:val="99"/>
    <w:rsid w:val="005B5708"/>
  </w:style>
  <w:style w:type="numbering" w:customStyle="1" w:styleId="AVA31221">
    <w:name w:val="#AVA31221"/>
    <w:uiPriority w:val="99"/>
    <w:rsid w:val="005B5708"/>
  </w:style>
  <w:style w:type="numbering" w:customStyle="1" w:styleId="AVA31222">
    <w:name w:val="#AVA31222"/>
    <w:uiPriority w:val="99"/>
    <w:rsid w:val="005B5708"/>
  </w:style>
  <w:style w:type="numbering" w:customStyle="1" w:styleId="AVA3123">
    <w:name w:val="#AVA3123"/>
    <w:uiPriority w:val="99"/>
    <w:rsid w:val="005B5708"/>
  </w:style>
  <w:style w:type="numbering" w:customStyle="1" w:styleId="AVA31231">
    <w:name w:val="#AVA31231"/>
    <w:uiPriority w:val="99"/>
    <w:rsid w:val="005B5708"/>
  </w:style>
  <w:style w:type="numbering" w:customStyle="1" w:styleId="AVA3124">
    <w:name w:val="#AVA3124"/>
    <w:uiPriority w:val="99"/>
    <w:rsid w:val="005B5708"/>
  </w:style>
  <w:style w:type="numbering" w:customStyle="1" w:styleId="AVA313">
    <w:name w:val="#AVA313"/>
    <w:uiPriority w:val="99"/>
    <w:rsid w:val="005B5708"/>
  </w:style>
  <w:style w:type="numbering" w:customStyle="1" w:styleId="AVA3131">
    <w:name w:val="#AVA3131"/>
    <w:uiPriority w:val="99"/>
    <w:rsid w:val="005B5708"/>
  </w:style>
  <w:style w:type="numbering" w:customStyle="1" w:styleId="AVA31311">
    <w:name w:val="#AVA31311"/>
    <w:uiPriority w:val="99"/>
    <w:rsid w:val="005B5708"/>
  </w:style>
  <w:style w:type="numbering" w:customStyle="1" w:styleId="AVA313111">
    <w:name w:val="#AVA313111"/>
    <w:uiPriority w:val="99"/>
    <w:rsid w:val="005B5708"/>
  </w:style>
  <w:style w:type="numbering" w:customStyle="1" w:styleId="AVA313112">
    <w:name w:val="#AVA313112"/>
    <w:uiPriority w:val="99"/>
    <w:rsid w:val="005B5708"/>
  </w:style>
  <w:style w:type="numbering" w:customStyle="1" w:styleId="AVA31312">
    <w:name w:val="#AVA31312"/>
    <w:uiPriority w:val="99"/>
    <w:rsid w:val="005B5708"/>
  </w:style>
  <w:style w:type="numbering" w:customStyle="1" w:styleId="AVA31313">
    <w:name w:val="#AVA31313"/>
    <w:uiPriority w:val="99"/>
    <w:rsid w:val="005B5708"/>
  </w:style>
  <w:style w:type="numbering" w:customStyle="1" w:styleId="AVA3132">
    <w:name w:val="#AVA3132"/>
    <w:uiPriority w:val="99"/>
    <w:rsid w:val="005B5708"/>
  </w:style>
  <w:style w:type="numbering" w:customStyle="1" w:styleId="AVA31321">
    <w:name w:val="#AVA31321"/>
    <w:uiPriority w:val="99"/>
    <w:rsid w:val="005B5708"/>
  </w:style>
  <w:style w:type="numbering" w:customStyle="1" w:styleId="AVA313211">
    <w:name w:val="#AVA313211"/>
    <w:uiPriority w:val="99"/>
    <w:rsid w:val="005B5708"/>
  </w:style>
  <w:style w:type="numbering" w:customStyle="1" w:styleId="AVA313212">
    <w:name w:val="#AVA313212"/>
    <w:uiPriority w:val="99"/>
    <w:rsid w:val="005B5708"/>
  </w:style>
  <w:style w:type="numbering" w:customStyle="1" w:styleId="AVA31322">
    <w:name w:val="#AVA31322"/>
    <w:uiPriority w:val="99"/>
    <w:rsid w:val="005B5708"/>
  </w:style>
  <w:style w:type="numbering" w:customStyle="1" w:styleId="AVA31323">
    <w:name w:val="#AVA31323"/>
    <w:uiPriority w:val="99"/>
    <w:rsid w:val="005B5708"/>
  </w:style>
  <w:style w:type="numbering" w:customStyle="1" w:styleId="AVA3133">
    <w:name w:val="#AVA3133"/>
    <w:uiPriority w:val="99"/>
    <w:rsid w:val="005B5708"/>
  </w:style>
  <w:style w:type="numbering" w:customStyle="1" w:styleId="AVA31331">
    <w:name w:val="#AVA31331"/>
    <w:uiPriority w:val="99"/>
    <w:rsid w:val="005B5708"/>
  </w:style>
  <w:style w:type="numbering" w:customStyle="1" w:styleId="AVA31332">
    <w:name w:val="#AVA31332"/>
    <w:uiPriority w:val="99"/>
    <w:rsid w:val="005B5708"/>
  </w:style>
  <w:style w:type="numbering" w:customStyle="1" w:styleId="AVA3134">
    <w:name w:val="#AVA3134"/>
    <w:uiPriority w:val="99"/>
    <w:rsid w:val="005B5708"/>
  </w:style>
  <w:style w:type="numbering" w:customStyle="1" w:styleId="AVA3135">
    <w:name w:val="#AVA3135"/>
    <w:uiPriority w:val="99"/>
    <w:rsid w:val="005B5708"/>
  </w:style>
  <w:style w:type="numbering" w:customStyle="1" w:styleId="AVA314">
    <w:name w:val="#AVA314"/>
    <w:uiPriority w:val="99"/>
    <w:rsid w:val="005B5708"/>
  </w:style>
  <w:style w:type="numbering" w:customStyle="1" w:styleId="AVA3141">
    <w:name w:val="#AVA3141"/>
    <w:uiPriority w:val="99"/>
    <w:rsid w:val="005B5708"/>
  </w:style>
  <w:style w:type="numbering" w:customStyle="1" w:styleId="AVA31411">
    <w:name w:val="#AVA31411"/>
    <w:uiPriority w:val="99"/>
    <w:rsid w:val="005B5708"/>
  </w:style>
  <w:style w:type="numbering" w:customStyle="1" w:styleId="AVA314111">
    <w:name w:val="#AVA314111"/>
    <w:uiPriority w:val="99"/>
    <w:rsid w:val="005B5708"/>
  </w:style>
  <w:style w:type="numbering" w:customStyle="1" w:styleId="AVA3141111">
    <w:name w:val="#AVA3141111"/>
    <w:uiPriority w:val="99"/>
    <w:rsid w:val="005B5708"/>
  </w:style>
  <w:style w:type="numbering" w:customStyle="1" w:styleId="AVA31411111">
    <w:name w:val="#AVA31411111"/>
    <w:uiPriority w:val="99"/>
    <w:rsid w:val="005B5708"/>
    <w:pPr>
      <w:numPr>
        <w:numId w:val="37"/>
      </w:numPr>
    </w:pPr>
  </w:style>
  <w:style w:type="numbering" w:customStyle="1" w:styleId="AVA3141112">
    <w:name w:val="#AVA3141112"/>
    <w:uiPriority w:val="99"/>
    <w:rsid w:val="005B5708"/>
  </w:style>
  <w:style w:type="numbering" w:customStyle="1" w:styleId="AVA314112">
    <w:name w:val="#AVA314112"/>
    <w:uiPriority w:val="99"/>
    <w:rsid w:val="005B5708"/>
  </w:style>
  <w:style w:type="numbering" w:customStyle="1" w:styleId="AVA314113">
    <w:name w:val="#AVA314113"/>
    <w:uiPriority w:val="99"/>
    <w:rsid w:val="005B5708"/>
  </w:style>
  <w:style w:type="numbering" w:customStyle="1" w:styleId="AVA31412">
    <w:name w:val="#AVA31412"/>
    <w:uiPriority w:val="99"/>
    <w:rsid w:val="005B5708"/>
  </w:style>
  <w:style w:type="numbering" w:customStyle="1" w:styleId="AVA314121">
    <w:name w:val="#AVA314121"/>
    <w:uiPriority w:val="99"/>
    <w:rsid w:val="005B5708"/>
  </w:style>
  <w:style w:type="numbering" w:customStyle="1" w:styleId="AVA31413">
    <w:name w:val="#AVA31413"/>
    <w:uiPriority w:val="99"/>
    <w:rsid w:val="005B5708"/>
  </w:style>
  <w:style w:type="numbering" w:customStyle="1" w:styleId="AVA3142">
    <w:name w:val="#AVA3142"/>
    <w:uiPriority w:val="99"/>
    <w:rsid w:val="005B5708"/>
  </w:style>
  <w:style w:type="numbering" w:customStyle="1" w:styleId="AVA31421">
    <w:name w:val="#AVA31421"/>
    <w:uiPriority w:val="99"/>
    <w:rsid w:val="005B5708"/>
  </w:style>
  <w:style w:type="numbering" w:customStyle="1" w:styleId="AVA314211">
    <w:name w:val="#AVA314211"/>
    <w:uiPriority w:val="99"/>
    <w:rsid w:val="005B5708"/>
  </w:style>
  <w:style w:type="numbering" w:customStyle="1" w:styleId="AVA31422">
    <w:name w:val="#AVA31422"/>
    <w:uiPriority w:val="99"/>
    <w:rsid w:val="005B5708"/>
  </w:style>
  <w:style w:type="numbering" w:customStyle="1" w:styleId="AVA3143">
    <w:name w:val="#AVA3143"/>
    <w:uiPriority w:val="99"/>
    <w:rsid w:val="005B5708"/>
  </w:style>
  <w:style w:type="numbering" w:customStyle="1" w:styleId="AVA3144">
    <w:name w:val="#AVA3144"/>
    <w:uiPriority w:val="99"/>
    <w:rsid w:val="005B5708"/>
  </w:style>
  <w:style w:type="numbering" w:customStyle="1" w:styleId="AVA315">
    <w:name w:val="#AVA315"/>
    <w:uiPriority w:val="99"/>
    <w:rsid w:val="005B5708"/>
  </w:style>
  <w:style w:type="numbering" w:customStyle="1" w:styleId="AVA3151">
    <w:name w:val="#AVA3151"/>
    <w:uiPriority w:val="99"/>
    <w:rsid w:val="005B5708"/>
  </w:style>
  <w:style w:type="numbering" w:customStyle="1" w:styleId="AVA31511">
    <w:name w:val="#AVA31511"/>
    <w:uiPriority w:val="99"/>
    <w:rsid w:val="005B5708"/>
  </w:style>
  <w:style w:type="numbering" w:customStyle="1" w:styleId="AVA315111">
    <w:name w:val="#AVA315111"/>
    <w:uiPriority w:val="99"/>
    <w:rsid w:val="005B5708"/>
    <w:pPr>
      <w:numPr>
        <w:numId w:val="30"/>
      </w:numPr>
    </w:pPr>
  </w:style>
  <w:style w:type="numbering" w:customStyle="1" w:styleId="AVA31512">
    <w:name w:val="#AVA31512"/>
    <w:uiPriority w:val="99"/>
    <w:rsid w:val="005B5708"/>
  </w:style>
  <w:style w:type="numbering" w:customStyle="1" w:styleId="AVA3152">
    <w:name w:val="#AVA3152"/>
    <w:uiPriority w:val="99"/>
    <w:rsid w:val="005B5708"/>
  </w:style>
  <w:style w:type="numbering" w:customStyle="1" w:styleId="AVA3153">
    <w:name w:val="#AVA3153"/>
    <w:uiPriority w:val="99"/>
    <w:rsid w:val="005B5708"/>
  </w:style>
  <w:style w:type="numbering" w:customStyle="1" w:styleId="AVA316">
    <w:name w:val="#AVA316"/>
    <w:uiPriority w:val="99"/>
    <w:rsid w:val="005B5708"/>
  </w:style>
  <w:style w:type="numbering" w:customStyle="1" w:styleId="AVA3161">
    <w:name w:val="#AVA3161"/>
    <w:uiPriority w:val="99"/>
    <w:rsid w:val="005B5708"/>
  </w:style>
  <w:style w:type="numbering" w:customStyle="1" w:styleId="AVA3162">
    <w:name w:val="#AVA3162"/>
    <w:uiPriority w:val="99"/>
    <w:rsid w:val="005B5708"/>
  </w:style>
  <w:style w:type="numbering" w:customStyle="1" w:styleId="AVA317">
    <w:name w:val="#AVA317"/>
    <w:uiPriority w:val="99"/>
    <w:rsid w:val="005B5708"/>
  </w:style>
  <w:style w:type="numbering" w:customStyle="1" w:styleId="AVA3211">
    <w:name w:val="#AVA3211"/>
    <w:uiPriority w:val="99"/>
    <w:rsid w:val="005B5708"/>
  </w:style>
  <w:style w:type="numbering" w:customStyle="1" w:styleId="AVA32111">
    <w:name w:val="#AVA32111"/>
    <w:uiPriority w:val="99"/>
    <w:rsid w:val="005B5708"/>
  </w:style>
  <w:style w:type="numbering" w:customStyle="1" w:styleId="AVA321111">
    <w:name w:val="#AVA321111"/>
    <w:uiPriority w:val="99"/>
    <w:rsid w:val="005B5708"/>
  </w:style>
  <w:style w:type="numbering" w:customStyle="1" w:styleId="AVA321112">
    <w:name w:val="#AVA321112"/>
    <w:uiPriority w:val="99"/>
    <w:rsid w:val="005B5708"/>
  </w:style>
  <w:style w:type="numbering" w:customStyle="1" w:styleId="AVA32112">
    <w:name w:val="#AVA32112"/>
    <w:uiPriority w:val="99"/>
    <w:rsid w:val="005B5708"/>
  </w:style>
  <w:style w:type="numbering" w:customStyle="1" w:styleId="AVA32113">
    <w:name w:val="#AVA32113"/>
    <w:uiPriority w:val="99"/>
    <w:rsid w:val="005B5708"/>
  </w:style>
  <w:style w:type="numbering" w:customStyle="1" w:styleId="AVA3212">
    <w:name w:val="#AVA3212"/>
    <w:uiPriority w:val="99"/>
    <w:rsid w:val="005B5708"/>
  </w:style>
  <w:style w:type="numbering" w:customStyle="1" w:styleId="AVA32121">
    <w:name w:val="#AVA32121"/>
    <w:uiPriority w:val="99"/>
    <w:rsid w:val="005B5708"/>
  </w:style>
  <w:style w:type="numbering" w:customStyle="1" w:styleId="AVA32122">
    <w:name w:val="#AVA32122"/>
    <w:uiPriority w:val="99"/>
    <w:rsid w:val="005B5708"/>
  </w:style>
  <w:style w:type="numbering" w:customStyle="1" w:styleId="AVA3213">
    <w:name w:val="#AVA3213"/>
    <w:uiPriority w:val="99"/>
    <w:rsid w:val="005B5708"/>
  </w:style>
  <w:style w:type="numbering" w:customStyle="1" w:styleId="AVA32131">
    <w:name w:val="#AVA32131"/>
    <w:uiPriority w:val="99"/>
    <w:rsid w:val="005B5708"/>
  </w:style>
  <w:style w:type="numbering" w:customStyle="1" w:styleId="AVA3214">
    <w:name w:val="#AVA3214"/>
    <w:uiPriority w:val="99"/>
    <w:rsid w:val="005B5708"/>
  </w:style>
  <w:style w:type="numbering" w:customStyle="1" w:styleId="AVA322">
    <w:name w:val="#AVA322"/>
    <w:uiPriority w:val="99"/>
    <w:rsid w:val="005B5708"/>
  </w:style>
  <w:style w:type="numbering" w:customStyle="1" w:styleId="AVA3221">
    <w:name w:val="#AVA3221"/>
    <w:uiPriority w:val="99"/>
    <w:rsid w:val="005B5708"/>
  </w:style>
  <w:style w:type="numbering" w:customStyle="1" w:styleId="AVA32211">
    <w:name w:val="#AVA32211"/>
    <w:uiPriority w:val="99"/>
    <w:rsid w:val="005B5708"/>
  </w:style>
  <w:style w:type="numbering" w:customStyle="1" w:styleId="AVA32212">
    <w:name w:val="#AVA32212"/>
    <w:uiPriority w:val="99"/>
    <w:rsid w:val="005B5708"/>
  </w:style>
  <w:style w:type="numbering" w:customStyle="1" w:styleId="AVA3222">
    <w:name w:val="#AVA3222"/>
    <w:uiPriority w:val="99"/>
    <w:rsid w:val="005B5708"/>
  </w:style>
  <w:style w:type="numbering" w:customStyle="1" w:styleId="AVA3223">
    <w:name w:val="#AVA3223"/>
    <w:uiPriority w:val="99"/>
    <w:rsid w:val="005B5708"/>
  </w:style>
  <w:style w:type="numbering" w:customStyle="1" w:styleId="AVA323">
    <w:name w:val="#AVA323"/>
    <w:uiPriority w:val="99"/>
    <w:rsid w:val="005B5708"/>
  </w:style>
  <w:style w:type="numbering" w:customStyle="1" w:styleId="AVA3231">
    <w:name w:val="#AVA3231"/>
    <w:uiPriority w:val="99"/>
    <w:rsid w:val="005B5708"/>
  </w:style>
  <w:style w:type="numbering" w:customStyle="1" w:styleId="AVA3232">
    <w:name w:val="#AVA3232"/>
    <w:uiPriority w:val="99"/>
    <w:rsid w:val="005B5708"/>
  </w:style>
  <w:style w:type="numbering" w:customStyle="1" w:styleId="AVA324">
    <w:name w:val="#AVA324"/>
    <w:uiPriority w:val="99"/>
    <w:rsid w:val="005B5708"/>
  </w:style>
  <w:style w:type="numbering" w:customStyle="1" w:styleId="AVA3241">
    <w:name w:val="#AVA3241"/>
    <w:uiPriority w:val="99"/>
    <w:rsid w:val="005B5708"/>
  </w:style>
  <w:style w:type="numbering" w:customStyle="1" w:styleId="AVA325">
    <w:name w:val="#AVA325"/>
    <w:uiPriority w:val="99"/>
    <w:rsid w:val="005B5708"/>
  </w:style>
  <w:style w:type="numbering" w:customStyle="1" w:styleId="AVA331">
    <w:name w:val="#AVA331"/>
    <w:uiPriority w:val="99"/>
    <w:rsid w:val="005B5708"/>
  </w:style>
  <w:style w:type="numbering" w:customStyle="1" w:styleId="AVA3311">
    <w:name w:val="#AVA3311"/>
    <w:uiPriority w:val="99"/>
    <w:rsid w:val="005B5708"/>
  </w:style>
  <w:style w:type="numbering" w:customStyle="1" w:styleId="AVA33111">
    <w:name w:val="#AVA33111"/>
    <w:uiPriority w:val="99"/>
    <w:rsid w:val="005B5708"/>
  </w:style>
  <w:style w:type="numbering" w:customStyle="1" w:styleId="AVA33112">
    <w:name w:val="#AVA33112"/>
    <w:uiPriority w:val="99"/>
    <w:rsid w:val="005B5708"/>
  </w:style>
  <w:style w:type="numbering" w:customStyle="1" w:styleId="AVA3312">
    <w:name w:val="#AVA3312"/>
    <w:uiPriority w:val="99"/>
    <w:rsid w:val="005B5708"/>
  </w:style>
  <w:style w:type="numbering" w:customStyle="1" w:styleId="AVA3313">
    <w:name w:val="#AVA3313"/>
    <w:uiPriority w:val="99"/>
    <w:rsid w:val="005B5708"/>
  </w:style>
  <w:style w:type="numbering" w:customStyle="1" w:styleId="AVA332">
    <w:name w:val="#AVA332"/>
    <w:uiPriority w:val="99"/>
    <w:rsid w:val="005B5708"/>
  </w:style>
  <w:style w:type="numbering" w:customStyle="1" w:styleId="AVA3321">
    <w:name w:val="#AVA3321"/>
    <w:uiPriority w:val="99"/>
    <w:rsid w:val="005B5708"/>
  </w:style>
  <w:style w:type="numbering" w:customStyle="1" w:styleId="AVA3322">
    <w:name w:val="#AVA3322"/>
    <w:uiPriority w:val="99"/>
    <w:rsid w:val="005B5708"/>
  </w:style>
  <w:style w:type="numbering" w:customStyle="1" w:styleId="AVA333">
    <w:name w:val="#AVA333"/>
    <w:uiPriority w:val="99"/>
    <w:rsid w:val="005B5708"/>
  </w:style>
  <w:style w:type="numbering" w:customStyle="1" w:styleId="AVA3331">
    <w:name w:val="#AVA3331"/>
    <w:uiPriority w:val="99"/>
    <w:rsid w:val="005B5708"/>
  </w:style>
  <w:style w:type="numbering" w:customStyle="1" w:styleId="AVA334">
    <w:name w:val="#AVA334"/>
    <w:uiPriority w:val="99"/>
    <w:rsid w:val="005B5708"/>
  </w:style>
  <w:style w:type="numbering" w:customStyle="1" w:styleId="AVA34">
    <w:name w:val="#AVA34"/>
    <w:uiPriority w:val="99"/>
    <w:rsid w:val="005B5708"/>
  </w:style>
  <w:style w:type="numbering" w:customStyle="1" w:styleId="AVA341">
    <w:name w:val="#AVA341"/>
    <w:uiPriority w:val="99"/>
    <w:rsid w:val="005B5708"/>
  </w:style>
  <w:style w:type="numbering" w:customStyle="1" w:styleId="AVA3411">
    <w:name w:val="#AVA3411"/>
    <w:uiPriority w:val="99"/>
    <w:rsid w:val="005B5708"/>
  </w:style>
  <w:style w:type="numbering" w:customStyle="1" w:styleId="AVA34111">
    <w:name w:val="#AVA34111"/>
    <w:uiPriority w:val="99"/>
    <w:rsid w:val="005B5708"/>
  </w:style>
  <w:style w:type="numbering" w:customStyle="1" w:styleId="AVA34112">
    <w:name w:val="#AVA34112"/>
    <w:uiPriority w:val="99"/>
    <w:rsid w:val="005B5708"/>
  </w:style>
  <w:style w:type="numbering" w:customStyle="1" w:styleId="AVA3412">
    <w:name w:val="#AVA3412"/>
    <w:uiPriority w:val="99"/>
    <w:rsid w:val="005B5708"/>
  </w:style>
  <w:style w:type="numbering" w:customStyle="1" w:styleId="AVA3413">
    <w:name w:val="#AVA3413"/>
    <w:uiPriority w:val="99"/>
    <w:rsid w:val="005B5708"/>
  </w:style>
  <w:style w:type="numbering" w:customStyle="1" w:styleId="AVA342">
    <w:name w:val="#AVA342"/>
    <w:uiPriority w:val="99"/>
    <w:rsid w:val="005B5708"/>
  </w:style>
  <w:style w:type="numbering" w:customStyle="1" w:styleId="AVA3421">
    <w:name w:val="#AVA3421"/>
    <w:uiPriority w:val="99"/>
    <w:rsid w:val="005B5708"/>
  </w:style>
  <w:style w:type="numbering" w:customStyle="1" w:styleId="AVA3422">
    <w:name w:val="#AVA3422"/>
    <w:uiPriority w:val="99"/>
    <w:rsid w:val="005B5708"/>
  </w:style>
  <w:style w:type="numbering" w:customStyle="1" w:styleId="AVA343">
    <w:name w:val="#AVA343"/>
    <w:uiPriority w:val="99"/>
    <w:rsid w:val="005B5708"/>
  </w:style>
  <w:style w:type="numbering" w:customStyle="1" w:styleId="AVA344">
    <w:name w:val="#AVA344"/>
    <w:uiPriority w:val="99"/>
    <w:rsid w:val="005B5708"/>
  </w:style>
  <w:style w:type="numbering" w:customStyle="1" w:styleId="AVA35">
    <w:name w:val="#AVA35"/>
    <w:uiPriority w:val="99"/>
    <w:rsid w:val="005B5708"/>
  </w:style>
  <w:style w:type="numbering" w:customStyle="1" w:styleId="AVA351">
    <w:name w:val="#AVA351"/>
    <w:uiPriority w:val="99"/>
    <w:rsid w:val="005B5708"/>
  </w:style>
  <w:style w:type="numbering" w:customStyle="1" w:styleId="AVA3511">
    <w:name w:val="#AVA3511"/>
    <w:uiPriority w:val="99"/>
    <w:rsid w:val="005B5708"/>
  </w:style>
  <w:style w:type="numbering" w:customStyle="1" w:styleId="AVA3512">
    <w:name w:val="#AVA3512"/>
    <w:uiPriority w:val="99"/>
    <w:rsid w:val="005B5708"/>
  </w:style>
  <w:style w:type="numbering" w:customStyle="1" w:styleId="AVA352">
    <w:name w:val="#AVA352"/>
    <w:uiPriority w:val="99"/>
    <w:rsid w:val="005B5708"/>
  </w:style>
  <w:style w:type="numbering" w:customStyle="1" w:styleId="AVA353">
    <w:name w:val="#AVA353"/>
    <w:uiPriority w:val="99"/>
    <w:rsid w:val="005B5708"/>
  </w:style>
  <w:style w:type="numbering" w:customStyle="1" w:styleId="AVA36">
    <w:name w:val="#AVA36"/>
    <w:uiPriority w:val="99"/>
    <w:rsid w:val="005B5708"/>
  </w:style>
  <w:style w:type="numbering" w:customStyle="1" w:styleId="AVA361">
    <w:name w:val="#AVA361"/>
    <w:uiPriority w:val="99"/>
    <w:rsid w:val="005B5708"/>
  </w:style>
  <w:style w:type="numbering" w:customStyle="1" w:styleId="AVA362">
    <w:name w:val="#AVA362"/>
    <w:uiPriority w:val="99"/>
    <w:rsid w:val="005B5708"/>
  </w:style>
  <w:style w:type="numbering" w:customStyle="1" w:styleId="AVA37">
    <w:name w:val="#AVA37"/>
    <w:uiPriority w:val="99"/>
    <w:rsid w:val="005B5708"/>
  </w:style>
  <w:style w:type="numbering" w:customStyle="1" w:styleId="AVA371">
    <w:name w:val="#AVA371"/>
    <w:uiPriority w:val="99"/>
    <w:rsid w:val="005B5708"/>
  </w:style>
  <w:style w:type="numbering" w:customStyle="1" w:styleId="AVA38">
    <w:name w:val="#AVA38"/>
    <w:uiPriority w:val="99"/>
    <w:rsid w:val="005B5708"/>
  </w:style>
  <w:style w:type="numbering" w:customStyle="1" w:styleId="AVA4111">
    <w:name w:val="#AVA4111"/>
    <w:uiPriority w:val="99"/>
    <w:rsid w:val="005B5708"/>
  </w:style>
  <w:style w:type="numbering" w:customStyle="1" w:styleId="AVA41111">
    <w:name w:val="#AVA41111"/>
    <w:uiPriority w:val="99"/>
    <w:rsid w:val="005B5708"/>
  </w:style>
  <w:style w:type="numbering" w:customStyle="1" w:styleId="AVA411111">
    <w:name w:val="#AVA411111"/>
    <w:uiPriority w:val="99"/>
    <w:rsid w:val="005B5708"/>
  </w:style>
  <w:style w:type="numbering" w:customStyle="1" w:styleId="AVA411112">
    <w:name w:val="#AVA411112"/>
    <w:uiPriority w:val="99"/>
    <w:rsid w:val="005B5708"/>
  </w:style>
  <w:style w:type="numbering" w:customStyle="1" w:styleId="AVA41112">
    <w:name w:val="#AVA41112"/>
    <w:uiPriority w:val="99"/>
    <w:rsid w:val="005B5708"/>
  </w:style>
  <w:style w:type="numbering" w:customStyle="1" w:styleId="AVA41113">
    <w:name w:val="#AVA41113"/>
    <w:uiPriority w:val="99"/>
    <w:rsid w:val="005B5708"/>
  </w:style>
  <w:style w:type="numbering" w:customStyle="1" w:styleId="AVA4112">
    <w:name w:val="#AVA4112"/>
    <w:uiPriority w:val="99"/>
    <w:rsid w:val="005B5708"/>
  </w:style>
  <w:style w:type="numbering" w:customStyle="1" w:styleId="AVA41121">
    <w:name w:val="#AVA41121"/>
    <w:uiPriority w:val="99"/>
    <w:rsid w:val="005B5708"/>
  </w:style>
  <w:style w:type="numbering" w:customStyle="1" w:styleId="AVA41122">
    <w:name w:val="#AVA41122"/>
    <w:uiPriority w:val="99"/>
    <w:rsid w:val="005B5708"/>
  </w:style>
  <w:style w:type="numbering" w:customStyle="1" w:styleId="AVA4113">
    <w:name w:val="#AVA4113"/>
    <w:uiPriority w:val="99"/>
    <w:rsid w:val="005B5708"/>
  </w:style>
  <w:style w:type="numbering" w:customStyle="1" w:styleId="AVA41131">
    <w:name w:val="#AVA41131"/>
    <w:uiPriority w:val="99"/>
    <w:rsid w:val="005B5708"/>
  </w:style>
  <w:style w:type="numbering" w:customStyle="1" w:styleId="AVA4114">
    <w:name w:val="#AVA4114"/>
    <w:uiPriority w:val="99"/>
    <w:rsid w:val="005B5708"/>
  </w:style>
  <w:style w:type="numbering" w:customStyle="1" w:styleId="AVA412">
    <w:name w:val="#AVA412"/>
    <w:uiPriority w:val="99"/>
    <w:rsid w:val="005B5708"/>
  </w:style>
  <w:style w:type="numbering" w:customStyle="1" w:styleId="AVA4121">
    <w:name w:val="#AVA4121"/>
    <w:uiPriority w:val="99"/>
    <w:rsid w:val="005B5708"/>
  </w:style>
  <w:style w:type="numbering" w:customStyle="1" w:styleId="AVA41211">
    <w:name w:val="#AVA41211"/>
    <w:uiPriority w:val="99"/>
    <w:rsid w:val="005B5708"/>
  </w:style>
  <w:style w:type="numbering" w:customStyle="1" w:styleId="AVA412111">
    <w:name w:val="#AVA412111"/>
    <w:uiPriority w:val="99"/>
    <w:rsid w:val="005B5708"/>
  </w:style>
  <w:style w:type="numbering" w:customStyle="1" w:styleId="AVA412112">
    <w:name w:val="#AVA412112"/>
    <w:uiPriority w:val="99"/>
    <w:rsid w:val="005B5708"/>
  </w:style>
  <w:style w:type="numbering" w:customStyle="1" w:styleId="AVA41212">
    <w:name w:val="#AVA41212"/>
    <w:uiPriority w:val="99"/>
    <w:rsid w:val="005B5708"/>
  </w:style>
  <w:style w:type="numbering" w:customStyle="1" w:styleId="AVA41213">
    <w:name w:val="#AVA41213"/>
    <w:uiPriority w:val="99"/>
    <w:rsid w:val="005B5708"/>
  </w:style>
  <w:style w:type="numbering" w:customStyle="1" w:styleId="AVA4122">
    <w:name w:val="#AVA4122"/>
    <w:uiPriority w:val="99"/>
    <w:rsid w:val="005B5708"/>
  </w:style>
  <w:style w:type="numbering" w:customStyle="1" w:styleId="AVA41221">
    <w:name w:val="#AVA41221"/>
    <w:uiPriority w:val="99"/>
    <w:rsid w:val="005B5708"/>
  </w:style>
  <w:style w:type="numbering" w:customStyle="1" w:styleId="AVA41222">
    <w:name w:val="#AVA41222"/>
    <w:uiPriority w:val="99"/>
    <w:rsid w:val="005B5708"/>
  </w:style>
  <w:style w:type="numbering" w:customStyle="1" w:styleId="AVA4123">
    <w:name w:val="#AVA4123"/>
    <w:uiPriority w:val="99"/>
    <w:rsid w:val="005B5708"/>
  </w:style>
  <w:style w:type="numbering" w:customStyle="1" w:styleId="AVA4124">
    <w:name w:val="#AVA4124"/>
    <w:uiPriority w:val="99"/>
    <w:rsid w:val="005B5708"/>
  </w:style>
  <w:style w:type="numbering" w:customStyle="1" w:styleId="AVA413">
    <w:name w:val="#AVA413"/>
    <w:uiPriority w:val="99"/>
    <w:rsid w:val="005B5708"/>
  </w:style>
  <w:style w:type="numbering" w:customStyle="1" w:styleId="AVA4131">
    <w:name w:val="#AVA4131"/>
    <w:uiPriority w:val="99"/>
    <w:rsid w:val="005B5708"/>
  </w:style>
  <w:style w:type="numbering" w:customStyle="1" w:styleId="AVA4132">
    <w:name w:val="#AVA4132"/>
    <w:uiPriority w:val="99"/>
    <w:rsid w:val="005B5708"/>
  </w:style>
  <w:style w:type="numbering" w:customStyle="1" w:styleId="AVA414">
    <w:name w:val="#AVA414"/>
    <w:uiPriority w:val="99"/>
    <w:rsid w:val="005B5708"/>
  </w:style>
  <w:style w:type="numbering" w:customStyle="1" w:styleId="AVA4141">
    <w:name w:val="#AVA4141"/>
    <w:uiPriority w:val="99"/>
    <w:rsid w:val="005B5708"/>
  </w:style>
  <w:style w:type="numbering" w:customStyle="1" w:styleId="AVA415">
    <w:name w:val="#AVA415"/>
    <w:uiPriority w:val="99"/>
    <w:rsid w:val="005B5708"/>
  </w:style>
  <w:style w:type="numbering" w:customStyle="1" w:styleId="AVA4211">
    <w:name w:val="#AVA4211"/>
    <w:uiPriority w:val="99"/>
    <w:rsid w:val="005B5708"/>
  </w:style>
  <w:style w:type="numbering" w:customStyle="1" w:styleId="AVA42111">
    <w:name w:val="#AVA42111"/>
    <w:uiPriority w:val="99"/>
    <w:rsid w:val="005B5708"/>
  </w:style>
  <w:style w:type="numbering" w:customStyle="1" w:styleId="AVA421111">
    <w:name w:val="#AVA421111"/>
    <w:uiPriority w:val="99"/>
    <w:rsid w:val="005B5708"/>
  </w:style>
  <w:style w:type="numbering" w:customStyle="1" w:styleId="AVA421112">
    <w:name w:val="#AVA421112"/>
    <w:uiPriority w:val="99"/>
    <w:rsid w:val="005B5708"/>
  </w:style>
  <w:style w:type="numbering" w:customStyle="1" w:styleId="AVA42112">
    <w:name w:val="#AVA42112"/>
    <w:uiPriority w:val="99"/>
    <w:rsid w:val="005B5708"/>
  </w:style>
  <w:style w:type="numbering" w:customStyle="1" w:styleId="AVA42113">
    <w:name w:val="#AVA42113"/>
    <w:uiPriority w:val="99"/>
    <w:rsid w:val="005B5708"/>
  </w:style>
  <w:style w:type="numbering" w:customStyle="1" w:styleId="AVA4212">
    <w:name w:val="#AVA4212"/>
    <w:uiPriority w:val="99"/>
    <w:rsid w:val="005B5708"/>
  </w:style>
  <w:style w:type="numbering" w:customStyle="1" w:styleId="AVA42121">
    <w:name w:val="#AVA42121"/>
    <w:uiPriority w:val="99"/>
    <w:rsid w:val="005B5708"/>
  </w:style>
  <w:style w:type="numbering" w:customStyle="1" w:styleId="AVA42122">
    <w:name w:val="#AVA42122"/>
    <w:uiPriority w:val="99"/>
    <w:rsid w:val="005B5708"/>
  </w:style>
  <w:style w:type="numbering" w:customStyle="1" w:styleId="AVA4213">
    <w:name w:val="#AVA4213"/>
    <w:uiPriority w:val="99"/>
    <w:rsid w:val="005B5708"/>
  </w:style>
  <w:style w:type="numbering" w:customStyle="1" w:styleId="AVA42131">
    <w:name w:val="#AVA42131"/>
    <w:uiPriority w:val="99"/>
    <w:rsid w:val="005B5708"/>
  </w:style>
  <w:style w:type="numbering" w:customStyle="1" w:styleId="AVA4214">
    <w:name w:val="#AVA4214"/>
    <w:uiPriority w:val="99"/>
    <w:rsid w:val="005B5708"/>
  </w:style>
  <w:style w:type="numbering" w:customStyle="1" w:styleId="AVA422">
    <w:name w:val="#AVA422"/>
    <w:uiPriority w:val="99"/>
    <w:rsid w:val="005B5708"/>
  </w:style>
  <w:style w:type="numbering" w:customStyle="1" w:styleId="AVA4221">
    <w:name w:val="#AVA4221"/>
    <w:uiPriority w:val="99"/>
    <w:rsid w:val="005B5708"/>
  </w:style>
  <w:style w:type="numbering" w:customStyle="1" w:styleId="AVA42211">
    <w:name w:val="#AVA42211"/>
    <w:uiPriority w:val="99"/>
    <w:rsid w:val="005B5708"/>
  </w:style>
  <w:style w:type="numbering" w:customStyle="1" w:styleId="AVA42212">
    <w:name w:val="#AVA42212"/>
    <w:uiPriority w:val="99"/>
    <w:rsid w:val="005B5708"/>
  </w:style>
  <w:style w:type="numbering" w:customStyle="1" w:styleId="AVA4222">
    <w:name w:val="#AVA4222"/>
    <w:uiPriority w:val="99"/>
    <w:rsid w:val="005B5708"/>
  </w:style>
  <w:style w:type="numbering" w:customStyle="1" w:styleId="AVA4223">
    <w:name w:val="#AVA4223"/>
    <w:uiPriority w:val="99"/>
    <w:rsid w:val="005B5708"/>
  </w:style>
  <w:style w:type="numbering" w:customStyle="1" w:styleId="AVA423">
    <w:name w:val="#AVA423"/>
    <w:uiPriority w:val="99"/>
    <w:rsid w:val="005B5708"/>
  </w:style>
  <w:style w:type="numbering" w:customStyle="1" w:styleId="AVA4231">
    <w:name w:val="#AVA4231"/>
    <w:uiPriority w:val="99"/>
    <w:rsid w:val="005B5708"/>
  </w:style>
  <w:style w:type="numbering" w:customStyle="1" w:styleId="AVA4232">
    <w:name w:val="#AVA4232"/>
    <w:uiPriority w:val="99"/>
    <w:rsid w:val="005B5708"/>
  </w:style>
  <w:style w:type="numbering" w:customStyle="1" w:styleId="AVA424">
    <w:name w:val="#AVA424"/>
    <w:uiPriority w:val="99"/>
    <w:rsid w:val="005B5708"/>
  </w:style>
  <w:style w:type="numbering" w:customStyle="1" w:styleId="AVA4241">
    <w:name w:val="#AVA4241"/>
    <w:uiPriority w:val="99"/>
    <w:rsid w:val="005B5708"/>
  </w:style>
  <w:style w:type="numbering" w:customStyle="1" w:styleId="AVA425">
    <w:name w:val="#AVA425"/>
    <w:uiPriority w:val="99"/>
    <w:rsid w:val="005B5708"/>
  </w:style>
  <w:style w:type="numbering" w:customStyle="1" w:styleId="AVA431">
    <w:name w:val="#AVA431"/>
    <w:uiPriority w:val="99"/>
    <w:rsid w:val="005B5708"/>
  </w:style>
  <w:style w:type="numbering" w:customStyle="1" w:styleId="AVA4311">
    <w:name w:val="#AVA4311"/>
    <w:uiPriority w:val="99"/>
    <w:rsid w:val="005B5708"/>
  </w:style>
  <w:style w:type="numbering" w:customStyle="1" w:styleId="AVA43111">
    <w:name w:val="#AVA43111"/>
    <w:uiPriority w:val="99"/>
    <w:rsid w:val="005B5708"/>
  </w:style>
  <w:style w:type="numbering" w:customStyle="1" w:styleId="AVA43112">
    <w:name w:val="#AVA43112"/>
    <w:uiPriority w:val="99"/>
    <w:rsid w:val="005B5708"/>
  </w:style>
  <w:style w:type="numbering" w:customStyle="1" w:styleId="AVA4312">
    <w:name w:val="#AVA4312"/>
    <w:uiPriority w:val="99"/>
    <w:rsid w:val="005B5708"/>
  </w:style>
  <w:style w:type="numbering" w:customStyle="1" w:styleId="AVA4313">
    <w:name w:val="#AVA4313"/>
    <w:uiPriority w:val="99"/>
    <w:rsid w:val="005B5708"/>
  </w:style>
  <w:style w:type="numbering" w:customStyle="1" w:styleId="AVA432">
    <w:name w:val="#AVA432"/>
    <w:uiPriority w:val="99"/>
    <w:rsid w:val="005B5708"/>
  </w:style>
  <w:style w:type="numbering" w:customStyle="1" w:styleId="AVA4321">
    <w:name w:val="#AVA4321"/>
    <w:uiPriority w:val="99"/>
    <w:rsid w:val="005B5708"/>
  </w:style>
  <w:style w:type="numbering" w:customStyle="1" w:styleId="AVA4322">
    <w:name w:val="#AVA4322"/>
    <w:uiPriority w:val="99"/>
    <w:rsid w:val="005B5708"/>
  </w:style>
  <w:style w:type="numbering" w:customStyle="1" w:styleId="AVA433">
    <w:name w:val="#AVA433"/>
    <w:uiPriority w:val="99"/>
    <w:rsid w:val="005B5708"/>
  </w:style>
  <w:style w:type="numbering" w:customStyle="1" w:styleId="AVA4331">
    <w:name w:val="#AVA4331"/>
    <w:uiPriority w:val="99"/>
    <w:rsid w:val="005B5708"/>
  </w:style>
  <w:style w:type="numbering" w:customStyle="1" w:styleId="AVA434">
    <w:name w:val="#AVA434"/>
    <w:uiPriority w:val="99"/>
    <w:rsid w:val="005B5708"/>
  </w:style>
  <w:style w:type="numbering" w:customStyle="1" w:styleId="AVA44">
    <w:name w:val="#AVA44"/>
    <w:uiPriority w:val="99"/>
    <w:rsid w:val="005B5708"/>
  </w:style>
  <w:style w:type="numbering" w:customStyle="1" w:styleId="AVA441">
    <w:name w:val="#AVA441"/>
    <w:uiPriority w:val="99"/>
    <w:rsid w:val="005B5708"/>
  </w:style>
  <w:style w:type="numbering" w:customStyle="1" w:styleId="AVA4411">
    <w:name w:val="#AVA4411"/>
    <w:uiPriority w:val="99"/>
    <w:rsid w:val="005B5708"/>
  </w:style>
  <w:style w:type="numbering" w:customStyle="1" w:styleId="AVA44111">
    <w:name w:val="#AVA44111"/>
    <w:uiPriority w:val="99"/>
    <w:rsid w:val="005B5708"/>
  </w:style>
  <w:style w:type="numbering" w:customStyle="1" w:styleId="AVA44112">
    <w:name w:val="#AVA44112"/>
    <w:uiPriority w:val="99"/>
    <w:rsid w:val="005B5708"/>
  </w:style>
  <w:style w:type="numbering" w:customStyle="1" w:styleId="AVA4412">
    <w:name w:val="#AVA4412"/>
    <w:uiPriority w:val="99"/>
    <w:rsid w:val="005B5708"/>
  </w:style>
  <w:style w:type="numbering" w:customStyle="1" w:styleId="AVA4413">
    <w:name w:val="#AVA4413"/>
    <w:uiPriority w:val="99"/>
    <w:rsid w:val="005B5708"/>
  </w:style>
  <w:style w:type="numbering" w:customStyle="1" w:styleId="AVA442">
    <w:name w:val="#AVA442"/>
    <w:uiPriority w:val="99"/>
    <w:rsid w:val="005B5708"/>
  </w:style>
  <w:style w:type="numbering" w:customStyle="1" w:styleId="AVA4421">
    <w:name w:val="#AVA4421"/>
    <w:uiPriority w:val="99"/>
    <w:rsid w:val="005B5708"/>
  </w:style>
  <w:style w:type="numbering" w:customStyle="1" w:styleId="AVA4422">
    <w:name w:val="#AVA4422"/>
    <w:uiPriority w:val="99"/>
    <w:rsid w:val="005B5708"/>
  </w:style>
  <w:style w:type="numbering" w:customStyle="1" w:styleId="AVA443">
    <w:name w:val="#AVA443"/>
    <w:uiPriority w:val="99"/>
    <w:rsid w:val="005B5708"/>
  </w:style>
  <w:style w:type="numbering" w:customStyle="1" w:styleId="AVA444">
    <w:name w:val="#AVA444"/>
    <w:uiPriority w:val="99"/>
    <w:rsid w:val="005B5708"/>
  </w:style>
  <w:style w:type="numbering" w:customStyle="1" w:styleId="AVA45">
    <w:name w:val="#AVA45"/>
    <w:uiPriority w:val="99"/>
    <w:rsid w:val="005B5708"/>
  </w:style>
  <w:style w:type="numbering" w:customStyle="1" w:styleId="AVA451">
    <w:name w:val="#AVA451"/>
    <w:uiPriority w:val="99"/>
    <w:rsid w:val="005B5708"/>
  </w:style>
  <w:style w:type="numbering" w:customStyle="1" w:styleId="AVA4511">
    <w:name w:val="#AVA4511"/>
    <w:uiPriority w:val="99"/>
    <w:rsid w:val="005B5708"/>
  </w:style>
  <w:style w:type="numbering" w:customStyle="1" w:styleId="AVA4512">
    <w:name w:val="#AVA4512"/>
    <w:uiPriority w:val="99"/>
    <w:rsid w:val="005B5708"/>
  </w:style>
  <w:style w:type="numbering" w:customStyle="1" w:styleId="AVA452">
    <w:name w:val="#AVA452"/>
    <w:uiPriority w:val="99"/>
    <w:rsid w:val="005B5708"/>
  </w:style>
  <w:style w:type="numbering" w:customStyle="1" w:styleId="AVA453">
    <w:name w:val="#AVA453"/>
    <w:uiPriority w:val="99"/>
    <w:rsid w:val="005B5708"/>
  </w:style>
  <w:style w:type="numbering" w:customStyle="1" w:styleId="AVA46">
    <w:name w:val="#AVA46"/>
    <w:uiPriority w:val="99"/>
    <w:rsid w:val="005B5708"/>
  </w:style>
  <w:style w:type="numbering" w:customStyle="1" w:styleId="AVA461">
    <w:name w:val="#AVA461"/>
    <w:uiPriority w:val="99"/>
    <w:rsid w:val="005B5708"/>
  </w:style>
  <w:style w:type="numbering" w:customStyle="1" w:styleId="AVA462">
    <w:name w:val="#AVA462"/>
    <w:uiPriority w:val="99"/>
    <w:rsid w:val="005B5708"/>
  </w:style>
  <w:style w:type="numbering" w:customStyle="1" w:styleId="AVA47">
    <w:name w:val="#AVA47"/>
    <w:uiPriority w:val="99"/>
    <w:rsid w:val="005B5708"/>
  </w:style>
  <w:style w:type="numbering" w:customStyle="1" w:styleId="AVA471">
    <w:name w:val="#AVA471"/>
    <w:uiPriority w:val="99"/>
    <w:rsid w:val="005B5708"/>
  </w:style>
  <w:style w:type="numbering" w:customStyle="1" w:styleId="AVA48">
    <w:name w:val="#AVA48"/>
    <w:uiPriority w:val="99"/>
    <w:rsid w:val="005B5708"/>
  </w:style>
  <w:style w:type="numbering" w:customStyle="1" w:styleId="AVA5111">
    <w:name w:val="#AVA5111"/>
    <w:uiPriority w:val="99"/>
    <w:rsid w:val="005B5708"/>
  </w:style>
  <w:style w:type="numbering" w:customStyle="1" w:styleId="AVA51111">
    <w:name w:val="#AVA51111"/>
    <w:uiPriority w:val="99"/>
    <w:rsid w:val="005B5708"/>
  </w:style>
  <w:style w:type="numbering" w:customStyle="1" w:styleId="AVA511111">
    <w:name w:val="#AVA511111"/>
    <w:uiPriority w:val="99"/>
    <w:rsid w:val="005B5708"/>
  </w:style>
  <w:style w:type="numbering" w:customStyle="1" w:styleId="AVA511112">
    <w:name w:val="#AVA511112"/>
    <w:uiPriority w:val="99"/>
    <w:rsid w:val="005B5708"/>
  </w:style>
  <w:style w:type="numbering" w:customStyle="1" w:styleId="AVA51112">
    <w:name w:val="#AVA51112"/>
    <w:uiPriority w:val="99"/>
    <w:rsid w:val="005B5708"/>
  </w:style>
  <w:style w:type="numbering" w:customStyle="1" w:styleId="AVA51113">
    <w:name w:val="#AVA51113"/>
    <w:uiPriority w:val="99"/>
    <w:rsid w:val="005B5708"/>
  </w:style>
  <w:style w:type="numbering" w:customStyle="1" w:styleId="AVA5112">
    <w:name w:val="#AVA5112"/>
    <w:uiPriority w:val="99"/>
    <w:rsid w:val="005B5708"/>
  </w:style>
  <w:style w:type="numbering" w:customStyle="1" w:styleId="AVA51121">
    <w:name w:val="#AVA51121"/>
    <w:uiPriority w:val="99"/>
    <w:rsid w:val="005B5708"/>
  </w:style>
  <w:style w:type="numbering" w:customStyle="1" w:styleId="AVA51122">
    <w:name w:val="#AVA51122"/>
    <w:uiPriority w:val="99"/>
    <w:rsid w:val="005B5708"/>
  </w:style>
  <w:style w:type="numbering" w:customStyle="1" w:styleId="AVA5113">
    <w:name w:val="#AVA5113"/>
    <w:uiPriority w:val="99"/>
    <w:rsid w:val="005B5708"/>
  </w:style>
  <w:style w:type="numbering" w:customStyle="1" w:styleId="AVA51131">
    <w:name w:val="#AVA51131"/>
    <w:uiPriority w:val="99"/>
    <w:rsid w:val="005B5708"/>
  </w:style>
  <w:style w:type="numbering" w:customStyle="1" w:styleId="AVA5114">
    <w:name w:val="#AVA5114"/>
    <w:uiPriority w:val="99"/>
    <w:rsid w:val="005B5708"/>
  </w:style>
  <w:style w:type="numbering" w:customStyle="1" w:styleId="AVA512">
    <w:name w:val="#AVA512"/>
    <w:uiPriority w:val="99"/>
    <w:rsid w:val="005B5708"/>
  </w:style>
  <w:style w:type="numbering" w:customStyle="1" w:styleId="AVA5121">
    <w:name w:val="#AVA5121"/>
    <w:uiPriority w:val="99"/>
    <w:rsid w:val="005B5708"/>
  </w:style>
  <w:style w:type="numbering" w:customStyle="1" w:styleId="AVA51211">
    <w:name w:val="#AVA51211"/>
    <w:uiPriority w:val="99"/>
    <w:rsid w:val="005B5708"/>
  </w:style>
  <w:style w:type="numbering" w:customStyle="1" w:styleId="AVA512111">
    <w:name w:val="#AVA512111"/>
    <w:uiPriority w:val="99"/>
    <w:rsid w:val="005B5708"/>
  </w:style>
  <w:style w:type="numbering" w:customStyle="1" w:styleId="AVA512112">
    <w:name w:val="#AVA512112"/>
    <w:uiPriority w:val="99"/>
    <w:rsid w:val="005B5708"/>
  </w:style>
  <w:style w:type="numbering" w:customStyle="1" w:styleId="AVA51212">
    <w:name w:val="#AVA51212"/>
    <w:uiPriority w:val="99"/>
    <w:rsid w:val="005B5708"/>
  </w:style>
  <w:style w:type="numbering" w:customStyle="1" w:styleId="AVA51213">
    <w:name w:val="#AVA51213"/>
    <w:uiPriority w:val="99"/>
    <w:rsid w:val="005B5708"/>
  </w:style>
  <w:style w:type="numbering" w:customStyle="1" w:styleId="AVA5122">
    <w:name w:val="#AVA5122"/>
    <w:uiPriority w:val="99"/>
    <w:rsid w:val="005B5708"/>
  </w:style>
  <w:style w:type="numbering" w:customStyle="1" w:styleId="AVA51221">
    <w:name w:val="#AVA51221"/>
    <w:uiPriority w:val="99"/>
    <w:rsid w:val="005B5708"/>
  </w:style>
  <w:style w:type="numbering" w:customStyle="1" w:styleId="AVA51222">
    <w:name w:val="#AVA51222"/>
    <w:uiPriority w:val="99"/>
    <w:rsid w:val="005B5708"/>
  </w:style>
  <w:style w:type="numbering" w:customStyle="1" w:styleId="AVA5123">
    <w:name w:val="#AVA5123"/>
    <w:uiPriority w:val="99"/>
    <w:rsid w:val="005B5708"/>
  </w:style>
  <w:style w:type="numbering" w:customStyle="1" w:styleId="AVA5124">
    <w:name w:val="#AVA5124"/>
    <w:uiPriority w:val="99"/>
    <w:rsid w:val="005B5708"/>
  </w:style>
  <w:style w:type="numbering" w:customStyle="1" w:styleId="AVA513">
    <w:name w:val="#AVA513"/>
    <w:uiPriority w:val="99"/>
    <w:rsid w:val="005B5708"/>
  </w:style>
  <w:style w:type="numbering" w:customStyle="1" w:styleId="AVA5131">
    <w:name w:val="#AVA5131"/>
    <w:uiPriority w:val="99"/>
    <w:rsid w:val="005B5708"/>
  </w:style>
  <w:style w:type="numbering" w:customStyle="1" w:styleId="AVA51311">
    <w:name w:val="#AVA51311"/>
    <w:uiPriority w:val="99"/>
    <w:rsid w:val="005B5708"/>
  </w:style>
  <w:style w:type="numbering" w:customStyle="1" w:styleId="AVA513111">
    <w:name w:val="#AVA513111"/>
    <w:uiPriority w:val="99"/>
    <w:rsid w:val="005B5708"/>
  </w:style>
  <w:style w:type="numbering" w:customStyle="1" w:styleId="AVA5131111">
    <w:name w:val="#AVA5131111"/>
    <w:uiPriority w:val="99"/>
    <w:rsid w:val="005B5708"/>
  </w:style>
  <w:style w:type="numbering" w:customStyle="1" w:styleId="AVA51311111">
    <w:name w:val="#AVA51311111"/>
    <w:uiPriority w:val="99"/>
    <w:rsid w:val="005B5708"/>
    <w:pPr>
      <w:numPr>
        <w:numId w:val="38"/>
      </w:numPr>
    </w:pPr>
  </w:style>
  <w:style w:type="numbering" w:customStyle="1" w:styleId="AVA5131112">
    <w:name w:val="#AVA5131112"/>
    <w:uiPriority w:val="99"/>
    <w:rsid w:val="005B5708"/>
  </w:style>
  <w:style w:type="numbering" w:customStyle="1" w:styleId="AVA513112">
    <w:name w:val="#AVA513112"/>
    <w:uiPriority w:val="99"/>
    <w:rsid w:val="005B5708"/>
  </w:style>
  <w:style w:type="numbering" w:customStyle="1" w:styleId="AVA513113">
    <w:name w:val="#AVA513113"/>
    <w:uiPriority w:val="99"/>
    <w:rsid w:val="005B5708"/>
  </w:style>
  <w:style w:type="numbering" w:customStyle="1" w:styleId="AVA51312">
    <w:name w:val="#AVA51312"/>
    <w:uiPriority w:val="99"/>
    <w:rsid w:val="005B5708"/>
  </w:style>
  <w:style w:type="numbering" w:customStyle="1" w:styleId="AVA513121">
    <w:name w:val="#AVA513121"/>
    <w:uiPriority w:val="99"/>
    <w:rsid w:val="005B5708"/>
  </w:style>
  <w:style w:type="numbering" w:customStyle="1" w:styleId="AVA51313">
    <w:name w:val="#AVA51313"/>
    <w:uiPriority w:val="99"/>
    <w:rsid w:val="005B5708"/>
  </w:style>
  <w:style w:type="numbering" w:customStyle="1" w:styleId="AVA5132">
    <w:name w:val="#AVA5132"/>
    <w:uiPriority w:val="99"/>
    <w:rsid w:val="005B5708"/>
  </w:style>
  <w:style w:type="numbering" w:customStyle="1" w:styleId="AVA51321">
    <w:name w:val="#AVA51321"/>
    <w:uiPriority w:val="99"/>
    <w:rsid w:val="005B5708"/>
  </w:style>
  <w:style w:type="numbering" w:customStyle="1" w:styleId="AVA513211">
    <w:name w:val="#AVA513211"/>
    <w:uiPriority w:val="99"/>
    <w:rsid w:val="005B5708"/>
  </w:style>
  <w:style w:type="numbering" w:customStyle="1" w:styleId="AVA51322">
    <w:name w:val="#AVA51322"/>
    <w:uiPriority w:val="99"/>
    <w:rsid w:val="005B5708"/>
  </w:style>
  <w:style w:type="numbering" w:customStyle="1" w:styleId="AVA5133">
    <w:name w:val="#AVA5133"/>
    <w:uiPriority w:val="99"/>
    <w:rsid w:val="005B5708"/>
  </w:style>
  <w:style w:type="numbering" w:customStyle="1" w:styleId="AVA5134">
    <w:name w:val="#AVA5134"/>
    <w:uiPriority w:val="99"/>
    <w:rsid w:val="005B5708"/>
  </w:style>
  <w:style w:type="numbering" w:customStyle="1" w:styleId="AVA514">
    <w:name w:val="#AVA514"/>
    <w:uiPriority w:val="99"/>
    <w:rsid w:val="005B5708"/>
  </w:style>
  <w:style w:type="numbering" w:customStyle="1" w:styleId="AVA5141">
    <w:name w:val="#AVA5141"/>
    <w:uiPriority w:val="99"/>
    <w:rsid w:val="005B5708"/>
  </w:style>
  <w:style w:type="numbering" w:customStyle="1" w:styleId="AVA51411">
    <w:name w:val="#AVA51411"/>
    <w:uiPriority w:val="99"/>
    <w:rsid w:val="005B5708"/>
  </w:style>
  <w:style w:type="numbering" w:customStyle="1" w:styleId="AVA514111">
    <w:name w:val="#AVA514111"/>
    <w:uiPriority w:val="99"/>
    <w:rsid w:val="005B5708"/>
    <w:pPr>
      <w:numPr>
        <w:numId w:val="32"/>
      </w:numPr>
    </w:pPr>
  </w:style>
  <w:style w:type="numbering" w:customStyle="1" w:styleId="AVA51412">
    <w:name w:val="#AVA51412"/>
    <w:uiPriority w:val="99"/>
    <w:rsid w:val="005B5708"/>
  </w:style>
  <w:style w:type="numbering" w:customStyle="1" w:styleId="AVA5142">
    <w:name w:val="#AVA5142"/>
    <w:uiPriority w:val="99"/>
    <w:rsid w:val="005B5708"/>
  </w:style>
  <w:style w:type="numbering" w:customStyle="1" w:styleId="AVA5143">
    <w:name w:val="#AVA5143"/>
    <w:uiPriority w:val="99"/>
    <w:rsid w:val="005B5708"/>
  </w:style>
  <w:style w:type="numbering" w:customStyle="1" w:styleId="AVA515">
    <w:name w:val="#AVA515"/>
    <w:uiPriority w:val="99"/>
    <w:rsid w:val="005B5708"/>
  </w:style>
  <w:style w:type="numbering" w:customStyle="1" w:styleId="AVA5151">
    <w:name w:val="#AVA5151"/>
    <w:uiPriority w:val="99"/>
    <w:rsid w:val="005B5708"/>
  </w:style>
  <w:style w:type="numbering" w:customStyle="1" w:styleId="AVA5152">
    <w:name w:val="#AVA5152"/>
    <w:uiPriority w:val="99"/>
    <w:rsid w:val="005B5708"/>
  </w:style>
  <w:style w:type="numbering" w:customStyle="1" w:styleId="AVA516">
    <w:name w:val="#AVA516"/>
    <w:uiPriority w:val="99"/>
    <w:rsid w:val="005B5708"/>
  </w:style>
  <w:style w:type="numbering" w:customStyle="1" w:styleId="AVA5211">
    <w:name w:val="#AVA5211"/>
    <w:uiPriority w:val="99"/>
    <w:rsid w:val="005B5708"/>
  </w:style>
  <w:style w:type="numbering" w:customStyle="1" w:styleId="AVA52111">
    <w:name w:val="#AVA52111"/>
    <w:uiPriority w:val="99"/>
    <w:rsid w:val="005B5708"/>
  </w:style>
  <w:style w:type="numbering" w:customStyle="1" w:styleId="AVA521111">
    <w:name w:val="#AVA521111"/>
    <w:uiPriority w:val="99"/>
    <w:rsid w:val="005B5708"/>
  </w:style>
  <w:style w:type="numbering" w:customStyle="1" w:styleId="AVA521112">
    <w:name w:val="#AVA521112"/>
    <w:uiPriority w:val="99"/>
    <w:rsid w:val="005B5708"/>
  </w:style>
  <w:style w:type="numbering" w:customStyle="1" w:styleId="AVA52112">
    <w:name w:val="#AVA52112"/>
    <w:uiPriority w:val="99"/>
    <w:rsid w:val="005B5708"/>
  </w:style>
  <w:style w:type="numbering" w:customStyle="1" w:styleId="AVA52113">
    <w:name w:val="#AVA52113"/>
    <w:uiPriority w:val="99"/>
    <w:rsid w:val="005B5708"/>
  </w:style>
  <w:style w:type="numbering" w:customStyle="1" w:styleId="AVA5212">
    <w:name w:val="#AVA5212"/>
    <w:uiPriority w:val="99"/>
    <w:rsid w:val="005B5708"/>
  </w:style>
  <w:style w:type="numbering" w:customStyle="1" w:styleId="AVA52121">
    <w:name w:val="#AVA52121"/>
    <w:uiPriority w:val="99"/>
    <w:rsid w:val="005B5708"/>
  </w:style>
  <w:style w:type="numbering" w:customStyle="1" w:styleId="AVA52122">
    <w:name w:val="#AVA52122"/>
    <w:uiPriority w:val="99"/>
    <w:rsid w:val="005B5708"/>
  </w:style>
  <w:style w:type="numbering" w:customStyle="1" w:styleId="AVA5213">
    <w:name w:val="#AVA5213"/>
    <w:uiPriority w:val="99"/>
    <w:rsid w:val="005B5708"/>
  </w:style>
  <w:style w:type="numbering" w:customStyle="1" w:styleId="AVA52131">
    <w:name w:val="#AVA52131"/>
    <w:uiPriority w:val="99"/>
    <w:rsid w:val="005B5708"/>
  </w:style>
  <w:style w:type="numbering" w:customStyle="1" w:styleId="AVA5214">
    <w:name w:val="#AVA5214"/>
    <w:uiPriority w:val="99"/>
    <w:rsid w:val="005B5708"/>
  </w:style>
  <w:style w:type="numbering" w:customStyle="1" w:styleId="AVA522">
    <w:name w:val="#AVA522"/>
    <w:uiPriority w:val="99"/>
    <w:rsid w:val="005B5708"/>
  </w:style>
  <w:style w:type="numbering" w:customStyle="1" w:styleId="AVA5221">
    <w:name w:val="#AVA5221"/>
    <w:uiPriority w:val="99"/>
    <w:rsid w:val="005B5708"/>
  </w:style>
  <w:style w:type="numbering" w:customStyle="1" w:styleId="AVA52211">
    <w:name w:val="#AVA52211"/>
    <w:uiPriority w:val="99"/>
    <w:rsid w:val="005B5708"/>
  </w:style>
  <w:style w:type="numbering" w:customStyle="1" w:styleId="AVA52212">
    <w:name w:val="#AVA52212"/>
    <w:uiPriority w:val="99"/>
    <w:rsid w:val="005B5708"/>
  </w:style>
  <w:style w:type="numbering" w:customStyle="1" w:styleId="AVA5222">
    <w:name w:val="#AVA5222"/>
    <w:uiPriority w:val="99"/>
    <w:rsid w:val="005B5708"/>
  </w:style>
  <w:style w:type="numbering" w:customStyle="1" w:styleId="AVA5223">
    <w:name w:val="#AVA5223"/>
    <w:uiPriority w:val="99"/>
    <w:rsid w:val="005B5708"/>
  </w:style>
  <w:style w:type="numbering" w:customStyle="1" w:styleId="AVA523">
    <w:name w:val="#AVA523"/>
    <w:uiPriority w:val="99"/>
    <w:rsid w:val="005B5708"/>
  </w:style>
  <w:style w:type="numbering" w:customStyle="1" w:styleId="AVA5231">
    <w:name w:val="#AVA5231"/>
    <w:uiPriority w:val="99"/>
    <w:rsid w:val="005B5708"/>
  </w:style>
  <w:style w:type="numbering" w:customStyle="1" w:styleId="AVA5232">
    <w:name w:val="#AVA5232"/>
    <w:uiPriority w:val="99"/>
    <w:rsid w:val="005B5708"/>
  </w:style>
  <w:style w:type="numbering" w:customStyle="1" w:styleId="AVA524">
    <w:name w:val="#AVA524"/>
    <w:uiPriority w:val="99"/>
    <w:rsid w:val="005B5708"/>
  </w:style>
  <w:style w:type="numbering" w:customStyle="1" w:styleId="AVA5241">
    <w:name w:val="#AVA5241"/>
    <w:uiPriority w:val="99"/>
    <w:rsid w:val="005B5708"/>
  </w:style>
  <w:style w:type="numbering" w:customStyle="1" w:styleId="AVA525">
    <w:name w:val="#AVA525"/>
    <w:uiPriority w:val="99"/>
    <w:rsid w:val="005B5708"/>
  </w:style>
  <w:style w:type="numbering" w:customStyle="1" w:styleId="AVA531">
    <w:name w:val="#AVA531"/>
    <w:uiPriority w:val="99"/>
    <w:rsid w:val="005B5708"/>
  </w:style>
  <w:style w:type="numbering" w:customStyle="1" w:styleId="AVA5311">
    <w:name w:val="#AVA5311"/>
    <w:uiPriority w:val="99"/>
    <w:rsid w:val="005B5708"/>
  </w:style>
  <w:style w:type="numbering" w:customStyle="1" w:styleId="AVA53111">
    <w:name w:val="#AVA53111"/>
    <w:uiPriority w:val="99"/>
    <w:rsid w:val="005B5708"/>
  </w:style>
  <w:style w:type="numbering" w:customStyle="1" w:styleId="AVA53112">
    <w:name w:val="#AVA53112"/>
    <w:uiPriority w:val="99"/>
    <w:rsid w:val="005B5708"/>
  </w:style>
  <w:style w:type="numbering" w:customStyle="1" w:styleId="AVA5312">
    <w:name w:val="#AVA5312"/>
    <w:uiPriority w:val="99"/>
    <w:rsid w:val="005B5708"/>
  </w:style>
  <w:style w:type="numbering" w:customStyle="1" w:styleId="AVA5313">
    <w:name w:val="#AVA5313"/>
    <w:uiPriority w:val="99"/>
    <w:rsid w:val="005B5708"/>
  </w:style>
  <w:style w:type="numbering" w:customStyle="1" w:styleId="AVA532">
    <w:name w:val="#AVA532"/>
    <w:uiPriority w:val="99"/>
    <w:rsid w:val="005B5708"/>
  </w:style>
  <w:style w:type="numbering" w:customStyle="1" w:styleId="AVA5321">
    <w:name w:val="#AVA5321"/>
    <w:uiPriority w:val="99"/>
    <w:rsid w:val="005B5708"/>
  </w:style>
  <w:style w:type="numbering" w:customStyle="1" w:styleId="AVA5322">
    <w:name w:val="#AVA5322"/>
    <w:uiPriority w:val="99"/>
    <w:rsid w:val="005B5708"/>
  </w:style>
  <w:style w:type="numbering" w:customStyle="1" w:styleId="AVA533">
    <w:name w:val="#AVA533"/>
    <w:uiPriority w:val="99"/>
    <w:rsid w:val="005B5708"/>
  </w:style>
  <w:style w:type="numbering" w:customStyle="1" w:styleId="AVA5331">
    <w:name w:val="#AVA5331"/>
    <w:uiPriority w:val="99"/>
    <w:rsid w:val="005B5708"/>
  </w:style>
  <w:style w:type="numbering" w:customStyle="1" w:styleId="AVA534">
    <w:name w:val="#AVA534"/>
    <w:uiPriority w:val="99"/>
    <w:rsid w:val="005B5708"/>
  </w:style>
  <w:style w:type="numbering" w:customStyle="1" w:styleId="AVA54">
    <w:name w:val="#AVA54"/>
    <w:uiPriority w:val="99"/>
    <w:rsid w:val="005B5708"/>
  </w:style>
  <w:style w:type="numbering" w:customStyle="1" w:styleId="AVA541">
    <w:name w:val="#AVA541"/>
    <w:uiPriority w:val="99"/>
    <w:rsid w:val="005B5708"/>
  </w:style>
  <w:style w:type="numbering" w:customStyle="1" w:styleId="AVA5411">
    <w:name w:val="#AVA5411"/>
    <w:uiPriority w:val="99"/>
    <w:rsid w:val="005B5708"/>
  </w:style>
  <w:style w:type="numbering" w:customStyle="1" w:styleId="AVA54111">
    <w:name w:val="#AVA54111"/>
    <w:uiPriority w:val="99"/>
    <w:rsid w:val="005B5708"/>
  </w:style>
  <w:style w:type="numbering" w:customStyle="1" w:styleId="AVA54112">
    <w:name w:val="#AVA54112"/>
    <w:uiPriority w:val="99"/>
    <w:rsid w:val="005B5708"/>
  </w:style>
  <w:style w:type="numbering" w:customStyle="1" w:styleId="AVA5412">
    <w:name w:val="#AVA5412"/>
    <w:uiPriority w:val="99"/>
    <w:rsid w:val="005B5708"/>
  </w:style>
  <w:style w:type="numbering" w:customStyle="1" w:styleId="AVA5413">
    <w:name w:val="#AVA5413"/>
    <w:uiPriority w:val="99"/>
    <w:rsid w:val="005B5708"/>
  </w:style>
  <w:style w:type="numbering" w:customStyle="1" w:styleId="AVA542">
    <w:name w:val="#AVA542"/>
    <w:uiPriority w:val="99"/>
    <w:rsid w:val="005B5708"/>
  </w:style>
  <w:style w:type="numbering" w:customStyle="1" w:styleId="AVA5421">
    <w:name w:val="#AVA5421"/>
    <w:uiPriority w:val="99"/>
    <w:rsid w:val="005B5708"/>
  </w:style>
  <w:style w:type="numbering" w:customStyle="1" w:styleId="AVA5422">
    <w:name w:val="#AVA5422"/>
    <w:uiPriority w:val="99"/>
    <w:rsid w:val="005B5708"/>
  </w:style>
  <w:style w:type="numbering" w:customStyle="1" w:styleId="AVA543">
    <w:name w:val="#AVA543"/>
    <w:uiPriority w:val="99"/>
    <w:rsid w:val="005B5708"/>
  </w:style>
  <w:style w:type="numbering" w:customStyle="1" w:styleId="AVA544">
    <w:name w:val="#AVA544"/>
    <w:uiPriority w:val="99"/>
    <w:rsid w:val="005B5708"/>
  </w:style>
  <w:style w:type="numbering" w:customStyle="1" w:styleId="AVA55">
    <w:name w:val="#AVA55"/>
    <w:uiPriority w:val="99"/>
    <w:rsid w:val="005B5708"/>
  </w:style>
  <w:style w:type="numbering" w:customStyle="1" w:styleId="AVA551">
    <w:name w:val="#AVA551"/>
    <w:uiPriority w:val="99"/>
    <w:rsid w:val="005B5708"/>
  </w:style>
  <w:style w:type="numbering" w:customStyle="1" w:styleId="AVA5511">
    <w:name w:val="#AVA5511"/>
    <w:uiPriority w:val="99"/>
    <w:rsid w:val="005B5708"/>
  </w:style>
  <w:style w:type="numbering" w:customStyle="1" w:styleId="AVA5512">
    <w:name w:val="#AVA5512"/>
    <w:uiPriority w:val="99"/>
    <w:rsid w:val="005B5708"/>
  </w:style>
  <w:style w:type="numbering" w:customStyle="1" w:styleId="AVA552">
    <w:name w:val="#AVA552"/>
    <w:uiPriority w:val="99"/>
    <w:rsid w:val="005B5708"/>
  </w:style>
  <w:style w:type="numbering" w:customStyle="1" w:styleId="AVA553">
    <w:name w:val="#AVA553"/>
    <w:uiPriority w:val="99"/>
    <w:rsid w:val="005B5708"/>
  </w:style>
  <w:style w:type="numbering" w:customStyle="1" w:styleId="AVA56">
    <w:name w:val="#AVA56"/>
    <w:uiPriority w:val="99"/>
    <w:rsid w:val="005B5708"/>
  </w:style>
  <w:style w:type="numbering" w:customStyle="1" w:styleId="AVA561">
    <w:name w:val="#AVA561"/>
    <w:uiPriority w:val="99"/>
    <w:rsid w:val="005B5708"/>
  </w:style>
  <w:style w:type="numbering" w:customStyle="1" w:styleId="AVA562">
    <w:name w:val="#AVA562"/>
    <w:uiPriority w:val="99"/>
    <w:rsid w:val="005B5708"/>
  </w:style>
  <w:style w:type="numbering" w:customStyle="1" w:styleId="AVA57">
    <w:name w:val="#AVA57"/>
    <w:uiPriority w:val="99"/>
    <w:rsid w:val="005B5708"/>
  </w:style>
  <w:style w:type="numbering" w:customStyle="1" w:styleId="AVA571">
    <w:name w:val="#AVA571"/>
    <w:uiPriority w:val="99"/>
    <w:rsid w:val="005B5708"/>
  </w:style>
  <w:style w:type="numbering" w:customStyle="1" w:styleId="AVA58">
    <w:name w:val="#AVA58"/>
    <w:uiPriority w:val="99"/>
    <w:rsid w:val="005B5708"/>
  </w:style>
  <w:style w:type="numbering" w:customStyle="1" w:styleId="AVA6111">
    <w:name w:val="#AVA6111"/>
    <w:uiPriority w:val="99"/>
    <w:rsid w:val="005B5708"/>
  </w:style>
  <w:style w:type="numbering" w:customStyle="1" w:styleId="AVA61111">
    <w:name w:val="#AVA61111"/>
    <w:uiPriority w:val="99"/>
    <w:rsid w:val="005B5708"/>
  </w:style>
  <w:style w:type="numbering" w:customStyle="1" w:styleId="AVA611111">
    <w:name w:val="#AVA611111"/>
    <w:uiPriority w:val="99"/>
    <w:rsid w:val="005B5708"/>
  </w:style>
  <w:style w:type="numbering" w:customStyle="1" w:styleId="AVA611112">
    <w:name w:val="#AVA611112"/>
    <w:uiPriority w:val="99"/>
    <w:rsid w:val="005B5708"/>
  </w:style>
  <w:style w:type="numbering" w:customStyle="1" w:styleId="AVA61112">
    <w:name w:val="#AVA61112"/>
    <w:uiPriority w:val="99"/>
    <w:rsid w:val="005B5708"/>
  </w:style>
  <w:style w:type="numbering" w:customStyle="1" w:styleId="AVA61113">
    <w:name w:val="#AVA61113"/>
    <w:uiPriority w:val="99"/>
    <w:rsid w:val="005B5708"/>
  </w:style>
  <w:style w:type="numbering" w:customStyle="1" w:styleId="AVA6112">
    <w:name w:val="#AVA6112"/>
    <w:uiPriority w:val="99"/>
    <w:rsid w:val="005B5708"/>
  </w:style>
  <w:style w:type="numbering" w:customStyle="1" w:styleId="AVA61121">
    <w:name w:val="#AVA61121"/>
    <w:uiPriority w:val="99"/>
    <w:rsid w:val="005B5708"/>
  </w:style>
  <w:style w:type="numbering" w:customStyle="1" w:styleId="AVA611211">
    <w:name w:val="#AVA611211"/>
    <w:uiPriority w:val="99"/>
    <w:rsid w:val="005B5708"/>
  </w:style>
  <w:style w:type="numbering" w:customStyle="1" w:styleId="AVA611212">
    <w:name w:val="#AVA611212"/>
    <w:uiPriority w:val="99"/>
    <w:rsid w:val="005B5708"/>
  </w:style>
  <w:style w:type="numbering" w:customStyle="1" w:styleId="AVA61122">
    <w:name w:val="#AVA61122"/>
    <w:uiPriority w:val="99"/>
    <w:rsid w:val="005B5708"/>
  </w:style>
  <w:style w:type="numbering" w:customStyle="1" w:styleId="AVA61123">
    <w:name w:val="#AVA61123"/>
    <w:uiPriority w:val="99"/>
    <w:rsid w:val="005B5708"/>
  </w:style>
  <w:style w:type="numbering" w:customStyle="1" w:styleId="AVA6113">
    <w:name w:val="#AVA6113"/>
    <w:uiPriority w:val="99"/>
    <w:rsid w:val="005B5708"/>
  </w:style>
  <w:style w:type="numbering" w:customStyle="1" w:styleId="AVA61131">
    <w:name w:val="#AVA61131"/>
    <w:uiPriority w:val="99"/>
    <w:rsid w:val="005B5708"/>
  </w:style>
  <w:style w:type="numbering" w:customStyle="1" w:styleId="AVA61132">
    <w:name w:val="#AVA61132"/>
    <w:uiPriority w:val="99"/>
    <w:rsid w:val="005B5708"/>
  </w:style>
  <w:style w:type="numbering" w:customStyle="1" w:styleId="AVA6114">
    <w:name w:val="#AVA6114"/>
    <w:uiPriority w:val="99"/>
    <w:rsid w:val="005B5708"/>
  </w:style>
  <w:style w:type="numbering" w:customStyle="1" w:styleId="AVA61141">
    <w:name w:val="#AVA61141"/>
    <w:uiPriority w:val="99"/>
    <w:rsid w:val="005B5708"/>
  </w:style>
  <w:style w:type="numbering" w:customStyle="1" w:styleId="AVA6115">
    <w:name w:val="#AVA6115"/>
    <w:uiPriority w:val="99"/>
    <w:rsid w:val="005B5708"/>
  </w:style>
  <w:style w:type="numbering" w:customStyle="1" w:styleId="AVA612">
    <w:name w:val="#AVA612"/>
    <w:uiPriority w:val="99"/>
    <w:rsid w:val="005B5708"/>
  </w:style>
  <w:style w:type="numbering" w:customStyle="1" w:styleId="AVA6121">
    <w:name w:val="#AVA6121"/>
    <w:uiPriority w:val="99"/>
    <w:rsid w:val="005B5708"/>
  </w:style>
  <w:style w:type="numbering" w:customStyle="1" w:styleId="AVA61211">
    <w:name w:val="#AVA61211"/>
    <w:uiPriority w:val="99"/>
    <w:rsid w:val="005B5708"/>
  </w:style>
  <w:style w:type="numbering" w:customStyle="1" w:styleId="AVA612111">
    <w:name w:val="#AVA612111"/>
    <w:uiPriority w:val="99"/>
    <w:rsid w:val="005B5708"/>
  </w:style>
  <w:style w:type="numbering" w:customStyle="1" w:styleId="AVA612112">
    <w:name w:val="#AVA612112"/>
    <w:uiPriority w:val="99"/>
    <w:rsid w:val="005B5708"/>
  </w:style>
  <w:style w:type="numbering" w:customStyle="1" w:styleId="AVA61212">
    <w:name w:val="#AVA61212"/>
    <w:uiPriority w:val="99"/>
    <w:rsid w:val="005B5708"/>
  </w:style>
  <w:style w:type="numbering" w:customStyle="1" w:styleId="AVA61213">
    <w:name w:val="#AVA61213"/>
    <w:uiPriority w:val="99"/>
    <w:rsid w:val="005B5708"/>
  </w:style>
  <w:style w:type="numbering" w:customStyle="1" w:styleId="AVA6122">
    <w:name w:val="#AVA6122"/>
    <w:uiPriority w:val="99"/>
    <w:rsid w:val="005B5708"/>
  </w:style>
  <w:style w:type="numbering" w:customStyle="1" w:styleId="AVA61221">
    <w:name w:val="#AVA61221"/>
    <w:uiPriority w:val="99"/>
    <w:rsid w:val="005B5708"/>
  </w:style>
  <w:style w:type="numbering" w:customStyle="1" w:styleId="AVA61222">
    <w:name w:val="#AVA61222"/>
    <w:uiPriority w:val="99"/>
    <w:rsid w:val="005B5708"/>
  </w:style>
  <w:style w:type="numbering" w:customStyle="1" w:styleId="AVA6123">
    <w:name w:val="#AVA6123"/>
    <w:uiPriority w:val="99"/>
    <w:rsid w:val="005B5708"/>
  </w:style>
  <w:style w:type="numbering" w:customStyle="1" w:styleId="AVA61231">
    <w:name w:val="#AVA61231"/>
    <w:uiPriority w:val="99"/>
    <w:rsid w:val="005B5708"/>
  </w:style>
  <w:style w:type="numbering" w:customStyle="1" w:styleId="AVA6124">
    <w:name w:val="#AVA6124"/>
    <w:uiPriority w:val="99"/>
    <w:rsid w:val="005B5708"/>
  </w:style>
  <w:style w:type="numbering" w:customStyle="1" w:styleId="AVA613">
    <w:name w:val="#AVA613"/>
    <w:uiPriority w:val="99"/>
    <w:rsid w:val="005B5708"/>
  </w:style>
  <w:style w:type="numbering" w:customStyle="1" w:styleId="AVA6131">
    <w:name w:val="#AVA6131"/>
    <w:uiPriority w:val="99"/>
    <w:rsid w:val="005B5708"/>
  </w:style>
  <w:style w:type="numbering" w:customStyle="1" w:styleId="AVA61311">
    <w:name w:val="#AVA61311"/>
    <w:uiPriority w:val="99"/>
    <w:rsid w:val="005B5708"/>
  </w:style>
  <w:style w:type="numbering" w:customStyle="1" w:styleId="AVA61312">
    <w:name w:val="#AVA61312"/>
    <w:uiPriority w:val="99"/>
    <w:rsid w:val="005B5708"/>
  </w:style>
  <w:style w:type="numbering" w:customStyle="1" w:styleId="AVA6132">
    <w:name w:val="#AVA6132"/>
    <w:uiPriority w:val="99"/>
    <w:rsid w:val="005B5708"/>
  </w:style>
  <w:style w:type="numbering" w:customStyle="1" w:styleId="AVA6133">
    <w:name w:val="#AVA6133"/>
    <w:uiPriority w:val="99"/>
    <w:rsid w:val="005B5708"/>
  </w:style>
  <w:style w:type="numbering" w:customStyle="1" w:styleId="AVA614">
    <w:name w:val="#AVA614"/>
    <w:uiPriority w:val="99"/>
    <w:rsid w:val="005B5708"/>
  </w:style>
  <w:style w:type="numbering" w:customStyle="1" w:styleId="AVA6141">
    <w:name w:val="#AVA6141"/>
    <w:uiPriority w:val="99"/>
    <w:rsid w:val="005B5708"/>
  </w:style>
  <w:style w:type="numbering" w:customStyle="1" w:styleId="AVA6142">
    <w:name w:val="#AVA6142"/>
    <w:uiPriority w:val="99"/>
    <w:rsid w:val="005B5708"/>
  </w:style>
  <w:style w:type="numbering" w:customStyle="1" w:styleId="AVA615">
    <w:name w:val="#AVA615"/>
    <w:uiPriority w:val="99"/>
    <w:rsid w:val="005B5708"/>
  </w:style>
  <w:style w:type="numbering" w:customStyle="1" w:styleId="AVA6151">
    <w:name w:val="#AVA6151"/>
    <w:uiPriority w:val="99"/>
    <w:rsid w:val="005B5708"/>
  </w:style>
  <w:style w:type="numbering" w:customStyle="1" w:styleId="AVA616">
    <w:name w:val="#AVA616"/>
    <w:uiPriority w:val="99"/>
    <w:rsid w:val="005B5708"/>
  </w:style>
  <w:style w:type="numbering" w:customStyle="1" w:styleId="AVA6211">
    <w:name w:val="#AVA6211"/>
    <w:uiPriority w:val="99"/>
    <w:rsid w:val="005B5708"/>
  </w:style>
  <w:style w:type="numbering" w:customStyle="1" w:styleId="AVA62111">
    <w:name w:val="#AVA62111"/>
    <w:uiPriority w:val="99"/>
    <w:rsid w:val="005B5708"/>
  </w:style>
  <w:style w:type="numbering" w:customStyle="1" w:styleId="AVA621111">
    <w:name w:val="#AVA621111"/>
    <w:uiPriority w:val="99"/>
    <w:rsid w:val="005B5708"/>
  </w:style>
  <w:style w:type="numbering" w:customStyle="1" w:styleId="AVA621112">
    <w:name w:val="#AVA621112"/>
    <w:uiPriority w:val="99"/>
    <w:rsid w:val="005B5708"/>
  </w:style>
  <w:style w:type="numbering" w:customStyle="1" w:styleId="AVA62112">
    <w:name w:val="#AVA62112"/>
    <w:uiPriority w:val="99"/>
    <w:rsid w:val="005B5708"/>
  </w:style>
  <w:style w:type="numbering" w:customStyle="1" w:styleId="AVA62113">
    <w:name w:val="#AVA62113"/>
    <w:uiPriority w:val="99"/>
    <w:rsid w:val="005B5708"/>
  </w:style>
  <w:style w:type="numbering" w:customStyle="1" w:styleId="AVA6212">
    <w:name w:val="#AVA6212"/>
    <w:uiPriority w:val="99"/>
    <w:rsid w:val="005B5708"/>
  </w:style>
  <w:style w:type="numbering" w:customStyle="1" w:styleId="AVA62121">
    <w:name w:val="#AVA62121"/>
    <w:uiPriority w:val="99"/>
    <w:rsid w:val="005B5708"/>
  </w:style>
  <w:style w:type="numbering" w:customStyle="1" w:styleId="AVA62122">
    <w:name w:val="#AVA62122"/>
    <w:uiPriority w:val="99"/>
    <w:rsid w:val="005B5708"/>
  </w:style>
  <w:style w:type="numbering" w:customStyle="1" w:styleId="AVA6213">
    <w:name w:val="#AVA6213"/>
    <w:uiPriority w:val="99"/>
    <w:rsid w:val="005B5708"/>
  </w:style>
  <w:style w:type="numbering" w:customStyle="1" w:styleId="AVA62131">
    <w:name w:val="#AVA62131"/>
    <w:uiPriority w:val="99"/>
    <w:rsid w:val="005B5708"/>
  </w:style>
  <w:style w:type="numbering" w:customStyle="1" w:styleId="AVA6214">
    <w:name w:val="#AVA6214"/>
    <w:uiPriority w:val="99"/>
    <w:rsid w:val="005B5708"/>
  </w:style>
  <w:style w:type="numbering" w:customStyle="1" w:styleId="AVA622">
    <w:name w:val="#AVA622"/>
    <w:uiPriority w:val="99"/>
    <w:rsid w:val="005B5708"/>
  </w:style>
  <w:style w:type="numbering" w:customStyle="1" w:styleId="AVA6221">
    <w:name w:val="#AVA6221"/>
    <w:uiPriority w:val="99"/>
    <w:rsid w:val="005B5708"/>
  </w:style>
  <w:style w:type="numbering" w:customStyle="1" w:styleId="AVA62211">
    <w:name w:val="#AVA62211"/>
    <w:uiPriority w:val="99"/>
    <w:rsid w:val="005B5708"/>
  </w:style>
  <w:style w:type="numbering" w:customStyle="1" w:styleId="AVA62212">
    <w:name w:val="#AVA62212"/>
    <w:uiPriority w:val="99"/>
    <w:rsid w:val="005B5708"/>
  </w:style>
  <w:style w:type="numbering" w:customStyle="1" w:styleId="AVA6222">
    <w:name w:val="#AVA6222"/>
    <w:uiPriority w:val="99"/>
    <w:rsid w:val="005B5708"/>
  </w:style>
  <w:style w:type="numbering" w:customStyle="1" w:styleId="AVA6223">
    <w:name w:val="#AVA6223"/>
    <w:uiPriority w:val="99"/>
    <w:rsid w:val="005B5708"/>
  </w:style>
  <w:style w:type="numbering" w:customStyle="1" w:styleId="AVA623">
    <w:name w:val="#AVA623"/>
    <w:uiPriority w:val="99"/>
    <w:rsid w:val="005B5708"/>
  </w:style>
  <w:style w:type="numbering" w:customStyle="1" w:styleId="AVA6231">
    <w:name w:val="#AVA6231"/>
    <w:uiPriority w:val="99"/>
    <w:rsid w:val="005B5708"/>
  </w:style>
  <w:style w:type="numbering" w:customStyle="1" w:styleId="AVA6232">
    <w:name w:val="#AVA6232"/>
    <w:uiPriority w:val="99"/>
    <w:rsid w:val="005B5708"/>
  </w:style>
  <w:style w:type="numbering" w:customStyle="1" w:styleId="AVA624">
    <w:name w:val="#AVA624"/>
    <w:uiPriority w:val="99"/>
    <w:rsid w:val="005B5708"/>
  </w:style>
  <w:style w:type="numbering" w:customStyle="1" w:styleId="AVA6241">
    <w:name w:val="#AVA6241"/>
    <w:uiPriority w:val="99"/>
    <w:rsid w:val="005B5708"/>
  </w:style>
  <w:style w:type="numbering" w:customStyle="1" w:styleId="AVA625">
    <w:name w:val="#AVA625"/>
    <w:uiPriority w:val="99"/>
    <w:rsid w:val="005B5708"/>
  </w:style>
  <w:style w:type="numbering" w:customStyle="1" w:styleId="AVA631">
    <w:name w:val="#AVA631"/>
    <w:uiPriority w:val="99"/>
    <w:rsid w:val="005B5708"/>
  </w:style>
  <w:style w:type="numbering" w:customStyle="1" w:styleId="AVA6311">
    <w:name w:val="#AVA6311"/>
    <w:uiPriority w:val="99"/>
    <w:rsid w:val="005B5708"/>
  </w:style>
  <w:style w:type="numbering" w:customStyle="1" w:styleId="AVA63111">
    <w:name w:val="#AVA63111"/>
    <w:uiPriority w:val="99"/>
    <w:rsid w:val="005B5708"/>
  </w:style>
  <w:style w:type="numbering" w:customStyle="1" w:styleId="AVA63112">
    <w:name w:val="#AVA63112"/>
    <w:uiPriority w:val="99"/>
    <w:rsid w:val="005B5708"/>
  </w:style>
  <w:style w:type="numbering" w:customStyle="1" w:styleId="AVA6312">
    <w:name w:val="#AVA6312"/>
    <w:uiPriority w:val="99"/>
    <w:rsid w:val="005B5708"/>
  </w:style>
  <w:style w:type="numbering" w:customStyle="1" w:styleId="AVA6313">
    <w:name w:val="#AVA6313"/>
    <w:uiPriority w:val="99"/>
    <w:rsid w:val="005B5708"/>
  </w:style>
  <w:style w:type="numbering" w:customStyle="1" w:styleId="AVA632">
    <w:name w:val="#AVA632"/>
    <w:uiPriority w:val="99"/>
    <w:rsid w:val="005B5708"/>
  </w:style>
  <w:style w:type="numbering" w:customStyle="1" w:styleId="AVA6321">
    <w:name w:val="#AVA6321"/>
    <w:uiPriority w:val="99"/>
    <w:rsid w:val="005B5708"/>
  </w:style>
  <w:style w:type="numbering" w:customStyle="1" w:styleId="AVA6322">
    <w:name w:val="#AVA6322"/>
    <w:uiPriority w:val="99"/>
    <w:rsid w:val="005B5708"/>
  </w:style>
  <w:style w:type="numbering" w:customStyle="1" w:styleId="AVA633">
    <w:name w:val="#AVA633"/>
    <w:uiPriority w:val="99"/>
    <w:rsid w:val="005B5708"/>
  </w:style>
  <w:style w:type="numbering" w:customStyle="1" w:styleId="AVA6331">
    <w:name w:val="#AVA6331"/>
    <w:uiPriority w:val="99"/>
    <w:rsid w:val="005B5708"/>
  </w:style>
  <w:style w:type="numbering" w:customStyle="1" w:styleId="AVA634">
    <w:name w:val="#AVA634"/>
    <w:uiPriority w:val="99"/>
    <w:rsid w:val="005B5708"/>
  </w:style>
  <w:style w:type="numbering" w:customStyle="1" w:styleId="AVA64">
    <w:name w:val="#AVA64"/>
    <w:uiPriority w:val="99"/>
    <w:rsid w:val="005B5708"/>
  </w:style>
  <w:style w:type="numbering" w:customStyle="1" w:styleId="AVA641">
    <w:name w:val="#AVA641"/>
    <w:uiPriority w:val="99"/>
    <w:rsid w:val="005B5708"/>
  </w:style>
  <w:style w:type="numbering" w:customStyle="1" w:styleId="AVA6411">
    <w:name w:val="#AVA6411"/>
    <w:uiPriority w:val="99"/>
    <w:rsid w:val="005B5708"/>
  </w:style>
  <w:style w:type="numbering" w:customStyle="1" w:styleId="AVA64111">
    <w:name w:val="#AVA64111"/>
    <w:uiPriority w:val="99"/>
    <w:rsid w:val="005B5708"/>
  </w:style>
  <w:style w:type="numbering" w:customStyle="1" w:styleId="AVA64112">
    <w:name w:val="#AVA64112"/>
    <w:uiPriority w:val="99"/>
    <w:rsid w:val="005B5708"/>
  </w:style>
  <w:style w:type="numbering" w:customStyle="1" w:styleId="AVA6412">
    <w:name w:val="#AVA6412"/>
    <w:uiPriority w:val="99"/>
    <w:rsid w:val="005B5708"/>
  </w:style>
  <w:style w:type="numbering" w:customStyle="1" w:styleId="AVA6413">
    <w:name w:val="#AVA6413"/>
    <w:uiPriority w:val="99"/>
    <w:rsid w:val="005B5708"/>
  </w:style>
  <w:style w:type="numbering" w:customStyle="1" w:styleId="AVA642">
    <w:name w:val="#AVA642"/>
    <w:uiPriority w:val="99"/>
    <w:rsid w:val="005B5708"/>
  </w:style>
  <w:style w:type="numbering" w:customStyle="1" w:styleId="AVA6421">
    <w:name w:val="#AVA6421"/>
    <w:uiPriority w:val="99"/>
    <w:rsid w:val="005B5708"/>
  </w:style>
  <w:style w:type="numbering" w:customStyle="1" w:styleId="AVA6422">
    <w:name w:val="#AVA6422"/>
    <w:uiPriority w:val="99"/>
    <w:rsid w:val="005B5708"/>
  </w:style>
  <w:style w:type="numbering" w:customStyle="1" w:styleId="AVA643">
    <w:name w:val="#AVA643"/>
    <w:uiPriority w:val="99"/>
    <w:rsid w:val="005B5708"/>
  </w:style>
  <w:style w:type="numbering" w:customStyle="1" w:styleId="AVA644">
    <w:name w:val="#AVA644"/>
    <w:uiPriority w:val="99"/>
    <w:rsid w:val="005B5708"/>
  </w:style>
  <w:style w:type="numbering" w:customStyle="1" w:styleId="AVA65">
    <w:name w:val="#AVA65"/>
    <w:uiPriority w:val="99"/>
    <w:rsid w:val="005B5708"/>
  </w:style>
  <w:style w:type="numbering" w:customStyle="1" w:styleId="AVA651">
    <w:name w:val="#AVA651"/>
    <w:uiPriority w:val="99"/>
    <w:rsid w:val="005B5708"/>
  </w:style>
  <w:style w:type="numbering" w:customStyle="1" w:styleId="AVA6511">
    <w:name w:val="#AVA6511"/>
    <w:uiPriority w:val="99"/>
    <w:rsid w:val="005B5708"/>
  </w:style>
  <w:style w:type="numbering" w:customStyle="1" w:styleId="AVA6512">
    <w:name w:val="#AVA6512"/>
    <w:uiPriority w:val="99"/>
    <w:rsid w:val="005B5708"/>
  </w:style>
  <w:style w:type="numbering" w:customStyle="1" w:styleId="AVA652">
    <w:name w:val="#AVA652"/>
    <w:uiPriority w:val="99"/>
    <w:rsid w:val="005B5708"/>
  </w:style>
  <w:style w:type="numbering" w:customStyle="1" w:styleId="AVA653">
    <w:name w:val="#AVA653"/>
    <w:uiPriority w:val="99"/>
    <w:rsid w:val="005B5708"/>
  </w:style>
  <w:style w:type="numbering" w:customStyle="1" w:styleId="AVA66">
    <w:name w:val="#AVA66"/>
    <w:uiPriority w:val="99"/>
    <w:rsid w:val="005B5708"/>
  </w:style>
  <w:style w:type="numbering" w:customStyle="1" w:styleId="AVA661">
    <w:name w:val="#AVA661"/>
    <w:uiPriority w:val="99"/>
    <w:rsid w:val="005B5708"/>
  </w:style>
  <w:style w:type="numbering" w:customStyle="1" w:styleId="AVA662">
    <w:name w:val="#AVA662"/>
    <w:uiPriority w:val="99"/>
    <w:rsid w:val="005B5708"/>
  </w:style>
  <w:style w:type="numbering" w:customStyle="1" w:styleId="AVA67">
    <w:name w:val="#AVA67"/>
    <w:uiPriority w:val="99"/>
    <w:rsid w:val="005B5708"/>
  </w:style>
  <w:style w:type="numbering" w:customStyle="1" w:styleId="AVA671">
    <w:name w:val="#AVA671"/>
    <w:uiPriority w:val="99"/>
    <w:rsid w:val="005B5708"/>
  </w:style>
  <w:style w:type="numbering" w:customStyle="1" w:styleId="AVA68">
    <w:name w:val="#AVA68"/>
    <w:uiPriority w:val="99"/>
    <w:rsid w:val="005B5708"/>
  </w:style>
  <w:style w:type="numbering" w:customStyle="1" w:styleId="AVA7111">
    <w:name w:val="#AVA7111"/>
    <w:uiPriority w:val="99"/>
    <w:rsid w:val="005B5708"/>
  </w:style>
  <w:style w:type="numbering" w:customStyle="1" w:styleId="AVA71111">
    <w:name w:val="#AVA71111"/>
    <w:uiPriority w:val="99"/>
    <w:rsid w:val="005B5708"/>
  </w:style>
  <w:style w:type="numbering" w:customStyle="1" w:styleId="AVA711111">
    <w:name w:val="#AVA711111"/>
    <w:uiPriority w:val="99"/>
    <w:rsid w:val="005B5708"/>
  </w:style>
  <w:style w:type="numbering" w:customStyle="1" w:styleId="AVA711112">
    <w:name w:val="#AVA711112"/>
    <w:uiPriority w:val="99"/>
    <w:rsid w:val="005B5708"/>
  </w:style>
  <w:style w:type="numbering" w:customStyle="1" w:styleId="AVA71112">
    <w:name w:val="#AVA71112"/>
    <w:uiPriority w:val="99"/>
    <w:rsid w:val="005B5708"/>
  </w:style>
  <w:style w:type="numbering" w:customStyle="1" w:styleId="AVA71113">
    <w:name w:val="#AVA71113"/>
    <w:uiPriority w:val="99"/>
    <w:rsid w:val="005B5708"/>
  </w:style>
  <w:style w:type="numbering" w:customStyle="1" w:styleId="AVA7112">
    <w:name w:val="#AVA7112"/>
    <w:uiPriority w:val="99"/>
    <w:rsid w:val="005B5708"/>
  </w:style>
  <w:style w:type="numbering" w:customStyle="1" w:styleId="AVA71121">
    <w:name w:val="#AVA71121"/>
    <w:uiPriority w:val="99"/>
    <w:rsid w:val="005B5708"/>
  </w:style>
  <w:style w:type="numbering" w:customStyle="1" w:styleId="AVA71122">
    <w:name w:val="#AVA71122"/>
    <w:uiPriority w:val="99"/>
    <w:rsid w:val="005B5708"/>
  </w:style>
  <w:style w:type="numbering" w:customStyle="1" w:styleId="AVA7113">
    <w:name w:val="#AVA7113"/>
    <w:uiPriority w:val="99"/>
    <w:rsid w:val="005B5708"/>
  </w:style>
  <w:style w:type="numbering" w:customStyle="1" w:styleId="AVA71131">
    <w:name w:val="#AVA71131"/>
    <w:uiPriority w:val="99"/>
    <w:rsid w:val="005B5708"/>
  </w:style>
  <w:style w:type="numbering" w:customStyle="1" w:styleId="AVA7114">
    <w:name w:val="#AVA7114"/>
    <w:uiPriority w:val="99"/>
    <w:rsid w:val="005B5708"/>
  </w:style>
  <w:style w:type="numbering" w:customStyle="1" w:styleId="AVA712">
    <w:name w:val="#AVA712"/>
    <w:uiPriority w:val="99"/>
    <w:rsid w:val="005B5708"/>
  </w:style>
  <w:style w:type="numbering" w:customStyle="1" w:styleId="AVA7121">
    <w:name w:val="#AVA7121"/>
    <w:uiPriority w:val="99"/>
    <w:rsid w:val="005B5708"/>
    <w:pPr>
      <w:numPr>
        <w:numId w:val="50"/>
      </w:numPr>
    </w:pPr>
  </w:style>
  <w:style w:type="numbering" w:customStyle="1" w:styleId="AVA71211">
    <w:name w:val="#AVA71211"/>
    <w:uiPriority w:val="99"/>
    <w:rsid w:val="005B5708"/>
  </w:style>
  <w:style w:type="numbering" w:customStyle="1" w:styleId="AVA712111">
    <w:name w:val="#AVA712111"/>
    <w:uiPriority w:val="99"/>
    <w:rsid w:val="005B5708"/>
  </w:style>
  <w:style w:type="numbering" w:customStyle="1" w:styleId="AVA712112">
    <w:name w:val="#AVA712112"/>
    <w:uiPriority w:val="99"/>
    <w:rsid w:val="005B5708"/>
  </w:style>
  <w:style w:type="numbering" w:customStyle="1" w:styleId="AVA71212">
    <w:name w:val="#AVA71212"/>
    <w:uiPriority w:val="99"/>
    <w:rsid w:val="005B5708"/>
  </w:style>
  <w:style w:type="numbering" w:customStyle="1" w:styleId="AVA71213">
    <w:name w:val="#AVA71213"/>
    <w:uiPriority w:val="99"/>
    <w:rsid w:val="005B5708"/>
  </w:style>
  <w:style w:type="numbering" w:customStyle="1" w:styleId="AVA7122">
    <w:name w:val="#AVA7122"/>
    <w:uiPriority w:val="99"/>
    <w:rsid w:val="005B5708"/>
  </w:style>
  <w:style w:type="numbering" w:customStyle="1" w:styleId="AVA71221">
    <w:name w:val="#AVA71221"/>
    <w:uiPriority w:val="99"/>
    <w:rsid w:val="005B5708"/>
  </w:style>
  <w:style w:type="numbering" w:customStyle="1" w:styleId="AVA71222">
    <w:name w:val="#AVA71222"/>
    <w:uiPriority w:val="99"/>
    <w:rsid w:val="005B5708"/>
  </w:style>
  <w:style w:type="numbering" w:customStyle="1" w:styleId="AVA7123">
    <w:name w:val="#AVA7123"/>
    <w:uiPriority w:val="99"/>
    <w:rsid w:val="005B5708"/>
  </w:style>
  <w:style w:type="numbering" w:customStyle="1" w:styleId="AVA7124">
    <w:name w:val="#AVA7124"/>
    <w:uiPriority w:val="99"/>
    <w:rsid w:val="005B5708"/>
  </w:style>
  <w:style w:type="numbering" w:customStyle="1" w:styleId="AVA713">
    <w:name w:val="#AVA713"/>
    <w:uiPriority w:val="99"/>
    <w:rsid w:val="005B5708"/>
  </w:style>
  <w:style w:type="numbering" w:customStyle="1" w:styleId="AVA7131">
    <w:name w:val="#AVA7131"/>
    <w:uiPriority w:val="99"/>
    <w:rsid w:val="005B5708"/>
  </w:style>
  <w:style w:type="numbering" w:customStyle="1" w:styleId="AVA71311">
    <w:name w:val="#AVA71311"/>
    <w:uiPriority w:val="99"/>
    <w:rsid w:val="005B5708"/>
  </w:style>
  <w:style w:type="numbering" w:customStyle="1" w:styleId="AVA713111">
    <w:name w:val="#AVA713111"/>
    <w:uiPriority w:val="99"/>
    <w:rsid w:val="005B5708"/>
  </w:style>
  <w:style w:type="numbering" w:customStyle="1" w:styleId="AVA71312">
    <w:name w:val="#AVA71312"/>
    <w:uiPriority w:val="99"/>
    <w:rsid w:val="005B5708"/>
  </w:style>
  <w:style w:type="numbering" w:customStyle="1" w:styleId="AVA7132">
    <w:name w:val="#AVA7132"/>
    <w:uiPriority w:val="99"/>
    <w:rsid w:val="005B5708"/>
  </w:style>
  <w:style w:type="numbering" w:customStyle="1" w:styleId="AVA7133">
    <w:name w:val="#AVA7133"/>
    <w:uiPriority w:val="99"/>
    <w:rsid w:val="005B5708"/>
  </w:style>
  <w:style w:type="numbering" w:customStyle="1" w:styleId="AVA714">
    <w:name w:val="#AVA714"/>
    <w:uiPriority w:val="99"/>
    <w:rsid w:val="005B5708"/>
  </w:style>
  <w:style w:type="numbering" w:customStyle="1" w:styleId="AVA7211">
    <w:name w:val="#AVA7211"/>
    <w:uiPriority w:val="99"/>
    <w:rsid w:val="005B5708"/>
  </w:style>
  <w:style w:type="numbering" w:customStyle="1" w:styleId="AVA72111">
    <w:name w:val="#AVA72111"/>
    <w:uiPriority w:val="99"/>
    <w:rsid w:val="005B5708"/>
  </w:style>
  <w:style w:type="numbering" w:customStyle="1" w:styleId="AVA721111">
    <w:name w:val="#AVA721111"/>
    <w:uiPriority w:val="99"/>
    <w:rsid w:val="005B5708"/>
  </w:style>
  <w:style w:type="numbering" w:customStyle="1" w:styleId="AVA721112">
    <w:name w:val="#AVA721112"/>
    <w:uiPriority w:val="99"/>
    <w:rsid w:val="005B5708"/>
  </w:style>
  <w:style w:type="numbering" w:customStyle="1" w:styleId="AVA72112">
    <w:name w:val="#AVA72112"/>
    <w:uiPriority w:val="99"/>
    <w:rsid w:val="005B5708"/>
  </w:style>
  <w:style w:type="numbering" w:customStyle="1" w:styleId="AVA72113">
    <w:name w:val="#AVA72113"/>
    <w:uiPriority w:val="99"/>
    <w:rsid w:val="005B5708"/>
  </w:style>
  <w:style w:type="numbering" w:customStyle="1" w:styleId="AVA7212">
    <w:name w:val="#AVA7212"/>
    <w:uiPriority w:val="99"/>
    <w:rsid w:val="005B5708"/>
  </w:style>
  <w:style w:type="numbering" w:customStyle="1" w:styleId="AVA72121">
    <w:name w:val="#AVA72121"/>
    <w:uiPriority w:val="99"/>
    <w:rsid w:val="005B5708"/>
  </w:style>
  <w:style w:type="numbering" w:customStyle="1" w:styleId="AVA72122">
    <w:name w:val="#AVA72122"/>
    <w:uiPriority w:val="99"/>
    <w:rsid w:val="005B5708"/>
  </w:style>
  <w:style w:type="numbering" w:customStyle="1" w:styleId="AVA7213">
    <w:name w:val="#AVA7213"/>
    <w:uiPriority w:val="99"/>
    <w:rsid w:val="005B5708"/>
  </w:style>
  <w:style w:type="numbering" w:customStyle="1" w:styleId="AVA72131">
    <w:name w:val="#AVA72131"/>
    <w:uiPriority w:val="99"/>
    <w:rsid w:val="005B5708"/>
  </w:style>
  <w:style w:type="numbering" w:customStyle="1" w:styleId="AVA7214">
    <w:name w:val="#AVA7214"/>
    <w:uiPriority w:val="99"/>
    <w:rsid w:val="005B5708"/>
  </w:style>
  <w:style w:type="numbering" w:customStyle="1" w:styleId="AVA722">
    <w:name w:val="#AVA722"/>
    <w:uiPriority w:val="99"/>
    <w:rsid w:val="005B5708"/>
  </w:style>
  <w:style w:type="numbering" w:customStyle="1" w:styleId="AVA7221">
    <w:name w:val="#AVA7221"/>
    <w:uiPriority w:val="99"/>
    <w:rsid w:val="005B5708"/>
  </w:style>
  <w:style w:type="numbering" w:customStyle="1" w:styleId="AVA72211">
    <w:name w:val="#AVA72211"/>
    <w:uiPriority w:val="99"/>
    <w:rsid w:val="005B5708"/>
  </w:style>
  <w:style w:type="numbering" w:customStyle="1" w:styleId="AVA722111">
    <w:name w:val="#AVA722111"/>
    <w:uiPriority w:val="99"/>
    <w:rsid w:val="005B5708"/>
  </w:style>
  <w:style w:type="numbering" w:customStyle="1" w:styleId="AVA7221111">
    <w:name w:val="#AVA7221111"/>
    <w:uiPriority w:val="99"/>
    <w:rsid w:val="005B5708"/>
  </w:style>
  <w:style w:type="numbering" w:customStyle="1" w:styleId="AVA72211111">
    <w:name w:val="#AVA72211111"/>
    <w:uiPriority w:val="99"/>
    <w:rsid w:val="005B5708"/>
    <w:pPr>
      <w:numPr>
        <w:numId w:val="40"/>
      </w:numPr>
    </w:pPr>
  </w:style>
  <w:style w:type="numbering" w:customStyle="1" w:styleId="AVA722111111">
    <w:name w:val="#AVA722111111"/>
    <w:uiPriority w:val="99"/>
    <w:rsid w:val="005B5708"/>
    <w:pPr>
      <w:numPr>
        <w:numId w:val="60"/>
      </w:numPr>
    </w:pPr>
  </w:style>
  <w:style w:type="numbering" w:customStyle="1" w:styleId="AVA72211112">
    <w:name w:val="#AVA72211112"/>
    <w:uiPriority w:val="99"/>
    <w:rsid w:val="005B5708"/>
  </w:style>
  <w:style w:type="numbering" w:customStyle="1" w:styleId="AVA7221112">
    <w:name w:val="#AVA7221112"/>
    <w:uiPriority w:val="99"/>
    <w:rsid w:val="005B5708"/>
  </w:style>
  <w:style w:type="numbering" w:customStyle="1" w:styleId="AVA7221113">
    <w:name w:val="#AVA7221113"/>
    <w:uiPriority w:val="99"/>
    <w:rsid w:val="005B5708"/>
  </w:style>
  <w:style w:type="numbering" w:customStyle="1" w:styleId="AVA722112">
    <w:name w:val="#AVA722112"/>
    <w:uiPriority w:val="99"/>
    <w:rsid w:val="005B5708"/>
  </w:style>
  <w:style w:type="numbering" w:customStyle="1" w:styleId="AVA7221121">
    <w:name w:val="#AVA7221121"/>
    <w:uiPriority w:val="99"/>
    <w:rsid w:val="005B5708"/>
  </w:style>
  <w:style w:type="numbering" w:customStyle="1" w:styleId="AVA722113">
    <w:name w:val="#AVA722113"/>
    <w:uiPriority w:val="99"/>
    <w:rsid w:val="005B5708"/>
  </w:style>
  <w:style w:type="numbering" w:customStyle="1" w:styleId="AVA72212">
    <w:name w:val="#AVA72212"/>
    <w:uiPriority w:val="99"/>
    <w:rsid w:val="005B5708"/>
  </w:style>
  <w:style w:type="numbering" w:customStyle="1" w:styleId="AVA722121">
    <w:name w:val="#AVA722121"/>
    <w:uiPriority w:val="99"/>
    <w:rsid w:val="005B5708"/>
  </w:style>
  <w:style w:type="numbering" w:customStyle="1" w:styleId="AVA7221211">
    <w:name w:val="#AVA7221211"/>
    <w:uiPriority w:val="99"/>
    <w:rsid w:val="005B5708"/>
  </w:style>
  <w:style w:type="numbering" w:customStyle="1" w:styleId="AVA722122">
    <w:name w:val="#AVA722122"/>
    <w:uiPriority w:val="99"/>
    <w:rsid w:val="005B5708"/>
  </w:style>
  <w:style w:type="numbering" w:customStyle="1" w:styleId="AVA72213">
    <w:name w:val="#AVA72213"/>
    <w:uiPriority w:val="99"/>
    <w:rsid w:val="005B5708"/>
  </w:style>
  <w:style w:type="numbering" w:customStyle="1" w:styleId="AVA72214">
    <w:name w:val="#AVA72214"/>
    <w:uiPriority w:val="99"/>
    <w:rsid w:val="005B5708"/>
  </w:style>
  <w:style w:type="numbering" w:customStyle="1" w:styleId="AVA7222">
    <w:name w:val="#AVA7222"/>
    <w:uiPriority w:val="99"/>
    <w:rsid w:val="005B5708"/>
  </w:style>
  <w:style w:type="numbering" w:customStyle="1" w:styleId="AVA72221">
    <w:name w:val="#AVA72221"/>
    <w:uiPriority w:val="99"/>
    <w:rsid w:val="005B5708"/>
  </w:style>
  <w:style w:type="numbering" w:customStyle="1" w:styleId="AVA722211">
    <w:name w:val="#AVA722211"/>
    <w:uiPriority w:val="99"/>
    <w:rsid w:val="005B5708"/>
    <w:pPr>
      <w:numPr>
        <w:numId w:val="35"/>
      </w:numPr>
    </w:pPr>
  </w:style>
  <w:style w:type="numbering" w:customStyle="1" w:styleId="AVA7222111">
    <w:name w:val="#AVA7222111"/>
    <w:uiPriority w:val="99"/>
    <w:rsid w:val="005B5708"/>
    <w:pPr>
      <w:numPr>
        <w:numId w:val="41"/>
      </w:numPr>
    </w:pPr>
  </w:style>
  <w:style w:type="numbering" w:customStyle="1" w:styleId="AVA722212">
    <w:name w:val="#AVA722212"/>
    <w:uiPriority w:val="99"/>
    <w:rsid w:val="005B5708"/>
  </w:style>
  <w:style w:type="numbering" w:customStyle="1" w:styleId="AVA72222">
    <w:name w:val="#AVA72222"/>
    <w:uiPriority w:val="99"/>
    <w:rsid w:val="005B5708"/>
  </w:style>
  <w:style w:type="numbering" w:customStyle="1" w:styleId="AVA72223">
    <w:name w:val="#AVA72223"/>
    <w:uiPriority w:val="99"/>
    <w:rsid w:val="005B5708"/>
  </w:style>
  <w:style w:type="numbering" w:customStyle="1" w:styleId="AVA7223">
    <w:name w:val="#AVA7223"/>
    <w:uiPriority w:val="99"/>
    <w:rsid w:val="005B5708"/>
  </w:style>
  <w:style w:type="numbering" w:customStyle="1" w:styleId="AVA72231">
    <w:name w:val="#AVA72231"/>
    <w:uiPriority w:val="99"/>
    <w:rsid w:val="005B5708"/>
  </w:style>
  <w:style w:type="numbering" w:customStyle="1" w:styleId="AVA7224">
    <w:name w:val="#AVA7224"/>
    <w:uiPriority w:val="99"/>
    <w:rsid w:val="005B5708"/>
  </w:style>
  <w:style w:type="numbering" w:customStyle="1" w:styleId="AVA723">
    <w:name w:val="#AVA723"/>
    <w:uiPriority w:val="99"/>
    <w:rsid w:val="005B5708"/>
  </w:style>
  <w:style w:type="numbering" w:customStyle="1" w:styleId="AVA7231">
    <w:name w:val="#AVA7231"/>
    <w:uiPriority w:val="99"/>
    <w:rsid w:val="005B5708"/>
  </w:style>
  <w:style w:type="numbering" w:customStyle="1" w:styleId="AVA72311">
    <w:name w:val="#AVA72311"/>
    <w:uiPriority w:val="99"/>
    <w:rsid w:val="005B5708"/>
  </w:style>
  <w:style w:type="numbering" w:customStyle="1" w:styleId="AVA723111">
    <w:name w:val="#AVA723111"/>
    <w:uiPriority w:val="99"/>
    <w:rsid w:val="005B5708"/>
  </w:style>
  <w:style w:type="numbering" w:customStyle="1" w:styleId="AVA7231111">
    <w:name w:val="#AVA7231111"/>
    <w:uiPriority w:val="99"/>
    <w:rsid w:val="005B5708"/>
    <w:pPr>
      <w:numPr>
        <w:numId w:val="42"/>
      </w:numPr>
    </w:pPr>
  </w:style>
  <w:style w:type="numbering" w:customStyle="1" w:styleId="AVA723112">
    <w:name w:val="#AVA723112"/>
    <w:uiPriority w:val="99"/>
    <w:rsid w:val="005B5708"/>
  </w:style>
  <w:style w:type="numbering" w:customStyle="1" w:styleId="AVA72312">
    <w:name w:val="#AVA72312"/>
    <w:uiPriority w:val="99"/>
    <w:rsid w:val="005B5708"/>
  </w:style>
  <w:style w:type="numbering" w:customStyle="1" w:styleId="AVA72313">
    <w:name w:val="#AVA72313"/>
    <w:uiPriority w:val="99"/>
    <w:rsid w:val="005B5708"/>
  </w:style>
  <w:style w:type="numbering" w:customStyle="1" w:styleId="AVA7232">
    <w:name w:val="#AVA7232"/>
    <w:uiPriority w:val="99"/>
    <w:rsid w:val="005B5708"/>
  </w:style>
  <w:style w:type="numbering" w:customStyle="1" w:styleId="AVA72321">
    <w:name w:val="#AVA72321"/>
    <w:uiPriority w:val="99"/>
    <w:rsid w:val="005B5708"/>
  </w:style>
  <w:style w:type="numbering" w:customStyle="1" w:styleId="AVA7233">
    <w:name w:val="#AVA7233"/>
    <w:uiPriority w:val="99"/>
    <w:rsid w:val="005B5708"/>
  </w:style>
  <w:style w:type="numbering" w:customStyle="1" w:styleId="AVA724">
    <w:name w:val="#AVA724"/>
    <w:uiPriority w:val="99"/>
    <w:rsid w:val="005B5708"/>
  </w:style>
  <w:style w:type="numbering" w:customStyle="1" w:styleId="AVA7241">
    <w:name w:val="#AVA7241"/>
    <w:uiPriority w:val="99"/>
    <w:rsid w:val="005B5708"/>
  </w:style>
  <w:style w:type="numbering" w:customStyle="1" w:styleId="AVA72411">
    <w:name w:val="#AVA72411"/>
    <w:uiPriority w:val="99"/>
    <w:rsid w:val="005B5708"/>
    <w:pPr>
      <w:numPr>
        <w:numId w:val="43"/>
      </w:numPr>
    </w:pPr>
  </w:style>
  <w:style w:type="numbering" w:customStyle="1" w:styleId="AVA724111">
    <w:name w:val="#AVA724111"/>
    <w:uiPriority w:val="99"/>
    <w:rsid w:val="005B5708"/>
    <w:pPr>
      <w:numPr>
        <w:numId w:val="39"/>
      </w:numPr>
    </w:pPr>
  </w:style>
  <w:style w:type="numbering" w:customStyle="1" w:styleId="AVA72412">
    <w:name w:val="#AVA72412"/>
    <w:uiPriority w:val="99"/>
    <w:rsid w:val="005B5708"/>
  </w:style>
  <w:style w:type="numbering" w:customStyle="1" w:styleId="AVA7242">
    <w:name w:val="#AVA7242"/>
    <w:uiPriority w:val="99"/>
    <w:rsid w:val="005B5708"/>
  </w:style>
  <w:style w:type="numbering" w:customStyle="1" w:styleId="AVA7243">
    <w:name w:val="#AVA7243"/>
    <w:uiPriority w:val="99"/>
    <w:rsid w:val="005B5708"/>
  </w:style>
  <w:style w:type="numbering" w:customStyle="1" w:styleId="AVA725">
    <w:name w:val="#AVA725"/>
    <w:uiPriority w:val="99"/>
    <w:rsid w:val="005B5708"/>
  </w:style>
  <w:style w:type="numbering" w:customStyle="1" w:styleId="AVA7251">
    <w:name w:val="#AVA7251"/>
    <w:uiPriority w:val="99"/>
    <w:rsid w:val="005B5708"/>
  </w:style>
  <w:style w:type="numbering" w:customStyle="1" w:styleId="AVA7252">
    <w:name w:val="#AVA7252"/>
    <w:uiPriority w:val="99"/>
    <w:rsid w:val="005B5708"/>
  </w:style>
  <w:style w:type="numbering" w:customStyle="1" w:styleId="AVA726">
    <w:name w:val="#AVA726"/>
    <w:uiPriority w:val="99"/>
    <w:rsid w:val="005B5708"/>
  </w:style>
  <w:style w:type="numbering" w:customStyle="1" w:styleId="AVA731">
    <w:name w:val="#AVA731"/>
    <w:uiPriority w:val="99"/>
    <w:rsid w:val="005B5708"/>
  </w:style>
  <w:style w:type="numbering" w:customStyle="1" w:styleId="AVA7311">
    <w:name w:val="#AVA7311"/>
    <w:uiPriority w:val="99"/>
    <w:rsid w:val="005B5708"/>
  </w:style>
  <w:style w:type="numbering" w:customStyle="1" w:styleId="AVA73111">
    <w:name w:val="#AVA73111"/>
    <w:uiPriority w:val="99"/>
    <w:rsid w:val="005B5708"/>
  </w:style>
  <w:style w:type="numbering" w:customStyle="1" w:styleId="AVA73112">
    <w:name w:val="#AVA73112"/>
    <w:uiPriority w:val="99"/>
    <w:rsid w:val="005B5708"/>
  </w:style>
  <w:style w:type="numbering" w:customStyle="1" w:styleId="AVA7312">
    <w:name w:val="#AVA7312"/>
    <w:uiPriority w:val="99"/>
    <w:rsid w:val="005B5708"/>
  </w:style>
  <w:style w:type="numbering" w:customStyle="1" w:styleId="AVA7313">
    <w:name w:val="#AVA7313"/>
    <w:uiPriority w:val="99"/>
    <w:rsid w:val="005B5708"/>
  </w:style>
  <w:style w:type="numbering" w:customStyle="1" w:styleId="AVA732">
    <w:name w:val="#AVA732"/>
    <w:uiPriority w:val="99"/>
    <w:rsid w:val="005B5708"/>
  </w:style>
  <w:style w:type="numbering" w:customStyle="1" w:styleId="AVA7321">
    <w:name w:val="#AVA7321"/>
    <w:uiPriority w:val="99"/>
    <w:rsid w:val="005B5708"/>
  </w:style>
  <w:style w:type="numbering" w:customStyle="1" w:styleId="AVA7322">
    <w:name w:val="#AVA7322"/>
    <w:uiPriority w:val="99"/>
    <w:rsid w:val="005B5708"/>
  </w:style>
  <w:style w:type="numbering" w:customStyle="1" w:styleId="AVA733">
    <w:name w:val="#AVA733"/>
    <w:uiPriority w:val="99"/>
    <w:rsid w:val="005B5708"/>
  </w:style>
  <w:style w:type="numbering" w:customStyle="1" w:styleId="AVA7331">
    <w:name w:val="#AVA7331"/>
    <w:uiPriority w:val="99"/>
    <w:rsid w:val="005B5708"/>
  </w:style>
  <w:style w:type="numbering" w:customStyle="1" w:styleId="AVA734">
    <w:name w:val="#AVA734"/>
    <w:uiPriority w:val="99"/>
    <w:rsid w:val="005B5708"/>
  </w:style>
  <w:style w:type="numbering" w:customStyle="1" w:styleId="AVA74">
    <w:name w:val="#AVA74"/>
    <w:uiPriority w:val="99"/>
    <w:rsid w:val="005B5708"/>
    <w:pPr>
      <w:numPr>
        <w:numId w:val="51"/>
      </w:numPr>
    </w:pPr>
  </w:style>
  <w:style w:type="numbering" w:customStyle="1" w:styleId="AVA741">
    <w:name w:val="#AVA741"/>
    <w:uiPriority w:val="99"/>
    <w:rsid w:val="005B5708"/>
  </w:style>
  <w:style w:type="numbering" w:customStyle="1" w:styleId="AVA7411">
    <w:name w:val="#AVA7411"/>
    <w:uiPriority w:val="99"/>
    <w:rsid w:val="005B5708"/>
  </w:style>
  <w:style w:type="numbering" w:customStyle="1" w:styleId="AVA74111">
    <w:name w:val="#AVA74111"/>
    <w:uiPriority w:val="99"/>
    <w:rsid w:val="005B5708"/>
  </w:style>
  <w:style w:type="numbering" w:customStyle="1" w:styleId="AVA741111">
    <w:name w:val="#AVA741111"/>
    <w:uiPriority w:val="99"/>
    <w:rsid w:val="005B5708"/>
  </w:style>
  <w:style w:type="numbering" w:customStyle="1" w:styleId="AVA7411111">
    <w:name w:val="#AVA7411111"/>
    <w:uiPriority w:val="99"/>
    <w:rsid w:val="005B5708"/>
    <w:pPr>
      <w:numPr>
        <w:numId w:val="44"/>
      </w:numPr>
    </w:pPr>
  </w:style>
  <w:style w:type="numbering" w:customStyle="1" w:styleId="AVA74111111">
    <w:name w:val="#AVA74111111"/>
    <w:uiPriority w:val="99"/>
    <w:rsid w:val="005B5708"/>
  </w:style>
  <w:style w:type="numbering" w:customStyle="1" w:styleId="AVA7411112">
    <w:name w:val="#AVA7411112"/>
    <w:uiPriority w:val="99"/>
    <w:rsid w:val="005B5708"/>
  </w:style>
  <w:style w:type="numbering" w:customStyle="1" w:styleId="AVA741112">
    <w:name w:val="#AVA741112"/>
    <w:uiPriority w:val="99"/>
    <w:rsid w:val="005B5708"/>
  </w:style>
  <w:style w:type="numbering" w:customStyle="1" w:styleId="AVA741113">
    <w:name w:val="#AVA741113"/>
    <w:uiPriority w:val="99"/>
    <w:rsid w:val="005B5708"/>
  </w:style>
  <w:style w:type="numbering" w:customStyle="1" w:styleId="AVA74112">
    <w:name w:val="#AVA74112"/>
    <w:uiPriority w:val="99"/>
    <w:rsid w:val="005B5708"/>
  </w:style>
  <w:style w:type="numbering" w:customStyle="1" w:styleId="AVA741121">
    <w:name w:val="#AVA741121"/>
    <w:uiPriority w:val="99"/>
    <w:rsid w:val="005B5708"/>
  </w:style>
  <w:style w:type="numbering" w:customStyle="1" w:styleId="AVA74113">
    <w:name w:val="#AVA74113"/>
    <w:uiPriority w:val="99"/>
    <w:rsid w:val="005B5708"/>
  </w:style>
  <w:style w:type="numbering" w:customStyle="1" w:styleId="AVA7412">
    <w:name w:val="#AVA7412"/>
    <w:uiPriority w:val="99"/>
    <w:rsid w:val="005B5708"/>
  </w:style>
  <w:style w:type="numbering" w:customStyle="1" w:styleId="AVA74121">
    <w:name w:val="#AVA74121"/>
    <w:uiPriority w:val="99"/>
    <w:rsid w:val="005B5708"/>
  </w:style>
  <w:style w:type="numbering" w:customStyle="1" w:styleId="AVA741211">
    <w:name w:val="#AVA741211"/>
    <w:uiPriority w:val="99"/>
    <w:rsid w:val="005B5708"/>
  </w:style>
  <w:style w:type="numbering" w:customStyle="1" w:styleId="AVA74122">
    <w:name w:val="#AVA74122"/>
    <w:uiPriority w:val="99"/>
    <w:rsid w:val="005B5708"/>
  </w:style>
  <w:style w:type="numbering" w:customStyle="1" w:styleId="AVA7413">
    <w:name w:val="#AVA7413"/>
    <w:uiPriority w:val="99"/>
    <w:rsid w:val="005B5708"/>
  </w:style>
  <w:style w:type="numbering" w:customStyle="1" w:styleId="AVA7414">
    <w:name w:val="#AVA7414"/>
    <w:uiPriority w:val="99"/>
    <w:rsid w:val="005B5708"/>
  </w:style>
  <w:style w:type="numbering" w:customStyle="1" w:styleId="AVA742">
    <w:name w:val="#AVA742"/>
    <w:uiPriority w:val="99"/>
    <w:rsid w:val="005B5708"/>
  </w:style>
  <w:style w:type="numbering" w:customStyle="1" w:styleId="AVA7421">
    <w:name w:val="#AVA7421"/>
    <w:uiPriority w:val="99"/>
    <w:rsid w:val="005B5708"/>
  </w:style>
  <w:style w:type="numbering" w:customStyle="1" w:styleId="AVA74211">
    <w:name w:val="#AVA74211"/>
    <w:uiPriority w:val="99"/>
    <w:rsid w:val="005B5708"/>
  </w:style>
  <w:style w:type="numbering" w:customStyle="1" w:styleId="AVA74212">
    <w:name w:val="#AVA74212"/>
    <w:uiPriority w:val="99"/>
    <w:rsid w:val="005B5708"/>
  </w:style>
  <w:style w:type="numbering" w:customStyle="1" w:styleId="AVA7422">
    <w:name w:val="#AVA7422"/>
    <w:uiPriority w:val="99"/>
    <w:rsid w:val="005B5708"/>
  </w:style>
  <w:style w:type="numbering" w:customStyle="1" w:styleId="AVA7423">
    <w:name w:val="#AVA7423"/>
    <w:uiPriority w:val="99"/>
    <w:rsid w:val="005B5708"/>
  </w:style>
  <w:style w:type="numbering" w:customStyle="1" w:styleId="AVA743">
    <w:name w:val="#AVA743"/>
    <w:uiPriority w:val="99"/>
    <w:rsid w:val="005B5708"/>
  </w:style>
  <w:style w:type="numbering" w:customStyle="1" w:styleId="AVA7431">
    <w:name w:val="#AVA7431"/>
    <w:uiPriority w:val="99"/>
    <w:rsid w:val="005B5708"/>
  </w:style>
  <w:style w:type="numbering" w:customStyle="1" w:styleId="AVA74311">
    <w:name w:val="#AVA74311"/>
    <w:uiPriority w:val="99"/>
    <w:rsid w:val="005B5708"/>
  </w:style>
  <w:style w:type="numbering" w:customStyle="1" w:styleId="AVA743111">
    <w:name w:val="#AVA743111"/>
    <w:uiPriority w:val="99"/>
    <w:rsid w:val="005B5708"/>
  </w:style>
  <w:style w:type="numbering" w:customStyle="1" w:styleId="AVA74312">
    <w:name w:val="#AVA74312"/>
    <w:uiPriority w:val="99"/>
    <w:rsid w:val="005B5708"/>
  </w:style>
  <w:style w:type="numbering" w:customStyle="1" w:styleId="AVA7432">
    <w:name w:val="#AVA7432"/>
    <w:uiPriority w:val="99"/>
    <w:rsid w:val="005B5708"/>
  </w:style>
  <w:style w:type="numbering" w:customStyle="1" w:styleId="AVA7433">
    <w:name w:val="#AVA7433"/>
    <w:uiPriority w:val="99"/>
    <w:rsid w:val="005B5708"/>
  </w:style>
  <w:style w:type="numbering" w:customStyle="1" w:styleId="AVA744">
    <w:name w:val="#AVA744"/>
    <w:uiPriority w:val="99"/>
    <w:rsid w:val="005B5708"/>
  </w:style>
  <w:style w:type="numbering" w:customStyle="1" w:styleId="AVA7441">
    <w:name w:val="#AVA7441"/>
    <w:uiPriority w:val="99"/>
    <w:rsid w:val="005B5708"/>
  </w:style>
  <w:style w:type="numbering" w:customStyle="1" w:styleId="AVA745">
    <w:name w:val="#AVA745"/>
    <w:uiPriority w:val="99"/>
    <w:rsid w:val="005B5708"/>
  </w:style>
  <w:style w:type="numbering" w:customStyle="1" w:styleId="AVA75">
    <w:name w:val="#AVA75"/>
    <w:uiPriority w:val="99"/>
    <w:rsid w:val="005B5708"/>
  </w:style>
  <w:style w:type="numbering" w:customStyle="1" w:styleId="AVA751">
    <w:name w:val="#AVA751"/>
    <w:uiPriority w:val="99"/>
    <w:rsid w:val="005B5708"/>
  </w:style>
  <w:style w:type="numbering" w:customStyle="1" w:styleId="AVA7511">
    <w:name w:val="#AVA7511"/>
    <w:uiPriority w:val="99"/>
    <w:rsid w:val="005B5708"/>
  </w:style>
  <w:style w:type="numbering" w:customStyle="1" w:styleId="AVA7512">
    <w:name w:val="#AVA7512"/>
    <w:uiPriority w:val="99"/>
    <w:rsid w:val="005B5708"/>
  </w:style>
  <w:style w:type="numbering" w:customStyle="1" w:styleId="AVA752">
    <w:name w:val="#AVA752"/>
    <w:uiPriority w:val="99"/>
    <w:rsid w:val="005B5708"/>
  </w:style>
  <w:style w:type="numbering" w:customStyle="1" w:styleId="AVA753">
    <w:name w:val="#AVA753"/>
    <w:uiPriority w:val="99"/>
    <w:rsid w:val="005B5708"/>
  </w:style>
  <w:style w:type="numbering" w:customStyle="1" w:styleId="AVA76">
    <w:name w:val="#AVA76"/>
    <w:uiPriority w:val="99"/>
    <w:rsid w:val="005B5708"/>
  </w:style>
  <w:style w:type="numbering" w:customStyle="1" w:styleId="AVA761">
    <w:name w:val="#AVA761"/>
    <w:uiPriority w:val="99"/>
    <w:rsid w:val="005B5708"/>
  </w:style>
  <w:style w:type="numbering" w:customStyle="1" w:styleId="AVA762">
    <w:name w:val="#AVA762"/>
    <w:uiPriority w:val="99"/>
    <w:rsid w:val="005B5708"/>
  </w:style>
  <w:style w:type="numbering" w:customStyle="1" w:styleId="AVA77">
    <w:name w:val="#AVA77"/>
    <w:uiPriority w:val="99"/>
    <w:rsid w:val="005B5708"/>
  </w:style>
  <w:style w:type="numbering" w:customStyle="1" w:styleId="AVA771">
    <w:name w:val="#AVA771"/>
    <w:uiPriority w:val="99"/>
    <w:rsid w:val="005B5708"/>
  </w:style>
  <w:style w:type="numbering" w:customStyle="1" w:styleId="AVA78">
    <w:name w:val="#AVA78"/>
    <w:uiPriority w:val="99"/>
    <w:rsid w:val="005B5708"/>
  </w:style>
  <w:style w:type="numbering" w:customStyle="1" w:styleId="AVA811">
    <w:name w:val="#AVA811"/>
    <w:uiPriority w:val="99"/>
    <w:rsid w:val="005B5708"/>
  </w:style>
  <w:style w:type="numbering" w:customStyle="1" w:styleId="AVA8111">
    <w:name w:val="#AVA8111"/>
    <w:uiPriority w:val="99"/>
    <w:rsid w:val="005B5708"/>
  </w:style>
  <w:style w:type="numbering" w:customStyle="1" w:styleId="AVA81111">
    <w:name w:val="#AVA81111"/>
    <w:uiPriority w:val="99"/>
    <w:rsid w:val="005B5708"/>
  </w:style>
  <w:style w:type="numbering" w:customStyle="1" w:styleId="AVA81112">
    <w:name w:val="#AVA81112"/>
    <w:uiPriority w:val="99"/>
    <w:rsid w:val="005B5708"/>
  </w:style>
  <w:style w:type="numbering" w:customStyle="1" w:styleId="AVA8112">
    <w:name w:val="#AVA8112"/>
    <w:uiPriority w:val="99"/>
    <w:rsid w:val="005B5708"/>
  </w:style>
  <w:style w:type="numbering" w:customStyle="1" w:styleId="AVA8113">
    <w:name w:val="#AVA8113"/>
    <w:uiPriority w:val="99"/>
    <w:rsid w:val="005B5708"/>
  </w:style>
  <w:style w:type="numbering" w:customStyle="1" w:styleId="AVA812">
    <w:name w:val="#AVA812"/>
    <w:uiPriority w:val="99"/>
    <w:rsid w:val="005B5708"/>
  </w:style>
  <w:style w:type="numbering" w:customStyle="1" w:styleId="AVA8121">
    <w:name w:val="#AVA8121"/>
    <w:uiPriority w:val="99"/>
    <w:rsid w:val="005B5708"/>
  </w:style>
  <w:style w:type="numbering" w:customStyle="1" w:styleId="AVA81211">
    <w:name w:val="#AVA81211"/>
    <w:uiPriority w:val="99"/>
    <w:rsid w:val="005B5708"/>
  </w:style>
  <w:style w:type="numbering" w:customStyle="1" w:styleId="AVA81212">
    <w:name w:val="#AVA81212"/>
    <w:uiPriority w:val="99"/>
    <w:rsid w:val="005B5708"/>
  </w:style>
  <w:style w:type="numbering" w:customStyle="1" w:styleId="AVA8122">
    <w:name w:val="#AVA8122"/>
    <w:uiPriority w:val="99"/>
    <w:rsid w:val="005B5708"/>
  </w:style>
  <w:style w:type="numbering" w:customStyle="1" w:styleId="AVA8123">
    <w:name w:val="#AVA8123"/>
    <w:uiPriority w:val="99"/>
    <w:rsid w:val="005B5708"/>
  </w:style>
  <w:style w:type="numbering" w:customStyle="1" w:styleId="AVA813">
    <w:name w:val="#AVA813"/>
    <w:uiPriority w:val="99"/>
    <w:rsid w:val="005B5708"/>
  </w:style>
  <w:style w:type="numbering" w:customStyle="1" w:styleId="AVA8131">
    <w:name w:val="#AVA8131"/>
    <w:uiPriority w:val="99"/>
    <w:rsid w:val="005B5708"/>
  </w:style>
  <w:style w:type="numbering" w:customStyle="1" w:styleId="AVA8132">
    <w:name w:val="#AVA8132"/>
    <w:uiPriority w:val="99"/>
    <w:rsid w:val="005B5708"/>
  </w:style>
  <w:style w:type="numbering" w:customStyle="1" w:styleId="AVA814">
    <w:name w:val="#AVA814"/>
    <w:uiPriority w:val="99"/>
    <w:rsid w:val="005B5708"/>
  </w:style>
  <w:style w:type="numbering" w:customStyle="1" w:styleId="AVA8141">
    <w:name w:val="#AVA8141"/>
    <w:uiPriority w:val="99"/>
    <w:rsid w:val="005B5708"/>
  </w:style>
  <w:style w:type="numbering" w:customStyle="1" w:styleId="AVA815">
    <w:name w:val="#AVA815"/>
    <w:uiPriority w:val="99"/>
    <w:rsid w:val="005B5708"/>
  </w:style>
  <w:style w:type="numbering" w:customStyle="1" w:styleId="AVA82">
    <w:name w:val="#AVA82"/>
    <w:uiPriority w:val="99"/>
    <w:rsid w:val="005B5708"/>
  </w:style>
  <w:style w:type="numbering" w:customStyle="1" w:styleId="AVA821">
    <w:name w:val="#AVA821"/>
    <w:uiPriority w:val="99"/>
    <w:rsid w:val="005B5708"/>
  </w:style>
  <w:style w:type="numbering" w:customStyle="1" w:styleId="AVA8211">
    <w:name w:val="#AVA8211"/>
    <w:uiPriority w:val="99"/>
    <w:rsid w:val="005B5708"/>
  </w:style>
  <w:style w:type="numbering" w:customStyle="1" w:styleId="AVA82111">
    <w:name w:val="#AVA82111"/>
    <w:uiPriority w:val="99"/>
    <w:rsid w:val="005B5708"/>
  </w:style>
  <w:style w:type="numbering" w:customStyle="1" w:styleId="AVA82112">
    <w:name w:val="#AVA82112"/>
    <w:uiPriority w:val="99"/>
    <w:rsid w:val="005B5708"/>
  </w:style>
  <w:style w:type="numbering" w:customStyle="1" w:styleId="AVA8212">
    <w:name w:val="#AVA8212"/>
    <w:uiPriority w:val="99"/>
    <w:rsid w:val="005B5708"/>
  </w:style>
  <w:style w:type="numbering" w:customStyle="1" w:styleId="AVA8213">
    <w:name w:val="#AVA8213"/>
    <w:uiPriority w:val="99"/>
    <w:rsid w:val="005B5708"/>
  </w:style>
  <w:style w:type="numbering" w:customStyle="1" w:styleId="AVA822">
    <w:name w:val="#AVA822"/>
    <w:uiPriority w:val="99"/>
    <w:rsid w:val="005B5708"/>
  </w:style>
  <w:style w:type="numbering" w:customStyle="1" w:styleId="AVA8221">
    <w:name w:val="#AVA8221"/>
    <w:uiPriority w:val="99"/>
    <w:rsid w:val="005B5708"/>
  </w:style>
  <w:style w:type="numbering" w:customStyle="1" w:styleId="AVA8222">
    <w:name w:val="#AVA8222"/>
    <w:uiPriority w:val="99"/>
    <w:rsid w:val="005B5708"/>
  </w:style>
  <w:style w:type="numbering" w:customStyle="1" w:styleId="AVA823">
    <w:name w:val="#AVA823"/>
    <w:uiPriority w:val="99"/>
    <w:rsid w:val="005B5708"/>
  </w:style>
  <w:style w:type="numbering" w:customStyle="1" w:styleId="AVA8231">
    <w:name w:val="#AVA8231"/>
    <w:uiPriority w:val="99"/>
    <w:rsid w:val="005B5708"/>
  </w:style>
  <w:style w:type="numbering" w:customStyle="1" w:styleId="AVA824">
    <w:name w:val="#AVA824"/>
    <w:uiPriority w:val="99"/>
    <w:rsid w:val="005B5708"/>
  </w:style>
  <w:style w:type="numbering" w:customStyle="1" w:styleId="AVA83">
    <w:name w:val="#AVA83"/>
    <w:uiPriority w:val="99"/>
    <w:rsid w:val="005B5708"/>
  </w:style>
  <w:style w:type="numbering" w:customStyle="1" w:styleId="AVA831">
    <w:name w:val="#AVA831"/>
    <w:uiPriority w:val="99"/>
    <w:rsid w:val="005B5708"/>
  </w:style>
  <w:style w:type="numbering" w:customStyle="1" w:styleId="AVA8311">
    <w:name w:val="#AVA8311"/>
    <w:uiPriority w:val="99"/>
    <w:rsid w:val="005B5708"/>
  </w:style>
  <w:style w:type="numbering" w:customStyle="1" w:styleId="AVA8312">
    <w:name w:val="#AVA8312"/>
    <w:uiPriority w:val="99"/>
    <w:rsid w:val="005B5708"/>
  </w:style>
  <w:style w:type="numbering" w:customStyle="1" w:styleId="AVA832">
    <w:name w:val="#AVA832"/>
    <w:uiPriority w:val="99"/>
    <w:rsid w:val="005B5708"/>
  </w:style>
  <w:style w:type="numbering" w:customStyle="1" w:styleId="AVA833">
    <w:name w:val="#AVA833"/>
    <w:uiPriority w:val="99"/>
    <w:rsid w:val="005B5708"/>
  </w:style>
  <w:style w:type="numbering" w:customStyle="1" w:styleId="AVA84">
    <w:name w:val="#AVA84"/>
    <w:uiPriority w:val="99"/>
    <w:rsid w:val="005B5708"/>
  </w:style>
  <w:style w:type="numbering" w:customStyle="1" w:styleId="AVA841">
    <w:name w:val="#AVA841"/>
    <w:uiPriority w:val="99"/>
    <w:rsid w:val="005B5708"/>
  </w:style>
  <w:style w:type="numbering" w:customStyle="1" w:styleId="AVA842">
    <w:name w:val="#AVA842"/>
    <w:uiPriority w:val="99"/>
    <w:rsid w:val="005B5708"/>
  </w:style>
  <w:style w:type="numbering" w:customStyle="1" w:styleId="AVA85">
    <w:name w:val="#AVA85"/>
    <w:uiPriority w:val="99"/>
    <w:rsid w:val="005B5708"/>
  </w:style>
  <w:style w:type="numbering" w:customStyle="1" w:styleId="AVA851">
    <w:name w:val="#AVA851"/>
    <w:uiPriority w:val="99"/>
    <w:rsid w:val="005B5708"/>
  </w:style>
  <w:style w:type="numbering" w:customStyle="1" w:styleId="AVA86">
    <w:name w:val="#AVA86"/>
    <w:uiPriority w:val="99"/>
    <w:rsid w:val="005B5708"/>
  </w:style>
  <w:style w:type="numbering" w:customStyle="1" w:styleId="AVA911">
    <w:name w:val="#AVA911"/>
    <w:uiPriority w:val="99"/>
    <w:rsid w:val="005B5708"/>
  </w:style>
  <w:style w:type="numbering" w:customStyle="1" w:styleId="AVA9111">
    <w:name w:val="#AVA9111"/>
    <w:uiPriority w:val="99"/>
    <w:rsid w:val="005B5708"/>
  </w:style>
  <w:style w:type="numbering" w:customStyle="1" w:styleId="AVA91111">
    <w:name w:val="#AVA91111"/>
    <w:uiPriority w:val="99"/>
    <w:rsid w:val="005B5708"/>
  </w:style>
  <w:style w:type="numbering" w:customStyle="1" w:styleId="AVA91112">
    <w:name w:val="#AVA91112"/>
    <w:uiPriority w:val="99"/>
    <w:rsid w:val="005B5708"/>
  </w:style>
  <w:style w:type="numbering" w:customStyle="1" w:styleId="AVA9112">
    <w:name w:val="#AVA9112"/>
    <w:uiPriority w:val="99"/>
    <w:rsid w:val="005B5708"/>
  </w:style>
  <w:style w:type="numbering" w:customStyle="1" w:styleId="AVA9113">
    <w:name w:val="#AVA9113"/>
    <w:uiPriority w:val="99"/>
    <w:rsid w:val="005B5708"/>
  </w:style>
  <w:style w:type="numbering" w:customStyle="1" w:styleId="AVA912">
    <w:name w:val="#AVA912"/>
    <w:uiPriority w:val="99"/>
    <w:rsid w:val="005B5708"/>
  </w:style>
  <w:style w:type="numbering" w:customStyle="1" w:styleId="AVA9121">
    <w:name w:val="#AVA9121"/>
    <w:uiPriority w:val="99"/>
    <w:rsid w:val="005B5708"/>
  </w:style>
  <w:style w:type="numbering" w:customStyle="1" w:styleId="AVA9122">
    <w:name w:val="#AVA9122"/>
    <w:uiPriority w:val="99"/>
    <w:rsid w:val="005B5708"/>
  </w:style>
  <w:style w:type="numbering" w:customStyle="1" w:styleId="AVA913">
    <w:name w:val="#AVA913"/>
    <w:uiPriority w:val="99"/>
    <w:rsid w:val="005B5708"/>
  </w:style>
  <w:style w:type="numbering" w:customStyle="1" w:styleId="AVA9131">
    <w:name w:val="#AVA9131"/>
    <w:uiPriority w:val="99"/>
    <w:rsid w:val="005B5708"/>
  </w:style>
  <w:style w:type="numbering" w:customStyle="1" w:styleId="AVA914">
    <w:name w:val="#AVA914"/>
    <w:uiPriority w:val="99"/>
    <w:rsid w:val="005B5708"/>
  </w:style>
  <w:style w:type="numbering" w:customStyle="1" w:styleId="AVA92">
    <w:name w:val="#AVA92"/>
    <w:uiPriority w:val="99"/>
    <w:rsid w:val="005B5708"/>
  </w:style>
  <w:style w:type="numbering" w:customStyle="1" w:styleId="AVA921">
    <w:name w:val="#AVA921"/>
    <w:uiPriority w:val="99"/>
    <w:rsid w:val="005B5708"/>
  </w:style>
  <w:style w:type="numbering" w:customStyle="1" w:styleId="AVA9211">
    <w:name w:val="#AVA9211"/>
    <w:uiPriority w:val="99"/>
    <w:rsid w:val="005B5708"/>
  </w:style>
  <w:style w:type="numbering" w:customStyle="1" w:styleId="AVA92111">
    <w:name w:val="#AVA92111"/>
    <w:uiPriority w:val="99"/>
    <w:rsid w:val="005B5708"/>
  </w:style>
  <w:style w:type="numbering" w:customStyle="1" w:styleId="AVA92112">
    <w:name w:val="#AVA92112"/>
    <w:uiPriority w:val="99"/>
    <w:rsid w:val="005B5708"/>
  </w:style>
  <w:style w:type="numbering" w:customStyle="1" w:styleId="AVA9212">
    <w:name w:val="#AVA9212"/>
    <w:uiPriority w:val="99"/>
    <w:rsid w:val="005B5708"/>
  </w:style>
  <w:style w:type="numbering" w:customStyle="1" w:styleId="AVA9213">
    <w:name w:val="#AVA9213"/>
    <w:uiPriority w:val="99"/>
    <w:rsid w:val="005B5708"/>
  </w:style>
  <w:style w:type="numbering" w:customStyle="1" w:styleId="AVA922">
    <w:name w:val="#AVA922"/>
    <w:uiPriority w:val="99"/>
    <w:rsid w:val="005B5708"/>
  </w:style>
  <w:style w:type="numbering" w:customStyle="1" w:styleId="AVA9221">
    <w:name w:val="#AVA9221"/>
    <w:uiPriority w:val="99"/>
    <w:rsid w:val="005B5708"/>
  </w:style>
  <w:style w:type="numbering" w:customStyle="1" w:styleId="AVA92211">
    <w:name w:val="#AVA92211"/>
    <w:uiPriority w:val="99"/>
    <w:rsid w:val="005B5708"/>
  </w:style>
  <w:style w:type="numbering" w:customStyle="1" w:styleId="AVA922111">
    <w:name w:val="#AVA922111"/>
    <w:uiPriority w:val="99"/>
    <w:rsid w:val="005B5708"/>
    <w:pPr>
      <w:numPr>
        <w:numId w:val="46"/>
      </w:numPr>
    </w:pPr>
  </w:style>
  <w:style w:type="numbering" w:customStyle="1" w:styleId="AVA92212">
    <w:name w:val="#AVA92212"/>
    <w:uiPriority w:val="99"/>
    <w:rsid w:val="005B5708"/>
  </w:style>
  <w:style w:type="numbering" w:customStyle="1" w:styleId="AVA9222">
    <w:name w:val="#AVA9222"/>
    <w:uiPriority w:val="99"/>
    <w:rsid w:val="005B5708"/>
  </w:style>
  <w:style w:type="numbering" w:customStyle="1" w:styleId="AVA9223">
    <w:name w:val="#AVA9223"/>
    <w:uiPriority w:val="99"/>
    <w:rsid w:val="005B5708"/>
  </w:style>
  <w:style w:type="numbering" w:customStyle="1" w:styleId="AVA923">
    <w:name w:val="#AVA923"/>
    <w:uiPriority w:val="99"/>
    <w:rsid w:val="005B5708"/>
  </w:style>
  <w:style w:type="numbering" w:customStyle="1" w:styleId="AVA9231">
    <w:name w:val="#AVA9231"/>
    <w:uiPriority w:val="99"/>
    <w:rsid w:val="005B5708"/>
  </w:style>
  <w:style w:type="numbering" w:customStyle="1" w:styleId="AVA93">
    <w:name w:val="#AVA93"/>
    <w:uiPriority w:val="99"/>
    <w:rsid w:val="005B5708"/>
    <w:pPr>
      <w:numPr>
        <w:numId w:val="47"/>
      </w:numPr>
    </w:pPr>
  </w:style>
  <w:style w:type="numbering" w:customStyle="1" w:styleId="AVA931">
    <w:name w:val="#AVA931"/>
    <w:uiPriority w:val="99"/>
    <w:rsid w:val="005B5708"/>
  </w:style>
  <w:style w:type="numbering" w:customStyle="1" w:styleId="AVA9311">
    <w:name w:val="#AVA9311"/>
    <w:uiPriority w:val="99"/>
    <w:rsid w:val="005B5708"/>
  </w:style>
  <w:style w:type="numbering" w:customStyle="1" w:styleId="AVA93111">
    <w:name w:val="#AVA93111"/>
    <w:uiPriority w:val="99"/>
    <w:rsid w:val="005B5708"/>
  </w:style>
  <w:style w:type="numbering" w:customStyle="1" w:styleId="AVA931111">
    <w:name w:val="#AVA931111"/>
    <w:uiPriority w:val="99"/>
    <w:rsid w:val="005B5708"/>
    <w:pPr>
      <w:numPr>
        <w:numId w:val="48"/>
      </w:numPr>
    </w:pPr>
  </w:style>
  <w:style w:type="numbering" w:customStyle="1" w:styleId="AVA93112">
    <w:name w:val="#AVA93112"/>
    <w:uiPriority w:val="99"/>
    <w:rsid w:val="005B5708"/>
  </w:style>
  <w:style w:type="numbering" w:customStyle="1" w:styleId="AVA9312">
    <w:name w:val="#AVA9312"/>
    <w:uiPriority w:val="99"/>
    <w:rsid w:val="005B5708"/>
  </w:style>
  <w:style w:type="numbering" w:customStyle="1" w:styleId="AVA9313">
    <w:name w:val="#AVA9313"/>
    <w:uiPriority w:val="99"/>
    <w:rsid w:val="005B5708"/>
  </w:style>
  <w:style w:type="numbering" w:customStyle="1" w:styleId="AVA932">
    <w:name w:val="#AVA932"/>
    <w:uiPriority w:val="99"/>
    <w:rsid w:val="005B5708"/>
  </w:style>
  <w:style w:type="numbering" w:customStyle="1" w:styleId="AVA9321">
    <w:name w:val="#AVA9321"/>
    <w:uiPriority w:val="99"/>
    <w:rsid w:val="005B5708"/>
  </w:style>
  <w:style w:type="numbering" w:customStyle="1" w:styleId="AVA94">
    <w:name w:val="#AVA94"/>
    <w:uiPriority w:val="99"/>
    <w:rsid w:val="005B5708"/>
  </w:style>
  <w:style w:type="numbering" w:customStyle="1" w:styleId="AVA941">
    <w:name w:val="#AVA941"/>
    <w:uiPriority w:val="99"/>
    <w:rsid w:val="005B5708"/>
  </w:style>
  <w:style w:type="numbering" w:customStyle="1" w:styleId="AVA9411">
    <w:name w:val="#AVA9411"/>
    <w:uiPriority w:val="99"/>
    <w:rsid w:val="005B5708"/>
    <w:pPr>
      <w:numPr>
        <w:numId w:val="49"/>
      </w:numPr>
    </w:pPr>
  </w:style>
  <w:style w:type="numbering" w:customStyle="1" w:styleId="AVA94111">
    <w:name w:val="#AVA94111"/>
    <w:uiPriority w:val="99"/>
    <w:rsid w:val="005B5708"/>
    <w:pPr>
      <w:numPr>
        <w:numId w:val="45"/>
      </w:numPr>
    </w:pPr>
  </w:style>
  <w:style w:type="numbering" w:customStyle="1" w:styleId="AVA9412">
    <w:name w:val="#AVA9412"/>
    <w:uiPriority w:val="99"/>
    <w:rsid w:val="005B5708"/>
  </w:style>
  <w:style w:type="numbering" w:customStyle="1" w:styleId="AVA942">
    <w:name w:val="#AVA942"/>
    <w:uiPriority w:val="99"/>
    <w:rsid w:val="005B5708"/>
  </w:style>
  <w:style w:type="numbering" w:customStyle="1" w:styleId="AVA943">
    <w:name w:val="#AVA943"/>
    <w:uiPriority w:val="99"/>
    <w:rsid w:val="005B5708"/>
  </w:style>
  <w:style w:type="numbering" w:customStyle="1" w:styleId="AVA95">
    <w:name w:val="#AVA95"/>
    <w:uiPriority w:val="99"/>
    <w:rsid w:val="005B5708"/>
  </w:style>
  <w:style w:type="numbering" w:customStyle="1" w:styleId="AVA951">
    <w:name w:val="#AVA951"/>
    <w:uiPriority w:val="99"/>
    <w:rsid w:val="005B5708"/>
  </w:style>
  <w:style w:type="numbering" w:customStyle="1" w:styleId="AVA952">
    <w:name w:val="#AVA952"/>
    <w:uiPriority w:val="99"/>
    <w:rsid w:val="005B5708"/>
  </w:style>
  <w:style w:type="numbering" w:customStyle="1" w:styleId="AVA96">
    <w:name w:val="#AVA96"/>
    <w:uiPriority w:val="99"/>
    <w:rsid w:val="005B5708"/>
  </w:style>
  <w:style w:type="paragraph" w:customStyle="1" w:styleId="Bodytext21">
    <w:name w:val="Body text (2)1"/>
    <w:basedOn w:val="Normal"/>
    <w:uiPriority w:val="99"/>
    <w:rsid w:val="005B5708"/>
    <w:pPr>
      <w:widowControl w:val="0"/>
      <w:shd w:val="clear" w:color="auto" w:fill="FFFFFF"/>
      <w:spacing w:before="0" w:after="1140" w:line="235" w:lineRule="exact"/>
      <w:ind w:firstLine="0"/>
      <w:jc w:val="left"/>
    </w:pPr>
    <w:rPr>
      <w:sz w:val="22"/>
    </w:rPr>
  </w:style>
  <w:style w:type="character" w:customStyle="1" w:styleId="Bodytext27">
    <w:name w:val="Body text (27)"/>
    <w:basedOn w:val="Fontdeparagrafimplicit"/>
    <w:uiPriority w:val="99"/>
    <w:rsid w:val="005B5708"/>
    <w:rPr>
      <w:rFonts w:ascii="Times New Roman" w:hAnsi="Times New Roman"/>
      <w:shd w:val="clear" w:color="auto" w:fill="FFFFFF"/>
    </w:rPr>
  </w:style>
  <w:style w:type="paragraph" w:customStyle="1" w:styleId="Bodytext271">
    <w:name w:val="Body text (27)1"/>
    <w:basedOn w:val="Normal"/>
    <w:link w:val="Bodytext270"/>
    <w:uiPriority w:val="99"/>
    <w:rsid w:val="005B5708"/>
    <w:pPr>
      <w:widowControl w:val="0"/>
      <w:shd w:val="clear" w:color="auto" w:fill="FFFFFF"/>
      <w:spacing w:before="0" w:after="0" w:line="245" w:lineRule="exact"/>
      <w:ind w:firstLine="0"/>
    </w:pPr>
    <w:rPr>
      <w:rFonts w:cstheme="minorBidi"/>
      <w:sz w:val="22"/>
    </w:rPr>
  </w:style>
  <w:style w:type="character" w:customStyle="1" w:styleId="Bodytext270">
    <w:name w:val="Body text (27)_"/>
    <w:basedOn w:val="Fontdeparagrafimplicit"/>
    <w:link w:val="Bodytext271"/>
    <w:uiPriority w:val="99"/>
    <w:locked/>
    <w:rsid w:val="005B5708"/>
    <w:rPr>
      <w:rFonts w:cstheme="minorBidi"/>
      <w:sz w:val="22"/>
      <w:shd w:val="clear" w:color="auto" w:fill="FFFFFF"/>
    </w:rPr>
  </w:style>
  <w:style w:type="character" w:customStyle="1" w:styleId="Bodytext281Spacing0pt">
    <w:name w:val="Body text (281) + Spacing 0 pt"/>
    <w:basedOn w:val="Fontdeparagrafimplicit"/>
    <w:rsid w:val="005B5708"/>
    <w:rPr>
      <w:rFonts w:ascii="Times New Roman" w:eastAsia="Times New Roman" w:hAnsi="Times New Roman" w:cs="Times New Roman" w:hint="default"/>
      <w:b w:val="0"/>
      <w:bCs w:val="0"/>
      <w:i w:val="0"/>
      <w:iCs w:val="0"/>
      <w:smallCaps w:val="0"/>
      <w:strike w:val="0"/>
      <w:dstrike w:val="0"/>
      <w:color w:val="000000"/>
      <w:spacing w:val="1"/>
      <w:w w:val="100"/>
      <w:position w:val="0"/>
      <w:sz w:val="23"/>
      <w:szCs w:val="23"/>
      <w:u w:val="none"/>
      <w:effect w:val="none"/>
      <w:lang w:val="ro-RO" w:eastAsia="ro-RO" w:bidi="ro-RO"/>
    </w:rPr>
  </w:style>
  <w:style w:type="paragraph" w:styleId="Corptext">
    <w:name w:val="Body Text"/>
    <w:basedOn w:val="Normal"/>
    <w:link w:val="CorptextCaracter"/>
    <w:uiPriority w:val="99"/>
    <w:unhideWhenUsed/>
    <w:qFormat/>
    <w:rsid w:val="005B5708"/>
    <w:pPr>
      <w:spacing w:after="120"/>
    </w:pPr>
    <w:rPr>
      <w:sz w:val="28"/>
    </w:rPr>
  </w:style>
  <w:style w:type="character" w:customStyle="1" w:styleId="CorptextCaracter">
    <w:name w:val="Corp text Caracter"/>
    <w:basedOn w:val="Fontdeparagrafimplicit"/>
    <w:link w:val="Corptext"/>
    <w:uiPriority w:val="99"/>
    <w:rsid w:val="005B5708"/>
    <w:rPr>
      <w:sz w:val="28"/>
    </w:rPr>
  </w:style>
  <w:style w:type="paragraph" w:styleId="Corptext20">
    <w:name w:val="Body Text 2"/>
    <w:basedOn w:val="Normal"/>
    <w:link w:val="Corptext2Caracter"/>
    <w:uiPriority w:val="99"/>
    <w:semiHidden/>
    <w:unhideWhenUsed/>
    <w:rsid w:val="005B5708"/>
    <w:pPr>
      <w:spacing w:after="120" w:line="480" w:lineRule="auto"/>
    </w:pPr>
    <w:rPr>
      <w:sz w:val="28"/>
    </w:rPr>
  </w:style>
  <w:style w:type="character" w:customStyle="1" w:styleId="Corptext2Caracter">
    <w:name w:val="Corp text 2 Caracter"/>
    <w:basedOn w:val="Fontdeparagrafimplicit"/>
    <w:link w:val="Corptext20"/>
    <w:uiPriority w:val="99"/>
    <w:semiHidden/>
    <w:rsid w:val="005B5708"/>
    <w:rPr>
      <w:sz w:val="28"/>
    </w:rPr>
  </w:style>
  <w:style w:type="paragraph" w:customStyle="1" w:styleId="day-date">
    <w:name w:val="day-date"/>
    <w:basedOn w:val="Normal"/>
    <w:uiPriority w:val="99"/>
    <w:rsid w:val="005B5708"/>
    <w:pPr>
      <w:spacing w:before="100" w:beforeAutospacing="1" w:after="100" w:afterAutospacing="1"/>
    </w:pPr>
    <w:rPr>
      <w:sz w:val="28"/>
    </w:rPr>
  </w:style>
  <w:style w:type="paragraph" w:customStyle="1" w:styleId="Default">
    <w:name w:val="Default"/>
    <w:uiPriority w:val="99"/>
    <w:rsid w:val="005B5708"/>
    <w:pPr>
      <w:autoSpaceDE w:val="0"/>
      <w:autoSpaceDN w:val="0"/>
      <w:adjustRightInd w:val="0"/>
      <w:spacing w:afterLines="0" w:after="0"/>
      <w:ind w:firstLine="0"/>
      <w:jc w:val="left"/>
    </w:pPr>
    <w:rPr>
      <w:rFonts w:eastAsia="Times New Roman"/>
      <w:spacing w:val="0"/>
      <w:lang w:eastAsia="ro-RO" w:bidi="ar-SA"/>
    </w:rPr>
  </w:style>
  <w:style w:type="numbering" w:customStyle="1" w:styleId="FrListare1011">
    <w:name w:val="Fără Listare1011"/>
    <w:next w:val="FrListare"/>
    <w:uiPriority w:val="99"/>
    <w:semiHidden/>
    <w:unhideWhenUsed/>
    <w:rsid w:val="005B5708"/>
  </w:style>
  <w:style w:type="numbering" w:customStyle="1" w:styleId="FrListare10111">
    <w:name w:val="Fără Listare10111"/>
    <w:next w:val="FrListare"/>
    <w:uiPriority w:val="99"/>
    <w:semiHidden/>
    <w:unhideWhenUsed/>
    <w:rsid w:val="005B5708"/>
  </w:style>
  <w:style w:type="numbering" w:customStyle="1" w:styleId="FrListare101111">
    <w:name w:val="Fără Listare101111"/>
    <w:next w:val="FrListare"/>
    <w:uiPriority w:val="99"/>
    <w:semiHidden/>
    <w:unhideWhenUsed/>
    <w:rsid w:val="005B5708"/>
  </w:style>
  <w:style w:type="numbering" w:customStyle="1" w:styleId="FrListare101112">
    <w:name w:val="Fără Listare101112"/>
    <w:next w:val="FrListare"/>
    <w:uiPriority w:val="99"/>
    <w:semiHidden/>
    <w:unhideWhenUsed/>
    <w:rsid w:val="005B5708"/>
  </w:style>
  <w:style w:type="numbering" w:customStyle="1" w:styleId="FrListare10112">
    <w:name w:val="Fără Listare10112"/>
    <w:next w:val="FrListare"/>
    <w:uiPriority w:val="99"/>
    <w:semiHidden/>
    <w:unhideWhenUsed/>
    <w:rsid w:val="005B5708"/>
  </w:style>
  <w:style w:type="numbering" w:customStyle="1" w:styleId="FrListare10113">
    <w:name w:val="Fără Listare10113"/>
    <w:next w:val="FrListare"/>
    <w:uiPriority w:val="99"/>
    <w:semiHidden/>
    <w:unhideWhenUsed/>
    <w:rsid w:val="005B5708"/>
  </w:style>
  <w:style w:type="numbering" w:customStyle="1" w:styleId="FrListare1012">
    <w:name w:val="Fără Listare1012"/>
    <w:next w:val="FrListare"/>
    <w:uiPriority w:val="99"/>
    <w:semiHidden/>
    <w:unhideWhenUsed/>
    <w:rsid w:val="005B5708"/>
  </w:style>
  <w:style w:type="numbering" w:customStyle="1" w:styleId="FrListare10121">
    <w:name w:val="Fără Listare10121"/>
    <w:next w:val="FrListare"/>
    <w:uiPriority w:val="99"/>
    <w:semiHidden/>
    <w:unhideWhenUsed/>
    <w:rsid w:val="005B5708"/>
  </w:style>
  <w:style w:type="numbering" w:customStyle="1" w:styleId="FrListare101211">
    <w:name w:val="Fără Listare101211"/>
    <w:next w:val="FrListare"/>
    <w:uiPriority w:val="99"/>
    <w:semiHidden/>
    <w:unhideWhenUsed/>
    <w:rsid w:val="005B5708"/>
  </w:style>
  <w:style w:type="numbering" w:customStyle="1" w:styleId="FrListare101212">
    <w:name w:val="Fără Listare101212"/>
    <w:next w:val="FrListare"/>
    <w:uiPriority w:val="99"/>
    <w:semiHidden/>
    <w:unhideWhenUsed/>
    <w:rsid w:val="005B5708"/>
  </w:style>
  <w:style w:type="numbering" w:customStyle="1" w:styleId="FrListare10122">
    <w:name w:val="Fără Listare10122"/>
    <w:next w:val="FrListare"/>
    <w:uiPriority w:val="99"/>
    <w:semiHidden/>
    <w:unhideWhenUsed/>
    <w:rsid w:val="005B5708"/>
  </w:style>
  <w:style w:type="numbering" w:customStyle="1" w:styleId="FrListare10123">
    <w:name w:val="Fără Listare10123"/>
    <w:next w:val="FrListare"/>
    <w:uiPriority w:val="99"/>
    <w:semiHidden/>
    <w:unhideWhenUsed/>
    <w:rsid w:val="005B5708"/>
  </w:style>
  <w:style w:type="numbering" w:customStyle="1" w:styleId="FrListare1013">
    <w:name w:val="Fără Listare1013"/>
    <w:next w:val="FrListare"/>
    <w:uiPriority w:val="99"/>
    <w:semiHidden/>
    <w:unhideWhenUsed/>
    <w:rsid w:val="005B5708"/>
  </w:style>
  <w:style w:type="numbering" w:customStyle="1" w:styleId="FrListare10131">
    <w:name w:val="Fără Listare10131"/>
    <w:next w:val="FrListare"/>
    <w:uiPriority w:val="99"/>
    <w:semiHidden/>
    <w:unhideWhenUsed/>
    <w:rsid w:val="005B5708"/>
  </w:style>
  <w:style w:type="numbering" w:customStyle="1" w:styleId="FrListare10132">
    <w:name w:val="Fără Listare10132"/>
    <w:next w:val="FrListare"/>
    <w:uiPriority w:val="99"/>
    <w:semiHidden/>
    <w:unhideWhenUsed/>
    <w:rsid w:val="005B5708"/>
  </w:style>
  <w:style w:type="numbering" w:customStyle="1" w:styleId="FrListare1014">
    <w:name w:val="Fără Listare1014"/>
    <w:next w:val="FrListare"/>
    <w:uiPriority w:val="99"/>
    <w:semiHidden/>
    <w:unhideWhenUsed/>
    <w:rsid w:val="005B5708"/>
  </w:style>
  <w:style w:type="numbering" w:customStyle="1" w:styleId="FrListare10141">
    <w:name w:val="Fără Listare10141"/>
    <w:next w:val="FrListare"/>
    <w:uiPriority w:val="99"/>
    <w:semiHidden/>
    <w:unhideWhenUsed/>
    <w:rsid w:val="005B5708"/>
  </w:style>
  <w:style w:type="numbering" w:customStyle="1" w:styleId="FrListare1015">
    <w:name w:val="Fără Listare1015"/>
    <w:next w:val="FrListare"/>
    <w:uiPriority w:val="99"/>
    <w:semiHidden/>
    <w:unhideWhenUsed/>
    <w:rsid w:val="005B5708"/>
  </w:style>
  <w:style w:type="numbering" w:customStyle="1" w:styleId="FrListare102">
    <w:name w:val="Fără Listare102"/>
    <w:next w:val="FrListare"/>
    <w:uiPriority w:val="99"/>
    <w:semiHidden/>
    <w:unhideWhenUsed/>
    <w:rsid w:val="005B5708"/>
  </w:style>
  <w:style w:type="numbering" w:customStyle="1" w:styleId="FrListare1021">
    <w:name w:val="Fără Listare1021"/>
    <w:next w:val="FrListare"/>
    <w:uiPriority w:val="99"/>
    <w:semiHidden/>
    <w:unhideWhenUsed/>
    <w:rsid w:val="005B5708"/>
  </w:style>
  <w:style w:type="numbering" w:customStyle="1" w:styleId="FrListare10211">
    <w:name w:val="Fără Listare10211"/>
    <w:next w:val="FrListare"/>
    <w:uiPriority w:val="99"/>
    <w:semiHidden/>
    <w:unhideWhenUsed/>
    <w:rsid w:val="005B5708"/>
  </w:style>
  <w:style w:type="numbering" w:customStyle="1" w:styleId="FrListare102111">
    <w:name w:val="Fără Listare102111"/>
    <w:next w:val="FrListare"/>
    <w:uiPriority w:val="99"/>
    <w:semiHidden/>
    <w:unhideWhenUsed/>
    <w:rsid w:val="005B5708"/>
  </w:style>
  <w:style w:type="numbering" w:customStyle="1" w:styleId="FrListare102112">
    <w:name w:val="Fără Listare102112"/>
    <w:next w:val="FrListare"/>
    <w:uiPriority w:val="99"/>
    <w:semiHidden/>
    <w:unhideWhenUsed/>
    <w:rsid w:val="005B5708"/>
  </w:style>
  <w:style w:type="numbering" w:customStyle="1" w:styleId="FrListare10212">
    <w:name w:val="Fără Listare10212"/>
    <w:next w:val="FrListare"/>
    <w:uiPriority w:val="99"/>
    <w:semiHidden/>
    <w:unhideWhenUsed/>
    <w:rsid w:val="005B5708"/>
  </w:style>
  <w:style w:type="numbering" w:customStyle="1" w:styleId="FrListare10213">
    <w:name w:val="Fără Listare10213"/>
    <w:next w:val="FrListare"/>
    <w:uiPriority w:val="99"/>
    <w:semiHidden/>
    <w:unhideWhenUsed/>
    <w:rsid w:val="005B5708"/>
  </w:style>
  <w:style w:type="numbering" w:customStyle="1" w:styleId="FrListare1022">
    <w:name w:val="Fără Listare1022"/>
    <w:next w:val="FrListare"/>
    <w:uiPriority w:val="99"/>
    <w:semiHidden/>
    <w:unhideWhenUsed/>
    <w:rsid w:val="005B5708"/>
  </w:style>
  <w:style w:type="numbering" w:customStyle="1" w:styleId="FrListare10221">
    <w:name w:val="Fără Listare10221"/>
    <w:next w:val="FrListare"/>
    <w:uiPriority w:val="99"/>
    <w:semiHidden/>
    <w:unhideWhenUsed/>
    <w:rsid w:val="005B5708"/>
  </w:style>
  <w:style w:type="numbering" w:customStyle="1" w:styleId="FrListare10222">
    <w:name w:val="Fără Listare10222"/>
    <w:next w:val="FrListare"/>
    <w:uiPriority w:val="99"/>
    <w:semiHidden/>
    <w:unhideWhenUsed/>
    <w:rsid w:val="005B5708"/>
  </w:style>
  <w:style w:type="numbering" w:customStyle="1" w:styleId="FrListare1023">
    <w:name w:val="Fără Listare1023"/>
    <w:next w:val="FrListare"/>
    <w:uiPriority w:val="99"/>
    <w:semiHidden/>
    <w:unhideWhenUsed/>
    <w:rsid w:val="005B5708"/>
  </w:style>
  <w:style w:type="numbering" w:customStyle="1" w:styleId="FrListare10231">
    <w:name w:val="Fără Listare10231"/>
    <w:next w:val="FrListare"/>
    <w:uiPriority w:val="99"/>
    <w:semiHidden/>
    <w:unhideWhenUsed/>
    <w:rsid w:val="005B5708"/>
  </w:style>
  <w:style w:type="numbering" w:customStyle="1" w:styleId="FrListare1024">
    <w:name w:val="Fără Listare1024"/>
    <w:next w:val="FrListare"/>
    <w:uiPriority w:val="99"/>
    <w:semiHidden/>
    <w:unhideWhenUsed/>
    <w:rsid w:val="005B5708"/>
  </w:style>
  <w:style w:type="numbering" w:customStyle="1" w:styleId="FrListare103">
    <w:name w:val="Fără Listare103"/>
    <w:next w:val="FrListare"/>
    <w:uiPriority w:val="99"/>
    <w:semiHidden/>
    <w:unhideWhenUsed/>
    <w:rsid w:val="005B5708"/>
  </w:style>
  <w:style w:type="numbering" w:customStyle="1" w:styleId="FrListare1031">
    <w:name w:val="Fără Listare1031"/>
    <w:next w:val="FrListare"/>
    <w:uiPriority w:val="99"/>
    <w:semiHidden/>
    <w:unhideWhenUsed/>
    <w:rsid w:val="005B5708"/>
  </w:style>
  <w:style w:type="numbering" w:customStyle="1" w:styleId="FrListare10311">
    <w:name w:val="Fără Listare10311"/>
    <w:next w:val="FrListare"/>
    <w:uiPriority w:val="99"/>
    <w:semiHidden/>
    <w:unhideWhenUsed/>
    <w:rsid w:val="005B5708"/>
  </w:style>
  <w:style w:type="numbering" w:customStyle="1" w:styleId="FrListare10312">
    <w:name w:val="Fără Listare10312"/>
    <w:next w:val="FrListare"/>
    <w:uiPriority w:val="99"/>
    <w:semiHidden/>
    <w:unhideWhenUsed/>
    <w:rsid w:val="005B5708"/>
  </w:style>
  <w:style w:type="numbering" w:customStyle="1" w:styleId="FrListare1032">
    <w:name w:val="Fără Listare1032"/>
    <w:next w:val="FrListare"/>
    <w:uiPriority w:val="99"/>
    <w:semiHidden/>
    <w:unhideWhenUsed/>
    <w:rsid w:val="005B5708"/>
  </w:style>
  <w:style w:type="numbering" w:customStyle="1" w:styleId="FrListare1033">
    <w:name w:val="Fără Listare1033"/>
    <w:next w:val="FrListare"/>
    <w:uiPriority w:val="99"/>
    <w:semiHidden/>
    <w:unhideWhenUsed/>
    <w:rsid w:val="005B5708"/>
  </w:style>
  <w:style w:type="numbering" w:customStyle="1" w:styleId="FrListare104">
    <w:name w:val="Fără Listare104"/>
    <w:next w:val="FrListare"/>
    <w:uiPriority w:val="99"/>
    <w:semiHidden/>
    <w:unhideWhenUsed/>
    <w:rsid w:val="005B5708"/>
  </w:style>
  <w:style w:type="numbering" w:customStyle="1" w:styleId="FrListare1041">
    <w:name w:val="Fără Listare1041"/>
    <w:next w:val="FrListare"/>
    <w:uiPriority w:val="99"/>
    <w:semiHidden/>
    <w:unhideWhenUsed/>
    <w:rsid w:val="005B5708"/>
  </w:style>
  <w:style w:type="numbering" w:customStyle="1" w:styleId="FrListare1042">
    <w:name w:val="Fără Listare1042"/>
    <w:next w:val="FrListare"/>
    <w:uiPriority w:val="99"/>
    <w:semiHidden/>
    <w:unhideWhenUsed/>
    <w:rsid w:val="005B5708"/>
  </w:style>
  <w:style w:type="numbering" w:customStyle="1" w:styleId="FrListare105">
    <w:name w:val="Fără Listare105"/>
    <w:next w:val="FrListare"/>
    <w:uiPriority w:val="99"/>
    <w:semiHidden/>
    <w:unhideWhenUsed/>
    <w:rsid w:val="005B5708"/>
  </w:style>
  <w:style w:type="numbering" w:customStyle="1" w:styleId="FrListare1051">
    <w:name w:val="Fără Listare1051"/>
    <w:next w:val="FrListare"/>
    <w:uiPriority w:val="99"/>
    <w:semiHidden/>
    <w:unhideWhenUsed/>
    <w:rsid w:val="005B5708"/>
  </w:style>
  <w:style w:type="numbering" w:customStyle="1" w:styleId="FrListare106">
    <w:name w:val="Fără Listare106"/>
    <w:next w:val="FrListare"/>
    <w:uiPriority w:val="99"/>
    <w:semiHidden/>
    <w:unhideWhenUsed/>
    <w:rsid w:val="005B5708"/>
  </w:style>
  <w:style w:type="numbering" w:customStyle="1" w:styleId="FrListare110">
    <w:name w:val="Fără Listare110"/>
    <w:next w:val="FrListare"/>
    <w:uiPriority w:val="99"/>
    <w:semiHidden/>
    <w:unhideWhenUsed/>
    <w:rsid w:val="005B5708"/>
  </w:style>
  <w:style w:type="numbering" w:customStyle="1" w:styleId="FrListare1101">
    <w:name w:val="Fără Listare1101"/>
    <w:next w:val="FrListare"/>
    <w:uiPriority w:val="99"/>
    <w:semiHidden/>
    <w:unhideWhenUsed/>
    <w:rsid w:val="005B5708"/>
  </w:style>
  <w:style w:type="numbering" w:customStyle="1" w:styleId="FrListare11011">
    <w:name w:val="Fără Listare11011"/>
    <w:next w:val="FrListare"/>
    <w:uiPriority w:val="99"/>
    <w:semiHidden/>
    <w:unhideWhenUsed/>
    <w:rsid w:val="005B5708"/>
  </w:style>
  <w:style w:type="numbering" w:customStyle="1" w:styleId="FrListare11012">
    <w:name w:val="Fără Listare11012"/>
    <w:next w:val="FrListare"/>
    <w:uiPriority w:val="99"/>
    <w:semiHidden/>
    <w:unhideWhenUsed/>
    <w:rsid w:val="005B5708"/>
  </w:style>
  <w:style w:type="numbering" w:customStyle="1" w:styleId="FrListare1102">
    <w:name w:val="Fără Listare1102"/>
    <w:next w:val="FrListare"/>
    <w:uiPriority w:val="99"/>
    <w:semiHidden/>
    <w:unhideWhenUsed/>
    <w:rsid w:val="005B5708"/>
  </w:style>
  <w:style w:type="numbering" w:customStyle="1" w:styleId="FrListare1103">
    <w:name w:val="Fără Listare1103"/>
    <w:next w:val="FrListare"/>
    <w:uiPriority w:val="99"/>
    <w:semiHidden/>
    <w:unhideWhenUsed/>
    <w:rsid w:val="005B5708"/>
  </w:style>
  <w:style w:type="numbering" w:customStyle="1" w:styleId="FrListare1110">
    <w:name w:val="Fără Listare1110"/>
    <w:next w:val="FrListare"/>
    <w:uiPriority w:val="99"/>
    <w:semiHidden/>
    <w:unhideWhenUsed/>
    <w:rsid w:val="005B5708"/>
  </w:style>
  <w:style w:type="numbering" w:customStyle="1" w:styleId="FrListare11101">
    <w:name w:val="Fără Listare11101"/>
    <w:next w:val="FrListare"/>
    <w:uiPriority w:val="99"/>
    <w:semiHidden/>
    <w:unhideWhenUsed/>
    <w:rsid w:val="005B5708"/>
  </w:style>
  <w:style w:type="numbering" w:customStyle="1" w:styleId="FrListare11111">
    <w:name w:val="Fără Listare11111"/>
    <w:next w:val="FrListare"/>
    <w:uiPriority w:val="99"/>
    <w:semiHidden/>
    <w:unhideWhenUsed/>
    <w:rsid w:val="005B5708"/>
  </w:style>
  <w:style w:type="numbering" w:customStyle="1" w:styleId="FrListare111111">
    <w:name w:val="Fără Listare111111"/>
    <w:next w:val="FrListare"/>
    <w:uiPriority w:val="99"/>
    <w:semiHidden/>
    <w:unhideWhenUsed/>
    <w:rsid w:val="005B5708"/>
  </w:style>
  <w:style w:type="numbering" w:customStyle="1" w:styleId="FrListare1111111">
    <w:name w:val="Fără Listare1111111"/>
    <w:next w:val="FrListare"/>
    <w:uiPriority w:val="99"/>
    <w:semiHidden/>
    <w:unhideWhenUsed/>
    <w:rsid w:val="005B5708"/>
  </w:style>
  <w:style w:type="numbering" w:customStyle="1" w:styleId="FrListare11111111">
    <w:name w:val="Fără Listare11111111"/>
    <w:next w:val="FrListare"/>
    <w:uiPriority w:val="99"/>
    <w:semiHidden/>
    <w:unhideWhenUsed/>
    <w:rsid w:val="005B5708"/>
  </w:style>
  <w:style w:type="numbering" w:customStyle="1" w:styleId="FrListare11111112">
    <w:name w:val="Fără Listare11111112"/>
    <w:next w:val="FrListare"/>
    <w:uiPriority w:val="99"/>
    <w:semiHidden/>
    <w:unhideWhenUsed/>
    <w:rsid w:val="005B5708"/>
  </w:style>
  <w:style w:type="numbering" w:customStyle="1" w:styleId="FrListare1111112">
    <w:name w:val="Fără Listare1111112"/>
    <w:next w:val="FrListare"/>
    <w:uiPriority w:val="99"/>
    <w:semiHidden/>
    <w:unhideWhenUsed/>
    <w:rsid w:val="005B5708"/>
  </w:style>
  <w:style w:type="numbering" w:customStyle="1" w:styleId="FrListare1111113">
    <w:name w:val="Fără Listare1111113"/>
    <w:next w:val="FrListare"/>
    <w:uiPriority w:val="99"/>
    <w:semiHidden/>
    <w:unhideWhenUsed/>
    <w:rsid w:val="005B5708"/>
  </w:style>
  <w:style w:type="numbering" w:customStyle="1" w:styleId="FrListare111112">
    <w:name w:val="Fără Listare111112"/>
    <w:next w:val="FrListare"/>
    <w:uiPriority w:val="99"/>
    <w:semiHidden/>
    <w:unhideWhenUsed/>
    <w:rsid w:val="005B5708"/>
  </w:style>
  <w:style w:type="numbering" w:customStyle="1" w:styleId="FrListare1111121">
    <w:name w:val="Fără Listare1111121"/>
    <w:next w:val="FrListare"/>
    <w:uiPriority w:val="99"/>
    <w:semiHidden/>
    <w:unhideWhenUsed/>
    <w:rsid w:val="005B5708"/>
  </w:style>
  <w:style w:type="numbering" w:customStyle="1" w:styleId="FrListare11111211">
    <w:name w:val="Fără Listare11111211"/>
    <w:next w:val="FrListare"/>
    <w:uiPriority w:val="99"/>
    <w:semiHidden/>
    <w:unhideWhenUsed/>
    <w:rsid w:val="005B5708"/>
  </w:style>
  <w:style w:type="numbering" w:customStyle="1" w:styleId="FrListare11111212">
    <w:name w:val="Fără Listare11111212"/>
    <w:next w:val="FrListare"/>
    <w:uiPriority w:val="99"/>
    <w:semiHidden/>
    <w:unhideWhenUsed/>
    <w:rsid w:val="005B5708"/>
  </w:style>
  <w:style w:type="numbering" w:customStyle="1" w:styleId="FrListare1111122">
    <w:name w:val="Fără Listare1111122"/>
    <w:next w:val="FrListare"/>
    <w:uiPriority w:val="99"/>
    <w:semiHidden/>
    <w:unhideWhenUsed/>
    <w:rsid w:val="005B5708"/>
  </w:style>
  <w:style w:type="numbering" w:customStyle="1" w:styleId="FrListare1111123">
    <w:name w:val="Fără Listare1111123"/>
    <w:next w:val="FrListare"/>
    <w:uiPriority w:val="99"/>
    <w:semiHidden/>
    <w:unhideWhenUsed/>
    <w:rsid w:val="005B5708"/>
  </w:style>
  <w:style w:type="numbering" w:customStyle="1" w:styleId="FrListare111113">
    <w:name w:val="Fără Listare111113"/>
    <w:next w:val="FrListare"/>
    <w:uiPriority w:val="99"/>
    <w:semiHidden/>
    <w:unhideWhenUsed/>
    <w:rsid w:val="005B5708"/>
  </w:style>
  <w:style w:type="numbering" w:customStyle="1" w:styleId="FrListare1111131">
    <w:name w:val="Fără Listare1111131"/>
    <w:next w:val="FrListare"/>
    <w:uiPriority w:val="99"/>
    <w:semiHidden/>
    <w:unhideWhenUsed/>
    <w:rsid w:val="005B5708"/>
  </w:style>
  <w:style w:type="numbering" w:customStyle="1" w:styleId="FrListare1111132">
    <w:name w:val="Fără Listare1111132"/>
    <w:next w:val="FrListare"/>
    <w:uiPriority w:val="99"/>
    <w:semiHidden/>
    <w:unhideWhenUsed/>
    <w:rsid w:val="005B5708"/>
  </w:style>
  <w:style w:type="numbering" w:customStyle="1" w:styleId="FrListare111114">
    <w:name w:val="Fără Listare111114"/>
    <w:next w:val="FrListare"/>
    <w:uiPriority w:val="99"/>
    <w:semiHidden/>
    <w:unhideWhenUsed/>
    <w:rsid w:val="005B5708"/>
  </w:style>
  <w:style w:type="numbering" w:customStyle="1" w:styleId="FrListare1111141">
    <w:name w:val="Fără Listare1111141"/>
    <w:next w:val="FrListare"/>
    <w:uiPriority w:val="99"/>
    <w:semiHidden/>
    <w:unhideWhenUsed/>
    <w:rsid w:val="005B5708"/>
  </w:style>
  <w:style w:type="numbering" w:customStyle="1" w:styleId="FrListare111115">
    <w:name w:val="Fără Listare111115"/>
    <w:next w:val="FrListare"/>
    <w:uiPriority w:val="99"/>
    <w:semiHidden/>
    <w:unhideWhenUsed/>
    <w:rsid w:val="005B5708"/>
  </w:style>
  <w:style w:type="numbering" w:customStyle="1" w:styleId="FrListare11112">
    <w:name w:val="Fără Listare11112"/>
    <w:next w:val="FrListare"/>
    <w:uiPriority w:val="99"/>
    <w:semiHidden/>
    <w:unhideWhenUsed/>
    <w:rsid w:val="005B5708"/>
  </w:style>
  <w:style w:type="numbering" w:customStyle="1" w:styleId="FrListare111121">
    <w:name w:val="Fără Listare111121"/>
    <w:next w:val="FrListare"/>
    <w:uiPriority w:val="99"/>
    <w:semiHidden/>
    <w:unhideWhenUsed/>
    <w:rsid w:val="005B5708"/>
  </w:style>
  <w:style w:type="numbering" w:customStyle="1" w:styleId="FrListare1111211">
    <w:name w:val="Fără Listare1111211"/>
    <w:next w:val="FrListare"/>
    <w:uiPriority w:val="99"/>
    <w:semiHidden/>
    <w:unhideWhenUsed/>
    <w:rsid w:val="005B5708"/>
  </w:style>
  <w:style w:type="numbering" w:customStyle="1" w:styleId="FrListare1111212">
    <w:name w:val="Fără Listare1111212"/>
    <w:next w:val="FrListare"/>
    <w:uiPriority w:val="99"/>
    <w:semiHidden/>
    <w:unhideWhenUsed/>
    <w:rsid w:val="005B5708"/>
  </w:style>
  <w:style w:type="numbering" w:customStyle="1" w:styleId="FrListare111122">
    <w:name w:val="Fără Listare111122"/>
    <w:next w:val="FrListare"/>
    <w:uiPriority w:val="99"/>
    <w:semiHidden/>
    <w:unhideWhenUsed/>
    <w:rsid w:val="005B5708"/>
  </w:style>
  <w:style w:type="numbering" w:customStyle="1" w:styleId="FrListare1111221">
    <w:name w:val="Fără Listare1111221"/>
    <w:next w:val="FrListare"/>
    <w:uiPriority w:val="99"/>
    <w:semiHidden/>
    <w:unhideWhenUsed/>
    <w:rsid w:val="005B5708"/>
  </w:style>
  <w:style w:type="numbering" w:customStyle="1" w:styleId="FrListare111123">
    <w:name w:val="Fără Listare111123"/>
    <w:next w:val="FrListare"/>
    <w:uiPriority w:val="99"/>
    <w:semiHidden/>
    <w:unhideWhenUsed/>
    <w:rsid w:val="005B5708"/>
  </w:style>
  <w:style w:type="numbering" w:customStyle="1" w:styleId="FrListare11113">
    <w:name w:val="Fără Listare11113"/>
    <w:next w:val="FrListare"/>
    <w:uiPriority w:val="99"/>
    <w:semiHidden/>
    <w:unhideWhenUsed/>
    <w:rsid w:val="005B5708"/>
  </w:style>
  <w:style w:type="numbering" w:customStyle="1" w:styleId="FrListare111131">
    <w:name w:val="Fără Listare111131"/>
    <w:next w:val="FrListare"/>
    <w:uiPriority w:val="99"/>
    <w:semiHidden/>
    <w:unhideWhenUsed/>
    <w:rsid w:val="005B5708"/>
  </w:style>
  <w:style w:type="numbering" w:customStyle="1" w:styleId="FrListare1111311">
    <w:name w:val="Fără Listare1111311"/>
    <w:next w:val="FrListare"/>
    <w:uiPriority w:val="99"/>
    <w:semiHidden/>
    <w:unhideWhenUsed/>
    <w:rsid w:val="005B5708"/>
  </w:style>
  <w:style w:type="numbering" w:customStyle="1" w:styleId="FrListare1111312">
    <w:name w:val="Fără Listare1111312"/>
    <w:next w:val="FrListare"/>
    <w:uiPriority w:val="99"/>
    <w:semiHidden/>
    <w:unhideWhenUsed/>
    <w:rsid w:val="005B5708"/>
  </w:style>
  <w:style w:type="numbering" w:customStyle="1" w:styleId="FrListare111132">
    <w:name w:val="Fără Listare111132"/>
    <w:next w:val="FrListare"/>
    <w:uiPriority w:val="99"/>
    <w:semiHidden/>
    <w:unhideWhenUsed/>
    <w:rsid w:val="005B5708"/>
  </w:style>
  <w:style w:type="numbering" w:customStyle="1" w:styleId="FrListare111133">
    <w:name w:val="Fără Listare111133"/>
    <w:next w:val="FrListare"/>
    <w:uiPriority w:val="99"/>
    <w:semiHidden/>
    <w:unhideWhenUsed/>
    <w:rsid w:val="005B5708"/>
  </w:style>
  <w:style w:type="numbering" w:customStyle="1" w:styleId="FrListare11114">
    <w:name w:val="Fără Listare11114"/>
    <w:next w:val="FrListare"/>
    <w:uiPriority w:val="99"/>
    <w:semiHidden/>
    <w:unhideWhenUsed/>
    <w:rsid w:val="005B5708"/>
  </w:style>
  <w:style w:type="numbering" w:customStyle="1" w:styleId="FrListare111141">
    <w:name w:val="Fără Listare111141"/>
    <w:next w:val="FrListare"/>
    <w:uiPriority w:val="99"/>
    <w:semiHidden/>
    <w:unhideWhenUsed/>
    <w:rsid w:val="005B5708"/>
  </w:style>
  <w:style w:type="numbering" w:customStyle="1" w:styleId="FrListare111142">
    <w:name w:val="Fără Listare111142"/>
    <w:next w:val="FrListare"/>
    <w:uiPriority w:val="99"/>
    <w:semiHidden/>
    <w:unhideWhenUsed/>
    <w:rsid w:val="005B5708"/>
  </w:style>
  <w:style w:type="numbering" w:customStyle="1" w:styleId="FrListare11115">
    <w:name w:val="Fără Listare11115"/>
    <w:next w:val="FrListare"/>
    <w:uiPriority w:val="99"/>
    <w:semiHidden/>
    <w:unhideWhenUsed/>
    <w:rsid w:val="005B5708"/>
  </w:style>
  <w:style w:type="numbering" w:customStyle="1" w:styleId="FrListare111151">
    <w:name w:val="Fără Listare111151"/>
    <w:next w:val="FrListare"/>
    <w:uiPriority w:val="99"/>
    <w:semiHidden/>
    <w:unhideWhenUsed/>
    <w:rsid w:val="005B5708"/>
  </w:style>
  <w:style w:type="numbering" w:customStyle="1" w:styleId="FrListare11116">
    <w:name w:val="Fără Listare11116"/>
    <w:next w:val="FrListare"/>
    <w:uiPriority w:val="99"/>
    <w:semiHidden/>
    <w:unhideWhenUsed/>
    <w:rsid w:val="005B5708"/>
  </w:style>
  <w:style w:type="numbering" w:customStyle="1" w:styleId="FrListare1112">
    <w:name w:val="Fără Listare1112"/>
    <w:next w:val="FrListare"/>
    <w:uiPriority w:val="99"/>
    <w:semiHidden/>
    <w:unhideWhenUsed/>
    <w:rsid w:val="005B5708"/>
  </w:style>
  <w:style w:type="numbering" w:customStyle="1" w:styleId="FrListare11121">
    <w:name w:val="Fără Listare11121"/>
    <w:next w:val="FrListare"/>
    <w:uiPriority w:val="99"/>
    <w:semiHidden/>
    <w:unhideWhenUsed/>
    <w:rsid w:val="005B5708"/>
  </w:style>
  <w:style w:type="numbering" w:customStyle="1" w:styleId="FrListare111211">
    <w:name w:val="Fără Listare111211"/>
    <w:next w:val="FrListare"/>
    <w:uiPriority w:val="99"/>
    <w:semiHidden/>
    <w:unhideWhenUsed/>
    <w:rsid w:val="005B5708"/>
  </w:style>
  <w:style w:type="numbering" w:customStyle="1" w:styleId="FrListare1112111">
    <w:name w:val="Fără Listare1112111"/>
    <w:next w:val="FrListare"/>
    <w:uiPriority w:val="99"/>
    <w:semiHidden/>
    <w:unhideWhenUsed/>
    <w:rsid w:val="005B5708"/>
  </w:style>
  <w:style w:type="numbering" w:customStyle="1" w:styleId="FrListare1112112">
    <w:name w:val="Fără Listare1112112"/>
    <w:next w:val="FrListare"/>
    <w:uiPriority w:val="99"/>
    <w:semiHidden/>
    <w:unhideWhenUsed/>
    <w:rsid w:val="005B5708"/>
  </w:style>
  <w:style w:type="numbering" w:customStyle="1" w:styleId="FrListare111212">
    <w:name w:val="Fără Listare111212"/>
    <w:next w:val="FrListare"/>
    <w:uiPriority w:val="99"/>
    <w:semiHidden/>
    <w:unhideWhenUsed/>
    <w:rsid w:val="005B5708"/>
  </w:style>
  <w:style w:type="numbering" w:customStyle="1" w:styleId="FrListare111213">
    <w:name w:val="Fără Listare111213"/>
    <w:next w:val="FrListare"/>
    <w:uiPriority w:val="99"/>
    <w:semiHidden/>
    <w:unhideWhenUsed/>
    <w:rsid w:val="005B5708"/>
  </w:style>
  <w:style w:type="numbering" w:customStyle="1" w:styleId="FrListare11122">
    <w:name w:val="Fără Listare11122"/>
    <w:next w:val="FrListare"/>
    <w:uiPriority w:val="99"/>
    <w:semiHidden/>
    <w:unhideWhenUsed/>
    <w:rsid w:val="005B5708"/>
  </w:style>
  <w:style w:type="numbering" w:customStyle="1" w:styleId="FrListare111221">
    <w:name w:val="Fără Listare111221"/>
    <w:next w:val="FrListare"/>
    <w:uiPriority w:val="99"/>
    <w:semiHidden/>
    <w:unhideWhenUsed/>
    <w:rsid w:val="005B5708"/>
  </w:style>
  <w:style w:type="numbering" w:customStyle="1" w:styleId="FrListare1112211">
    <w:name w:val="Fără Listare1112211"/>
    <w:next w:val="FrListare"/>
    <w:uiPriority w:val="99"/>
    <w:semiHidden/>
    <w:unhideWhenUsed/>
    <w:rsid w:val="005B5708"/>
  </w:style>
  <w:style w:type="numbering" w:customStyle="1" w:styleId="FrListare1112212">
    <w:name w:val="Fără Listare1112212"/>
    <w:next w:val="FrListare"/>
    <w:uiPriority w:val="99"/>
    <w:semiHidden/>
    <w:unhideWhenUsed/>
    <w:rsid w:val="005B5708"/>
  </w:style>
  <w:style w:type="numbering" w:customStyle="1" w:styleId="FrListare111222">
    <w:name w:val="Fără Listare111222"/>
    <w:next w:val="FrListare"/>
    <w:uiPriority w:val="99"/>
    <w:semiHidden/>
    <w:unhideWhenUsed/>
    <w:rsid w:val="005B5708"/>
  </w:style>
  <w:style w:type="numbering" w:customStyle="1" w:styleId="FrListare111223">
    <w:name w:val="Fără Listare111223"/>
    <w:next w:val="FrListare"/>
    <w:uiPriority w:val="99"/>
    <w:semiHidden/>
    <w:unhideWhenUsed/>
    <w:rsid w:val="005B5708"/>
  </w:style>
  <w:style w:type="numbering" w:customStyle="1" w:styleId="FrListare11123">
    <w:name w:val="Fără Listare11123"/>
    <w:next w:val="FrListare"/>
    <w:uiPriority w:val="99"/>
    <w:semiHidden/>
    <w:unhideWhenUsed/>
    <w:rsid w:val="005B5708"/>
  </w:style>
  <w:style w:type="numbering" w:customStyle="1" w:styleId="FrListare111231">
    <w:name w:val="Fără Listare111231"/>
    <w:next w:val="FrListare"/>
    <w:uiPriority w:val="99"/>
    <w:semiHidden/>
    <w:unhideWhenUsed/>
    <w:rsid w:val="005B5708"/>
  </w:style>
  <w:style w:type="numbering" w:customStyle="1" w:styleId="FrListare111232">
    <w:name w:val="Fără Listare111232"/>
    <w:next w:val="FrListare"/>
    <w:uiPriority w:val="99"/>
    <w:semiHidden/>
    <w:unhideWhenUsed/>
    <w:rsid w:val="005B5708"/>
  </w:style>
  <w:style w:type="numbering" w:customStyle="1" w:styleId="FrListare11124">
    <w:name w:val="Fără Listare11124"/>
    <w:next w:val="FrListare"/>
    <w:uiPriority w:val="99"/>
    <w:semiHidden/>
    <w:unhideWhenUsed/>
    <w:rsid w:val="005B5708"/>
  </w:style>
  <w:style w:type="numbering" w:customStyle="1" w:styleId="FrListare111241">
    <w:name w:val="Fără Listare111241"/>
    <w:next w:val="FrListare"/>
    <w:uiPriority w:val="99"/>
    <w:semiHidden/>
    <w:unhideWhenUsed/>
    <w:rsid w:val="005B5708"/>
  </w:style>
  <w:style w:type="numbering" w:customStyle="1" w:styleId="FrListare11125">
    <w:name w:val="Fără Listare11125"/>
    <w:next w:val="FrListare"/>
    <w:uiPriority w:val="99"/>
    <w:semiHidden/>
    <w:unhideWhenUsed/>
    <w:rsid w:val="005B5708"/>
  </w:style>
  <w:style w:type="numbering" w:customStyle="1" w:styleId="FrListare1113">
    <w:name w:val="Fără Listare1113"/>
    <w:next w:val="FrListare"/>
    <w:uiPriority w:val="99"/>
    <w:semiHidden/>
    <w:unhideWhenUsed/>
    <w:rsid w:val="005B5708"/>
  </w:style>
  <w:style w:type="numbering" w:customStyle="1" w:styleId="FrListare11131">
    <w:name w:val="Fără Listare11131"/>
    <w:next w:val="FrListare"/>
    <w:uiPriority w:val="99"/>
    <w:semiHidden/>
    <w:unhideWhenUsed/>
    <w:rsid w:val="005B5708"/>
  </w:style>
  <w:style w:type="numbering" w:customStyle="1" w:styleId="FrListare111311">
    <w:name w:val="Fără Listare111311"/>
    <w:next w:val="FrListare"/>
    <w:uiPriority w:val="99"/>
    <w:semiHidden/>
    <w:unhideWhenUsed/>
    <w:rsid w:val="005B5708"/>
  </w:style>
  <w:style w:type="numbering" w:customStyle="1" w:styleId="FrListare111312">
    <w:name w:val="Fără Listare111312"/>
    <w:next w:val="FrListare"/>
    <w:uiPriority w:val="99"/>
    <w:semiHidden/>
    <w:unhideWhenUsed/>
    <w:rsid w:val="005B5708"/>
  </w:style>
  <w:style w:type="numbering" w:customStyle="1" w:styleId="FrListare11132">
    <w:name w:val="Fără Listare11132"/>
    <w:next w:val="FrListare"/>
    <w:uiPriority w:val="99"/>
    <w:semiHidden/>
    <w:unhideWhenUsed/>
    <w:rsid w:val="005B5708"/>
  </w:style>
  <w:style w:type="numbering" w:customStyle="1" w:styleId="FrListare111321">
    <w:name w:val="Fără Listare111321"/>
    <w:next w:val="FrListare"/>
    <w:uiPriority w:val="99"/>
    <w:semiHidden/>
    <w:unhideWhenUsed/>
    <w:rsid w:val="005B5708"/>
  </w:style>
  <w:style w:type="numbering" w:customStyle="1" w:styleId="FrListare11133">
    <w:name w:val="Fără Listare11133"/>
    <w:next w:val="FrListare"/>
    <w:uiPriority w:val="99"/>
    <w:semiHidden/>
    <w:unhideWhenUsed/>
    <w:rsid w:val="005B5708"/>
  </w:style>
  <w:style w:type="numbering" w:customStyle="1" w:styleId="FrListare1114">
    <w:name w:val="Fără Listare1114"/>
    <w:next w:val="FrListare"/>
    <w:uiPriority w:val="99"/>
    <w:semiHidden/>
    <w:unhideWhenUsed/>
    <w:rsid w:val="005B5708"/>
  </w:style>
  <w:style w:type="numbering" w:customStyle="1" w:styleId="FrListare11141">
    <w:name w:val="Fără Listare11141"/>
    <w:next w:val="FrListare"/>
    <w:uiPriority w:val="99"/>
    <w:semiHidden/>
    <w:unhideWhenUsed/>
    <w:rsid w:val="005B5708"/>
  </w:style>
  <w:style w:type="numbering" w:customStyle="1" w:styleId="FrListare111411">
    <w:name w:val="Fără Listare111411"/>
    <w:next w:val="FrListare"/>
    <w:uiPriority w:val="99"/>
    <w:semiHidden/>
    <w:unhideWhenUsed/>
    <w:rsid w:val="005B5708"/>
  </w:style>
  <w:style w:type="numbering" w:customStyle="1" w:styleId="FrListare111412">
    <w:name w:val="Fără Listare111412"/>
    <w:next w:val="FrListare"/>
    <w:uiPriority w:val="99"/>
    <w:semiHidden/>
    <w:unhideWhenUsed/>
    <w:rsid w:val="005B5708"/>
  </w:style>
  <w:style w:type="numbering" w:customStyle="1" w:styleId="FrListare11142">
    <w:name w:val="Fără Listare11142"/>
    <w:next w:val="FrListare"/>
    <w:uiPriority w:val="99"/>
    <w:semiHidden/>
    <w:unhideWhenUsed/>
    <w:rsid w:val="005B5708"/>
  </w:style>
  <w:style w:type="numbering" w:customStyle="1" w:styleId="FrListare11143">
    <w:name w:val="Fără Listare11143"/>
    <w:next w:val="FrListare"/>
    <w:uiPriority w:val="99"/>
    <w:semiHidden/>
    <w:unhideWhenUsed/>
    <w:rsid w:val="005B5708"/>
  </w:style>
  <w:style w:type="numbering" w:customStyle="1" w:styleId="FrListare1115">
    <w:name w:val="Fără Listare1115"/>
    <w:next w:val="FrListare"/>
    <w:uiPriority w:val="99"/>
    <w:semiHidden/>
    <w:unhideWhenUsed/>
    <w:rsid w:val="005B5708"/>
  </w:style>
  <w:style w:type="numbering" w:customStyle="1" w:styleId="FrListare11151">
    <w:name w:val="Fără Listare11151"/>
    <w:next w:val="FrListare"/>
    <w:uiPriority w:val="99"/>
    <w:semiHidden/>
    <w:unhideWhenUsed/>
    <w:rsid w:val="005B5708"/>
  </w:style>
  <w:style w:type="numbering" w:customStyle="1" w:styleId="FrListare11152">
    <w:name w:val="Fără Listare11152"/>
    <w:next w:val="FrListare"/>
    <w:uiPriority w:val="99"/>
    <w:semiHidden/>
    <w:unhideWhenUsed/>
    <w:rsid w:val="005B5708"/>
  </w:style>
  <w:style w:type="numbering" w:customStyle="1" w:styleId="FrListare1116">
    <w:name w:val="Fără Listare1116"/>
    <w:next w:val="FrListare"/>
    <w:uiPriority w:val="99"/>
    <w:semiHidden/>
    <w:unhideWhenUsed/>
    <w:rsid w:val="005B5708"/>
  </w:style>
  <w:style w:type="numbering" w:customStyle="1" w:styleId="FrListare11161">
    <w:name w:val="Fără Listare11161"/>
    <w:next w:val="FrListare"/>
    <w:uiPriority w:val="99"/>
    <w:semiHidden/>
    <w:unhideWhenUsed/>
    <w:rsid w:val="005B5708"/>
  </w:style>
  <w:style w:type="numbering" w:customStyle="1" w:styleId="FrListare1117">
    <w:name w:val="Fără Listare1117"/>
    <w:next w:val="FrListare"/>
    <w:uiPriority w:val="99"/>
    <w:semiHidden/>
    <w:unhideWhenUsed/>
    <w:rsid w:val="005B5708"/>
  </w:style>
  <w:style w:type="numbering" w:customStyle="1" w:styleId="FrListare1118">
    <w:name w:val="Fără Listare1118"/>
    <w:next w:val="FrListare"/>
    <w:uiPriority w:val="99"/>
    <w:semiHidden/>
    <w:unhideWhenUsed/>
    <w:rsid w:val="005B5708"/>
  </w:style>
  <w:style w:type="numbering" w:customStyle="1" w:styleId="FrListare1121">
    <w:name w:val="Fără Listare1121"/>
    <w:next w:val="FrListare"/>
    <w:uiPriority w:val="99"/>
    <w:semiHidden/>
    <w:unhideWhenUsed/>
    <w:rsid w:val="005B5708"/>
  </w:style>
  <w:style w:type="numbering" w:customStyle="1" w:styleId="FrListare11211">
    <w:name w:val="Fără Listare11211"/>
    <w:next w:val="FrListare"/>
    <w:uiPriority w:val="99"/>
    <w:semiHidden/>
    <w:unhideWhenUsed/>
    <w:rsid w:val="005B5708"/>
  </w:style>
  <w:style w:type="numbering" w:customStyle="1" w:styleId="FrListare112111">
    <w:name w:val="Fără Listare112111"/>
    <w:next w:val="FrListare"/>
    <w:uiPriority w:val="99"/>
    <w:semiHidden/>
    <w:unhideWhenUsed/>
    <w:rsid w:val="005B5708"/>
  </w:style>
  <w:style w:type="numbering" w:customStyle="1" w:styleId="FrListare112112">
    <w:name w:val="Fără Listare112112"/>
    <w:next w:val="FrListare"/>
    <w:uiPriority w:val="99"/>
    <w:semiHidden/>
    <w:unhideWhenUsed/>
    <w:rsid w:val="005B5708"/>
  </w:style>
  <w:style w:type="numbering" w:customStyle="1" w:styleId="FrListare11212">
    <w:name w:val="Fără Listare11212"/>
    <w:next w:val="FrListare"/>
    <w:uiPriority w:val="99"/>
    <w:semiHidden/>
    <w:unhideWhenUsed/>
    <w:rsid w:val="005B5708"/>
  </w:style>
  <w:style w:type="numbering" w:customStyle="1" w:styleId="FrListare11213">
    <w:name w:val="Fără Listare11213"/>
    <w:next w:val="FrListare"/>
    <w:uiPriority w:val="99"/>
    <w:semiHidden/>
    <w:unhideWhenUsed/>
    <w:rsid w:val="005B5708"/>
  </w:style>
  <w:style w:type="numbering" w:customStyle="1" w:styleId="FrListare1122">
    <w:name w:val="Fără Listare1122"/>
    <w:next w:val="FrListare"/>
    <w:uiPriority w:val="99"/>
    <w:semiHidden/>
    <w:unhideWhenUsed/>
    <w:rsid w:val="005B5708"/>
  </w:style>
  <w:style w:type="numbering" w:customStyle="1" w:styleId="FrListare11221">
    <w:name w:val="Fără Listare11221"/>
    <w:next w:val="FrListare"/>
    <w:uiPriority w:val="99"/>
    <w:semiHidden/>
    <w:unhideWhenUsed/>
    <w:rsid w:val="005B5708"/>
  </w:style>
  <w:style w:type="numbering" w:customStyle="1" w:styleId="FrListare112211">
    <w:name w:val="Fără Listare112211"/>
    <w:next w:val="FrListare"/>
    <w:uiPriority w:val="99"/>
    <w:semiHidden/>
    <w:unhideWhenUsed/>
    <w:rsid w:val="005B5708"/>
  </w:style>
  <w:style w:type="numbering" w:customStyle="1" w:styleId="FrListare112212">
    <w:name w:val="Fără Listare112212"/>
    <w:next w:val="FrListare"/>
    <w:uiPriority w:val="99"/>
    <w:semiHidden/>
    <w:unhideWhenUsed/>
    <w:rsid w:val="005B5708"/>
  </w:style>
  <w:style w:type="numbering" w:customStyle="1" w:styleId="FrListare11222">
    <w:name w:val="Fără Listare11222"/>
    <w:next w:val="FrListare"/>
    <w:uiPriority w:val="99"/>
    <w:semiHidden/>
    <w:unhideWhenUsed/>
    <w:rsid w:val="005B5708"/>
  </w:style>
  <w:style w:type="numbering" w:customStyle="1" w:styleId="FrListare11223">
    <w:name w:val="Fără Listare11223"/>
    <w:next w:val="FrListare"/>
    <w:uiPriority w:val="99"/>
    <w:semiHidden/>
    <w:unhideWhenUsed/>
    <w:rsid w:val="005B5708"/>
  </w:style>
  <w:style w:type="numbering" w:customStyle="1" w:styleId="FrListare1123">
    <w:name w:val="Fără Listare1123"/>
    <w:next w:val="FrListare"/>
    <w:uiPriority w:val="99"/>
    <w:semiHidden/>
    <w:unhideWhenUsed/>
    <w:rsid w:val="005B5708"/>
  </w:style>
  <w:style w:type="numbering" w:customStyle="1" w:styleId="FrListare11231">
    <w:name w:val="Fără Listare11231"/>
    <w:next w:val="FrListare"/>
    <w:uiPriority w:val="99"/>
    <w:semiHidden/>
    <w:unhideWhenUsed/>
    <w:rsid w:val="005B5708"/>
  </w:style>
  <w:style w:type="numbering" w:customStyle="1" w:styleId="FrListare11232">
    <w:name w:val="Fără Listare11232"/>
    <w:next w:val="FrListare"/>
    <w:uiPriority w:val="99"/>
    <w:semiHidden/>
    <w:unhideWhenUsed/>
    <w:rsid w:val="005B5708"/>
  </w:style>
  <w:style w:type="numbering" w:customStyle="1" w:styleId="FrListare1124">
    <w:name w:val="Fără Listare1124"/>
    <w:next w:val="FrListare"/>
    <w:uiPriority w:val="99"/>
    <w:semiHidden/>
    <w:unhideWhenUsed/>
    <w:rsid w:val="005B5708"/>
  </w:style>
  <w:style w:type="numbering" w:customStyle="1" w:styleId="FrListare11241">
    <w:name w:val="Fără Listare11241"/>
    <w:next w:val="FrListare"/>
    <w:uiPriority w:val="99"/>
    <w:semiHidden/>
    <w:unhideWhenUsed/>
    <w:rsid w:val="005B5708"/>
  </w:style>
  <w:style w:type="numbering" w:customStyle="1" w:styleId="FrListare1125">
    <w:name w:val="Fără Listare1125"/>
    <w:next w:val="FrListare"/>
    <w:uiPriority w:val="99"/>
    <w:semiHidden/>
    <w:unhideWhenUsed/>
    <w:rsid w:val="005B5708"/>
  </w:style>
  <w:style w:type="numbering" w:customStyle="1" w:styleId="FrListare113">
    <w:name w:val="Fără Listare113"/>
    <w:next w:val="FrListare"/>
    <w:uiPriority w:val="99"/>
    <w:semiHidden/>
    <w:unhideWhenUsed/>
    <w:rsid w:val="005B5708"/>
  </w:style>
  <w:style w:type="numbering" w:customStyle="1" w:styleId="FrListare1131">
    <w:name w:val="Fără Listare1131"/>
    <w:next w:val="FrListare"/>
    <w:uiPriority w:val="99"/>
    <w:semiHidden/>
    <w:unhideWhenUsed/>
    <w:rsid w:val="005B5708"/>
  </w:style>
  <w:style w:type="numbering" w:customStyle="1" w:styleId="FrListare11311">
    <w:name w:val="Fără Listare11311"/>
    <w:next w:val="FrListare"/>
    <w:uiPriority w:val="99"/>
    <w:semiHidden/>
    <w:unhideWhenUsed/>
    <w:rsid w:val="005B5708"/>
  </w:style>
  <w:style w:type="numbering" w:customStyle="1" w:styleId="FrListare113111">
    <w:name w:val="Fără Listare113111"/>
    <w:next w:val="FrListare"/>
    <w:uiPriority w:val="99"/>
    <w:semiHidden/>
    <w:unhideWhenUsed/>
    <w:rsid w:val="005B5708"/>
  </w:style>
  <w:style w:type="numbering" w:customStyle="1" w:styleId="FrListare113112">
    <w:name w:val="Fără Listare113112"/>
    <w:next w:val="FrListare"/>
    <w:uiPriority w:val="99"/>
    <w:semiHidden/>
    <w:unhideWhenUsed/>
    <w:rsid w:val="005B5708"/>
  </w:style>
  <w:style w:type="numbering" w:customStyle="1" w:styleId="FrListare11312">
    <w:name w:val="Fără Listare11312"/>
    <w:next w:val="FrListare"/>
    <w:uiPriority w:val="99"/>
    <w:semiHidden/>
    <w:unhideWhenUsed/>
    <w:rsid w:val="005B5708"/>
  </w:style>
  <w:style w:type="numbering" w:customStyle="1" w:styleId="FrListare11313">
    <w:name w:val="Fără Listare11313"/>
    <w:next w:val="FrListare"/>
    <w:uiPriority w:val="99"/>
    <w:semiHidden/>
    <w:unhideWhenUsed/>
    <w:rsid w:val="005B5708"/>
  </w:style>
  <w:style w:type="numbering" w:customStyle="1" w:styleId="FrListare1132">
    <w:name w:val="Fără Listare1132"/>
    <w:next w:val="FrListare"/>
    <w:uiPriority w:val="99"/>
    <w:semiHidden/>
    <w:unhideWhenUsed/>
    <w:rsid w:val="005B5708"/>
  </w:style>
  <w:style w:type="numbering" w:customStyle="1" w:styleId="FrListare11321">
    <w:name w:val="Fără Listare11321"/>
    <w:next w:val="FrListare"/>
    <w:uiPriority w:val="99"/>
    <w:semiHidden/>
    <w:unhideWhenUsed/>
    <w:rsid w:val="005B5708"/>
  </w:style>
  <w:style w:type="numbering" w:customStyle="1" w:styleId="FrListare11322">
    <w:name w:val="Fără Listare11322"/>
    <w:next w:val="FrListare"/>
    <w:uiPriority w:val="99"/>
    <w:semiHidden/>
    <w:unhideWhenUsed/>
    <w:rsid w:val="005B5708"/>
  </w:style>
  <w:style w:type="numbering" w:customStyle="1" w:styleId="FrListare1133">
    <w:name w:val="Fără Listare1133"/>
    <w:next w:val="FrListare"/>
    <w:uiPriority w:val="99"/>
    <w:semiHidden/>
    <w:unhideWhenUsed/>
    <w:rsid w:val="005B5708"/>
  </w:style>
  <w:style w:type="numbering" w:customStyle="1" w:styleId="FrListare11331">
    <w:name w:val="Fără Listare11331"/>
    <w:next w:val="FrListare"/>
    <w:uiPriority w:val="99"/>
    <w:semiHidden/>
    <w:unhideWhenUsed/>
    <w:rsid w:val="005B5708"/>
  </w:style>
  <w:style w:type="numbering" w:customStyle="1" w:styleId="FrListare1134">
    <w:name w:val="Fără Listare1134"/>
    <w:next w:val="FrListare"/>
    <w:uiPriority w:val="99"/>
    <w:semiHidden/>
    <w:unhideWhenUsed/>
    <w:rsid w:val="005B5708"/>
  </w:style>
  <w:style w:type="numbering" w:customStyle="1" w:styleId="FrListare114">
    <w:name w:val="Fără Listare114"/>
    <w:next w:val="FrListare"/>
    <w:uiPriority w:val="99"/>
    <w:semiHidden/>
    <w:unhideWhenUsed/>
    <w:rsid w:val="005B5708"/>
  </w:style>
  <w:style w:type="numbering" w:customStyle="1" w:styleId="FrListare1141">
    <w:name w:val="Fără Listare1141"/>
    <w:next w:val="FrListare"/>
    <w:uiPriority w:val="99"/>
    <w:semiHidden/>
    <w:unhideWhenUsed/>
    <w:rsid w:val="005B5708"/>
  </w:style>
  <w:style w:type="numbering" w:customStyle="1" w:styleId="FrListare11411">
    <w:name w:val="Fără Listare11411"/>
    <w:next w:val="FrListare"/>
    <w:uiPriority w:val="99"/>
    <w:semiHidden/>
    <w:unhideWhenUsed/>
    <w:rsid w:val="005B5708"/>
  </w:style>
  <w:style w:type="numbering" w:customStyle="1" w:styleId="FrListare11412">
    <w:name w:val="Fără Listare11412"/>
    <w:next w:val="FrListare"/>
    <w:uiPriority w:val="99"/>
    <w:semiHidden/>
    <w:unhideWhenUsed/>
    <w:rsid w:val="005B5708"/>
  </w:style>
  <w:style w:type="numbering" w:customStyle="1" w:styleId="FrListare1142">
    <w:name w:val="Fără Listare1142"/>
    <w:next w:val="FrListare"/>
    <w:uiPriority w:val="99"/>
    <w:semiHidden/>
    <w:unhideWhenUsed/>
    <w:rsid w:val="005B5708"/>
  </w:style>
  <w:style w:type="numbering" w:customStyle="1" w:styleId="FrListare1143">
    <w:name w:val="Fără Listare1143"/>
    <w:next w:val="FrListare"/>
    <w:uiPriority w:val="99"/>
    <w:semiHidden/>
    <w:unhideWhenUsed/>
    <w:rsid w:val="005B5708"/>
  </w:style>
  <w:style w:type="numbering" w:customStyle="1" w:styleId="FrListare115">
    <w:name w:val="Fără Listare115"/>
    <w:next w:val="FrListare"/>
    <w:uiPriority w:val="99"/>
    <w:semiHidden/>
    <w:unhideWhenUsed/>
    <w:rsid w:val="005B5708"/>
  </w:style>
  <w:style w:type="numbering" w:customStyle="1" w:styleId="FrListare1151">
    <w:name w:val="Fără Listare1151"/>
    <w:next w:val="FrListare"/>
    <w:uiPriority w:val="99"/>
    <w:semiHidden/>
    <w:unhideWhenUsed/>
    <w:rsid w:val="005B5708"/>
  </w:style>
  <w:style w:type="numbering" w:customStyle="1" w:styleId="FrListare11511">
    <w:name w:val="Fără Listare11511"/>
    <w:next w:val="FrListare"/>
    <w:uiPriority w:val="99"/>
    <w:semiHidden/>
    <w:unhideWhenUsed/>
    <w:rsid w:val="005B5708"/>
  </w:style>
  <w:style w:type="numbering" w:customStyle="1" w:styleId="FrListare11512">
    <w:name w:val="Fără Listare11512"/>
    <w:next w:val="FrListare"/>
    <w:uiPriority w:val="99"/>
    <w:semiHidden/>
    <w:unhideWhenUsed/>
    <w:rsid w:val="005B5708"/>
  </w:style>
  <w:style w:type="numbering" w:customStyle="1" w:styleId="FrListare1152">
    <w:name w:val="Fără Listare1152"/>
    <w:next w:val="FrListare"/>
    <w:uiPriority w:val="99"/>
    <w:semiHidden/>
    <w:unhideWhenUsed/>
    <w:rsid w:val="005B5708"/>
  </w:style>
  <w:style w:type="numbering" w:customStyle="1" w:styleId="FrListare1153">
    <w:name w:val="Fără Listare1153"/>
    <w:next w:val="FrListare"/>
    <w:uiPriority w:val="99"/>
    <w:semiHidden/>
    <w:unhideWhenUsed/>
    <w:rsid w:val="005B5708"/>
  </w:style>
  <w:style w:type="numbering" w:customStyle="1" w:styleId="FrListare116">
    <w:name w:val="Fără Listare116"/>
    <w:next w:val="FrListare"/>
    <w:uiPriority w:val="99"/>
    <w:semiHidden/>
    <w:unhideWhenUsed/>
    <w:rsid w:val="005B5708"/>
  </w:style>
  <w:style w:type="numbering" w:customStyle="1" w:styleId="FrListare1161">
    <w:name w:val="Fără Listare1161"/>
    <w:next w:val="FrListare"/>
    <w:uiPriority w:val="99"/>
    <w:semiHidden/>
    <w:unhideWhenUsed/>
    <w:rsid w:val="005B5708"/>
  </w:style>
  <w:style w:type="numbering" w:customStyle="1" w:styleId="FrListare11611">
    <w:name w:val="Fără Listare11611"/>
    <w:next w:val="FrListare"/>
    <w:uiPriority w:val="99"/>
    <w:semiHidden/>
    <w:unhideWhenUsed/>
    <w:rsid w:val="005B5708"/>
  </w:style>
  <w:style w:type="numbering" w:customStyle="1" w:styleId="FrListare11612">
    <w:name w:val="Fără Listare11612"/>
    <w:next w:val="FrListare"/>
    <w:uiPriority w:val="99"/>
    <w:semiHidden/>
    <w:unhideWhenUsed/>
    <w:rsid w:val="005B5708"/>
  </w:style>
  <w:style w:type="numbering" w:customStyle="1" w:styleId="FrListare1162">
    <w:name w:val="Fără Listare1162"/>
    <w:next w:val="FrListare"/>
    <w:uiPriority w:val="99"/>
    <w:semiHidden/>
    <w:unhideWhenUsed/>
    <w:rsid w:val="005B5708"/>
  </w:style>
  <w:style w:type="numbering" w:customStyle="1" w:styleId="FrListare1163">
    <w:name w:val="Fără Listare1163"/>
    <w:next w:val="FrListare"/>
    <w:uiPriority w:val="99"/>
    <w:semiHidden/>
    <w:unhideWhenUsed/>
    <w:rsid w:val="005B5708"/>
  </w:style>
  <w:style w:type="numbering" w:customStyle="1" w:styleId="FrListare117">
    <w:name w:val="Fără Listare117"/>
    <w:next w:val="FrListare"/>
    <w:uiPriority w:val="99"/>
    <w:semiHidden/>
    <w:unhideWhenUsed/>
    <w:rsid w:val="005B5708"/>
  </w:style>
  <w:style w:type="numbering" w:customStyle="1" w:styleId="FrListare1171">
    <w:name w:val="Fără Listare1171"/>
    <w:next w:val="FrListare"/>
    <w:uiPriority w:val="99"/>
    <w:semiHidden/>
    <w:unhideWhenUsed/>
    <w:rsid w:val="005B5708"/>
  </w:style>
  <w:style w:type="numbering" w:customStyle="1" w:styleId="FrListare1172">
    <w:name w:val="Fără Listare1172"/>
    <w:next w:val="FrListare"/>
    <w:uiPriority w:val="99"/>
    <w:semiHidden/>
    <w:unhideWhenUsed/>
    <w:rsid w:val="005B5708"/>
  </w:style>
  <w:style w:type="numbering" w:customStyle="1" w:styleId="FrListare118">
    <w:name w:val="Fără Listare118"/>
    <w:next w:val="FrListare"/>
    <w:uiPriority w:val="99"/>
    <w:semiHidden/>
    <w:unhideWhenUsed/>
    <w:rsid w:val="005B5708"/>
  </w:style>
  <w:style w:type="numbering" w:customStyle="1" w:styleId="FrListare1181">
    <w:name w:val="Fără Listare1181"/>
    <w:next w:val="FrListare"/>
    <w:uiPriority w:val="99"/>
    <w:semiHidden/>
    <w:unhideWhenUsed/>
    <w:rsid w:val="005B5708"/>
  </w:style>
  <w:style w:type="numbering" w:customStyle="1" w:styleId="FrListare1182">
    <w:name w:val="Fără Listare1182"/>
    <w:next w:val="FrListare"/>
    <w:uiPriority w:val="99"/>
    <w:semiHidden/>
    <w:unhideWhenUsed/>
    <w:rsid w:val="005B5708"/>
  </w:style>
  <w:style w:type="numbering" w:customStyle="1" w:styleId="FrListare119">
    <w:name w:val="Fără Listare119"/>
    <w:next w:val="FrListare"/>
    <w:uiPriority w:val="99"/>
    <w:semiHidden/>
    <w:unhideWhenUsed/>
    <w:rsid w:val="005B5708"/>
  </w:style>
  <w:style w:type="numbering" w:customStyle="1" w:styleId="FrListare1191">
    <w:name w:val="Fără Listare1191"/>
    <w:next w:val="FrListare"/>
    <w:uiPriority w:val="99"/>
    <w:semiHidden/>
    <w:unhideWhenUsed/>
    <w:rsid w:val="005B5708"/>
  </w:style>
  <w:style w:type="numbering" w:customStyle="1" w:styleId="FrListare120">
    <w:name w:val="Fără Listare120"/>
    <w:next w:val="FrListare"/>
    <w:uiPriority w:val="99"/>
    <w:semiHidden/>
    <w:unhideWhenUsed/>
    <w:rsid w:val="005B5708"/>
  </w:style>
  <w:style w:type="numbering" w:customStyle="1" w:styleId="FrListare12111">
    <w:name w:val="Fără Listare12111"/>
    <w:next w:val="FrListare"/>
    <w:uiPriority w:val="99"/>
    <w:semiHidden/>
    <w:unhideWhenUsed/>
    <w:rsid w:val="005B5708"/>
  </w:style>
  <w:style w:type="numbering" w:customStyle="1" w:styleId="FrListare121111">
    <w:name w:val="Fără Listare121111"/>
    <w:next w:val="FrListare"/>
    <w:uiPriority w:val="99"/>
    <w:semiHidden/>
    <w:unhideWhenUsed/>
    <w:rsid w:val="005B5708"/>
  </w:style>
  <w:style w:type="numbering" w:customStyle="1" w:styleId="FrListare1211111">
    <w:name w:val="Fără Listare1211111"/>
    <w:next w:val="FrListare"/>
    <w:uiPriority w:val="99"/>
    <w:semiHidden/>
    <w:unhideWhenUsed/>
    <w:rsid w:val="005B5708"/>
  </w:style>
  <w:style w:type="numbering" w:customStyle="1" w:styleId="FrListare1211112">
    <w:name w:val="Fără Listare1211112"/>
    <w:next w:val="FrListare"/>
    <w:uiPriority w:val="99"/>
    <w:semiHidden/>
    <w:unhideWhenUsed/>
    <w:rsid w:val="005B5708"/>
  </w:style>
  <w:style w:type="numbering" w:customStyle="1" w:styleId="FrListare121112">
    <w:name w:val="Fără Listare121112"/>
    <w:next w:val="FrListare"/>
    <w:uiPriority w:val="99"/>
    <w:semiHidden/>
    <w:unhideWhenUsed/>
    <w:rsid w:val="005B5708"/>
  </w:style>
  <w:style w:type="numbering" w:customStyle="1" w:styleId="FrListare121113">
    <w:name w:val="Fără Listare121113"/>
    <w:next w:val="FrListare"/>
    <w:uiPriority w:val="99"/>
    <w:semiHidden/>
    <w:unhideWhenUsed/>
    <w:rsid w:val="005B5708"/>
  </w:style>
  <w:style w:type="numbering" w:customStyle="1" w:styleId="FrListare12112">
    <w:name w:val="Fără Listare12112"/>
    <w:next w:val="FrListare"/>
    <w:uiPriority w:val="99"/>
    <w:semiHidden/>
    <w:unhideWhenUsed/>
    <w:rsid w:val="005B5708"/>
  </w:style>
  <w:style w:type="numbering" w:customStyle="1" w:styleId="FrListare121121">
    <w:name w:val="Fără Listare121121"/>
    <w:next w:val="FrListare"/>
    <w:uiPriority w:val="99"/>
    <w:semiHidden/>
    <w:unhideWhenUsed/>
    <w:rsid w:val="005B5708"/>
  </w:style>
  <w:style w:type="numbering" w:customStyle="1" w:styleId="FrListare121122">
    <w:name w:val="Fără Listare121122"/>
    <w:next w:val="FrListare"/>
    <w:uiPriority w:val="99"/>
    <w:semiHidden/>
    <w:unhideWhenUsed/>
    <w:rsid w:val="005B5708"/>
  </w:style>
  <w:style w:type="numbering" w:customStyle="1" w:styleId="FrListare12113">
    <w:name w:val="Fără Listare12113"/>
    <w:next w:val="FrListare"/>
    <w:uiPriority w:val="99"/>
    <w:semiHidden/>
    <w:unhideWhenUsed/>
    <w:rsid w:val="005B5708"/>
  </w:style>
  <w:style w:type="numbering" w:customStyle="1" w:styleId="FrListare121131">
    <w:name w:val="Fără Listare121131"/>
    <w:next w:val="FrListare"/>
    <w:uiPriority w:val="99"/>
    <w:semiHidden/>
    <w:unhideWhenUsed/>
    <w:rsid w:val="005B5708"/>
  </w:style>
  <w:style w:type="numbering" w:customStyle="1" w:styleId="FrListare12114">
    <w:name w:val="Fără Listare12114"/>
    <w:next w:val="FrListare"/>
    <w:uiPriority w:val="99"/>
    <w:semiHidden/>
    <w:unhideWhenUsed/>
    <w:rsid w:val="005B5708"/>
  </w:style>
  <w:style w:type="numbering" w:customStyle="1" w:styleId="FrListare1212">
    <w:name w:val="Fără Listare1212"/>
    <w:next w:val="FrListare"/>
    <w:uiPriority w:val="99"/>
    <w:semiHidden/>
    <w:unhideWhenUsed/>
    <w:rsid w:val="005B5708"/>
  </w:style>
  <w:style w:type="numbering" w:customStyle="1" w:styleId="FrListare12121">
    <w:name w:val="Fără Listare12121"/>
    <w:next w:val="FrListare"/>
    <w:uiPriority w:val="99"/>
    <w:semiHidden/>
    <w:unhideWhenUsed/>
    <w:rsid w:val="005B5708"/>
  </w:style>
  <w:style w:type="numbering" w:customStyle="1" w:styleId="FrListare121211">
    <w:name w:val="Fără Listare121211"/>
    <w:next w:val="FrListare"/>
    <w:uiPriority w:val="99"/>
    <w:semiHidden/>
    <w:unhideWhenUsed/>
    <w:rsid w:val="005B5708"/>
  </w:style>
  <w:style w:type="numbering" w:customStyle="1" w:styleId="FrListare121212">
    <w:name w:val="Fără Listare121212"/>
    <w:next w:val="FrListare"/>
    <w:uiPriority w:val="99"/>
    <w:semiHidden/>
    <w:unhideWhenUsed/>
    <w:rsid w:val="005B5708"/>
  </w:style>
  <w:style w:type="numbering" w:customStyle="1" w:styleId="FrListare12122">
    <w:name w:val="Fără Listare12122"/>
    <w:next w:val="FrListare"/>
    <w:uiPriority w:val="99"/>
    <w:semiHidden/>
    <w:unhideWhenUsed/>
    <w:rsid w:val="005B5708"/>
  </w:style>
  <w:style w:type="numbering" w:customStyle="1" w:styleId="FrListare12123">
    <w:name w:val="Fără Listare12123"/>
    <w:next w:val="FrListare"/>
    <w:uiPriority w:val="99"/>
    <w:semiHidden/>
    <w:unhideWhenUsed/>
    <w:rsid w:val="005B5708"/>
  </w:style>
  <w:style w:type="numbering" w:customStyle="1" w:styleId="FrListare1213">
    <w:name w:val="Fără Listare1213"/>
    <w:next w:val="FrListare"/>
    <w:uiPriority w:val="99"/>
    <w:semiHidden/>
    <w:unhideWhenUsed/>
    <w:rsid w:val="005B5708"/>
  </w:style>
  <w:style w:type="numbering" w:customStyle="1" w:styleId="FrListare12131">
    <w:name w:val="Fără Listare12131"/>
    <w:next w:val="FrListare"/>
    <w:uiPriority w:val="99"/>
    <w:semiHidden/>
    <w:unhideWhenUsed/>
    <w:rsid w:val="005B5708"/>
  </w:style>
  <w:style w:type="numbering" w:customStyle="1" w:styleId="FrListare12132">
    <w:name w:val="Fără Listare12132"/>
    <w:next w:val="FrListare"/>
    <w:uiPriority w:val="99"/>
    <w:semiHidden/>
    <w:unhideWhenUsed/>
    <w:rsid w:val="005B5708"/>
  </w:style>
  <w:style w:type="numbering" w:customStyle="1" w:styleId="FrListare1214">
    <w:name w:val="Fără Listare1214"/>
    <w:next w:val="FrListare"/>
    <w:uiPriority w:val="99"/>
    <w:semiHidden/>
    <w:unhideWhenUsed/>
    <w:rsid w:val="005B5708"/>
  </w:style>
  <w:style w:type="numbering" w:customStyle="1" w:styleId="FrListare12141">
    <w:name w:val="Fără Listare12141"/>
    <w:next w:val="FrListare"/>
    <w:uiPriority w:val="99"/>
    <w:semiHidden/>
    <w:unhideWhenUsed/>
    <w:rsid w:val="005B5708"/>
  </w:style>
  <w:style w:type="numbering" w:customStyle="1" w:styleId="FrListare1215">
    <w:name w:val="Fără Listare1215"/>
    <w:next w:val="FrListare"/>
    <w:uiPriority w:val="99"/>
    <w:semiHidden/>
    <w:unhideWhenUsed/>
    <w:rsid w:val="005B5708"/>
  </w:style>
  <w:style w:type="numbering" w:customStyle="1" w:styleId="FrListare122">
    <w:name w:val="Fără Listare122"/>
    <w:next w:val="FrListare"/>
    <w:uiPriority w:val="99"/>
    <w:semiHidden/>
    <w:unhideWhenUsed/>
    <w:rsid w:val="005B5708"/>
  </w:style>
  <w:style w:type="numbering" w:customStyle="1" w:styleId="FrListare1221">
    <w:name w:val="Fără Listare1221"/>
    <w:next w:val="FrListare"/>
    <w:uiPriority w:val="99"/>
    <w:semiHidden/>
    <w:unhideWhenUsed/>
    <w:rsid w:val="005B5708"/>
  </w:style>
  <w:style w:type="numbering" w:customStyle="1" w:styleId="FrListare12211">
    <w:name w:val="Fără Listare12211"/>
    <w:next w:val="FrListare"/>
    <w:uiPriority w:val="99"/>
    <w:semiHidden/>
    <w:unhideWhenUsed/>
    <w:rsid w:val="005B5708"/>
  </w:style>
  <w:style w:type="numbering" w:customStyle="1" w:styleId="FrListare122111">
    <w:name w:val="Fără Listare122111"/>
    <w:next w:val="FrListare"/>
    <w:uiPriority w:val="99"/>
    <w:semiHidden/>
    <w:unhideWhenUsed/>
    <w:rsid w:val="005B5708"/>
  </w:style>
  <w:style w:type="numbering" w:customStyle="1" w:styleId="FrListare122112">
    <w:name w:val="Fără Listare122112"/>
    <w:next w:val="FrListare"/>
    <w:uiPriority w:val="99"/>
    <w:semiHidden/>
    <w:unhideWhenUsed/>
    <w:rsid w:val="005B5708"/>
  </w:style>
  <w:style w:type="numbering" w:customStyle="1" w:styleId="FrListare12212">
    <w:name w:val="Fără Listare12212"/>
    <w:next w:val="FrListare"/>
    <w:uiPriority w:val="99"/>
    <w:semiHidden/>
    <w:unhideWhenUsed/>
    <w:rsid w:val="005B5708"/>
  </w:style>
  <w:style w:type="numbering" w:customStyle="1" w:styleId="FrListare12213">
    <w:name w:val="Fără Listare12213"/>
    <w:next w:val="FrListare"/>
    <w:uiPriority w:val="99"/>
    <w:semiHidden/>
    <w:unhideWhenUsed/>
    <w:rsid w:val="005B5708"/>
  </w:style>
  <w:style w:type="numbering" w:customStyle="1" w:styleId="FrListare1222">
    <w:name w:val="Fără Listare1222"/>
    <w:next w:val="FrListare"/>
    <w:uiPriority w:val="99"/>
    <w:semiHidden/>
    <w:unhideWhenUsed/>
    <w:rsid w:val="005B5708"/>
  </w:style>
  <w:style w:type="numbering" w:customStyle="1" w:styleId="FrListare12221">
    <w:name w:val="Fără Listare12221"/>
    <w:next w:val="FrListare"/>
    <w:uiPriority w:val="99"/>
    <w:semiHidden/>
    <w:unhideWhenUsed/>
    <w:rsid w:val="005B5708"/>
  </w:style>
  <w:style w:type="numbering" w:customStyle="1" w:styleId="FrListare12222">
    <w:name w:val="Fără Listare12222"/>
    <w:next w:val="FrListare"/>
    <w:uiPriority w:val="99"/>
    <w:semiHidden/>
    <w:unhideWhenUsed/>
    <w:rsid w:val="005B5708"/>
  </w:style>
  <w:style w:type="numbering" w:customStyle="1" w:styleId="FrListare1223">
    <w:name w:val="Fără Listare1223"/>
    <w:next w:val="FrListare"/>
    <w:uiPriority w:val="99"/>
    <w:semiHidden/>
    <w:unhideWhenUsed/>
    <w:rsid w:val="005B5708"/>
  </w:style>
  <w:style w:type="numbering" w:customStyle="1" w:styleId="FrListare12231">
    <w:name w:val="Fără Listare12231"/>
    <w:next w:val="FrListare"/>
    <w:uiPriority w:val="99"/>
    <w:semiHidden/>
    <w:unhideWhenUsed/>
    <w:rsid w:val="005B5708"/>
  </w:style>
  <w:style w:type="numbering" w:customStyle="1" w:styleId="FrListare1224">
    <w:name w:val="Fără Listare1224"/>
    <w:next w:val="FrListare"/>
    <w:uiPriority w:val="99"/>
    <w:semiHidden/>
    <w:unhideWhenUsed/>
    <w:rsid w:val="005B5708"/>
  </w:style>
  <w:style w:type="numbering" w:customStyle="1" w:styleId="FrListare123">
    <w:name w:val="Fără Listare123"/>
    <w:next w:val="FrListare"/>
    <w:uiPriority w:val="99"/>
    <w:semiHidden/>
    <w:unhideWhenUsed/>
    <w:rsid w:val="005B5708"/>
  </w:style>
  <w:style w:type="numbering" w:customStyle="1" w:styleId="FrListare1231">
    <w:name w:val="Fără Listare1231"/>
    <w:next w:val="FrListare"/>
    <w:uiPriority w:val="99"/>
    <w:semiHidden/>
    <w:unhideWhenUsed/>
    <w:rsid w:val="005B5708"/>
  </w:style>
  <w:style w:type="numbering" w:customStyle="1" w:styleId="FrListare12311">
    <w:name w:val="Fără Listare12311"/>
    <w:next w:val="FrListare"/>
    <w:uiPriority w:val="99"/>
    <w:semiHidden/>
    <w:unhideWhenUsed/>
    <w:rsid w:val="005B5708"/>
  </w:style>
  <w:style w:type="numbering" w:customStyle="1" w:styleId="FrListare12312">
    <w:name w:val="Fără Listare12312"/>
    <w:next w:val="FrListare"/>
    <w:uiPriority w:val="99"/>
    <w:semiHidden/>
    <w:unhideWhenUsed/>
    <w:rsid w:val="005B5708"/>
  </w:style>
  <w:style w:type="numbering" w:customStyle="1" w:styleId="FrListare1232">
    <w:name w:val="Fără Listare1232"/>
    <w:next w:val="FrListare"/>
    <w:uiPriority w:val="99"/>
    <w:semiHidden/>
    <w:unhideWhenUsed/>
    <w:rsid w:val="005B5708"/>
  </w:style>
  <w:style w:type="numbering" w:customStyle="1" w:styleId="FrListare1233">
    <w:name w:val="Fără Listare1233"/>
    <w:next w:val="FrListare"/>
    <w:uiPriority w:val="99"/>
    <w:semiHidden/>
    <w:unhideWhenUsed/>
    <w:rsid w:val="005B5708"/>
  </w:style>
  <w:style w:type="numbering" w:customStyle="1" w:styleId="FrListare124">
    <w:name w:val="Fără Listare124"/>
    <w:next w:val="FrListare"/>
    <w:uiPriority w:val="99"/>
    <w:semiHidden/>
    <w:unhideWhenUsed/>
    <w:rsid w:val="005B5708"/>
  </w:style>
  <w:style w:type="numbering" w:customStyle="1" w:styleId="FrListare1241">
    <w:name w:val="Fără Listare1241"/>
    <w:next w:val="FrListare"/>
    <w:uiPriority w:val="99"/>
    <w:semiHidden/>
    <w:unhideWhenUsed/>
    <w:rsid w:val="005B5708"/>
  </w:style>
  <w:style w:type="numbering" w:customStyle="1" w:styleId="FrListare12411">
    <w:name w:val="Fără Listare12411"/>
    <w:next w:val="FrListare"/>
    <w:uiPriority w:val="99"/>
    <w:semiHidden/>
    <w:unhideWhenUsed/>
    <w:rsid w:val="005B5708"/>
  </w:style>
  <w:style w:type="numbering" w:customStyle="1" w:styleId="FrListare12412">
    <w:name w:val="Fără Listare12412"/>
    <w:next w:val="FrListare"/>
    <w:uiPriority w:val="99"/>
    <w:semiHidden/>
    <w:unhideWhenUsed/>
    <w:rsid w:val="005B5708"/>
  </w:style>
  <w:style w:type="numbering" w:customStyle="1" w:styleId="FrListare1242">
    <w:name w:val="Fără Listare1242"/>
    <w:next w:val="FrListare"/>
    <w:uiPriority w:val="99"/>
    <w:semiHidden/>
    <w:unhideWhenUsed/>
    <w:rsid w:val="005B5708"/>
  </w:style>
  <w:style w:type="numbering" w:customStyle="1" w:styleId="FrListare1243">
    <w:name w:val="Fără Listare1243"/>
    <w:next w:val="FrListare"/>
    <w:uiPriority w:val="99"/>
    <w:semiHidden/>
    <w:unhideWhenUsed/>
    <w:rsid w:val="005B5708"/>
  </w:style>
  <w:style w:type="numbering" w:customStyle="1" w:styleId="FrListare125">
    <w:name w:val="Fără Listare125"/>
    <w:next w:val="FrListare"/>
    <w:uiPriority w:val="99"/>
    <w:semiHidden/>
    <w:unhideWhenUsed/>
    <w:rsid w:val="005B5708"/>
  </w:style>
  <w:style w:type="numbering" w:customStyle="1" w:styleId="FrListare1251">
    <w:name w:val="Fără Listare1251"/>
    <w:next w:val="FrListare"/>
    <w:uiPriority w:val="99"/>
    <w:semiHidden/>
    <w:unhideWhenUsed/>
    <w:rsid w:val="005B5708"/>
  </w:style>
  <w:style w:type="numbering" w:customStyle="1" w:styleId="FrListare1252">
    <w:name w:val="Fără Listare1252"/>
    <w:next w:val="FrListare"/>
    <w:uiPriority w:val="99"/>
    <w:semiHidden/>
    <w:unhideWhenUsed/>
    <w:rsid w:val="005B5708"/>
  </w:style>
  <w:style w:type="numbering" w:customStyle="1" w:styleId="FrListare126">
    <w:name w:val="Fără Listare126"/>
    <w:next w:val="FrListare"/>
    <w:uiPriority w:val="99"/>
    <w:semiHidden/>
    <w:unhideWhenUsed/>
    <w:rsid w:val="005B5708"/>
  </w:style>
  <w:style w:type="numbering" w:customStyle="1" w:styleId="FrListare1261">
    <w:name w:val="Fără Listare1261"/>
    <w:next w:val="FrListare"/>
    <w:uiPriority w:val="99"/>
    <w:semiHidden/>
    <w:unhideWhenUsed/>
    <w:rsid w:val="005B5708"/>
  </w:style>
  <w:style w:type="numbering" w:customStyle="1" w:styleId="FrListare127">
    <w:name w:val="Fără Listare127"/>
    <w:next w:val="FrListare"/>
    <w:uiPriority w:val="99"/>
    <w:semiHidden/>
    <w:unhideWhenUsed/>
    <w:rsid w:val="005B5708"/>
  </w:style>
  <w:style w:type="numbering" w:customStyle="1" w:styleId="FrListare13111">
    <w:name w:val="Fără Listare13111"/>
    <w:next w:val="FrListare"/>
    <w:uiPriority w:val="99"/>
    <w:semiHidden/>
    <w:unhideWhenUsed/>
    <w:rsid w:val="005B5708"/>
  </w:style>
  <w:style w:type="numbering" w:customStyle="1" w:styleId="FrListare131111">
    <w:name w:val="Fără Listare131111"/>
    <w:next w:val="FrListare"/>
    <w:uiPriority w:val="99"/>
    <w:semiHidden/>
    <w:unhideWhenUsed/>
    <w:rsid w:val="005B5708"/>
  </w:style>
  <w:style w:type="numbering" w:customStyle="1" w:styleId="FrListare1311111">
    <w:name w:val="Fără Listare1311111"/>
    <w:next w:val="FrListare"/>
    <w:uiPriority w:val="99"/>
    <w:semiHidden/>
    <w:unhideWhenUsed/>
    <w:rsid w:val="005B5708"/>
  </w:style>
  <w:style w:type="numbering" w:customStyle="1" w:styleId="FrListare1311112">
    <w:name w:val="Fără Listare1311112"/>
    <w:next w:val="FrListare"/>
    <w:uiPriority w:val="99"/>
    <w:semiHidden/>
    <w:unhideWhenUsed/>
    <w:rsid w:val="005B5708"/>
  </w:style>
  <w:style w:type="numbering" w:customStyle="1" w:styleId="FrListare131112">
    <w:name w:val="Fără Listare131112"/>
    <w:next w:val="FrListare"/>
    <w:uiPriority w:val="99"/>
    <w:semiHidden/>
    <w:unhideWhenUsed/>
    <w:rsid w:val="005B5708"/>
  </w:style>
  <w:style w:type="numbering" w:customStyle="1" w:styleId="FrListare131113">
    <w:name w:val="Fără Listare131113"/>
    <w:next w:val="FrListare"/>
    <w:uiPriority w:val="99"/>
    <w:semiHidden/>
    <w:unhideWhenUsed/>
    <w:rsid w:val="005B5708"/>
  </w:style>
  <w:style w:type="numbering" w:customStyle="1" w:styleId="FrListare13112">
    <w:name w:val="Fără Listare13112"/>
    <w:next w:val="FrListare"/>
    <w:uiPriority w:val="99"/>
    <w:semiHidden/>
    <w:unhideWhenUsed/>
    <w:rsid w:val="005B5708"/>
  </w:style>
  <w:style w:type="numbering" w:customStyle="1" w:styleId="FrListare131121">
    <w:name w:val="Fără Listare131121"/>
    <w:next w:val="FrListare"/>
    <w:uiPriority w:val="99"/>
    <w:semiHidden/>
    <w:unhideWhenUsed/>
    <w:rsid w:val="005B5708"/>
  </w:style>
  <w:style w:type="numbering" w:customStyle="1" w:styleId="FrListare131122">
    <w:name w:val="Fără Listare131122"/>
    <w:next w:val="FrListare"/>
    <w:uiPriority w:val="99"/>
    <w:semiHidden/>
    <w:unhideWhenUsed/>
    <w:rsid w:val="005B5708"/>
  </w:style>
  <w:style w:type="numbering" w:customStyle="1" w:styleId="FrListare13113">
    <w:name w:val="Fără Listare13113"/>
    <w:next w:val="FrListare"/>
    <w:uiPriority w:val="99"/>
    <w:semiHidden/>
    <w:unhideWhenUsed/>
    <w:rsid w:val="005B5708"/>
  </w:style>
  <w:style w:type="numbering" w:customStyle="1" w:styleId="FrListare131131">
    <w:name w:val="Fără Listare131131"/>
    <w:next w:val="FrListare"/>
    <w:uiPriority w:val="99"/>
    <w:semiHidden/>
    <w:unhideWhenUsed/>
    <w:rsid w:val="005B5708"/>
  </w:style>
  <w:style w:type="numbering" w:customStyle="1" w:styleId="FrListare13114">
    <w:name w:val="Fără Listare13114"/>
    <w:next w:val="FrListare"/>
    <w:uiPriority w:val="99"/>
    <w:semiHidden/>
    <w:unhideWhenUsed/>
    <w:rsid w:val="005B5708"/>
  </w:style>
  <w:style w:type="numbering" w:customStyle="1" w:styleId="FrListare1312">
    <w:name w:val="Fără Listare1312"/>
    <w:next w:val="FrListare"/>
    <w:uiPriority w:val="99"/>
    <w:semiHidden/>
    <w:unhideWhenUsed/>
    <w:rsid w:val="005B5708"/>
  </w:style>
  <w:style w:type="numbering" w:customStyle="1" w:styleId="FrListare13121">
    <w:name w:val="Fără Listare13121"/>
    <w:next w:val="FrListare"/>
    <w:uiPriority w:val="99"/>
    <w:semiHidden/>
    <w:unhideWhenUsed/>
    <w:rsid w:val="005B5708"/>
  </w:style>
  <w:style w:type="numbering" w:customStyle="1" w:styleId="FrListare131211">
    <w:name w:val="Fără Listare131211"/>
    <w:next w:val="FrListare"/>
    <w:uiPriority w:val="99"/>
    <w:semiHidden/>
    <w:unhideWhenUsed/>
    <w:rsid w:val="005B5708"/>
  </w:style>
  <w:style w:type="numbering" w:customStyle="1" w:styleId="FrListare131212">
    <w:name w:val="Fără Listare131212"/>
    <w:next w:val="FrListare"/>
    <w:uiPriority w:val="99"/>
    <w:semiHidden/>
    <w:unhideWhenUsed/>
    <w:rsid w:val="005B5708"/>
  </w:style>
  <w:style w:type="numbering" w:customStyle="1" w:styleId="FrListare13122">
    <w:name w:val="Fără Listare13122"/>
    <w:next w:val="FrListare"/>
    <w:uiPriority w:val="99"/>
    <w:semiHidden/>
    <w:unhideWhenUsed/>
    <w:rsid w:val="005B5708"/>
  </w:style>
  <w:style w:type="numbering" w:customStyle="1" w:styleId="FrListare13123">
    <w:name w:val="Fără Listare13123"/>
    <w:next w:val="FrListare"/>
    <w:uiPriority w:val="99"/>
    <w:semiHidden/>
    <w:unhideWhenUsed/>
    <w:rsid w:val="005B5708"/>
  </w:style>
  <w:style w:type="numbering" w:customStyle="1" w:styleId="FrListare1313">
    <w:name w:val="Fără Listare1313"/>
    <w:next w:val="FrListare"/>
    <w:uiPriority w:val="99"/>
    <w:semiHidden/>
    <w:unhideWhenUsed/>
    <w:rsid w:val="005B5708"/>
  </w:style>
  <w:style w:type="numbering" w:customStyle="1" w:styleId="FrListare13131">
    <w:name w:val="Fără Listare13131"/>
    <w:next w:val="FrListare"/>
    <w:uiPriority w:val="99"/>
    <w:semiHidden/>
    <w:unhideWhenUsed/>
    <w:rsid w:val="005B5708"/>
  </w:style>
  <w:style w:type="numbering" w:customStyle="1" w:styleId="FrListare13132">
    <w:name w:val="Fără Listare13132"/>
    <w:next w:val="FrListare"/>
    <w:uiPriority w:val="99"/>
    <w:semiHidden/>
    <w:unhideWhenUsed/>
    <w:rsid w:val="005B5708"/>
  </w:style>
  <w:style w:type="numbering" w:customStyle="1" w:styleId="FrListare1314">
    <w:name w:val="Fără Listare1314"/>
    <w:next w:val="FrListare"/>
    <w:uiPriority w:val="99"/>
    <w:semiHidden/>
    <w:unhideWhenUsed/>
    <w:rsid w:val="005B5708"/>
  </w:style>
  <w:style w:type="numbering" w:customStyle="1" w:styleId="FrListare13141">
    <w:name w:val="Fără Listare13141"/>
    <w:next w:val="FrListare"/>
    <w:uiPriority w:val="99"/>
    <w:semiHidden/>
    <w:unhideWhenUsed/>
    <w:rsid w:val="005B5708"/>
  </w:style>
  <w:style w:type="numbering" w:customStyle="1" w:styleId="FrListare1315">
    <w:name w:val="Fără Listare1315"/>
    <w:next w:val="FrListare"/>
    <w:uiPriority w:val="99"/>
    <w:semiHidden/>
    <w:unhideWhenUsed/>
    <w:rsid w:val="005B5708"/>
  </w:style>
  <w:style w:type="numbering" w:customStyle="1" w:styleId="FrListare132">
    <w:name w:val="Fără Listare132"/>
    <w:next w:val="FrListare"/>
    <w:uiPriority w:val="99"/>
    <w:semiHidden/>
    <w:unhideWhenUsed/>
    <w:rsid w:val="005B5708"/>
  </w:style>
  <w:style w:type="numbering" w:customStyle="1" w:styleId="FrListare1321">
    <w:name w:val="Fără Listare1321"/>
    <w:next w:val="FrListare"/>
    <w:uiPriority w:val="99"/>
    <w:semiHidden/>
    <w:unhideWhenUsed/>
    <w:rsid w:val="005B5708"/>
  </w:style>
  <w:style w:type="numbering" w:customStyle="1" w:styleId="FrListare13211">
    <w:name w:val="Fără Listare13211"/>
    <w:next w:val="FrListare"/>
    <w:uiPriority w:val="99"/>
    <w:semiHidden/>
    <w:unhideWhenUsed/>
    <w:rsid w:val="005B5708"/>
  </w:style>
  <w:style w:type="numbering" w:customStyle="1" w:styleId="FrListare132111">
    <w:name w:val="Fără Listare132111"/>
    <w:next w:val="FrListare"/>
    <w:uiPriority w:val="99"/>
    <w:semiHidden/>
    <w:unhideWhenUsed/>
    <w:rsid w:val="005B5708"/>
  </w:style>
  <w:style w:type="numbering" w:customStyle="1" w:styleId="FrListare132112">
    <w:name w:val="Fără Listare132112"/>
    <w:next w:val="FrListare"/>
    <w:uiPriority w:val="99"/>
    <w:semiHidden/>
    <w:unhideWhenUsed/>
    <w:rsid w:val="005B5708"/>
  </w:style>
  <w:style w:type="numbering" w:customStyle="1" w:styleId="FrListare13212">
    <w:name w:val="Fără Listare13212"/>
    <w:next w:val="FrListare"/>
    <w:uiPriority w:val="99"/>
    <w:semiHidden/>
    <w:unhideWhenUsed/>
    <w:rsid w:val="005B5708"/>
  </w:style>
  <w:style w:type="numbering" w:customStyle="1" w:styleId="FrListare13213">
    <w:name w:val="Fără Listare13213"/>
    <w:next w:val="FrListare"/>
    <w:uiPriority w:val="99"/>
    <w:semiHidden/>
    <w:unhideWhenUsed/>
    <w:rsid w:val="005B5708"/>
  </w:style>
  <w:style w:type="numbering" w:customStyle="1" w:styleId="FrListare1322">
    <w:name w:val="Fără Listare1322"/>
    <w:next w:val="FrListare"/>
    <w:uiPriority w:val="99"/>
    <w:semiHidden/>
    <w:unhideWhenUsed/>
    <w:rsid w:val="005B5708"/>
  </w:style>
  <w:style w:type="numbering" w:customStyle="1" w:styleId="FrListare13221">
    <w:name w:val="Fără Listare13221"/>
    <w:next w:val="FrListare"/>
    <w:uiPriority w:val="99"/>
    <w:semiHidden/>
    <w:unhideWhenUsed/>
    <w:rsid w:val="005B5708"/>
  </w:style>
  <w:style w:type="numbering" w:customStyle="1" w:styleId="FrListare13222">
    <w:name w:val="Fără Listare13222"/>
    <w:next w:val="FrListare"/>
    <w:uiPriority w:val="99"/>
    <w:semiHidden/>
    <w:unhideWhenUsed/>
    <w:rsid w:val="005B5708"/>
  </w:style>
  <w:style w:type="numbering" w:customStyle="1" w:styleId="FrListare1323">
    <w:name w:val="Fără Listare1323"/>
    <w:next w:val="FrListare"/>
    <w:uiPriority w:val="99"/>
    <w:semiHidden/>
    <w:unhideWhenUsed/>
    <w:rsid w:val="005B5708"/>
  </w:style>
  <w:style w:type="numbering" w:customStyle="1" w:styleId="FrListare13231">
    <w:name w:val="Fără Listare13231"/>
    <w:next w:val="FrListare"/>
    <w:uiPriority w:val="99"/>
    <w:semiHidden/>
    <w:unhideWhenUsed/>
    <w:rsid w:val="005B5708"/>
  </w:style>
  <w:style w:type="numbering" w:customStyle="1" w:styleId="FrListare1324">
    <w:name w:val="Fără Listare1324"/>
    <w:next w:val="FrListare"/>
    <w:uiPriority w:val="99"/>
    <w:semiHidden/>
    <w:unhideWhenUsed/>
    <w:rsid w:val="005B5708"/>
  </w:style>
  <w:style w:type="numbering" w:customStyle="1" w:styleId="FrListare133">
    <w:name w:val="Fără Listare133"/>
    <w:next w:val="FrListare"/>
    <w:uiPriority w:val="99"/>
    <w:semiHidden/>
    <w:unhideWhenUsed/>
    <w:rsid w:val="005B5708"/>
  </w:style>
  <w:style w:type="numbering" w:customStyle="1" w:styleId="FrListare1331">
    <w:name w:val="Fără Listare1331"/>
    <w:next w:val="FrListare"/>
    <w:uiPriority w:val="99"/>
    <w:semiHidden/>
    <w:unhideWhenUsed/>
    <w:rsid w:val="005B5708"/>
  </w:style>
  <w:style w:type="numbering" w:customStyle="1" w:styleId="FrListare13311">
    <w:name w:val="Fără Listare13311"/>
    <w:next w:val="FrListare"/>
    <w:uiPriority w:val="99"/>
    <w:semiHidden/>
    <w:unhideWhenUsed/>
    <w:rsid w:val="005B5708"/>
  </w:style>
  <w:style w:type="numbering" w:customStyle="1" w:styleId="FrListare13312">
    <w:name w:val="Fără Listare13312"/>
    <w:next w:val="FrListare"/>
    <w:uiPriority w:val="99"/>
    <w:semiHidden/>
    <w:unhideWhenUsed/>
    <w:rsid w:val="005B5708"/>
  </w:style>
  <w:style w:type="numbering" w:customStyle="1" w:styleId="FrListare1332">
    <w:name w:val="Fără Listare1332"/>
    <w:next w:val="FrListare"/>
    <w:uiPriority w:val="99"/>
    <w:semiHidden/>
    <w:unhideWhenUsed/>
    <w:rsid w:val="005B5708"/>
  </w:style>
  <w:style w:type="numbering" w:customStyle="1" w:styleId="FrListare1333">
    <w:name w:val="Fără Listare1333"/>
    <w:next w:val="FrListare"/>
    <w:uiPriority w:val="99"/>
    <w:semiHidden/>
    <w:unhideWhenUsed/>
    <w:rsid w:val="005B5708"/>
  </w:style>
  <w:style w:type="numbering" w:customStyle="1" w:styleId="FrListare134">
    <w:name w:val="Fără Listare134"/>
    <w:next w:val="FrListare"/>
    <w:uiPriority w:val="99"/>
    <w:semiHidden/>
    <w:unhideWhenUsed/>
    <w:rsid w:val="005B5708"/>
  </w:style>
  <w:style w:type="numbering" w:customStyle="1" w:styleId="FrListare1341">
    <w:name w:val="Fără Listare1341"/>
    <w:next w:val="FrListare"/>
    <w:uiPriority w:val="99"/>
    <w:semiHidden/>
    <w:unhideWhenUsed/>
    <w:rsid w:val="005B5708"/>
  </w:style>
  <w:style w:type="numbering" w:customStyle="1" w:styleId="FrListare13411">
    <w:name w:val="Fără Listare13411"/>
    <w:next w:val="FrListare"/>
    <w:uiPriority w:val="99"/>
    <w:semiHidden/>
    <w:unhideWhenUsed/>
    <w:rsid w:val="005B5708"/>
  </w:style>
  <w:style w:type="numbering" w:customStyle="1" w:styleId="FrListare13412">
    <w:name w:val="Fără Listare13412"/>
    <w:next w:val="FrListare"/>
    <w:uiPriority w:val="99"/>
    <w:semiHidden/>
    <w:unhideWhenUsed/>
    <w:rsid w:val="005B5708"/>
  </w:style>
  <w:style w:type="numbering" w:customStyle="1" w:styleId="FrListare1342">
    <w:name w:val="Fără Listare1342"/>
    <w:next w:val="FrListare"/>
    <w:uiPriority w:val="99"/>
    <w:semiHidden/>
    <w:unhideWhenUsed/>
    <w:rsid w:val="005B5708"/>
  </w:style>
  <w:style w:type="numbering" w:customStyle="1" w:styleId="FrListare1343">
    <w:name w:val="Fără Listare1343"/>
    <w:next w:val="FrListare"/>
    <w:uiPriority w:val="99"/>
    <w:semiHidden/>
    <w:unhideWhenUsed/>
    <w:rsid w:val="005B5708"/>
  </w:style>
  <w:style w:type="numbering" w:customStyle="1" w:styleId="FrListare135">
    <w:name w:val="Fără Listare135"/>
    <w:next w:val="FrListare"/>
    <w:uiPriority w:val="99"/>
    <w:semiHidden/>
    <w:unhideWhenUsed/>
    <w:rsid w:val="005B5708"/>
  </w:style>
  <w:style w:type="numbering" w:customStyle="1" w:styleId="FrListare1351">
    <w:name w:val="Fără Listare1351"/>
    <w:next w:val="FrListare"/>
    <w:uiPriority w:val="99"/>
    <w:semiHidden/>
    <w:unhideWhenUsed/>
    <w:rsid w:val="005B5708"/>
  </w:style>
  <w:style w:type="numbering" w:customStyle="1" w:styleId="FrListare1352">
    <w:name w:val="Fără Listare1352"/>
    <w:next w:val="FrListare"/>
    <w:uiPriority w:val="99"/>
    <w:semiHidden/>
    <w:unhideWhenUsed/>
    <w:rsid w:val="005B5708"/>
  </w:style>
  <w:style w:type="numbering" w:customStyle="1" w:styleId="FrListare136">
    <w:name w:val="Fără Listare136"/>
    <w:next w:val="FrListare"/>
    <w:uiPriority w:val="99"/>
    <w:semiHidden/>
    <w:unhideWhenUsed/>
    <w:rsid w:val="005B5708"/>
  </w:style>
  <w:style w:type="numbering" w:customStyle="1" w:styleId="FrListare1361">
    <w:name w:val="Fără Listare1361"/>
    <w:next w:val="FrListare"/>
    <w:uiPriority w:val="99"/>
    <w:semiHidden/>
    <w:unhideWhenUsed/>
    <w:rsid w:val="005B5708"/>
  </w:style>
  <w:style w:type="numbering" w:customStyle="1" w:styleId="FrListare137">
    <w:name w:val="Fără Listare137"/>
    <w:next w:val="FrListare"/>
    <w:uiPriority w:val="99"/>
    <w:semiHidden/>
    <w:unhideWhenUsed/>
    <w:rsid w:val="005B5708"/>
  </w:style>
  <w:style w:type="numbering" w:customStyle="1" w:styleId="FrListare1411">
    <w:name w:val="Fără Listare1411"/>
    <w:next w:val="FrListare"/>
    <w:uiPriority w:val="99"/>
    <w:semiHidden/>
    <w:unhideWhenUsed/>
    <w:rsid w:val="005B5708"/>
  </w:style>
  <w:style w:type="numbering" w:customStyle="1" w:styleId="FrListare14111">
    <w:name w:val="Fără Listare14111"/>
    <w:next w:val="FrListare"/>
    <w:uiPriority w:val="99"/>
    <w:semiHidden/>
    <w:unhideWhenUsed/>
    <w:rsid w:val="005B5708"/>
  </w:style>
  <w:style w:type="numbering" w:customStyle="1" w:styleId="FrListare141111">
    <w:name w:val="Fără Listare141111"/>
    <w:next w:val="FrListare"/>
    <w:uiPriority w:val="99"/>
    <w:semiHidden/>
    <w:unhideWhenUsed/>
    <w:rsid w:val="005B5708"/>
  </w:style>
  <w:style w:type="numbering" w:customStyle="1" w:styleId="FrListare141112">
    <w:name w:val="Fără Listare141112"/>
    <w:next w:val="FrListare"/>
    <w:uiPriority w:val="99"/>
    <w:semiHidden/>
    <w:unhideWhenUsed/>
    <w:rsid w:val="005B5708"/>
  </w:style>
  <w:style w:type="numbering" w:customStyle="1" w:styleId="FrListare14112">
    <w:name w:val="Fără Listare14112"/>
    <w:next w:val="FrListare"/>
    <w:uiPriority w:val="99"/>
    <w:semiHidden/>
    <w:unhideWhenUsed/>
    <w:rsid w:val="005B5708"/>
  </w:style>
  <w:style w:type="numbering" w:customStyle="1" w:styleId="FrListare14113">
    <w:name w:val="Fără Listare14113"/>
    <w:next w:val="FrListare"/>
    <w:uiPriority w:val="99"/>
    <w:semiHidden/>
    <w:unhideWhenUsed/>
    <w:rsid w:val="005B5708"/>
  </w:style>
  <w:style w:type="numbering" w:customStyle="1" w:styleId="FrListare1412">
    <w:name w:val="Fără Listare1412"/>
    <w:next w:val="FrListare"/>
    <w:uiPriority w:val="99"/>
    <w:semiHidden/>
    <w:unhideWhenUsed/>
    <w:rsid w:val="005B5708"/>
  </w:style>
  <w:style w:type="numbering" w:customStyle="1" w:styleId="FrListare14121">
    <w:name w:val="Fără Listare14121"/>
    <w:next w:val="FrListare"/>
    <w:uiPriority w:val="99"/>
    <w:semiHidden/>
    <w:unhideWhenUsed/>
    <w:rsid w:val="005B5708"/>
  </w:style>
  <w:style w:type="numbering" w:customStyle="1" w:styleId="FrListare141211">
    <w:name w:val="Fără Listare141211"/>
    <w:next w:val="FrListare"/>
    <w:uiPriority w:val="99"/>
    <w:semiHidden/>
    <w:unhideWhenUsed/>
    <w:rsid w:val="005B5708"/>
  </w:style>
  <w:style w:type="numbering" w:customStyle="1" w:styleId="FrListare141212">
    <w:name w:val="Fără Listare141212"/>
    <w:next w:val="FrListare"/>
    <w:uiPriority w:val="99"/>
    <w:semiHidden/>
    <w:unhideWhenUsed/>
    <w:rsid w:val="005B5708"/>
  </w:style>
  <w:style w:type="numbering" w:customStyle="1" w:styleId="FrListare14122">
    <w:name w:val="Fără Listare14122"/>
    <w:next w:val="FrListare"/>
    <w:uiPriority w:val="99"/>
    <w:semiHidden/>
    <w:unhideWhenUsed/>
    <w:rsid w:val="005B5708"/>
  </w:style>
  <w:style w:type="numbering" w:customStyle="1" w:styleId="FrListare14123">
    <w:name w:val="Fără Listare14123"/>
    <w:next w:val="FrListare"/>
    <w:uiPriority w:val="99"/>
    <w:semiHidden/>
    <w:unhideWhenUsed/>
    <w:rsid w:val="005B5708"/>
  </w:style>
  <w:style w:type="numbering" w:customStyle="1" w:styleId="FrListare1413">
    <w:name w:val="Fără Listare1413"/>
    <w:next w:val="FrListare"/>
    <w:uiPriority w:val="99"/>
    <w:semiHidden/>
    <w:unhideWhenUsed/>
    <w:rsid w:val="005B5708"/>
  </w:style>
  <w:style w:type="numbering" w:customStyle="1" w:styleId="FrListare14131">
    <w:name w:val="Fără Listare14131"/>
    <w:next w:val="FrListare"/>
    <w:uiPriority w:val="99"/>
    <w:semiHidden/>
    <w:unhideWhenUsed/>
    <w:rsid w:val="005B5708"/>
  </w:style>
  <w:style w:type="numbering" w:customStyle="1" w:styleId="FrListare14132">
    <w:name w:val="Fără Listare14132"/>
    <w:next w:val="FrListare"/>
    <w:uiPriority w:val="99"/>
    <w:semiHidden/>
    <w:unhideWhenUsed/>
    <w:rsid w:val="005B5708"/>
  </w:style>
  <w:style w:type="numbering" w:customStyle="1" w:styleId="FrListare1414">
    <w:name w:val="Fără Listare1414"/>
    <w:next w:val="FrListare"/>
    <w:uiPriority w:val="99"/>
    <w:semiHidden/>
    <w:unhideWhenUsed/>
    <w:rsid w:val="005B5708"/>
  </w:style>
  <w:style w:type="numbering" w:customStyle="1" w:styleId="FrListare14141">
    <w:name w:val="Fără Listare14141"/>
    <w:next w:val="FrListare"/>
    <w:uiPriority w:val="99"/>
    <w:semiHidden/>
    <w:unhideWhenUsed/>
    <w:rsid w:val="005B5708"/>
  </w:style>
  <w:style w:type="numbering" w:customStyle="1" w:styleId="FrListare1415">
    <w:name w:val="Fără Listare1415"/>
    <w:next w:val="FrListare"/>
    <w:uiPriority w:val="99"/>
    <w:semiHidden/>
    <w:unhideWhenUsed/>
    <w:rsid w:val="005B5708"/>
  </w:style>
  <w:style w:type="numbering" w:customStyle="1" w:styleId="FrListare142">
    <w:name w:val="Fără Listare142"/>
    <w:next w:val="FrListare"/>
    <w:uiPriority w:val="99"/>
    <w:semiHidden/>
    <w:unhideWhenUsed/>
    <w:rsid w:val="005B5708"/>
  </w:style>
  <w:style w:type="numbering" w:customStyle="1" w:styleId="FrListare1421">
    <w:name w:val="Fără Listare1421"/>
    <w:next w:val="FrListare"/>
    <w:uiPriority w:val="99"/>
    <w:semiHidden/>
    <w:unhideWhenUsed/>
    <w:rsid w:val="005B5708"/>
  </w:style>
  <w:style w:type="numbering" w:customStyle="1" w:styleId="FrListare14211">
    <w:name w:val="Fără Listare14211"/>
    <w:next w:val="FrListare"/>
    <w:uiPriority w:val="99"/>
    <w:semiHidden/>
    <w:unhideWhenUsed/>
    <w:rsid w:val="005B5708"/>
  </w:style>
  <w:style w:type="numbering" w:customStyle="1" w:styleId="FrListare142111">
    <w:name w:val="Fără Listare142111"/>
    <w:next w:val="FrListare"/>
    <w:uiPriority w:val="99"/>
    <w:semiHidden/>
    <w:unhideWhenUsed/>
    <w:rsid w:val="005B5708"/>
  </w:style>
  <w:style w:type="numbering" w:customStyle="1" w:styleId="FrListare142112">
    <w:name w:val="Fără Listare142112"/>
    <w:next w:val="FrListare"/>
    <w:uiPriority w:val="99"/>
    <w:semiHidden/>
    <w:unhideWhenUsed/>
    <w:rsid w:val="005B5708"/>
  </w:style>
  <w:style w:type="numbering" w:customStyle="1" w:styleId="FrListare14212">
    <w:name w:val="Fără Listare14212"/>
    <w:next w:val="FrListare"/>
    <w:uiPriority w:val="99"/>
    <w:semiHidden/>
    <w:unhideWhenUsed/>
    <w:rsid w:val="005B5708"/>
  </w:style>
  <w:style w:type="numbering" w:customStyle="1" w:styleId="FrListare14213">
    <w:name w:val="Fără Listare14213"/>
    <w:next w:val="FrListare"/>
    <w:uiPriority w:val="99"/>
    <w:semiHidden/>
    <w:unhideWhenUsed/>
    <w:rsid w:val="005B5708"/>
  </w:style>
  <w:style w:type="numbering" w:customStyle="1" w:styleId="FrListare1422">
    <w:name w:val="Fără Listare1422"/>
    <w:next w:val="FrListare"/>
    <w:uiPriority w:val="99"/>
    <w:semiHidden/>
    <w:unhideWhenUsed/>
    <w:rsid w:val="005B5708"/>
  </w:style>
  <w:style w:type="numbering" w:customStyle="1" w:styleId="FrListare14221">
    <w:name w:val="Fără Listare14221"/>
    <w:next w:val="FrListare"/>
    <w:uiPriority w:val="99"/>
    <w:semiHidden/>
    <w:unhideWhenUsed/>
    <w:rsid w:val="005B5708"/>
  </w:style>
  <w:style w:type="numbering" w:customStyle="1" w:styleId="FrListare14222">
    <w:name w:val="Fără Listare14222"/>
    <w:next w:val="FrListare"/>
    <w:uiPriority w:val="99"/>
    <w:semiHidden/>
    <w:unhideWhenUsed/>
    <w:rsid w:val="005B5708"/>
  </w:style>
  <w:style w:type="numbering" w:customStyle="1" w:styleId="FrListare1423">
    <w:name w:val="Fără Listare1423"/>
    <w:next w:val="FrListare"/>
    <w:uiPriority w:val="99"/>
    <w:semiHidden/>
    <w:unhideWhenUsed/>
    <w:rsid w:val="005B5708"/>
  </w:style>
  <w:style w:type="numbering" w:customStyle="1" w:styleId="FrListare14231">
    <w:name w:val="Fără Listare14231"/>
    <w:next w:val="FrListare"/>
    <w:uiPriority w:val="99"/>
    <w:semiHidden/>
    <w:unhideWhenUsed/>
    <w:rsid w:val="005B5708"/>
  </w:style>
  <w:style w:type="numbering" w:customStyle="1" w:styleId="FrListare1424">
    <w:name w:val="Fără Listare1424"/>
    <w:next w:val="FrListare"/>
    <w:uiPriority w:val="99"/>
    <w:semiHidden/>
    <w:unhideWhenUsed/>
    <w:rsid w:val="005B5708"/>
  </w:style>
  <w:style w:type="numbering" w:customStyle="1" w:styleId="FrListare143">
    <w:name w:val="Fără Listare143"/>
    <w:next w:val="FrListare"/>
    <w:uiPriority w:val="99"/>
    <w:semiHidden/>
    <w:unhideWhenUsed/>
    <w:rsid w:val="005B5708"/>
  </w:style>
  <w:style w:type="numbering" w:customStyle="1" w:styleId="FrListare1431">
    <w:name w:val="Fără Listare1431"/>
    <w:next w:val="FrListare"/>
    <w:uiPriority w:val="99"/>
    <w:semiHidden/>
    <w:unhideWhenUsed/>
    <w:rsid w:val="005B5708"/>
  </w:style>
  <w:style w:type="numbering" w:customStyle="1" w:styleId="FrListare14311">
    <w:name w:val="Fără Listare14311"/>
    <w:next w:val="FrListare"/>
    <w:uiPriority w:val="99"/>
    <w:semiHidden/>
    <w:unhideWhenUsed/>
    <w:rsid w:val="005B5708"/>
  </w:style>
  <w:style w:type="numbering" w:customStyle="1" w:styleId="FrListare14312">
    <w:name w:val="Fără Listare14312"/>
    <w:next w:val="FrListare"/>
    <w:uiPriority w:val="99"/>
    <w:semiHidden/>
    <w:unhideWhenUsed/>
    <w:rsid w:val="005B5708"/>
  </w:style>
  <w:style w:type="numbering" w:customStyle="1" w:styleId="FrListare1432">
    <w:name w:val="Fără Listare1432"/>
    <w:next w:val="FrListare"/>
    <w:uiPriority w:val="99"/>
    <w:semiHidden/>
    <w:unhideWhenUsed/>
    <w:rsid w:val="005B5708"/>
  </w:style>
  <w:style w:type="numbering" w:customStyle="1" w:styleId="FrListare1433">
    <w:name w:val="Fără Listare1433"/>
    <w:next w:val="FrListare"/>
    <w:uiPriority w:val="99"/>
    <w:semiHidden/>
    <w:unhideWhenUsed/>
    <w:rsid w:val="005B5708"/>
  </w:style>
  <w:style w:type="numbering" w:customStyle="1" w:styleId="FrListare144">
    <w:name w:val="Fără Listare144"/>
    <w:next w:val="FrListare"/>
    <w:uiPriority w:val="99"/>
    <w:semiHidden/>
    <w:unhideWhenUsed/>
    <w:rsid w:val="005B5708"/>
  </w:style>
  <w:style w:type="numbering" w:customStyle="1" w:styleId="FrListare1441">
    <w:name w:val="Fără Listare1441"/>
    <w:next w:val="FrListare"/>
    <w:uiPriority w:val="99"/>
    <w:semiHidden/>
    <w:unhideWhenUsed/>
    <w:rsid w:val="005B5708"/>
  </w:style>
  <w:style w:type="numbering" w:customStyle="1" w:styleId="FrListare1442">
    <w:name w:val="Fără Listare1442"/>
    <w:next w:val="FrListare"/>
    <w:uiPriority w:val="99"/>
    <w:semiHidden/>
    <w:unhideWhenUsed/>
    <w:rsid w:val="005B5708"/>
  </w:style>
  <w:style w:type="numbering" w:customStyle="1" w:styleId="FrListare145">
    <w:name w:val="Fără Listare145"/>
    <w:next w:val="FrListare"/>
    <w:uiPriority w:val="99"/>
    <w:semiHidden/>
    <w:unhideWhenUsed/>
    <w:rsid w:val="005B5708"/>
  </w:style>
  <w:style w:type="numbering" w:customStyle="1" w:styleId="FrListare1451">
    <w:name w:val="Fără Listare1451"/>
    <w:next w:val="FrListare"/>
    <w:uiPriority w:val="99"/>
    <w:semiHidden/>
    <w:unhideWhenUsed/>
    <w:rsid w:val="005B5708"/>
  </w:style>
  <w:style w:type="numbering" w:customStyle="1" w:styleId="FrListare146">
    <w:name w:val="Fără Listare146"/>
    <w:next w:val="FrListare"/>
    <w:uiPriority w:val="99"/>
    <w:semiHidden/>
    <w:unhideWhenUsed/>
    <w:rsid w:val="005B5708"/>
  </w:style>
  <w:style w:type="numbering" w:customStyle="1" w:styleId="FrListare15">
    <w:name w:val="Fără Listare15"/>
    <w:next w:val="FrListare"/>
    <w:uiPriority w:val="99"/>
    <w:semiHidden/>
    <w:unhideWhenUsed/>
    <w:rsid w:val="005B5708"/>
  </w:style>
  <w:style w:type="numbering" w:customStyle="1" w:styleId="FrListare151">
    <w:name w:val="Fără Listare151"/>
    <w:next w:val="FrListare"/>
    <w:uiPriority w:val="99"/>
    <w:semiHidden/>
    <w:unhideWhenUsed/>
    <w:rsid w:val="005B5708"/>
  </w:style>
  <w:style w:type="numbering" w:customStyle="1" w:styleId="FrListare1511">
    <w:name w:val="Fără Listare1511"/>
    <w:next w:val="FrListare"/>
    <w:uiPriority w:val="99"/>
    <w:semiHidden/>
    <w:unhideWhenUsed/>
    <w:rsid w:val="005B5708"/>
  </w:style>
  <w:style w:type="numbering" w:customStyle="1" w:styleId="FrListare15111">
    <w:name w:val="Fără Listare15111"/>
    <w:next w:val="FrListare"/>
    <w:uiPriority w:val="99"/>
    <w:semiHidden/>
    <w:unhideWhenUsed/>
    <w:rsid w:val="005B5708"/>
  </w:style>
  <w:style w:type="numbering" w:customStyle="1" w:styleId="FrListare15112">
    <w:name w:val="Fără Listare15112"/>
    <w:next w:val="FrListare"/>
    <w:uiPriority w:val="99"/>
    <w:semiHidden/>
    <w:unhideWhenUsed/>
    <w:rsid w:val="005B5708"/>
  </w:style>
  <w:style w:type="numbering" w:customStyle="1" w:styleId="FrListare1512">
    <w:name w:val="Fără Listare1512"/>
    <w:next w:val="FrListare"/>
    <w:uiPriority w:val="99"/>
    <w:semiHidden/>
    <w:unhideWhenUsed/>
    <w:rsid w:val="005B5708"/>
  </w:style>
  <w:style w:type="numbering" w:customStyle="1" w:styleId="FrListare1513">
    <w:name w:val="Fără Listare1513"/>
    <w:next w:val="FrListare"/>
    <w:uiPriority w:val="99"/>
    <w:semiHidden/>
    <w:unhideWhenUsed/>
    <w:rsid w:val="005B5708"/>
  </w:style>
  <w:style w:type="numbering" w:customStyle="1" w:styleId="FrListare152">
    <w:name w:val="Fără Listare152"/>
    <w:next w:val="FrListare"/>
    <w:uiPriority w:val="99"/>
    <w:semiHidden/>
    <w:unhideWhenUsed/>
    <w:rsid w:val="005B5708"/>
  </w:style>
  <w:style w:type="numbering" w:customStyle="1" w:styleId="FrListare1521">
    <w:name w:val="Fără Listare1521"/>
    <w:next w:val="FrListare"/>
    <w:uiPriority w:val="99"/>
    <w:semiHidden/>
    <w:unhideWhenUsed/>
    <w:rsid w:val="005B5708"/>
  </w:style>
  <w:style w:type="numbering" w:customStyle="1" w:styleId="FrListare15211">
    <w:name w:val="Fără Listare15211"/>
    <w:next w:val="FrListare"/>
    <w:uiPriority w:val="99"/>
    <w:semiHidden/>
    <w:unhideWhenUsed/>
    <w:rsid w:val="005B5708"/>
  </w:style>
  <w:style w:type="numbering" w:customStyle="1" w:styleId="FrListare15212">
    <w:name w:val="Fără Listare15212"/>
    <w:next w:val="FrListare"/>
    <w:uiPriority w:val="99"/>
    <w:semiHidden/>
    <w:unhideWhenUsed/>
    <w:rsid w:val="005B5708"/>
  </w:style>
  <w:style w:type="numbering" w:customStyle="1" w:styleId="FrListare1522">
    <w:name w:val="Fără Listare1522"/>
    <w:next w:val="FrListare"/>
    <w:uiPriority w:val="99"/>
    <w:semiHidden/>
    <w:unhideWhenUsed/>
    <w:rsid w:val="005B5708"/>
  </w:style>
  <w:style w:type="numbering" w:customStyle="1" w:styleId="FrListare1523">
    <w:name w:val="Fără Listare1523"/>
    <w:next w:val="FrListare"/>
    <w:uiPriority w:val="99"/>
    <w:semiHidden/>
    <w:unhideWhenUsed/>
    <w:rsid w:val="005B5708"/>
  </w:style>
  <w:style w:type="numbering" w:customStyle="1" w:styleId="FrListare153">
    <w:name w:val="Fără Listare153"/>
    <w:next w:val="FrListare"/>
    <w:uiPriority w:val="99"/>
    <w:semiHidden/>
    <w:unhideWhenUsed/>
    <w:rsid w:val="005B5708"/>
  </w:style>
  <w:style w:type="numbering" w:customStyle="1" w:styleId="FrListare1531">
    <w:name w:val="Fără Listare1531"/>
    <w:next w:val="FrListare"/>
    <w:uiPriority w:val="99"/>
    <w:semiHidden/>
    <w:unhideWhenUsed/>
    <w:rsid w:val="005B5708"/>
  </w:style>
  <w:style w:type="numbering" w:customStyle="1" w:styleId="FrListare1532">
    <w:name w:val="Fără Listare1532"/>
    <w:next w:val="FrListare"/>
    <w:uiPriority w:val="99"/>
    <w:semiHidden/>
    <w:unhideWhenUsed/>
    <w:rsid w:val="005B5708"/>
  </w:style>
  <w:style w:type="numbering" w:customStyle="1" w:styleId="FrListare154">
    <w:name w:val="Fără Listare154"/>
    <w:next w:val="FrListare"/>
    <w:uiPriority w:val="99"/>
    <w:semiHidden/>
    <w:unhideWhenUsed/>
    <w:rsid w:val="005B5708"/>
  </w:style>
  <w:style w:type="numbering" w:customStyle="1" w:styleId="FrListare1541">
    <w:name w:val="Fără Listare1541"/>
    <w:next w:val="FrListare"/>
    <w:uiPriority w:val="99"/>
    <w:semiHidden/>
    <w:unhideWhenUsed/>
    <w:rsid w:val="005B5708"/>
  </w:style>
  <w:style w:type="numbering" w:customStyle="1" w:styleId="FrListare155">
    <w:name w:val="Fără Listare155"/>
    <w:next w:val="FrListare"/>
    <w:uiPriority w:val="99"/>
    <w:semiHidden/>
    <w:unhideWhenUsed/>
    <w:rsid w:val="005B5708"/>
  </w:style>
  <w:style w:type="numbering" w:customStyle="1" w:styleId="FrListare16">
    <w:name w:val="Fără Listare16"/>
    <w:next w:val="FrListare"/>
    <w:uiPriority w:val="99"/>
    <w:semiHidden/>
    <w:unhideWhenUsed/>
    <w:rsid w:val="005B5708"/>
  </w:style>
  <w:style w:type="numbering" w:customStyle="1" w:styleId="FrListare161">
    <w:name w:val="Fără Listare161"/>
    <w:next w:val="FrListare"/>
    <w:uiPriority w:val="99"/>
    <w:semiHidden/>
    <w:unhideWhenUsed/>
    <w:rsid w:val="005B5708"/>
  </w:style>
  <w:style w:type="numbering" w:customStyle="1" w:styleId="FrListare1611">
    <w:name w:val="Fără Listare1611"/>
    <w:next w:val="FrListare"/>
    <w:uiPriority w:val="99"/>
    <w:semiHidden/>
    <w:unhideWhenUsed/>
    <w:rsid w:val="005B5708"/>
  </w:style>
  <w:style w:type="numbering" w:customStyle="1" w:styleId="FrListare16111">
    <w:name w:val="Fără Listare16111"/>
    <w:next w:val="FrListare"/>
    <w:uiPriority w:val="99"/>
    <w:semiHidden/>
    <w:unhideWhenUsed/>
    <w:rsid w:val="005B5708"/>
  </w:style>
  <w:style w:type="numbering" w:customStyle="1" w:styleId="FrListare16112">
    <w:name w:val="Fără Listare16112"/>
    <w:next w:val="FrListare"/>
    <w:uiPriority w:val="99"/>
    <w:semiHidden/>
    <w:unhideWhenUsed/>
    <w:rsid w:val="005B5708"/>
  </w:style>
  <w:style w:type="numbering" w:customStyle="1" w:styleId="FrListare1612">
    <w:name w:val="Fără Listare1612"/>
    <w:next w:val="FrListare"/>
    <w:uiPriority w:val="99"/>
    <w:semiHidden/>
    <w:unhideWhenUsed/>
    <w:rsid w:val="005B5708"/>
  </w:style>
  <w:style w:type="numbering" w:customStyle="1" w:styleId="FrListare1613">
    <w:name w:val="Fără Listare1613"/>
    <w:next w:val="FrListare"/>
    <w:uiPriority w:val="99"/>
    <w:semiHidden/>
    <w:unhideWhenUsed/>
    <w:rsid w:val="005B5708"/>
  </w:style>
  <w:style w:type="numbering" w:customStyle="1" w:styleId="FrListare162">
    <w:name w:val="Fără Listare162"/>
    <w:next w:val="FrListare"/>
    <w:uiPriority w:val="99"/>
    <w:semiHidden/>
    <w:unhideWhenUsed/>
    <w:rsid w:val="005B5708"/>
  </w:style>
  <w:style w:type="numbering" w:customStyle="1" w:styleId="FrListare1621">
    <w:name w:val="Fără Listare1621"/>
    <w:next w:val="FrListare"/>
    <w:uiPriority w:val="99"/>
    <w:semiHidden/>
    <w:unhideWhenUsed/>
    <w:rsid w:val="005B5708"/>
  </w:style>
  <w:style w:type="numbering" w:customStyle="1" w:styleId="FrListare16211">
    <w:name w:val="Fără Listare16211"/>
    <w:next w:val="FrListare"/>
    <w:uiPriority w:val="99"/>
    <w:semiHidden/>
    <w:unhideWhenUsed/>
    <w:rsid w:val="005B5708"/>
  </w:style>
  <w:style w:type="numbering" w:customStyle="1" w:styleId="FrListare16212">
    <w:name w:val="Fără Listare16212"/>
    <w:next w:val="FrListare"/>
    <w:uiPriority w:val="99"/>
    <w:semiHidden/>
    <w:unhideWhenUsed/>
    <w:rsid w:val="005B5708"/>
  </w:style>
  <w:style w:type="numbering" w:customStyle="1" w:styleId="FrListare1622">
    <w:name w:val="Fără Listare1622"/>
    <w:next w:val="FrListare"/>
    <w:uiPriority w:val="99"/>
    <w:semiHidden/>
    <w:unhideWhenUsed/>
    <w:rsid w:val="005B5708"/>
  </w:style>
  <w:style w:type="numbering" w:customStyle="1" w:styleId="FrListare1623">
    <w:name w:val="Fără Listare1623"/>
    <w:next w:val="FrListare"/>
    <w:uiPriority w:val="99"/>
    <w:semiHidden/>
    <w:unhideWhenUsed/>
    <w:rsid w:val="005B5708"/>
  </w:style>
  <w:style w:type="numbering" w:customStyle="1" w:styleId="FrListare163">
    <w:name w:val="Fără Listare163"/>
    <w:next w:val="FrListare"/>
    <w:uiPriority w:val="99"/>
    <w:semiHidden/>
    <w:unhideWhenUsed/>
    <w:rsid w:val="005B5708"/>
  </w:style>
  <w:style w:type="numbering" w:customStyle="1" w:styleId="FrListare1631">
    <w:name w:val="Fără Listare1631"/>
    <w:next w:val="FrListare"/>
    <w:uiPriority w:val="99"/>
    <w:semiHidden/>
    <w:unhideWhenUsed/>
    <w:rsid w:val="005B5708"/>
  </w:style>
  <w:style w:type="numbering" w:customStyle="1" w:styleId="FrListare1632">
    <w:name w:val="Fără Listare1632"/>
    <w:next w:val="FrListare"/>
    <w:uiPriority w:val="99"/>
    <w:semiHidden/>
    <w:unhideWhenUsed/>
    <w:rsid w:val="005B5708"/>
  </w:style>
  <w:style w:type="numbering" w:customStyle="1" w:styleId="FrListare164">
    <w:name w:val="Fără Listare164"/>
    <w:next w:val="FrListare"/>
    <w:uiPriority w:val="99"/>
    <w:semiHidden/>
    <w:unhideWhenUsed/>
    <w:rsid w:val="005B5708"/>
  </w:style>
  <w:style w:type="numbering" w:customStyle="1" w:styleId="FrListare1641">
    <w:name w:val="Fără Listare1641"/>
    <w:next w:val="FrListare"/>
    <w:uiPriority w:val="99"/>
    <w:semiHidden/>
    <w:unhideWhenUsed/>
    <w:rsid w:val="005B5708"/>
  </w:style>
  <w:style w:type="numbering" w:customStyle="1" w:styleId="FrListare165">
    <w:name w:val="Fără Listare165"/>
    <w:next w:val="FrListare"/>
    <w:uiPriority w:val="99"/>
    <w:semiHidden/>
    <w:unhideWhenUsed/>
    <w:rsid w:val="005B5708"/>
  </w:style>
  <w:style w:type="numbering" w:customStyle="1" w:styleId="FrListare17">
    <w:name w:val="Fără Listare17"/>
    <w:next w:val="FrListare"/>
    <w:uiPriority w:val="99"/>
    <w:semiHidden/>
    <w:unhideWhenUsed/>
    <w:rsid w:val="005B5708"/>
  </w:style>
  <w:style w:type="numbering" w:customStyle="1" w:styleId="FrListare171">
    <w:name w:val="Fără Listare171"/>
    <w:next w:val="FrListare"/>
    <w:uiPriority w:val="99"/>
    <w:semiHidden/>
    <w:unhideWhenUsed/>
    <w:rsid w:val="005B5708"/>
  </w:style>
  <w:style w:type="numbering" w:customStyle="1" w:styleId="FrListare1711">
    <w:name w:val="Fără Listare1711"/>
    <w:next w:val="FrListare"/>
    <w:uiPriority w:val="99"/>
    <w:semiHidden/>
    <w:unhideWhenUsed/>
    <w:rsid w:val="005B5708"/>
  </w:style>
  <w:style w:type="numbering" w:customStyle="1" w:styleId="FrListare1712">
    <w:name w:val="Fără Listare1712"/>
    <w:next w:val="FrListare"/>
    <w:uiPriority w:val="99"/>
    <w:semiHidden/>
    <w:unhideWhenUsed/>
    <w:rsid w:val="005B5708"/>
  </w:style>
  <w:style w:type="numbering" w:customStyle="1" w:styleId="FrListare172">
    <w:name w:val="Fără Listare172"/>
    <w:next w:val="FrListare"/>
    <w:uiPriority w:val="99"/>
    <w:semiHidden/>
    <w:unhideWhenUsed/>
    <w:rsid w:val="005B5708"/>
  </w:style>
  <w:style w:type="numbering" w:customStyle="1" w:styleId="FrListare1721">
    <w:name w:val="Fără Listare1721"/>
    <w:next w:val="FrListare"/>
    <w:uiPriority w:val="99"/>
    <w:semiHidden/>
    <w:unhideWhenUsed/>
    <w:rsid w:val="005B5708"/>
  </w:style>
  <w:style w:type="numbering" w:customStyle="1" w:styleId="FrListare173">
    <w:name w:val="Fără Listare173"/>
    <w:next w:val="FrListare"/>
    <w:uiPriority w:val="99"/>
    <w:semiHidden/>
    <w:unhideWhenUsed/>
    <w:rsid w:val="005B5708"/>
  </w:style>
  <w:style w:type="numbering" w:customStyle="1" w:styleId="FrListare18">
    <w:name w:val="Fără Listare18"/>
    <w:next w:val="FrListare"/>
    <w:uiPriority w:val="99"/>
    <w:semiHidden/>
    <w:unhideWhenUsed/>
    <w:rsid w:val="005B5708"/>
  </w:style>
  <w:style w:type="numbering" w:customStyle="1" w:styleId="FrListare181">
    <w:name w:val="Fără Listare181"/>
    <w:next w:val="FrListare"/>
    <w:uiPriority w:val="99"/>
    <w:semiHidden/>
    <w:unhideWhenUsed/>
    <w:rsid w:val="005B5708"/>
  </w:style>
  <w:style w:type="numbering" w:customStyle="1" w:styleId="FrListare1811">
    <w:name w:val="Fără Listare1811"/>
    <w:next w:val="FrListare"/>
    <w:uiPriority w:val="99"/>
    <w:semiHidden/>
    <w:unhideWhenUsed/>
    <w:rsid w:val="005B5708"/>
  </w:style>
  <w:style w:type="numbering" w:customStyle="1" w:styleId="FrListare1812">
    <w:name w:val="Fără Listare1812"/>
    <w:next w:val="FrListare"/>
    <w:uiPriority w:val="99"/>
    <w:semiHidden/>
    <w:unhideWhenUsed/>
    <w:rsid w:val="005B5708"/>
  </w:style>
  <w:style w:type="numbering" w:customStyle="1" w:styleId="FrListare182">
    <w:name w:val="Fără Listare182"/>
    <w:next w:val="FrListare"/>
    <w:uiPriority w:val="99"/>
    <w:semiHidden/>
    <w:unhideWhenUsed/>
    <w:rsid w:val="005B5708"/>
  </w:style>
  <w:style w:type="numbering" w:customStyle="1" w:styleId="FrListare1821">
    <w:name w:val="Fără Listare1821"/>
    <w:next w:val="FrListare"/>
    <w:uiPriority w:val="99"/>
    <w:semiHidden/>
    <w:unhideWhenUsed/>
    <w:rsid w:val="005B5708"/>
  </w:style>
  <w:style w:type="numbering" w:customStyle="1" w:styleId="FrListare183">
    <w:name w:val="Fără Listare183"/>
    <w:next w:val="FrListare"/>
    <w:uiPriority w:val="99"/>
    <w:semiHidden/>
    <w:unhideWhenUsed/>
    <w:rsid w:val="005B5708"/>
  </w:style>
  <w:style w:type="numbering" w:customStyle="1" w:styleId="FrListare19">
    <w:name w:val="Fără Listare19"/>
    <w:next w:val="FrListare"/>
    <w:uiPriority w:val="99"/>
    <w:semiHidden/>
    <w:unhideWhenUsed/>
    <w:rsid w:val="005B5708"/>
  </w:style>
  <w:style w:type="numbering" w:customStyle="1" w:styleId="FrListare191">
    <w:name w:val="Fără Listare191"/>
    <w:next w:val="FrListare"/>
    <w:uiPriority w:val="99"/>
    <w:semiHidden/>
    <w:unhideWhenUsed/>
    <w:rsid w:val="005B5708"/>
  </w:style>
  <w:style w:type="numbering" w:customStyle="1" w:styleId="FrListare1911">
    <w:name w:val="Fără Listare1911"/>
    <w:next w:val="FrListare"/>
    <w:uiPriority w:val="99"/>
    <w:semiHidden/>
    <w:unhideWhenUsed/>
    <w:rsid w:val="005B5708"/>
  </w:style>
  <w:style w:type="numbering" w:customStyle="1" w:styleId="FrListare1912">
    <w:name w:val="Fără Listare1912"/>
    <w:next w:val="FrListare"/>
    <w:uiPriority w:val="99"/>
    <w:semiHidden/>
    <w:unhideWhenUsed/>
    <w:rsid w:val="005B5708"/>
  </w:style>
  <w:style w:type="numbering" w:customStyle="1" w:styleId="FrListare192">
    <w:name w:val="Fără Listare192"/>
    <w:next w:val="FrListare"/>
    <w:uiPriority w:val="99"/>
    <w:semiHidden/>
    <w:unhideWhenUsed/>
    <w:rsid w:val="005B5708"/>
  </w:style>
  <w:style w:type="numbering" w:customStyle="1" w:styleId="FrListare193">
    <w:name w:val="Fără Listare193"/>
    <w:next w:val="FrListare"/>
    <w:uiPriority w:val="99"/>
    <w:semiHidden/>
    <w:unhideWhenUsed/>
    <w:rsid w:val="005B5708"/>
  </w:style>
  <w:style w:type="numbering" w:customStyle="1" w:styleId="FrListare20">
    <w:name w:val="Fără Listare20"/>
    <w:next w:val="FrListare"/>
    <w:uiPriority w:val="99"/>
    <w:semiHidden/>
    <w:unhideWhenUsed/>
    <w:rsid w:val="005B5708"/>
  </w:style>
  <w:style w:type="numbering" w:customStyle="1" w:styleId="FrListare201">
    <w:name w:val="Fără Listare201"/>
    <w:next w:val="FrListare"/>
    <w:uiPriority w:val="99"/>
    <w:semiHidden/>
    <w:unhideWhenUsed/>
    <w:rsid w:val="005B5708"/>
  </w:style>
  <w:style w:type="numbering" w:customStyle="1" w:styleId="FrListare2011">
    <w:name w:val="Fără Listare2011"/>
    <w:next w:val="FrListare"/>
    <w:uiPriority w:val="99"/>
    <w:semiHidden/>
    <w:unhideWhenUsed/>
    <w:rsid w:val="005B5708"/>
  </w:style>
  <w:style w:type="numbering" w:customStyle="1" w:styleId="FrListare2012">
    <w:name w:val="Fără Listare2012"/>
    <w:next w:val="FrListare"/>
    <w:uiPriority w:val="99"/>
    <w:semiHidden/>
    <w:unhideWhenUsed/>
    <w:rsid w:val="005B5708"/>
  </w:style>
  <w:style w:type="numbering" w:customStyle="1" w:styleId="FrListare202">
    <w:name w:val="Fără Listare202"/>
    <w:next w:val="FrListare"/>
    <w:uiPriority w:val="99"/>
    <w:semiHidden/>
    <w:unhideWhenUsed/>
    <w:rsid w:val="005B5708"/>
  </w:style>
  <w:style w:type="numbering" w:customStyle="1" w:styleId="FrListare203">
    <w:name w:val="Fără Listare203"/>
    <w:next w:val="FrListare"/>
    <w:uiPriority w:val="99"/>
    <w:semiHidden/>
    <w:unhideWhenUsed/>
    <w:rsid w:val="005B5708"/>
  </w:style>
  <w:style w:type="numbering" w:customStyle="1" w:styleId="FrListare210">
    <w:name w:val="Fără Listare210"/>
    <w:next w:val="FrListare"/>
    <w:uiPriority w:val="99"/>
    <w:semiHidden/>
    <w:unhideWhenUsed/>
    <w:rsid w:val="005B5708"/>
  </w:style>
  <w:style w:type="numbering" w:customStyle="1" w:styleId="FrListare21111">
    <w:name w:val="Fără Listare21111"/>
    <w:next w:val="FrListare"/>
    <w:uiPriority w:val="99"/>
    <w:semiHidden/>
    <w:unhideWhenUsed/>
    <w:rsid w:val="005B5708"/>
  </w:style>
  <w:style w:type="numbering" w:customStyle="1" w:styleId="FrListare211111">
    <w:name w:val="Fără Listare211111"/>
    <w:next w:val="FrListare"/>
    <w:uiPriority w:val="99"/>
    <w:semiHidden/>
    <w:unhideWhenUsed/>
    <w:rsid w:val="005B5708"/>
  </w:style>
  <w:style w:type="numbering" w:customStyle="1" w:styleId="FrListare2111111">
    <w:name w:val="Fără Listare2111111"/>
    <w:next w:val="FrListare"/>
    <w:uiPriority w:val="99"/>
    <w:semiHidden/>
    <w:unhideWhenUsed/>
    <w:rsid w:val="005B5708"/>
  </w:style>
  <w:style w:type="numbering" w:customStyle="1" w:styleId="FrListare21111111">
    <w:name w:val="Fără Listare21111111"/>
    <w:next w:val="FrListare"/>
    <w:uiPriority w:val="99"/>
    <w:semiHidden/>
    <w:unhideWhenUsed/>
    <w:rsid w:val="005B5708"/>
  </w:style>
  <w:style w:type="numbering" w:customStyle="1" w:styleId="FrListare21111112">
    <w:name w:val="Fără Listare21111112"/>
    <w:next w:val="FrListare"/>
    <w:uiPriority w:val="99"/>
    <w:semiHidden/>
    <w:unhideWhenUsed/>
    <w:rsid w:val="005B5708"/>
  </w:style>
  <w:style w:type="numbering" w:customStyle="1" w:styleId="FrListare2111112">
    <w:name w:val="Fără Listare2111112"/>
    <w:next w:val="FrListare"/>
    <w:uiPriority w:val="99"/>
    <w:semiHidden/>
    <w:unhideWhenUsed/>
    <w:rsid w:val="005B5708"/>
  </w:style>
  <w:style w:type="numbering" w:customStyle="1" w:styleId="FrListare2111113">
    <w:name w:val="Fără Listare2111113"/>
    <w:next w:val="FrListare"/>
    <w:uiPriority w:val="99"/>
    <w:semiHidden/>
    <w:unhideWhenUsed/>
    <w:rsid w:val="005B5708"/>
  </w:style>
  <w:style w:type="numbering" w:customStyle="1" w:styleId="FrListare211112">
    <w:name w:val="Fără Listare211112"/>
    <w:next w:val="FrListare"/>
    <w:uiPriority w:val="99"/>
    <w:semiHidden/>
    <w:unhideWhenUsed/>
    <w:rsid w:val="005B5708"/>
  </w:style>
  <w:style w:type="numbering" w:customStyle="1" w:styleId="FrListare2111121">
    <w:name w:val="Fără Listare2111121"/>
    <w:next w:val="FrListare"/>
    <w:uiPriority w:val="99"/>
    <w:semiHidden/>
    <w:unhideWhenUsed/>
    <w:rsid w:val="005B5708"/>
  </w:style>
  <w:style w:type="numbering" w:customStyle="1" w:styleId="FrListare21111211">
    <w:name w:val="Fără Listare21111211"/>
    <w:next w:val="FrListare"/>
    <w:uiPriority w:val="99"/>
    <w:semiHidden/>
    <w:unhideWhenUsed/>
    <w:rsid w:val="005B5708"/>
  </w:style>
  <w:style w:type="numbering" w:customStyle="1" w:styleId="FrListare21111212">
    <w:name w:val="Fără Listare21111212"/>
    <w:next w:val="FrListare"/>
    <w:uiPriority w:val="99"/>
    <w:semiHidden/>
    <w:unhideWhenUsed/>
    <w:rsid w:val="005B5708"/>
  </w:style>
  <w:style w:type="numbering" w:customStyle="1" w:styleId="FrListare2111122">
    <w:name w:val="Fără Listare2111122"/>
    <w:next w:val="FrListare"/>
    <w:uiPriority w:val="99"/>
    <w:semiHidden/>
    <w:unhideWhenUsed/>
    <w:rsid w:val="005B5708"/>
  </w:style>
  <w:style w:type="numbering" w:customStyle="1" w:styleId="FrListare2111123">
    <w:name w:val="Fără Listare2111123"/>
    <w:next w:val="FrListare"/>
    <w:uiPriority w:val="99"/>
    <w:semiHidden/>
    <w:unhideWhenUsed/>
    <w:rsid w:val="005B5708"/>
  </w:style>
  <w:style w:type="numbering" w:customStyle="1" w:styleId="FrListare211113">
    <w:name w:val="Fără Listare211113"/>
    <w:next w:val="FrListare"/>
    <w:uiPriority w:val="99"/>
    <w:semiHidden/>
    <w:unhideWhenUsed/>
    <w:rsid w:val="005B5708"/>
  </w:style>
  <w:style w:type="numbering" w:customStyle="1" w:styleId="FrListare2111131">
    <w:name w:val="Fără Listare2111131"/>
    <w:next w:val="FrListare"/>
    <w:uiPriority w:val="99"/>
    <w:semiHidden/>
    <w:unhideWhenUsed/>
    <w:rsid w:val="005B5708"/>
  </w:style>
  <w:style w:type="numbering" w:customStyle="1" w:styleId="FrListare2111132">
    <w:name w:val="Fără Listare2111132"/>
    <w:next w:val="FrListare"/>
    <w:uiPriority w:val="99"/>
    <w:semiHidden/>
    <w:unhideWhenUsed/>
    <w:rsid w:val="005B5708"/>
  </w:style>
  <w:style w:type="numbering" w:customStyle="1" w:styleId="FrListare211114">
    <w:name w:val="Fără Listare211114"/>
    <w:next w:val="FrListare"/>
    <w:uiPriority w:val="99"/>
    <w:semiHidden/>
    <w:unhideWhenUsed/>
    <w:rsid w:val="005B5708"/>
  </w:style>
  <w:style w:type="numbering" w:customStyle="1" w:styleId="FrListare2111141">
    <w:name w:val="Fără Listare2111141"/>
    <w:next w:val="FrListare"/>
    <w:uiPriority w:val="99"/>
    <w:semiHidden/>
    <w:unhideWhenUsed/>
    <w:rsid w:val="005B5708"/>
  </w:style>
  <w:style w:type="numbering" w:customStyle="1" w:styleId="FrListare211115">
    <w:name w:val="Fără Listare211115"/>
    <w:next w:val="FrListare"/>
    <w:uiPriority w:val="99"/>
    <w:semiHidden/>
    <w:unhideWhenUsed/>
    <w:rsid w:val="005B5708"/>
  </w:style>
  <w:style w:type="numbering" w:customStyle="1" w:styleId="FrListare21112">
    <w:name w:val="Fără Listare21112"/>
    <w:next w:val="FrListare"/>
    <w:uiPriority w:val="99"/>
    <w:semiHidden/>
    <w:unhideWhenUsed/>
    <w:rsid w:val="005B5708"/>
  </w:style>
  <w:style w:type="numbering" w:customStyle="1" w:styleId="FrListare211121">
    <w:name w:val="Fără Listare211121"/>
    <w:next w:val="FrListare"/>
    <w:uiPriority w:val="99"/>
    <w:semiHidden/>
    <w:unhideWhenUsed/>
    <w:rsid w:val="005B5708"/>
  </w:style>
  <w:style w:type="numbering" w:customStyle="1" w:styleId="FrListare2111211">
    <w:name w:val="Fără Listare2111211"/>
    <w:next w:val="FrListare"/>
    <w:uiPriority w:val="99"/>
    <w:semiHidden/>
    <w:unhideWhenUsed/>
    <w:rsid w:val="005B5708"/>
  </w:style>
  <w:style w:type="numbering" w:customStyle="1" w:styleId="FrListare2111212">
    <w:name w:val="Fără Listare2111212"/>
    <w:next w:val="FrListare"/>
    <w:uiPriority w:val="99"/>
    <w:semiHidden/>
    <w:unhideWhenUsed/>
    <w:rsid w:val="005B5708"/>
  </w:style>
  <w:style w:type="numbering" w:customStyle="1" w:styleId="FrListare211122">
    <w:name w:val="Fără Listare211122"/>
    <w:next w:val="FrListare"/>
    <w:uiPriority w:val="99"/>
    <w:semiHidden/>
    <w:unhideWhenUsed/>
    <w:rsid w:val="005B5708"/>
  </w:style>
  <w:style w:type="numbering" w:customStyle="1" w:styleId="FrListare2111221">
    <w:name w:val="Fără Listare2111221"/>
    <w:next w:val="FrListare"/>
    <w:uiPriority w:val="99"/>
    <w:semiHidden/>
    <w:unhideWhenUsed/>
    <w:rsid w:val="005B5708"/>
  </w:style>
  <w:style w:type="numbering" w:customStyle="1" w:styleId="FrListare211123">
    <w:name w:val="Fără Listare211123"/>
    <w:next w:val="FrListare"/>
    <w:uiPriority w:val="99"/>
    <w:semiHidden/>
    <w:unhideWhenUsed/>
    <w:rsid w:val="005B5708"/>
  </w:style>
  <w:style w:type="numbering" w:customStyle="1" w:styleId="FrListare21113">
    <w:name w:val="Fără Listare21113"/>
    <w:next w:val="FrListare"/>
    <w:uiPriority w:val="99"/>
    <w:semiHidden/>
    <w:unhideWhenUsed/>
    <w:rsid w:val="005B5708"/>
  </w:style>
  <w:style w:type="numbering" w:customStyle="1" w:styleId="FrListare211131">
    <w:name w:val="Fără Listare211131"/>
    <w:next w:val="FrListare"/>
    <w:uiPriority w:val="99"/>
    <w:semiHidden/>
    <w:unhideWhenUsed/>
    <w:rsid w:val="005B5708"/>
  </w:style>
  <w:style w:type="numbering" w:customStyle="1" w:styleId="FrListare2111311">
    <w:name w:val="Fără Listare2111311"/>
    <w:next w:val="FrListare"/>
    <w:uiPriority w:val="99"/>
    <w:semiHidden/>
    <w:unhideWhenUsed/>
    <w:rsid w:val="005B5708"/>
  </w:style>
  <w:style w:type="numbering" w:customStyle="1" w:styleId="FrListare2111312">
    <w:name w:val="Fără Listare2111312"/>
    <w:next w:val="FrListare"/>
    <w:uiPriority w:val="99"/>
    <w:semiHidden/>
    <w:unhideWhenUsed/>
    <w:rsid w:val="005B5708"/>
  </w:style>
  <w:style w:type="numbering" w:customStyle="1" w:styleId="FrListare211132">
    <w:name w:val="Fără Listare211132"/>
    <w:next w:val="FrListare"/>
    <w:uiPriority w:val="99"/>
    <w:semiHidden/>
    <w:unhideWhenUsed/>
    <w:rsid w:val="005B5708"/>
  </w:style>
  <w:style w:type="numbering" w:customStyle="1" w:styleId="FrListare211133">
    <w:name w:val="Fără Listare211133"/>
    <w:next w:val="FrListare"/>
    <w:uiPriority w:val="99"/>
    <w:semiHidden/>
    <w:unhideWhenUsed/>
    <w:rsid w:val="005B5708"/>
  </w:style>
  <w:style w:type="numbering" w:customStyle="1" w:styleId="FrListare21114">
    <w:name w:val="Fără Listare21114"/>
    <w:next w:val="FrListare"/>
    <w:uiPriority w:val="99"/>
    <w:semiHidden/>
    <w:unhideWhenUsed/>
    <w:rsid w:val="005B5708"/>
  </w:style>
  <w:style w:type="numbering" w:customStyle="1" w:styleId="FrListare211141">
    <w:name w:val="Fără Listare211141"/>
    <w:next w:val="FrListare"/>
    <w:uiPriority w:val="99"/>
    <w:semiHidden/>
    <w:unhideWhenUsed/>
    <w:rsid w:val="005B5708"/>
  </w:style>
  <w:style w:type="numbering" w:customStyle="1" w:styleId="FrListare211142">
    <w:name w:val="Fără Listare211142"/>
    <w:next w:val="FrListare"/>
    <w:uiPriority w:val="99"/>
    <w:semiHidden/>
    <w:unhideWhenUsed/>
    <w:rsid w:val="005B5708"/>
  </w:style>
  <w:style w:type="numbering" w:customStyle="1" w:styleId="FrListare21115">
    <w:name w:val="Fără Listare21115"/>
    <w:next w:val="FrListare"/>
    <w:uiPriority w:val="99"/>
    <w:semiHidden/>
    <w:unhideWhenUsed/>
    <w:rsid w:val="005B5708"/>
  </w:style>
  <w:style w:type="numbering" w:customStyle="1" w:styleId="FrListare211151">
    <w:name w:val="Fără Listare211151"/>
    <w:next w:val="FrListare"/>
    <w:uiPriority w:val="99"/>
    <w:semiHidden/>
    <w:unhideWhenUsed/>
    <w:rsid w:val="005B5708"/>
  </w:style>
  <w:style w:type="numbering" w:customStyle="1" w:styleId="FrListare21116">
    <w:name w:val="Fără Listare21116"/>
    <w:next w:val="FrListare"/>
    <w:uiPriority w:val="99"/>
    <w:semiHidden/>
    <w:unhideWhenUsed/>
    <w:rsid w:val="005B5708"/>
  </w:style>
  <w:style w:type="numbering" w:customStyle="1" w:styleId="FrListare2112">
    <w:name w:val="Fără Listare2112"/>
    <w:next w:val="FrListare"/>
    <w:uiPriority w:val="99"/>
    <w:semiHidden/>
    <w:unhideWhenUsed/>
    <w:rsid w:val="005B5708"/>
  </w:style>
  <w:style w:type="numbering" w:customStyle="1" w:styleId="FrListare21121">
    <w:name w:val="Fără Listare21121"/>
    <w:next w:val="FrListare"/>
    <w:uiPriority w:val="99"/>
    <w:semiHidden/>
    <w:unhideWhenUsed/>
    <w:rsid w:val="005B5708"/>
  </w:style>
  <w:style w:type="numbering" w:customStyle="1" w:styleId="FrListare211211">
    <w:name w:val="Fără Listare211211"/>
    <w:next w:val="FrListare"/>
    <w:uiPriority w:val="99"/>
    <w:semiHidden/>
    <w:unhideWhenUsed/>
    <w:rsid w:val="005B5708"/>
  </w:style>
  <w:style w:type="numbering" w:customStyle="1" w:styleId="FrListare2112111">
    <w:name w:val="Fără Listare2112111"/>
    <w:next w:val="FrListare"/>
    <w:uiPriority w:val="99"/>
    <w:semiHidden/>
    <w:unhideWhenUsed/>
    <w:rsid w:val="005B5708"/>
  </w:style>
  <w:style w:type="numbering" w:customStyle="1" w:styleId="FrListare2112112">
    <w:name w:val="Fără Listare2112112"/>
    <w:next w:val="FrListare"/>
    <w:uiPriority w:val="99"/>
    <w:semiHidden/>
    <w:unhideWhenUsed/>
    <w:rsid w:val="005B5708"/>
  </w:style>
  <w:style w:type="numbering" w:customStyle="1" w:styleId="FrListare211212">
    <w:name w:val="Fără Listare211212"/>
    <w:next w:val="FrListare"/>
    <w:uiPriority w:val="99"/>
    <w:semiHidden/>
    <w:unhideWhenUsed/>
    <w:rsid w:val="005B5708"/>
  </w:style>
  <w:style w:type="numbering" w:customStyle="1" w:styleId="FrListare211213">
    <w:name w:val="Fără Listare211213"/>
    <w:next w:val="FrListare"/>
    <w:uiPriority w:val="99"/>
    <w:semiHidden/>
    <w:unhideWhenUsed/>
    <w:rsid w:val="005B5708"/>
  </w:style>
  <w:style w:type="numbering" w:customStyle="1" w:styleId="FrListare21122">
    <w:name w:val="Fără Listare21122"/>
    <w:next w:val="FrListare"/>
    <w:uiPriority w:val="99"/>
    <w:semiHidden/>
    <w:unhideWhenUsed/>
    <w:rsid w:val="005B5708"/>
  </w:style>
  <w:style w:type="numbering" w:customStyle="1" w:styleId="FrListare211221">
    <w:name w:val="Fără Listare211221"/>
    <w:next w:val="FrListare"/>
    <w:uiPriority w:val="99"/>
    <w:semiHidden/>
    <w:unhideWhenUsed/>
    <w:rsid w:val="005B5708"/>
  </w:style>
  <w:style w:type="numbering" w:customStyle="1" w:styleId="FrListare2112211">
    <w:name w:val="Fără Listare2112211"/>
    <w:next w:val="FrListare"/>
    <w:uiPriority w:val="99"/>
    <w:semiHidden/>
    <w:unhideWhenUsed/>
    <w:rsid w:val="005B5708"/>
  </w:style>
  <w:style w:type="numbering" w:customStyle="1" w:styleId="FrListare2112212">
    <w:name w:val="Fără Listare2112212"/>
    <w:next w:val="FrListare"/>
    <w:uiPriority w:val="99"/>
    <w:semiHidden/>
    <w:unhideWhenUsed/>
    <w:rsid w:val="005B5708"/>
  </w:style>
  <w:style w:type="numbering" w:customStyle="1" w:styleId="FrListare211222">
    <w:name w:val="Fără Listare211222"/>
    <w:next w:val="FrListare"/>
    <w:uiPriority w:val="99"/>
    <w:semiHidden/>
    <w:unhideWhenUsed/>
    <w:rsid w:val="005B5708"/>
  </w:style>
  <w:style w:type="numbering" w:customStyle="1" w:styleId="FrListare211223">
    <w:name w:val="Fără Listare211223"/>
    <w:next w:val="FrListare"/>
    <w:uiPriority w:val="99"/>
    <w:semiHidden/>
    <w:unhideWhenUsed/>
    <w:rsid w:val="005B5708"/>
  </w:style>
  <w:style w:type="numbering" w:customStyle="1" w:styleId="FrListare21123">
    <w:name w:val="Fără Listare21123"/>
    <w:next w:val="FrListare"/>
    <w:uiPriority w:val="99"/>
    <w:semiHidden/>
    <w:unhideWhenUsed/>
    <w:rsid w:val="005B5708"/>
  </w:style>
  <w:style w:type="numbering" w:customStyle="1" w:styleId="FrListare211231">
    <w:name w:val="Fără Listare211231"/>
    <w:next w:val="FrListare"/>
    <w:uiPriority w:val="99"/>
    <w:semiHidden/>
    <w:unhideWhenUsed/>
    <w:rsid w:val="005B5708"/>
  </w:style>
  <w:style w:type="numbering" w:customStyle="1" w:styleId="FrListare211232">
    <w:name w:val="Fără Listare211232"/>
    <w:next w:val="FrListare"/>
    <w:uiPriority w:val="99"/>
    <w:semiHidden/>
    <w:unhideWhenUsed/>
    <w:rsid w:val="005B5708"/>
  </w:style>
  <w:style w:type="numbering" w:customStyle="1" w:styleId="FrListare21124">
    <w:name w:val="Fără Listare21124"/>
    <w:next w:val="FrListare"/>
    <w:uiPriority w:val="99"/>
    <w:semiHidden/>
    <w:unhideWhenUsed/>
    <w:rsid w:val="005B5708"/>
  </w:style>
  <w:style w:type="numbering" w:customStyle="1" w:styleId="FrListare211241">
    <w:name w:val="Fără Listare211241"/>
    <w:next w:val="FrListare"/>
    <w:uiPriority w:val="99"/>
    <w:semiHidden/>
    <w:unhideWhenUsed/>
    <w:rsid w:val="005B5708"/>
  </w:style>
  <w:style w:type="numbering" w:customStyle="1" w:styleId="FrListare21125">
    <w:name w:val="Fără Listare21125"/>
    <w:next w:val="FrListare"/>
    <w:uiPriority w:val="99"/>
    <w:semiHidden/>
    <w:unhideWhenUsed/>
    <w:rsid w:val="005B5708"/>
  </w:style>
  <w:style w:type="numbering" w:customStyle="1" w:styleId="FrListare2113">
    <w:name w:val="Fără Listare2113"/>
    <w:next w:val="FrListare"/>
    <w:uiPriority w:val="99"/>
    <w:semiHidden/>
    <w:unhideWhenUsed/>
    <w:rsid w:val="005B5708"/>
  </w:style>
  <w:style w:type="numbering" w:customStyle="1" w:styleId="FrListare21131">
    <w:name w:val="Fără Listare21131"/>
    <w:next w:val="FrListare"/>
    <w:uiPriority w:val="99"/>
    <w:semiHidden/>
    <w:unhideWhenUsed/>
    <w:rsid w:val="005B5708"/>
  </w:style>
  <w:style w:type="numbering" w:customStyle="1" w:styleId="FrListare211311">
    <w:name w:val="Fără Listare211311"/>
    <w:next w:val="FrListare"/>
    <w:uiPriority w:val="99"/>
    <w:semiHidden/>
    <w:unhideWhenUsed/>
    <w:rsid w:val="005B5708"/>
  </w:style>
  <w:style w:type="numbering" w:customStyle="1" w:styleId="FrListare211312">
    <w:name w:val="Fără Listare211312"/>
    <w:next w:val="FrListare"/>
    <w:uiPriority w:val="99"/>
    <w:semiHidden/>
    <w:unhideWhenUsed/>
    <w:rsid w:val="005B5708"/>
  </w:style>
  <w:style w:type="numbering" w:customStyle="1" w:styleId="FrListare21132">
    <w:name w:val="Fără Listare21132"/>
    <w:next w:val="FrListare"/>
    <w:uiPriority w:val="99"/>
    <w:semiHidden/>
    <w:unhideWhenUsed/>
    <w:rsid w:val="005B5708"/>
  </w:style>
  <w:style w:type="numbering" w:customStyle="1" w:styleId="FrListare211321">
    <w:name w:val="Fără Listare211321"/>
    <w:next w:val="FrListare"/>
    <w:uiPriority w:val="99"/>
    <w:semiHidden/>
    <w:unhideWhenUsed/>
    <w:rsid w:val="005B5708"/>
  </w:style>
  <w:style w:type="numbering" w:customStyle="1" w:styleId="FrListare21133">
    <w:name w:val="Fără Listare21133"/>
    <w:next w:val="FrListare"/>
    <w:uiPriority w:val="99"/>
    <w:semiHidden/>
    <w:unhideWhenUsed/>
    <w:rsid w:val="005B5708"/>
  </w:style>
  <w:style w:type="numbering" w:customStyle="1" w:styleId="FrListare2114">
    <w:name w:val="Fără Listare2114"/>
    <w:next w:val="FrListare"/>
    <w:uiPriority w:val="99"/>
    <w:semiHidden/>
    <w:unhideWhenUsed/>
    <w:rsid w:val="005B5708"/>
  </w:style>
  <w:style w:type="numbering" w:customStyle="1" w:styleId="FrListare21141">
    <w:name w:val="Fără Listare21141"/>
    <w:next w:val="FrListare"/>
    <w:uiPriority w:val="99"/>
    <w:semiHidden/>
    <w:unhideWhenUsed/>
    <w:rsid w:val="005B5708"/>
  </w:style>
  <w:style w:type="numbering" w:customStyle="1" w:styleId="FrListare211411">
    <w:name w:val="Fără Listare211411"/>
    <w:next w:val="FrListare"/>
    <w:uiPriority w:val="99"/>
    <w:semiHidden/>
    <w:unhideWhenUsed/>
    <w:rsid w:val="005B5708"/>
  </w:style>
  <w:style w:type="numbering" w:customStyle="1" w:styleId="FrListare211412">
    <w:name w:val="Fără Listare211412"/>
    <w:next w:val="FrListare"/>
    <w:uiPriority w:val="99"/>
    <w:semiHidden/>
    <w:unhideWhenUsed/>
    <w:rsid w:val="005B5708"/>
  </w:style>
  <w:style w:type="numbering" w:customStyle="1" w:styleId="FrListare21142">
    <w:name w:val="Fără Listare21142"/>
    <w:next w:val="FrListare"/>
    <w:uiPriority w:val="99"/>
    <w:semiHidden/>
    <w:unhideWhenUsed/>
    <w:rsid w:val="005B5708"/>
  </w:style>
  <w:style w:type="numbering" w:customStyle="1" w:styleId="FrListare21143">
    <w:name w:val="Fără Listare21143"/>
    <w:next w:val="FrListare"/>
    <w:uiPriority w:val="99"/>
    <w:semiHidden/>
    <w:unhideWhenUsed/>
    <w:rsid w:val="005B5708"/>
  </w:style>
  <w:style w:type="numbering" w:customStyle="1" w:styleId="FrListare2115">
    <w:name w:val="Fără Listare2115"/>
    <w:next w:val="FrListare"/>
    <w:uiPriority w:val="99"/>
    <w:semiHidden/>
    <w:unhideWhenUsed/>
    <w:rsid w:val="005B5708"/>
  </w:style>
  <w:style w:type="numbering" w:customStyle="1" w:styleId="FrListare21151">
    <w:name w:val="Fără Listare21151"/>
    <w:next w:val="FrListare"/>
    <w:uiPriority w:val="99"/>
    <w:semiHidden/>
    <w:unhideWhenUsed/>
    <w:rsid w:val="005B5708"/>
  </w:style>
  <w:style w:type="numbering" w:customStyle="1" w:styleId="FrListare21152">
    <w:name w:val="Fără Listare21152"/>
    <w:next w:val="FrListare"/>
    <w:uiPriority w:val="99"/>
    <w:semiHidden/>
    <w:unhideWhenUsed/>
    <w:rsid w:val="005B5708"/>
  </w:style>
  <w:style w:type="numbering" w:customStyle="1" w:styleId="FrListare2116">
    <w:name w:val="Fără Listare2116"/>
    <w:next w:val="FrListare"/>
    <w:uiPriority w:val="99"/>
    <w:semiHidden/>
    <w:unhideWhenUsed/>
    <w:rsid w:val="005B5708"/>
  </w:style>
  <w:style w:type="numbering" w:customStyle="1" w:styleId="FrListare21161">
    <w:name w:val="Fără Listare21161"/>
    <w:next w:val="FrListare"/>
    <w:uiPriority w:val="99"/>
    <w:semiHidden/>
    <w:unhideWhenUsed/>
    <w:rsid w:val="005B5708"/>
  </w:style>
  <w:style w:type="numbering" w:customStyle="1" w:styleId="FrListare2117">
    <w:name w:val="Fără Listare2117"/>
    <w:next w:val="FrListare"/>
    <w:uiPriority w:val="99"/>
    <w:semiHidden/>
    <w:unhideWhenUsed/>
    <w:rsid w:val="005B5708"/>
  </w:style>
  <w:style w:type="numbering" w:customStyle="1" w:styleId="FrListare2121">
    <w:name w:val="Fără Listare2121"/>
    <w:next w:val="FrListare"/>
    <w:uiPriority w:val="99"/>
    <w:semiHidden/>
    <w:unhideWhenUsed/>
    <w:rsid w:val="005B5708"/>
  </w:style>
  <w:style w:type="numbering" w:customStyle="1" w:styleId="FrListare21211">
    <w:name w:val="Fără Listare21211"/>
    <w:next w:val="FrListare"/>
    <w:uiPriority w:val="99"/>
    <w:semiHidden/>
    <w:unhideWhenUsed/>
    <w:rsid w:val="005B5708"/>
  </w:style>
  <w:style w:type="numbering" w:customStyle="1" w:styleId="FrListare212111">
    <w:name w:val="Fără Listare212111"/>
    <w:next w:val="FrListare"/>
    <w:uiPriority w:val="99"/>
    <w:semiHidden/>
    <w:unhideWhenUsed/>
    <w:rsid w:val="005B5708"/>
  </w:style>
  <w:style w:type="numbering" w:customStyle="1" w:styleId="FrListare212112">
    <w:name w:val="Fără Listare212112"/>
    <w:next w:val="FrListare"/>
    <w:uiPriority w:val="99"/>
    <w:semiHidden/>
    <w:unhideWhenUsed/>
    <w:rsid w:val="005B5708"/>
  </w:style>
  <w:style w:type="numbering" w:customStyle="1" w:styleId="FrListare21212">
    <w:name w:val="Fără Listare21212"/>
    <w:next w:val="FrListare"/>
    <w:uiPriority w:val="99"/>
    <w:semiHidden/>
    <w:unhideWhenUsed/>
    <w:rsid w:val="005B5708"/>
  </w:style>
  <w:style w:type="numbering" w:customStyle="1" w:styleId="FrListare21213">
    <w:name w:val="Fără Listare21213"/>
    <w:next w:val="FrListare"/>
    <w:uiPriority w:val="99"/>
    <w:semiHidden/>
    <w:unhideWhenUsed/>
    <w:rsid w:val="005B5708"/>
  </w:style>
  <w:style w:type="numbering" w:customStyle="1" w:styleId="FrListare2122">
    <w:name w:val="Fără Listare2122"/>
    <w:next w:val="FrListare"/>
    <w:uiPriority w:val="99"/>
    <w:semiHidden/>
    <w:unhideWhenUsed/>
    <w:rsid w:val="005B5708"/>
  </w:style>
  <w:style w:type="numbering" w:customStyle="1" w:styleId="FrListare21221">
    <w:name w:val="Fără Listare21221"/>
    <w:next w:val="FrListare"/>
    <w:uiPriority w:val="99"/>
    <w:semiHidden/>
    <w:unhideWhenUsed/>
    <w:rsid w:val="005B5708"/>
  </w:style>
  <w:style w:type="numbering" w:customStyle="1" w:styleId="FrListare212211">
    <w:name w:val="Fără Listare212211"/>
    <w:next w:val="FrListare"/>
    <w:uiPriority w:val="99"/>
    <w:semiHidden/>
    <w:unhideWhenUsed/>
    <w:rsid w:val="005B5708"/>
  </w:style>
  <w:style w:type="numbering" w:customStyle="1" w:styleId="FrListare212212">
    <w:name w:val="Fără Listare212212"/>
    <w:next w:val="FrListare"/>
    <w:uiPriority w:val="99"/>
    <w:semiHidden/>
    <w:unhideWhenUsed/>
    <w:rsid w:val="005B5708"/>
  </w:style>
  <w:style w:type="numbering" w:customStyle="1" w:styleId="FrListare21222">
    <w:name w:val="Fără Listare21222"/>
    <w:next w:val="FrListare"/>
    <w:uiPriority w:val="99"/>
    <w:semiHidden/>
    <w:unhideWhenUsed/>
    <w:rsid w:val="005B5708"/>
  </w:style>
  <w:style w:type="numbering" w:customStyle="1" w:styleId="FrListare21223">
    <w:name w:val="Fără Listare21223"/>
    <w:next w:val="FrListare"/>
    <w:uiPriority w:val="99"/>
    <w:semiHidden/>
    <w:unhideWhenUsed/>
    <w:rsid w:val="005B5708"/>
  </w:style>
  <w:style w:type="numbering" w:customStyle="1" w:styleId="FrListare2123">
    <w:name w:val="Fără Listare2123"/>
    <w:next w:val="FrListare"/>
    <w:uiPriority w:val="99"/>
    <w:semiHidden/>
    <w:unhideWhenUsed/>
    <w:rsid w:val="005B5708"/>
  </w:style>
  <w:style w:type="numbering" w:customStyle="1" w:styleId="FrListare21231">
    <w:name w:val="Fără Listare21231"/>
    <w:next w:val="FrListare"/>
    <w:uiPriority w:val="99"/>
    <w:semiHidden/>
    <w:unhideWhenUsed/>
    <w:rsid w:val="005B5708"/>
  </w:style>
  <w:style w:type="numbering" w:customStyle="1" w:styleId="FrListare21232">
    <w:name w:val="Fără Listare21232"/>
    <w:next w:val="FrListare"/>
    <w:uiPriority w:val="99"/>
    <w:semiHidden/>
    <w:unhideWhenUsed/>
    <w:rsid w:val="005B5708"/>
  </w:style>
  <w:style w:type="numbering" w:customStyle="1" w:styleId="FrListare2124">
    <w:name w:val="Fără Listare2124"/>
    <w:next w:val="FrListare"/>
    <w:uiPriority w:val="99"/>
    <w:semiHidden/>
    <w:unhideWhenUsed/>
    <w:rsid w:val="005B5708"/>
  </w:style>
  <w:style w:type="numbering" w:customStyle="1" w:styleId="FrListare21241">
    <w:name w:val="Fără Listare21241"/>
    <w:next w:val="FrListare"/>
    <w:uiPriority w:val="99"/>
    <w:semiHidden/>
    <w:unhideWhenUsed/>
    <w:rsid w:val="005B5708"/>
  </w:style>
  <w:style w:type="numbering" w:customStyle="1" w:styleId="FrListare2125">
    <w:name w:val="Fără Listare2125"/>
    <w:next w:val="FrListare"/>
    <w:uiPriority w:val="99"/>
    <w:semiHidden/>
    <w:unhideWhenUsed/>
    <w:rsid w:val="005B5708"/>
  </w:style>
  <w:style w:type="numbering" w:customStyle="1" w:styleId="FrListare213">
    <w:name w:val="Fără Listare213"/>
    <w:next w:val="FrListare"/>
    <w:uiPriority w:val="99"/>
    <w:semiHidden/>
    <w:unhideWhenUsed/>
    <w:rsid w:val="005B5708"/>
  </w:style>
  <w:style w:type="numbering" w:customStyle="1" w:styleId="FrListare2131">
    <w:name w:val="Fără Listare2131"/>
    <w:next w:val="FrListare"/>
    <w:uiPriority w:val="99"/>
    <w:semiHidden/>
    <w:unhideWhenUsed/>
    <w:rsid w:val="005B5708"/>
  </w:style>
  <w:style w:type="numbering" w:customStyle="1" w:styleId="FrListare21311">
    <w:name w:val="Fără Listare21311"/>
    <w:next w:val="FrListare"/>
    <w:uiPriority w:val="99"/>
    <w:semiHidden/>
    <w:unhideWhenUsed/>
    <w:rsid w:val="005B5708"/>
  </w:style>
  <w:style w:type="numbering" w:customStyle="1" w:styleId="FrListare213111">
    <w:name w:val="Fără Listare213111"/>
    <w:next w:val="FrListare"/>
    <w:uiPriority w:val="99"/>
    <w:semiHidden/>
    <w:unhideWhenUsed/>
    <w:rsid w:val="005B5708"/>
  </w:style>
  <w:style w:type="numbering" w:customStyle="1" w:styleId="FrListare213112">
    <w:name w:val="Fără Listare213112"/>
    <w:next w:val="FrListare"/>
    <w:uiPriority w:val="99"/>
    <w:semiHidden/>
    <w:unhideWhenUsed/>
    <w:rsid w:val="005B5708"/>
  </w:style>
  <w:style w:type="numbering" w:customStyle="1" w:styleId="FrListare21312">
    <w:name w:val="Fără Listare21312"/>
    <w:next w:val="FrListare"/>
    <w:uiPriority w:val="99"/>
    <w:semiHidden/>
    <w:unhideWhenUsed/>
    <w:rsid w:val="005B5708"/>
  </w:style>
  <w:style w:type="numbering" w:customStyle="1" w:styleId="FrListare21313">
    <w:name w:val="Fără Listare21313"/>
    <w:next w:val="FrListare"/>
    <w:uiPriority w:val="99"/>
    <w:semiHidden/>
    <w:unhideWhenUsed/>
    <w:rsid w:val="005B5708"/>
  </w:style>
  <w:style w:type="numbering" w:customStyle="1" w:styleId="FrListare2132">
    <w:name w:val="Fără Listare2132"/>
    <w:next w:val="FrListare"/>
    <w:uiPriority w:val="99"/>
    <w:semiHidden/>
    <w:unhideWhenUsed/>
    <w:rsid w:val="005B5708"/>
  </w:style>
  <w:style w:type="numbering" w:customStyle="1" w:styleId="FrListare21321">
    <w:name w:val="Fără Listare21321"/>
    <w:next w:val="FrListare"/>
    <w:uiPriority w:val="99"/>
    <w:semiHidden/>
    <w:unhideWhenUsed/>
    <w:rsid w:val="005B5708"/>
  </w:style>
  <w:style w:type="numbering" w:customStyle="1" w:styleId="FrListare21322">
    <w:name w:val="Fără Listare21322"/>
    <w:next w:val="FrListare"/>
    <w:uiPriority w:val="99"/>
    <w:semiHidden/>
    <w:unhideWhenUsed/>
    <w:rsid w:val="005B5708"/>
  </w:style>
  <w:style w:type="numbering" w:customStyle="1" w:styleId="FrListare2133">
    <w:name w:val="Fără Listare2133"/>
    <w:next w:val="FrListare"/>
    <w:uiPriority w:val="99"/>
    <w:semiHidden/>
    <w:unhideWhenUsed/>
    <w:rsid w:val="005B5708"/>
  </w:style>
  <w:style w:type="numbering" w:customStyle="1" w:styleId="FrListare21331">
    <w:name w:val="Fără Listare21331"/>
    <w:next w:val="FrListare"/>
    <w:uiPriority w:val="99"/>
    <w:semiHidden/>
    <w:unhideWhenUsed/>
    <w:rsid w:val="005B5708"/>
  </w:style>
  <w:style w:type="numbering" w:customStyle="1" w:styleId="FrListare2134">
    <w:name w:val="Fără Listare2134"/>
    <w:next w:val="FrListare"/>
    <w:uiPriority w:val="99"/>
    <w:semiHidden/>
    <w:unhideWhenUsed/>
    <w:rsid w:val="005B5708"/>
  </w:style>
  <w:style w:type="numbering" w:customStyle="1" w:styleId="FrListare214">
    <w:name w:val="Fără Listare214"/>
    <w:next w:val="FrListare"/>
    <w:uiPriority w:val="99"/>
    <w:semiHidden/>
    <w:unhideWhenUsed/>
    <w:rsid w:val="005B5708"/>
  </w:style>
  <w:style w:type="numbering" w:customStyle="1" w:styleId="FrListare2141">
    <w:name w:val="Fără Listare2141"/>
    <w:next w:val="FrListare"/>
    <w:uiPriority w:val="99"/>
    <w:semiHidden/>
    <w:unhideWhenUsed/>
    <w:rsid w:val="005B5708"/>
  </w:style>
  <w:style w:type="numbering" w:customStyle="1" w:styleId="FrListare21411">
    <w:name w:val="Fără Listare21411"/>
    <w:next w:val="FrListare"/>
    <w:uiPriority w:val="99"/>
    <w:semiHidden/>
    <w:unhideWhenUsed/>
    <w:rsid w:val="005B5708"/>
  </w:style>
  <w:style w:type="numbering" w:customStyle="1" w:styleId="FrListare21412">
    <w:name w:val="Fără Listare21412"/>
    <w:next w:val="FrListare"/>
    <w:uiPriority w:val="99"/>
    <w:semiHidden/>
    <w:unhideWhenUsed/>
    <w:rsid w:val="005B5708"/>
  </w:style>
  <w:style w:type="numbering" w:customStyle="1" w:styleId="FrListare2142">
    <w:name w:val="Fără Listare2142"/>
    <w:next w:val="FrListare"/>
    <w:uiPriority w:val="99"/>
    <w:semiHidden/>
    <w:unhideWhenUsed/>
    <w:rsid w:val="005B5708"/>
  </w:style>
  <w:style w:type="numbering" w:customStyle="1" w:styleId="FrListare2143">
    <w:name w:val="Fără Listare2143"/>
    <w:next w:val="FrListare"/>
    <w:uiPriority w:val="99"/>
    <w:semiHidden/>
    <w:unhideWhenUsed/>
    <w:rsid w:val="005B5708"/>
  </w:style>
  <w:style w:type="numbering" w:customStyle="1" w:styleId="FrListare215">
    <w:name w:val="Fără Listare215"/>
    <w:next w:val="FrListare"/>
    <w:uiPriority w:val="99"/>
    <w:semiHidden/>
    <w:unhideWhenUsed/>
    <w:rsid w:val="005B5708"/>
  </w:style>
  <w:style w:type="numbering" w:customStyle="1" w:styleId="FrListare2151">
    <w:name w:val="Fără Listare2151"/>
    <w:next w:val="FrListare"/>
    <w:uiPriority w:val="99"/>
    <w:semiHidden/>
    <w:unhideWhenUsed/>
    <w:rsid w:val="005B5708"/>
  </w:style>
  <w:style w:type="numbering" w:customStyle="1" w:styleId="FrListare21511">
    <w:name w:val="Fără Listare21511"/>
    <w:next w:val="FrListare"/>
    <w:uiPriority w:val="99"/>
    <w:semiHidden/>
    <w:unhideWhenUsed/>
    <w:rsid w:val="005B5708"/>
  </w:style>
  <w:style w:type="numbering" w:customStyle="1" w:styleId="FrListare21512">
    <w:name w:val="Fără Listare21512"/>
    <w:next w:val="FrListare"/>
    <w:uiPriority w:val="99"/>
    <w:semiHidden/>
    <w:unhideWhenUsed/>
    <w:rsid w:val="005B5708"/>
  </w:style>
  <w:style w:type="numbering" w:customStyle="1" w:styleId="FrListare2152">
    <w:name w:val="Fără Listare2152"/>
    <w:next w:val="FrListare"/>
    <w:uiPriority w:val="99"/>
    <w:semiHidden/>
    <w:unhideWhenUsed/>
    <w:rsid w:val="005B5708"/>
  </w:style>
  <w:style w:type="numbering" w:customStyle="1" w:styleId="FrListare2153">
    <w:name w:val="Fără Listare2153"/>
    <w:next w:val="FrListare"/>
    <w:uiPriority w:val="99"/>
    <w:semiHidden/>
    <w:unhideWhenUsed/>
    <w:rsid w:val="005B5708"/>
  </w:style>
  <w:style w:type="numbering" w:customStyle="1" w:styleId="FrListare216">
    <w:name w:val="Fără Listare216"/>
    <w:next w:val="FrListare"/>
    <w:uiPriority w:val="99"/>
    <w:semiHidden/>
    <w:unhideWhenUsed/>
    <w:rsid w:val="005B5708"/>
  </w:style>
  <w:style w:type="numbering" w:customStyle="1" w:styleId="FrListare2161">
    <w:name w:val="Fără Listare2161"/>
    <w:next w:val="FrListare"/>
    <w:uiPriority w:val="99"/>
    <w:semiHidden/>
    <w:unhideWhenUsed/>
    <w:rsid w:val="005B5708"/>
  </w:style>
  <w:style w:type="numbering" w:customStyle="1" w:styleId="FrListare2162">
    <w:name w:val="Fără Listare2162"/>
    <w:next w:val="FrListare"/>
    <w:uiPriority w:val="99"/>
    <w:semiHidden/>
    <w:unhideWhenUsed/>
    <w:rsid w:val="005B5708"/>
  </w:style>
  <w:style w:type="numbering" w:customStyle="1" w:styleId="FrListare217">
    <w:name w:val="Fără Listare217"/>
    <w:next w:val="FrListare"/>
    <w:uiPriority w:val="99"/>
    <w:semiHidden/>
    <w:unhideWhenUsed/>
    <w:rsid w:val="005B5708"/>
  </w:style>
  <w:style w:type="numbering" w:customStyle="1" w:styleId="FrListare2171">
    <w:name w:val="Fără Listare2171"/>
    <w:next w:val="FrListare"/>
    <w:uiPriority w:val="99"/>
    <w:semiHidden/>
    <w:unhideWhenUsed/>
    <w:rsid w:val="005B5708"/>
  </w:style>
  <w:style w:type="numbering" w:customStyle="1" w:styleId="FrListare218">
    <w:name w:val="Fără Listare218"/>
    <w:next w:val="FrListare"/>
    <w:uiPriority w:val="99"/>
    <w:semiHidden/>
    <w:unhideWhenUsed/>
    <w:rsid w:val="005B5708"/>
  </w:style>
  <w:style w:type="numbering" w:customStyle="1" w:styleId="FrListare2211">
    <w:name w:val="Fără Listare2211"/>
    <w:next w:val="FrListare"/>
    <w:uiPriority w:val="99"/>
    <w:semiHidden/>
    <w:unhideWhenUsed/>
    <w:rsid w:val="005B5708"/>
  </w:style>
  <w:style w:type="numbering" w:customStyle="1" w:styleId="FrListare22111">
    <w:name w:val="Fără Listare22111"/>
    <w:next w:val="FrListare"/>
    <w:uiPriority w:val="99"/>
    <w:semiHidden/>
    <w:unhideWhenUsed/>
    <w:rsid w:val="005B5708"/>
  </w:style>
  <w:style w:type="numbering" w:customStyle="1" w:styleId="FrListare221111">
    <w:name w:val="Fără Listare221111"/>
    <w:next w:val="FrListare"/>
    <w:uiPriority w:val="99"/>
    <w:semiHidden/>
    <w:unhideWhenUsed/>
    <w:rsid w:val="005B5708"/>
  </w:style>
  <w:style w:type="numbering" w:customStyle="1" w:styleId="FrListare221112">
    <w:name w:val="Fără Listare221112"/>
    <w:next w:val="FrListare"/>
    <w:uiPriority w:val="99"/>
    <w:semiHidden/>
    <w:unhideWhenUsed/>
    <w:rsid w:val="005B5708"/>
  </w:style>
  <w:style w:type="numbering" w:customStyle="1" w:styleId="FrListare22112">
    <w:name w:val="Fără Listare22112"/>
    <w:next w:val="FrListare"/>
    <w:uiPriority w:val="99"/>
    <w:semiHidden/>
    <w:unhideWhenUsed/>
    <w:rsid w:val="005B5708"/>
  </w:style>
  <w:style w:type="numbering" w:customStyle="1" w:styleId="FrListare22113">
    <w:name w:val="Fără Listare22113"/>
    <w:next w:val="FrListare"/>
    <w:uiPriority w:val="99"/>
    <w:semiHidden/>
    <w:unhideWhenUsed/>
    <w:rsid w:val="005B5708"/>
  </w:style>
  <w:style w:type="numbering" w:customStyle="1" w:styleId="FrListare2212">
    <w:name w:val="Fără Listare2212"/>
    <w:next w:val="FrListare"/>
    <w:uiPriority w:val="99"/>
    <w:semiHidden/>
    <w:unhideWhenUsed/>
    <w:rsid w:val="005B5708"/>
  </w:style>
  <w:style w:type="numbering" w:customStyle="1" w:styleId="FrListare22121">
    <w:name w:val="Fără Listare22121"/>
    <w:next w:val="FrListare"/>
    <w:uiPriority w:val="99"/>
    <w:semiHidden/>
    <w:unhideWhenUsed/>
    <w:rsid w:val="005B5708"/>
  </w:style>
  <w:style w:type="numbering" w:customStyle="1" w:styleId="FrListare22122">
    <w:name w:val="Fără Listare22122"/>
    <w:next w:val="FrListare"/>
    <w:uiPriority w:val="99"/>
    <w:semiHidden/>
    <w:unhideWhenUsed/>
    <w:rsid w:val="005B5708"/>
  </w:style>
  <w:style w:type="numbering" w:customStyle="1" w:styleId="FrListare2213">
    <w:name w:val="Fără Listare2213"/>
    <w:next w:val="FrListare"/>
    <w:uiPriority w:val="99"/>
    <w:semiHidden/>
    <w:unhideWhenUsed/>
    <w:rsid w:val="005B5708"/>
  </w:style>
  <w:style w:type="numbering" w:customStyle="1" w:styleId="FrListare22131">
    <w:name w:val="Fără Listare22131"/>
    <w:next w:val="FrListare"/>
    <w:uiPriority w:val="99"/>
    <w:semiHidden/>
    <w:unhideWhenUsed/>
    <w:rsid w:val="005B5708"/>
  </w:style>
  <w:style w:type="numbering" w:customStyle="1" w:styleId="FrListare2214">
    <w:name w:val="Fără Listare2214"/>
    <w:next w:val="FrListare"/>
    <w:uiPriority w:val="99"/>
    <w:semiHidden/>
    <w:unhideWhenUsed/>
    <w:rsid w:val="005B5708"/>
  </w:style>
  <w:style w:type="numbering" w:customStyle="1" w:styleId="FrListare222">
    <w:name w:val="Fără Listare222"/>
    <w:next w:val="FrListare"/>
    <w:uiPriority w:val="99"/>
    <w:semiHidden/>
    <w:unhideWhenUsed/>
    <w:rsid w:val="005B5708"/>
  </w:style>
  <w:style w:type="numbering" w:customStyle="1" w:styleId="FrListare2221">
    <w:name w:val="Fără Listare2221"/>
    <w:next w:val="FrListare"/>
    <w:uiPriority w:val="99"/>
    <w:semiHidden/>
    <w:unhideWhenUsed/>
    <w:rsid w:val="005B5708"/>
  </w:style>
  <w:style w:type="numbering" w:customStyle="1" w:styleId="FrListare22211">
    <w:name w:val="Fără Listare22211"/>
    <w:next w:val="FrListare"/>
    <w:uiPriority w:val="99"/>
    <w:semiHidden/>
    <w:unhideWhenUsed/>
    <w:rsid w:val="005B5708"/>
  </w:style>
  <w:style w:type="numbering" w:customStyle="1" w:styleId="FrListare22212">
    <w:name w:val="Fără Listare22212"/>
    <w:next w:val="FrListare"/>
    <w:uiPriority w:val="99"/>
    <w:semiHidden/>
    <w:unhideWhenUsed/>
    <w:rsid w:val="005B5708"/>
  </w:style>
  <w:style w:type="numbering" w:customStyle="1" w:styleId="FrListare2222">
    <w:name w:val="Fără Listare2222"/>
    <w:next w:val="FrListare"/>
    <w:uiPriority w:val="99"/>
    <w:semiHidden/>
    <w:unhideWhenUsed/>
    <w:rsid w:val="005B5708"/>
  </w:style>
  <w:style w:type="numbering" w:customStyle="1" w:styleId="FrListare2223">
    <w:name w:val="Fără Listare2223"/>
    <w:next w:val="FrListare"/>
    <w:uiPriority w:val="99"/>
    <w:semiHidden/>
    <w:unhideWhenUsed/>
    <w:rsid w:val="005B5708"/>
  </w:style>
  <w:style w:type="numbering" w:customStyle="1" w:styleId="FrListare223">
    <w:name w:val="Fără Listare223"/>
    <w:next w:val="FrListare"/>
    <w:uiPriority w:val="99"/>
    <w:semiHidden/>
    <w:unhideWhenUsed/>
    <w:rsid w:val="005B5708"/>
  </w:style>
  <w:style w:type="numbering" w:customStyle="1" w:styleId="FrListare2231">
    <w:name w:val="Fără Listare2231"/>
    <w:next w:val="FrListare"/>
    <w:uiPriority w:val="99"/>
    <w:semiHidden/>
    <w:unhideWhenUsed/>
    <w:rsid w:val="005B5708"/>
  </w:style>
  <w:style w:type="numbering" w:customStyle="1" w:styleId="FrListare2232">
    <w:name w:val="Fără Listare2232"/>
    <w:next w:val="FrListare"/>
    <w:uiPriority w:val="99"/>
    <w:semiHidden/>
    <w:unhideWhenUsed/>
    <w:rsid w:val="005B5708"/>
  </w:style>
  <w:style w:type="numbering" w:customStyle="1" w:styleId="FrListare224">
    <w:name w:val="Fără Listare224"/>
    <w:next w:val="FrListare"/>
    <w:uiPriority w:val="99"/>
    <w:semiHidden/>
    <w:unhideWhenUsed/>
    <w:rsid w:val="005B5708"/>
  </w:style>
  <w:style w:type="numbering" w:customStyle="1" w:styleId="FrListare2241">
    <w:name w:val="Fără Listare2241"/>
    <w:next w:val="FrListare"/>
    <w:uiPriority w:val="99"/>
    <w:semiHidden/>
    <w:unhideWhenUsed/>
    <w:rsid w:val="005B5708"/>
  </w:style>
  <w:style w:type="numbering" w:customStyle="1" w:styleId="FrListare225">
    <w:name w:val="Fără Listare225"/>
    <w:next w:val="FrListare"/>
    <w:uiPriority w:val="99"/>
    <w:semiHidden/>
    <w:unhideWhenUsed/>
    <w:rsid w:val="005B5708"/>
  </w:style>
  <w:style w:type="numbering" w:customStyle="1" w:styleId="FrListare23">
    <w:name w:val="Fără Listare23"/>
    <w:next w:val="FrListare"/>
    <w:uiPriority w:val="99"/>
    <w:semiHidden/>
    <w:unhideWhenUsed/>
    <w:rsid w:val="005B5708"/>
  </w:style>
  <w:style w:type="numbering" w:customStyle="1" w:styleId="FrListare231">
    <w:name w:val="Fără Listare231"/>
    <w:next w:val="FrListare"/>
    <w:uiPriority w:val="99"/>
    <w:semiHidden/>
    <w:unhideWhenUsed/>
    <w:rsid w:val="005B5708"/>
  </w:style>
  <w:style w:type="numbering" w:customStyle="1" w:styleId="FrListare2311">
    <w:name w:val="Fără Listare2311"/>
    <w:next w:val="FrListare"/>
    <w:uiPriority w:val="99"/>
    <w:semiHidden/>
    <w:unhideWhenUsed/>
    <w:rsid w:val="005B5708"/>
  </w:style>
  <w:style w:type="numbering" w:customStyle="1" w:styleId="FrListare23111">
    <w:name w:val="Fără Listare23111"/>
    <w:next w:val="FrListare"/>
    <w:uiPriority w:val="99"/>
    <w:semiHidden/>
    <w:unhideWhenUsed/>
    <w:rsid w:val="005B5708"/>
  </w:style>
  <w:style w:type="numbering" w:customStyle="1" w:styleId="FrListare23112">
    <w:name w:val="Fără Listare23112"/>
    <w:next w:val="FrListare"/>
    <w:uiPriority w:val="99"/>
    <w:semiHidden/>
    <w:unhideWhenUsed/>
    <w:rsid w:val="005B5708"/>
  </w:style>
  <w:style w:type="numbering" w:customStyle="1" w:styleId="FrListare2312">
    <w:name w:val="Fără Listare2312"/>
    <w:next w:val="FrListare"/>
    <w:uiPriority w:val="99"/>
    <w:semiHidden/>
    <w:unhideWhenUsed/>
    <w:rsid w:val="005B5708"/>
  </w:style>
  <w:style w:type="numbering" w:customStyle="1" w:styleId="FrListare2313">
    <w:name w:val="Fără Listare2313"/>
    <w:next w:val="FrListare"/>
    <w:uiPriority w:val="99"/>
    <w:semiHidden/>
    <w:unhideWhenUsed/>
    <w:rsid w:val="005B5708"/>
  </w:style>
  <w:style w:type="numbering" w:customStyle="1" w:styleId="FrListare232">
    <w:name w:val="Fără Listare232"/>
    <w:next w:val="FrListare"/>
    <w:uiPriority w:val="99"/>
    <w:semiHidden/>
    <w:unhideWhenUsed/>
    <w:rsid w:val="005B5708"/>
  </w:style>
  <w:style w:type="numbering" w:customStyle="1" w:styleId="FrListare2321">
    <w:name w:val="Fără Listare2321"/>
    <w:next w:val="FrListare"/>
    <w:uiPriority w:val="99"/>
    <w:semiHidden/>
    <w:unhideWhenUsed/>
    <w:rsid w:val="005B5708"/>
  </w:style>
  <w:style w:type="numbering" w:customStyle="1" w:styleId="FrListare2322">
    <w:name w:val="Fără Listare2322"/>
    <w:next w:val="FrListare"/>
    <w:uiPriority w:val="99"/>
    <w:semiHidden/>
    <w:unhideWhenUsed/>
    <w:rsid w:val="005B5708"/>
  </w:style>
  <w:style w:type="numbering" w:customStyle="1" w:styleId="FrListare233">
    <w:name w:val="Fără Listare233"/>
    <w:next w:val="FrListare"/>
    <w:uiPriority w:val="99"/>
    <w:semiHidden/>
    <w:unhideWhenUsed/>
    <w:rsid w:val="005B5708"/>
  </w:style>
  <w:style w:type="numbering" w:customStyle="1" w:styleId="FrListare2331">
    <w:name w:val="Fără Listare2331"/>
    <w:next w:val="FrListare"/>
    <w:uiPriority w:val="99"/>
    <w:semiHidden/>
    <w:unhideWhenUsed/>
    <w:rsid w:val="005B5708"/>
  </w:style>
  <w:style w:type="numbering" w:customStyle="1" w:styleId="FrListare234">
    <w:name w:val="Fără Listare234"/>
    <w:next w:val="FrListare"/>
    <w:uiPriority w:val="99"/>
    <w:semiHidden/>
    <w:unhideWhenUsed/>
    <w:rsid w:val="005B5708"/>
  </w:style>
  <w:style w:type="numbering" w:customStyle="1" w:styleId="FrListare24">
    <w:name w:val="Fără Listare24"/>
    <w:next w:val="FrListare"/>
    <w:uiPriority w:val="99"/>
    <w:semiHidden/>
    <w:unhideWhenUsed/>
    <w:rsid w:val="005B5708"/>
  </w:style>
  <w:style w:type="numbering" w:customStyle="1" w:styleId="FrListare241">
    <w:name w:val="Fără Listare241"/>
    <w:next w:val="FrListare"/>
    <w:uiPriority w:val="99"/>
    <w:semiHidden/>
    <w:unhideWhenUsed/>
    <w:rsid w:val="005B5708"/>
  </w:style>
  <w:style w:type="numbering" w:customStyle="1" w:styleId="FrListare2411">
    <w:name w:val="Fără Listare2411"/>
    <w:next w:val="FrListare"/>
    <w:uiPriority w:val="99"/>
    <w:semiHidden/>
    <w:unhideWhenUsed/>
    <w:rsid w:val="005B5708"/>
  </w:style>
  <w:style w:type="numbering" w:customStyle="1" w:styleId="FrListare2412">
    <w:name w:val="Fără Listare2412"/>
    <w:next w:val="FrListare"/>
    <w:uiPriority w:val="99"/>
    <w:semiHidden/>
    <w:unhideWhenUsed/>
    <w:rsid w:val="005B5708"/>
  </w:style>
  <w:style w:type="numbering" w:customStyle="1" w:styleId="FrListare242">
    <w:name w:val="Fără Listare242"/>
    <w:next w:val="FrListare"/>
    <w:uiPriority w:val="99"/>
    <w:semiHidden/>
    <w:unhideWhenUsed/>
    <w:rsid w:val="005B5708"/>
  </w:style>
  <w:style w:type="numbering" w:customStyle="1" w:styleId="FrListare243">
    <w:name w:val="Fără Listare243"/>
    <w:next w:val="FrListare"/>
    <w:uiPriority w:val="99"/>
    <w:semiHidden/>
    <w:unhideWhenUsed/>
    <w:rsid w:val="005B5708"/>
  </w:style>
  <w:style w:type="numbering" w:customStyle="1" w:styleId="FrListare25">
    <w:name w:val="Fără Listare25"/>
    <w:next w:val="FrListare"/>
    <w:uiPriority w:val="99"/>
    <w:semiHidden/>
    <w:unhideWhenUsed/>
    <w:rsid w:val="005B5708"/>
  </w:style>
  <w:style w:type="numbering" w:customStyle="1" w:styleId="FrListare251">
    <w:name w:val="Fără Listare251"/>
    <w:next w:val="FrListare"/>
    <w:uiPriority w:val="99"/>
    <w:semiHidden/>
    <w:unhideWhenUsed/>
    <w:rsid w:val="005B5708"/>
  </w:style>
  <w:style w:type="numbering" w:customStyle="1" w:styleId="FrListare2511">
    <w:name w:val="Fără Listare2511"/>
    <w:next w:val="FrListare"/>
    <w:uiPriority w:val="99"/>
    <w:semiHidden/>
    <w:unhideWhenUsed/>
    <w:rsid w:val="005B5708"/>
  </w:style>
  <w:style w:type="numbering" w:customStyle="1" w:styleId="FrListare2512">
    <w:name w:val="Fără Listare2512"/>
    <w:next w:val="FrListare"/>
    <w:uiPriority w:val="99"/>
    <w:semiHidden/>
    <w:unhideWhenUsed/>
    <w:rsid w:val="005B5708"/>
  </w:style>
  <w:style w:type="numbering" w:customStyle="1" w:styleId="FrListare252">
    <w:name w:val="Fără Listare252"/>
    <w:next w:val="FrListare"/>
    <w:uiPriority w:val="99"/>
    <w:semiHidden/>
    <w:unhideWhenUsed/>
    <w:rsid w:val="005B5708"/>
  </w:style>
  <w:style w:type="numbering" w:customStyle="1" w:styleId="FrListare253">
    <w:name w:val="Fără Listare253"/>
    <w:next w:val="FrListare"/>
    <w:uiPriority w:val="99"/>
    <w:semiHidden/>
    <w:unhideWhenUsed/>
    <w:rsid w:val="005B5708"/>
  </w:style>
  <w:style w:type="numbering" w:customStyle="1" w:styleId="FrListare26">
    <w:name w:val="Fără Listare26"/>
    <w:next w:val="FrListare"/>
    <w:uiPriority w:val="99"/>
    <w:semiHidden/>
    <w:unhideWhenUsed/>
    <w:rsid w:val="005B5708"/>
  </w:style>
  <w:style w:type="numbering" w:customStyle="1" w:styleId="FrListare261">
    <w:name w:val="Fără Listare261"/>
    <w:next w:val="FrListare"/>
    <w:uiPriority w:val="99"/>
    <w:semiHidden/>
    <w:unhideWhenUsed/>
    <w:rsid w:val="005B5708"/>
  </w:style>
  <w:style w:type="numbering" w:customStyle="1" w:styleId="FrListare262">
    <w:name w:val="Fără Listare262"/>
    <w:next w:val="FrListare"/>
    <w:uiPriority w:val="99"/>
    <w:semiHidden/>
    <w:unhideWhenUsed/>
    <w:rsid w:val="005B5708"/>
  </w:style>
  <w:style w:type="numbering" w:customStyle="1" w:styleId="FrListare27">
    <w:name w:val="Fără Listare27"/>
    <w:next w:val="FrListare"/>
    <w:uiPriority w:val="99"/>
    <w:semiHidden/>
    <w:unhideWhenUsed/>
    <w:rsid w:val="005B5708"/>
  </w:style>
  <w:style w:type="numbering" w:customStyle="1" w:styleId="FrListare271">
    <w:name w:val="Fără Listare271"/>
    <w:next w:val="FrListare"/>
    <w:uiPriority w:val="99"/>
    <w:semiHidden/>
    <w:unhideWhenUsed/>
    <w:rsid w:val="005B5708"/>
  </w:style>
  <w:style w:type="numbering" w:customStyle="1" w:styleId="FrListare272">
    <w:name w:val="Fără Listare272"/>
    <w:next w:val="FrListare"/>
    <w:uiPriority w:val="99"/>
    <w:semiHidden/>
    <w:unhideWhenUsed/>
    <w:rsid w:val="005B5708"/>
  </w:style>
  <w:style w:type="numbering" w:customStyle="1" w:styleId="FrListare28">
    <w:name w:val="Fără Listare28"/>
    <w:next w:val="FrListare"/>
    <w:uiPriority w:val="99"/>
    <w:semiHidden/>
    <w:unhideWhenUsed/>
    <w:rsid w:val="005B5708"/>
  </w:style>
  <w:style w:type="numbering" w:customStyle="1" w:styleId="FrListare281">
    <w:name w:val="Fără Listare281"/>
    <w:next w:val="FrListare"/>
    <w:uiPriority w:val="99"/>
    <w:semiHidden/>
    <w:unhideWhenUsed/>
    <w:rsid w:val="005B5708"/>
  </w:style>
  <w:style w:type="numbering" w:customStyle="1" w:styleId="FrListare29">
    <w:name w:val="Fără Listare29"/>
    <w:next w:val="FrListare"/>
    <w:uiPriority w:val="99"/>
    <w:semiHidden/>
    <w:unhideWhenUsed/>
    <w:rsid w:val="005B5708"/>
  </w:style>
  <w:style w:type="numbering" w:customStyle="1" w:styleId="FrListare291">
    <w:name w:val="Fără Listare291"/>
    <w:next w:val="FrListare"/>
    <w:uiPriority w:val="99"/>
    <w:semiHidden/>
    <w:unhideWhenUsed/>
    <w:rsid w:val="005B5708"/>
  </w:style>
  <w:style w:type="numbering" w:customStyle="1" w:styleId="FrListare30">
    <w:name w:val="Fără Listare30"/>
    <w:next w:val="FrListare"/>
    <w:uiPriority w:val="99"/>
    <w:semiHidden/>
    <w:unhideWhenUsed/>
    <w:rsid w:val="005B5708"/>
  </w:style>
  <w:style w:type="numbering" w:customStyle="1" w:styleId="FrListare3111">
    <w:name w:val="Fără Listare3111"/>
    <w:next w:val="FrListare"/>
    <w:uiPriority w:val="99"/>
    <w:semiHidden/>
    <w:unhideWhenUsed/>
    <w:rsid w:val="005B5708"/>
  </w:style>
  <w:style w:type="numbering" w:customStyle="1" w:styleId="FrListare31111">
    <w:name w:val="Fără Listare31111"/>
    <w:next w:val="FrListare"/>
    <w:uiPriority w:val="99"/>
    <w:semiHidden/>
    <w:unhideWhenUsed/>
    <w:rsid w:val="005B5708"/>
  </w:style>
  <w:style w:type="numbering" w:customStyle="1" w:styleId="FrListare311111">
    <w:name w:val="Fără Listare311111"/>
    <w:next w:val="FrListare"/>
    <w:uiPriority w:val="99"/>
    <w:semiHidden/>
    <w:unhideWhenUsed/>
    <w:rsid w:val="005B5708"/>
  </w:style>
  <w:style w:type="numbering" w:customStyle="1" w:styleId="FrListare311112">
    <w:name w:val="Fără Listare311112"/>
    <w:next w:val="FrListare"/>
    <w:uiPriority w:val="99"/>
    <w:semiHidden/>
    <w:unhideWhenUsed/>
    <w:rsid w:val="005B5708"/>
  </w:style>
  <w:style w:type="numbering" w:customStyle="1" w:styleId="FrListare31112">
    <w:name w:val="Fără Listare31112"/>
    <w:next w:val="FrListare"/>
    <w:uiPriority w:val="99"/>
    <w:semiHidden/>
    <w:unhideWhenUsed/>
    <w:rsid w:val="005B5708"/>
  </w:style>
  <w:style w:type="numbering" w:customStyle="1" w:styleId="FrListare31113">
    <w:name w:val="Fără Listare31113"/>
    <w:next w:val="FrListare"/>
    <w:uiPriority w:val="99"/>
    <w:semiHidden/>
    <w:unhideWhenUsed/>
    <w:rsid w:val="005B5708"/>
  </w:style>
  <w:style w:type="numbering" w:customStyle="1" w:styleId="FrListare3112">
    <w:name w:val="Fără Listare3112"/>
    <w:next w:val="FrListare"/>
    <w:uiPriority w:val="99"/>
    <w:semiHidden/>
    <w:unhideWhenUsed/>
    <w:rsid w:val="005B5708"/>
  </w:style>
  <w:style w:type="numbering" w:customStyle="1" w:styleId="FrListare31121">
    <w:name w:val="Fără Listare31121"/>
    <w:next w:val="FrListare"/>
    <w:uiPriority w:val="99"/>
    <w:semiHidden/>
    <w:unhideWhenUsed/>
    <w:rsid w:val="005B5708"/>
  </w:style>
  <w:style w:type="numbering" w:customStyle="1" w:styleId="FrListare31122">
    <w:name w:val="Fără Listare31122"/>
    <w:next w:val="FrListare"/>
    <w:uiPriority w:val="99"/>
    <w:semiHidden/>
    <w:unhideWhenUsed/>
    <w:rsid w:val="005B5708"/>
  </w:style>
  <w:style w:type="numbering" w:customStyle="1" w:styleId="FrListare3113">
    <w:name w:val="Fără Listare3113"/>
    <w:next w:val="FrListare"/>
    <w:uiPriority w:val="99"/>
    <w:semiHidden/>
    <w:unhideWhenUsed/>
    <w:rsid w:val="005B5708"/>
  </w:style>
  <w:style w:type="numbering" w:customStyle="1" w:styleId="FrListare31131">
    <w:name w:val="Fără Listare31131"/>
    <w:next w:val="FrListare"/>
    <w:uiPriority w:val="99"/>
    <w:semiHidden/>
    <w:unhideWhenUsed/>
    <w:rsid w:val="005B5708"/>
  </w:style>
  <w:style w:type="numbering" w:customStyle="1" w:styleId="FrListare3114">
    <w:name w:val="Fără Listare3114"/>
    <w:next w:val="FrListare"/>
    <w:uiPriority w:val="99"/>
    <w:semiHidden/>
    <w:unhideWhenUsed/>
    <w:rsid w:val="005B5708"/>
  </w:style>
  <w:style w:type="numbering" w:customStyle="1" w:styleId="FrListare312">
    <w:name w:val="Fără Listare312"/>
    <w:next w:val="FrListare"/>
    <w:uiPriority w:val="99"/>
    <w:semiHidden/>
    <w:unhideWhenUsed/>
    <w:rsid w:val="005B5708"/>
  </w:style>
  <w:style w:type="numbering" w:customStyle="1" w:styleId="FrListare3121">
    <w:name w:val="Fără Listare3121"/>
    <w:next w:val="FrListare"/>
    <w:uiPriority w:val="99"/>
    <w:semiHidden/>
    <w:unhideWhenUsed/>
    <w:rsid w:val="005B5708"/>
  </w:style>
  <w:style w:type="numbering" w:customStyle="1" w:styleId="FrListare31211">
    <w:name w:val="Fără Listare31211"/>
    <w:next w:val="FrListare"/>
    <w:uiPriority w:val="99"/>
    <w:semiHidden/>
    <w:unhideWhenUsed/>
    <w:rsid w:val="005B5708"/>
  </w:style>
  <w:style w:type="numbering" w:customStyle="1" w:styleId="FrListare31212">
    <w:name w:val="Fără Listare31212"/>
    <w:next w:val="FrListare"/>
    <w:uiPriority w:val="99"/>
    <w:semiHidden/>
    <w:unhideWhenUsed/>
    <w:rsid w:val="005B5708"/>
  </w:style>
  <w:style w:type="numbering" w:customStyle="1" w:styleId="FrListare3122">
    <w:name w:val="Fără Listare3122"/>
    <w:next w:val="FrListare"/>
    <w:uiPriority w:val="99"/>
    <w:semiHidden/>
    <w:unhideWhenUsed/>
    <w:rsid w:val="005B5708"/>
  </w:style>
  <w:style w:type="numbering" w:customStyle="1" w:styleId="FrListare3123">
    <w:name w:val="Fără Listare3123"/>
    <w:next w:val="FrListare"/>
    <w:uiPriority w:val="99"/>
    <w:semiHidden/>
    <w:unhideWhenUsed/>
    <w:rsid w:val="005B5708"/>
  </w:style>
  <w:style w:type="numbering" w:customStyle="1" w:styleId="FrListare313">
    <w:name w:val="Fără Listare313"/>
    <w:next w:val="FrListare"/>
    <w:uiPriority w:val="99"/>
    <w:semiHidden/>
    <w:unhideWhenUsed/>
    <w:rsid w:val="005B5708"/>
  </w:style>
  <w:style w:type="numbering" w:customStyle="1" w:styleId="FrListare3131">
    <w:name w:val="Fără Listare3131"/>
    <w:next w:val="FrListare"/>
    <w:uiPriority w:val="99"/>
    <w:semiHidden/>
    <w:unhideWhenUsed/>
    <w:rsid w:val="005B5708"/>
  </w:style>
  <w:style w:type="numbering" w:customStyle="1" w:styleId="FrListare3132">
    <w:name w:val="Fără Listare3132"/>
    <w:next w:val="FrListare"/>
    <w:uiPriority w:val="99"/>
    <w:semiHidden/>
    <w:unhideWhenUsed/>
    <w:rsid w:val="005B5708"/>
  </w:style>
  <w:style w:type="numbering" w:customStyle="1" w:styleId="FrListare314">
    <w:name w:val="Fără Listare314"/>
    <w:next w:val="FrListare"/>
    <w:uiPriority w:val="99"/>
    <w:semiHidden/>
    <w:unhideWhenUsed/>
    <w:rsid w:val="005B5708"/>
  </w:style>
  <w:style w:type="numbering" w:customStyle="1" w:styleId="FrListare3141">
    <w:name w:val="Fără Listare3141"/>
    <w:next w:val="FrListare"/>
    <w:uiPriority w:val="99"/>
    <w:semiHidden/>
    <w:unhideWhenUsed/>
    <w:rsid w:val="005B5708"/>
  </w:style>
  <w:style w:type="numbering" w:customStyle="1" w:styleId="FrListare315">
    <w:name w:val="Fără Listare315"/>
    <w:next w:val="FrListare"/>
    <w:uiPriority w:val="99"/>
    <w:semiHidden/>
    <w:unhideWhenUsed/>
    <w:rsid w:val="005B5708"/>
  </w:style>
  <w:style w:type="numbering" w:customStyle="1" w:styleId="FrListare32">
    <w:name w:val="Fără Listare32"/>
    <w:next w:val="FrListare"/>
    <w:uiPriority w:val="99"/>
    <w:semiHidden/>
    <w:unhideWhenUsed/>
    <w:rsid w:val="005B5708"/>
  </w:style>
  <w:style w:type="numbering" w:customStyle="1" w:styleId="FrListare321">
    <w:name w:val="Fără Listare321"/>
    <w:next w:val="FrListare"/>
    <w:uiPriority w:val="99"/>
    <w:semiHidden/>
    <w:unhideWhenUsed/>
    <w:rsid w:val="005B5708"/>
  </w:style>
  <w:style w:type="numbering" w:customStyle="1" w:styleId="FrListare3211">
    <w:name w:val="Fără Listare3211"/>
    <w:next w:val="FrListare"/>
    <w:uiPriority w:val="99"/>
    <w:semiHidden/>
    <w:unhideWhenUsed/>
    <w:rsid w:val="005B5708"/>
  </w:style>
  <w:style w:type="numbering" w:customStyle="1" w:styleId="FrListare32111">
    <w:name w:val="Fără Listare32111"/>
    <w:next w:val="FrListare"/>
    <w:uiPriority w:val="99"/>
    <w:semiHidden/>
    <w:unhideWhenUsed/>
    <w:rsid w:val="005B5708"/>
  </w:style>
  <w:style w:type="numbering" w:customStyle="1" w:styleId="FrListare32112">
    <w:name w:val="Fără Listare32112"/>
    <w:next w:val="FrListare"/>
    <w:uiPriority w:val="99"/>
    <w:semiHidden/>
    <w:unhideWhenUsed/>
    <w:rsid w:val="005B5708"/>
  </w:style>
  <w:style w:type="numbering" w:customStyle="1" w:styleId="FrListare3212">
    <w:name w:val="Fără Listare3212"/>
    <w:next w:val="FrListare"/>
    <w:uiPriority w:val="99"/>
    <w:semiHidden/>
    <w:unhideWhenUsed/>
    <w:rsid w:val="005B5708"/>
  </w:style>
  <w:style w:type="numbering" w:customStyle="1" w:styleId="FrListare3213">
    <w:name w:val="Fără Listare3213"/>
    <w:next w:val="FrListare"/>
    <w:uiPriority w:val="99"/>
    <w:semiHidden/>
    <w:unhideWhenUsed/>
    <w:rsid w:val="005B5708"/>
  </w:style>
  <w:style w:type="numbering" w:customStyle="1" w:styleId="FrListare322">
    <w:name w:val="Fără Listare322"/>
    <w:next w:val="FrListare"/>
    <w:uiPriority w:val="99"/>
    <w:semiHidden/>
    <w:unhideWhenUsed/>
    <w:rsid w:val="005B5708"/>
  </w:style>
  <w:style w:type="numbering" w:customStyle="1" w:styleId="FrListare3221">
    <w:name w:val="Fără Listare3221"/>
    <w:next w:val="FrListare"/>
    <w:uiPriority w:val="99"/>
    <w:semiHidden/>
    <w:unhideWhenUsed/>
    <w:rsid w:val="005B5708"/>
  </w:style>
  <w:style w:type="numbering" w:customStyle="1" w:styleId="FrListare3222">
    <w:name w:val="Fără Listare3222"/>
    <w:next w:val="FrListare"/>
    <w:uiPriority w:val="99"/>
    <w:semiHidden/>
    <w:unhideWhenUsed/>
    <w:rsid w:val="005B5708"/>
  </w:style>
  <w:style w:type="numbering" w:customStyle="1" w:styleId="FrListare323">
    <w:name w:val="Fără Listare323"/>
    <w:next w:val="FrListare"/>
    <w:uiPriority w:val="99"/>
    <w:semiHidden/>
    <w:unhideWhenUsed/>
    <w:rsid w:val="005B5708"/>
  </w:style>
  <w:style w:type="numbering" w:customStyle="1" w:styleId="FrListare3231">
    <w:name w:val="Fără Listare3231"/>
    <w:next w:val="FrListare"/>
    <w:uiPriority w:val="99"/>
    <w:semiHidden/>
    <w:unhideWhenUsed/>
    <w:rsid w:val="005B5708"/>
  </w:style>
  <w:style w:type="numbering" w:customStyle="1" w:styleId="FrListare324">
    <w:name w:val="Fără Listare324"/>
    <w:next w:val="FrListare"/>
    <w:uiPriority w:val="99"/>
    <w:semiHidden/>
    <w:unhideWhenUsed/>
    <w:rsid w:val="005B5708"/>
  </w:style>
  <w:style w:type="numbering" w:customStyle="1" w:styleId="FrListare33">
    <w:name w:val="Fără Listare33"/>
    <w:next w:val="FrListare"/>
    <w:uiPriority w:val="99"/>
    <w:semiHidden/>
    <w:unhideWhenUsed/>
    <w:rsid w:val="005B5708"/>
  </w:style>
  <w:style w:type="numbering" w:customStyle="1" w:styleId="FrListare331">
    <w:name w:val="Fără Listare331"/>
    <w:next w:val="FrListare"/>
    <w:uiPriority w:val="99"/>
    <w:semiHidden/>
    <w:unhideWhenUsed/>
    <w:rsid w:val="005B5708"/>
  </w:style>
  <w:style w:type="numbering" w:customStyle="1" w:styleId="FrListare3311">
    <w:name w:val="Fără Listare3311"/>
    <w:next w:val="FrListare"/>
    <w:uiPriority w:val="99"/>
    <w:semiHidden/>
    <w:unhideWhenUsed/>
    <w:rsid w:val="005B5708"/>
  </w:style>
  <w:style w:type="numbering" w:customStyle="1" w:styleId="FrListare3312">
    <w:name w:val="Fără Listare3312"/>
    <w:next w:val="FrListare"/>
    <w:uiPriority w:val="99"/>
    <w:semiHidden/>
    <w:unhideWhenUsed/>
    <w:rsid w:val="005B5708"/>
  </w:style>
  <w:style w:type="numbering" w:customStyle="1" w:styleId="FrListare332">
    <w:name w:val="Fără Listare332"/>
    <w:next w:val="FrListare"/>
    <w:uiPriority w:val="99"/>
    <w:semiHidden/>
    <w:unhideWhenUsed/>
    <w:rsid w:val="005B5708"/>
  </w:style>
  <w:style w:type="numbering" w:customStyle="1" w:styleId="FrListare333">
    <w:name w:val="Fără Listare333"/>
    <w:next w:val="FrListare"/>
    <w:uiPriority w:val="99"/>
    <w:semiHidden/>
    <w:unhideWhenUsed/>
    <w:rsid w:val="005B5708"/>
  </w:style>
  <w:style w:type="numbering" w:customStyle="1" w:styleId="FrListare34">
    <w:name w:val="Fără Listare34"/>
    <w:next w:val="FrListare"/>
    <w:uiPriority w:val="99"/>
    <w:semiHidden/>
    <w:unhideWhenUsed/>
    <w:rsid w:val="005B5708"/>
  </w:style>
  <w:style w:type="numbering" w:customStyle="1" w:styleId="FrListare341">
    <w:name w:val="Fără Listare341"/>
    <w:next w:val="FrListare"/>
    <w:uiPriority w:val="99"/>
    <w:semiHidden/>
    <w:unhideWhenUsed/>
    <w:rsid w:val="005B5708"/>
  </w:style>
  <w:style w:type="numbering" w:customStyle="1" w:styleId="FrListare3411">
    <w:name w:val="Fără Listare3411"/>
    <w:next w:val="FrListare"/>
    <w:uiPriority w:val="99"/>
    <w:semiHidden/>
    <w:unhideWhenUsed/>
    <w:rsid w:val="005B5708"/>
  </w:style>
  <w:style w:type="numbering" w:customStyle="1" w:styleId="FrListare3412">
    <w:name w:val="Fără Listare3412"/>
    <w:next w:val="FrListare"/>
    <w:uiPriority w:val="99"/>
    <w:semiHidden/>
    <w:unhideWhenUsed/>
    <w:rsid w:val="005B5708"/>
  </w:style>
  <w:style w:type="numbering" w:customStyle="1" w:styleId="FrListare342">
    <w:name w:val="Fără Listare342"/>
    <w:next w:val="FrListare"/>
    <w:uiPriority w:val="99"/>
    <w:semiHidden/>
    <w:unhideWhenUsed/>
    <w:rsid w:val="005B5708"/>
  </w:style>
  <w:style w:type="numbering" w:customStyle="1" w:styleId="FrListare343">
    <w:name w:val="Fără Listare343"/>
    <w:next w:val="FrListare"/>
    <w:uiPriority w:val="99"/>
    <w:semiHidden/>
    <w:unhideWhenUsed/>
    <w:rsid w:val="005B5708"/>
  </w:style>
  <w:style w:type="numbering" w:customStyle="1" w:styleId="FrListare35">
    <w:name w:val="Fără Listare35"/>
    <w:next w:val="FrListare"/>
    <w:uiPriority w:val="99"/>
    <w:semiHidden/>
    <w:unhideWhenUsed/>
    <w:rsid w:val="005B5708"/>
  </w:style>
  <w:style w:type="numbering" w:customStyle="1" w:styleId="FrListare351">
    <w:name w:val="Fără Listare351"/>
    <w:next w:val="FrListare"/>
    <w:uiPriority w:val="99"/>
    <w:semiHidden/>
    <w:unhideWhenUsed/>
    <w:rsid w:val="005B5708"/>
  </w:style>
  <w:style w:type="numbering" w:customStyle="1" w:styleId="FrListare352">
    <w:name w:val="Fără Listare352"/>
    <w:next w:val="FrListare"/>
    <w:uiPriority w:val="99"/>
    <w:semiHidden/>
    <w:unhideWhenUsed/>
    <w:rsid w:val="005B5708"/>
  </w:style>
  <w:style w:type="numbering" w:customStyle="1" w:styleId="FrListare36">
    <w:name w:val="Fără Listare36"/>
    <w:next w:val="FrListare"/>
    <w:uiPriority w:val="99"/>
    <w:semiHidden/>
    <w:unhideWhenUsed/>
    <w:rsid w:val="005B5708"/>
  </w:style>
  <w:style w:type="numbering" w:customStyle="1" w:styleId="FrListare361">
    <w:name w:val="Fără Listare361"/>
    <w:next w:val="FrListare"/>
    <w:uiPriority w:val="99"/>
    <w:semiHidden/>
    <w:unhideWhenUsed/>
    <w:rsid w:val="005B5708"/>
  </w:style>
  <w:style w:type="numbering" w:customStyle="1" w:styleId="FrListare37">
    <w:name w:val="Fără Listare37"/>
    <w:next w:val="FrListare"/>
    <w:uiPriority w:val="99"/>
    <w:semiHidden/>
    <w:unhideWhenUsed/>
    <w:rsid w:val="005B5708"/>
  </w:style>
  <w:style w:type="numbering" w:customStyle="1" w:styleId="FrListare4111">
    <w:name w:val="Fără Listare4111"/>
    <w:next w:val="FrListare"/>
    <w:uiPriority w:val="99"/>
    <w:semiHidden/>
    <w:unhideWhenUsed/>
    <w:rsid w:val="005B5708"/>
  </w:style>
  <w:style w:type="numbering" w:customStyle="1" w:styleId="FrListare41111">
    <w:name w:val="Fără Listare41111"/>
    <w:next w:val="FrListare"/>
    <w:uiPriority w:val="99"/>
    <w:semiHidden/>
    <w:unhideWhenUsed/>
    <w:rsid w:val="005B5708"/>
  </w:style>
  <w:style w:type="numbering" w:customStyle="1" w:styleId="FrListare411111">
    <w:name w:val="Fără Listare411111"/>
    <w:next w:val="FrListare"/>
    <w:uiPriority w:val="99"/>
    <w:semiHidden/>
    <w:unhideWhenUsed/>
    <w:rsid w:val="005B5708"/>
  </w:style>
  <w:style w:type="numbering" w:customStyle="1" w:styleId="FrListare411112">
    <w:name w:val="Fără Listare411112"/>
    <w:next w:val="FrListare"/>
    <w:uiPriority w:val="99"/>
    <w:semiHidden/>
    <w:unhideWhenUsed/>
    <w:rsid w:val="005B5708"/>
  </w:style>
  <w:style w:type="numbering" w:customStyle="1" w:styleId="FrListare41112">
    <w:name w:val="Fără Listare41112"/>
    <w:next w:val="FrListare"/>
    <w:uiPriority w:val="99"/>
    <w:semiHidden/>
    <w:unhideWhenUsed/>
    <w:rsid w:val="005B5708"/>
  </w:style>
  <w:style w:type="numbering" w:customStyle="1" w:styleId="FrListare41113">
    <w:name w:val="Fără Listare41113"/>
    <w:next w:val="FrListare"/>
    <w:uiPriority w:val="99"/>
    <w:semiHidden/>
    <w:unhideWhenUsed/>
    <w:rsid w:val="005B5708"/>
  </w:style>
  <w:style w:type="numbering" w:customStyle="1" w:styleId="FrListare4112">
    <w:name w:val="Fără Listare4112"/>
    <w:next w:val="FrListare"/>
    <w:uiPriority w:val="99"/>
    <w:semiHidden/>
    <w:unhideWhenUsed/>
    <w:rsid w:val="005B5708"/>
  </w:style>
  <w:style w:type="numbering" w:customStyle="1" w:styleId="FrListare41121">
    <w:name w:val="Fără Listare41121"/>
    <w:next w:val="FrListare"/>
    <w:uiPriority w:val="99"/>
    <w:semiHidden/>
    <w:unhideWhenUsed/>
    <w:rsid w:val="005B5708"/>
  </w:style>
  <w:style w:type="numbering" w:customStyle="1" w:styleId="FrListare41122">
    <w:name w:val="Fără Listare41122"/>
    <w:next w:val="FrListare"/>
    <w:uiPriority w:val="99"/>
    <w:semiHidden/>
    <w:unhideWhenUsed/>
    <w:rsid w:val="005B5708"/>
  </w:style>
  <w:style w:type="numbering" w:customStyle="1" w:styleId="FrListare4113">
    <w:name w:val="Fără Listare4113"/>
    <w:next w:val="FrListare"/>
    <w:uiPriority w:val="99"/>
    <w:semiHidden/>
    <w:unhideWhenUsed/>
    <w:rsid w:val="005B5708"/>
  </w:style>
  <w:style w:type="numbering" w:customStyle="1" w:styleId="FrListare41131">
    <w:name w:val="Fără Listare41131"/>
    <w:next w:val="FrListare"/>
    <w:uiPriority w:val="99"/>
    <w:semiHidden/>
    <w:unhideWhenUsed/>
    <w:rsid w:val="005B5708"/>
  </w:style>
  <w:style w:type="numbering" w:customStyle="1" w:styleId="FrListare4114">
    <w:name w:val="Fără Listare4114"/>
    <w:next w:val="FrListare"/>
    <w:uiPriority w:val="99"/>
    <w:semiHidden/>
    <w:unhideWhenUsed/>
    <w:rsid w:val="005B5708"/>
  </w:style>
  <w:style w:type="numbering" w:customStyle="1" w:styleId="FrListare412">
    <w:name w:val="Fără Listare412"/>
    <w:next w:val="FrListare"/>
    <w:uiPriority w:val="99"/>
    <w:semiHidden/>
    <w:unhideWhenUsed/>
    <w:rsid w:val="005B5708"/>
  </w:style>
  <w:style w:type="numbering" w:customStyle="1" w:styleId="FrListare4121">
    <w:name w:val="Fără Listare4121"/>
    <w:next w:val="FrListare"/>
    <w:uiPriority w:val="99"/>
    <w:semiHidden/>
    <w:unhideWhenUsed/>
    <w:rsid w:val="005B5708"/>
  </w:style>
  <w:style w:type="numbering" w:customStyle="1" w:styleId="FrListare41211">
    <w:name w:val="Fără Listare41211"/>
    <w:next w:val="FrListare"/>
    <w:uiPriority w:val="99"/>
    <w:semiHidden/>
    <w:unhideWhenUsed/>
    <w:rsid w:val="005B5708"/>
  </w:style>
  <w:style w:type="numbering" w:customStyle="1" w:styleId="FrListare41212">
    <w:name w:val="Fără Listare41212"/>
    <w:next w:val="FrListare"/>
    <w:uiPriority w:val="99"/>
    <w:semiHidden/>
    <w:unhideWhenUsed/>
    <w:rsid w:val="005B5708"/>
  </w:style>
  <w:style w:type="numbering" w:customStyle="1" w:styleId="FrListare4122">
    <w:name w:val="Fără Listare4122"/>
    <w:next w:val="FrListare"/>
    <w:uiPriority w:val="99"/>
    <w:semiHidden/>
    <w:unhideWhenUsed/>
    <w:rsid w:val="005B5708"/>
  </w:style>
  <w:style w:type="numbering" w:customStyle="1" w:styleId="FrListare4123">
    <w:name w:val="Fără Listare4123"/>
    <w:next w:val="FrListare"/>
    <w:uiPriority w:val="99"/>
    <w:semiHidden/>
    <w:unhideWhenUsed/>
    <w:rsid w:val="005B5708"/>
  </w:style>
  <w:style w:type="numbering" w:customStyle="1" w:styleId="FrListare413">
    <w:name w:val="Fără Listare413"/>
    <w:next w:val="FrListare"/>
    <w:uiPriority w:val="99"/>
    <w:semiHidden/>
    <w:unhideWhenUsed/>
    <w:rsid w:val="005B5708"/>
  </w:style>
  <w:style w:type="numbering" w:customStyle="1" w:styleId="FrListare4131">
    <w:name w:val="Fără Listare4131"/>
    <w:next w:val="FrListare"/>
    <w:uiPriority w:val="99"/>
    <w:semiHidden/>
    <w:unhideWhenUsed/>
    <w:rsid w:val="005B5708"/>
  </w:style>
  <w:style w:type="numbering" w:customStyle="1" w:styleId="FrListare4132">
    <w:name w:val="Fără Listare4132"/>
    <w:next w:val="FrListare"/>
    <w:uiPriority w:val="99"/>
    <w:semiHidden/>
    <w:unhideWhenUsed/>
    <w:rsid w:val="005B5708"/>
  </w:style>
  <w:style w:type="numbering" w:customStyle="1" w:styleId="FrListare414">
    <w:name w:val="Fără Listare414"/>
    <w:next w:val="FrListare"/>
    <w:uiPriority w:val="99"/>
    <w:semiHidden/>
    <w:unhideWhenUsed/>
    <w:rsid w:val="005B5708"/>
  </w:style>
  <w:style w:type="numbering" w:customStyle="1" w:styleId="FrListare4141">
    <w:name w:val="Fără Listare4141"/>
    <w:next w:val="FrListare"/>
    <w:uiPriority w:val="99"/>
    <w:semiHidden/>
    <w:unhideWhenUsed/>
    <w:rsid w:val="005B5708"/>
  </w:style>
  <w:style w:type="numbering" w:customStyle="1" w:styleId="FrListare415">
    <w:name w:val="Fără Listare415"/>
    <w:next w:val="FrListare"/>
    <w:uiPriority w:val="99"/>
    <w:semiHidden/>
    <w:unhideWhenUsed/>
    <w:rsid w:val="005B5708"/>
  </w:style>
  <w:style w:type="numbering" w:customStyle="1" w:styleId="FrListare42">
    <w:name w:val="Fără Listare42"/>
    <w:next w:val="FrListare"/>
    <w:uiPriority w:val="99"/>
    <w:semiHidden/>
    <w:unhideWhenUsed/>
    <w:rsid w:val="005B5708"/>
  </w:style>
  <w:style w:type="numbering" w:customStyle="1" w:styleId="FrListare421">
    <w:name w:val="Fără Listare421"/>
    <w:next w:val="FrListare"/>
    <w:uiPriority w:val="99"/>
    <w:semiHidden/>
    <w:unhideWhenUsed/>
    <w:rsid w:val="005B5708"/>
  </w:style>
  <w:style w:type="numbering" w:customStyle="1" w:styleId="FrListare4211">
    <w:name w:val="Fără Listare4211"/>
    <w:next w:val="FrListare"/>
    <w:uiPriority w:val="99"/>
    <w:semiHidden/>
    <w:unhideWhenUsed/>
    <w:rsid w:val="005B5708"/>
  </w:style>
  <w:style w:type="numbering" w:customStyle="1" w:styleId="FrListare42111">
    <w:name w:val="Fără Listare42111"/>
    <w:next w:val="FrListare"/>
    <w:uiPriority w:val="99"/>
    <w:semiHidden/>
    <w:unhideWhenUsed/>
    <w:rsid w:val="005B5708"/>
  </w:style>
  <w:style w:type="numbering" w:customStyle="1" w:styleId="FrListare42112">
    <w:name w:val="Fără Listare42112"/>
    <w:next w:val="FrListare"/>
    <w:uiPriority w:val="99"/>
    <w:semiHidden/>
    <w:unhideWhenUsed/>
    <w:rsid w:val="005B5708"/>
  </w:style>
  <w:style w:type="numbering" w:customStyle="1" w:styleId="FrListare4212">
    <w:name w:val="Fără Listare4212"/>
    <w:next w:val="FrListare"/>
    <w:uiPriority w:val="99"/>
    <w:semiHidden/>
    <w:unhideWhenUsed/>
    <w:rsid w:val="005B5708"/>
  </w:style>
  <w:style w:type="numbering" w:customStyle="1" w:styleId="FrListare4213">
    <w:name w:val="Fără Listare4213"/>
    <w:next w:val="FrListare"/>
    <w:uiPriority w:val="99"/>
    <w:semiHidden/>
    <w:unhideWhenUsed/>
    <w:rsid w:val="005B5708"/>
  </w:style>
  <w:style w:type="numbering" w:customStyle="1" w:styleId="FrListare422">
    <w:name w:val="Fără Listare422"/>
    <w:next w:val="FrListare"/>
    <w:uiPriority w:val="99"/>
    <w:semiHidden/>
    <w:unhideWhenUsed/>
    <w:rsid w:val="005B5708"/>
  </w:style>
  <w:style w:type="numbering" w:customStyle="1" w:styleId="FrListare4221">
    <w:name w:val="Fără Listare4221"/>
    <w:next w:val="FrListare"/>
    <w:uiPriority w:val="99"/>
    <w:semiHidden/>
    <w:unhideWhenUsed/>
    <w:rsid w:val="005B5708"/>
  </w:style>
  <w:style w:type="numbering" w:customStyle="1" w:styleId="FrListare4222">
    <w:name w:val="Fără Listare4222"/>
    <w:next w:val="FrListare"/>
    <w:uiPriority w:val="99"/>
    <w:semiHidden/>
    <w:unhideWhenUsed/>
    <w:rsid w:val="005B5708"/>
  </w:style>
  <w:style w:type="numbering" w:customStyle="1" w:styleId="FrListare423">
    <w:name w:val="Fără Listare423"/>
    <w:next w:val="FrListare"/>
    <w:uiPriority w:val="99"/>
    <w:semiHidden/>
    <w:unhideWhenUsed/>
    <w:rsid w:val="005B5708"/>
  </w:style>
  <w:style w:type="numbering" w:customStyle="1" w:styleId="FrListare4231">
    <w:name w:val="Fără Listare4231"/>
    <w:next w:val="FrListare"/>
    <w:uiPriority w:val="99"/>
    <w:semiHidden/>
    <w:unhideWhenUsed/>
    <w:rsid w:val="005B5708"/>
  </w:style>
  <w:style w:type="numbering" w:customStyle="1" w:styleId="FrListare424">
    <w:name w:val="Fără Listare424"/>
    <w:next w:val="FrListare"/>
    <w:uiPriority w:val="99"/>
    <w:semiHidden/>
    <w:unhideWhenUsed/>
    <w:rsid w:val="005B5708"/>
  </w:style>
  <w:style w:type="numbering" w:customStyle="1" w:styleId="FrListare43">
    <w:name w:val="Fără Listare43"/>
    <w:next w:val="FrListare"/>
    <w:uiPriority w:val="99"/>
    <w:semiHidden/>
    <w:unhideWhenUsed/>
    <w:rsid w:val="005B5708"/>
  </w:style>
  <w:style w:type="numbering" w:customStyle="1" w:styleId="FrListare431">
    <w:name w:val="Fără Listare431"/>
    <w:next w:val="FrListare"/>
    <w:uiPriority w:val="99"/>
    <w:semiHidden/>
    <w:unhideWhenUsed/>
    <w:rsid w:val="005B5708"/>
  </w:style>
  <w:style w:type="numbering" w:customStyle="1" w:styleId="FrListare4311">
    <w:name w:val="Fără Listare4311"/>
    <w:next w:val="FrListare"/>
    <w:uiPriority w:val="99"/>
    <w:semiHidden/>
    <w:unhideWhenUsed/>
    <w:rsid w:val="005B5708"/>
  </w:style>
  <w:style w:type="numbering" w:customStyle="1" w:styleId="FrListare4312">
    <w:name w:val="Fără Listare4312"/>
    <w:next w:val="FrListare"/>
    <w:uiPriority w:val="99"/>
    <w:semiHidden/>
    <w:unhideWhenUsed/>
    <w:rsid w:val="005B5708"/>
  </w:style>
  <w:style w:type="numbering" w:customStyle="1" w:styleId="FrListare432">
    <w:name w:val="Fără Listare432"/>
    <w:next w:val="FrListare"/>
    <w:uiPriority w:val="99"/>
    <w:semiHidden/>
    <w:unhideWhenUsed/>
    <w:rsid w:val="005B5708"/>
  </w:style>
  <w:style w:type="numbering" w:customStyle="1" w:styleId="FrListare433">
    <w:name w:val="Fără Listare433"/>
    <w:next w:val="FrListare"/>
    <w:uiPriority w:val="99"/>
    <w:semiHidden/>
    <w:unhideWhenUsed/>
    <w:rsid w:val="005B5708"/>
  </w:style>
  <w:style w:type="numbering" w:customStyle="1" w:styleId="FrListare44">
    <w:name w:val="Fără Listare44"/>
    <w:next w:val="FrListare"/>
    <w:uiPriority w:val="99"/>
    <w:semiHidden/>
    <w:unhideWhenUsed/>
    <w:rsid w:val="005B5708"/>
  </w:style>
  <w:style w:type="numbering" w:customStyle="1" w:styleId="FrListare441">
    <w:name w:val="Fără Listare441"/>
    <w:next w:val="FrListare"/>
    <w:uiPriority w:val="99"/>
    <w:semiHidden/>
    <w:unhideWhenUsed/>
    <w:rsid w:val="005B5708"/>
  </w:style>
  <w:style w:type="numbering" w:customStyle="1" w:styleId="FrListare4411">
    <w:name w:val="Fără Listare4411"/>
    <w:next w:val="FrListare"/>
    <w:uiPriority w:val="99"/>
    <w:semiHidden/>
    <w:unhideWhenUsed/>
    <w:rsid w:val="005B5708"/>
  </w:style>
  <w:style w:type="numbering" w:customStyle="1" w:styleId="FrListare4412">
    <w:name w:val="Fără Listare4412"/>
    <w:next w:val="FrListare"/>
    <w:uiPriority w:val="99"/>
    <w:semiHidden/>
    <w:unhideWhenUsed/>
    <w:rsid w:val="005B5708"/>
  </w:style>
  <w:style w:type="numbering" w:customStyle="1" w:styleId="FrListare442">
    <w:name w:val="Fără Listare442"/>
    <w:next w:val="FrListare"/>
    <w:uiPriority w:val="99"/>
    <w:semiHidden/>
    <w:unhideWhenUsed/>
    <w:rsid w:val="005B5708"/>
  </w:style>
  <w:style w:type="numbering" w:customStyle="1" w:styleId="FrListare443">
    <w:name w:val="Fără Listare443"/>
    <w:next w:val="FrListare"/>
    <w:uiPriority w:val="99"/>
    <w:semiHidden/>
    <w:unhideWhenUsed/>
    <w:rsid w:val="005B5708"/>
  </w:style>
  <w:style w:type="numbering" w:customStyle="1" w:styleId="FrListare45">
    <w:name w:val="Fără Listare45"/>
    <w:next w:val="FrListare"/>
    <w:uiPriority w:val="99"/>
    <w:semiHidden/>
    <w:unhideWhenUsed/>
    <w:rsid w:val="005B5708"/>
  </w:style>
  <w:style w:type="numbering" w:customStyle="1" w:styleId="FrListare451">
    <w:name w:val="Fără Listare451"/>
    <w:next w:val="FrListare"/>
    <w:uiPriority w:val="99"/>
    <w:semiHidden/>
    <w:unhideWhenUsed/>
    <w:rsid w:val="005B5708"/>
  </w:style>
  <w:style w:type="numbering" w:customStyle="1" w:styleId="FrListare452">
    <w:name w:val="Fără Listare452"/>
    <w:next w:val="FrListare"/>
    <w:uiPriority w:val="99"/>
    <w:semiHidden/>
    <w:unhideWhenUsed/>
    <w:rsid w:val="005B5708"/>
  </w:style>
  <w:style w:type="numbering" w:customStyle="1" w:styleId="FrListare46">
    <w:name w:val="Fără Listare46"/>
    <w:next w:val="FrListare"/>
    <w:uiPriority w:val="99"/>
    <w:semiHidden/>
    <w:unhideWhenUsed/>
    <w:rsid w:val="005B5708"/>
  </w:style>
  <w:style w:type="numbering" w:customStyle="1" w:styleId="FrListare461">
    <w:name w:val="Fără Listare461"/>
    <w:next w:val="FrListare"/>
    <w:uiPriority w:val="99"/>
    <w:semiHidden/>
    <w:unhideWhenUsed/>
    <w:rsid w:val="005B5708"/>
  </w:style>
  <w:style w:type="numbering" w:customStyle="1" w:styleId="FrListare47">
    <w:name w:val="Fără Listare47"/>
    <w:next w:val="FrListare"/>
    <w:uiPriority w:val="99"/>
    <w:semiHidden/>
    <w:unhideWhenUsed/>
    <w:rsid w:val="005B5708"/>
  </w:style>
  <w:style w:type="numbering" w:customStyle="1" w:styleId="FrListare5111">
    <w:name w:val="Fără Listare5111"/>
    <w:next w:val="FrListare"/>
    <w:uiPriority w:val="99"/>
    <w:semiHidden/>
    <w:unhideWhenUsed/>
    <w:rsid w:val="005B5708"/>
  </w:style>
  <w:style w:type="numbering" w:customStyle="1" w:styleId="FrListare51111">
    <w:name w:val="Fără Listare51111"/>
    <w:next w:val="FrListare"/>
    <w:uiPriority w:val="99"/>
    <w:semiHidden/>
    <w:unhideWhenUsed/>
    <w:rsid w:val="005B5708"/>
  </w:style>
  <w:style w:type="numbering" w:customStyle="1" w:styleId="FrListare511111">
    <w:name w:val="Fără Listare511111"/>
    <w:next w:val="FrListare"/>
    <w:uiPriority w:val="99"/>
    <w:semiHidden/>
    <w:unhideWhenUsed/>
    <w:rsid w:val="005B5708"/>
  </w:style>
  <w:style w:type="numbering" w:customStyle="1" w:styleId="FrListare511112">
    <w:name w:val="Fără Listare511112"/>
    <w:next w:val="FrListare"/>
    <w:uiPriority w:val="99"/>
    <w:semiHidden/>
    <w:unhideWhenUsed/>
    <w:rsid w:val="005B5708"/>
  </w:style>
  <w:style w:type="numbering" w:customStyle="1" w:styleId="FrListare51112">
    <w:name w:val="Fără Listare51112"/>
    <w:next w:val="FrListare"/>
    <w:uiPriority w:val="99"/>
    <w:semiHidden/>
    <w:unhideWhenUsed/>
    <w:rsid w:val="005B5708"/>
  </w:style>
  <w:style w:type="numbering" w:customStyle="1" w:styleId="FrListare51113">
    <w:name w:val="Fără Listare51113"/>
    <w:next w:val="FrListare"/>
    <w:uiPriority w:val="99"/>
    <w:semiHidden/>
    <w:unhideWhenUsed/>
    <w:rsid w:val="005B5708"/>
  </w:style>
  <w:style w:type="numbering" w:customStyle="1" w:styleId="FrListare5112">
    <w:name w:val="Fără Listare5112"/>
    <w:next w:val="FrListare"/>
    <w:uiPriority w:val="99"/>
    <w:semiHidden/>
    <w:unhideWhenUsed/>
    <w:rsid w:val="005B5708"/>
  </w:style>
  <w:style w:type="numbering" w:customStyle="1" w:styleId="FrListare51121">
    <w:name w:val="Fără Listare51121"/>
    <w:next w:val="FrListare"/>
    <w:uiPriority w:val="99"/>
    <w:semiHidden/>
    <w:unhideWhenUsed/>
    <w:rsid w:val="005B5708"/>
  </w:style>
  <w:style w:type="numbering" w:customStyle="1" w:styleId="FrListare51122">
    <w:name w:val="Fără Listare51122"/>
    <w:next w:val="FrListare"/>
    <w:uiPriority w:val="99"/>
    <w:semiHidden/>
    <w:unhideWhenUsed/>
    <w:rsid w:val="005B5708"/>
  </w:style>
  <w:style w:type="numbering" w:customStyle="1" w:styleId="FrListare5113">
    <w:name w:val="Fără Listare5113"/>
    <w:next w:val="FrListare"/>
    <w:uiPriority w:val="99"/>
    <w:semiHidden/>
    <w:unhideWhenUsed/>
    <w:rsid w:val="005B5708"/>
  </w:style>
  <w:style w:type="numbering" w:customStyle="1" w:styleId="FrListare51131">
    <w:name w:val="Fără Listare51131"/>
    <w:next w:val="FrListare"/>
    <w:uiPriority w:val="99"/>
    <w:semiHidden/>
    <w:unhideWhenUsed/>
    <w:rsid w:val="005B5708"/>
  </w:style>
  <w:style w:type="numbering" w:customStyle="1" w:styleId="FrListare5114">
    <w:name w:val="Fără Listare5114"/>
    <w:next w:val="FrListare"/>
    <w:uiPriority w:val="99"/>
    <w:semiHidden/>
    <w:unhideWhenUsed/>
    <w:rsid w:val="005B5708"/>
  </w:style>
  <w:style w:type="numbering" w:customStyle="1" w:styleId="FrListare512">
    <w:name w:val="Fără Listare512"/>
    <w:next w:val="FrListare"/>
    <w:uiPriority w:val="99"/>
    <w:semiHidden/>
    <w:unhideWhenUsed/>
    <w:rsid w:val="005B5708"/>
  </w:style>
  <w:style w:type="numbering" w:customStyle="1" w:styleId="FrListare5121">
    <w:name w:val="Fără Listare5121"/>
    <w:next w:val="FrListare"/>
    <w:uiPriority w:val="99"/>
    <w:semiHidden/>
    <w:unhideWhenUsed/>
    <w:rsid w:val="005B5708"/>
  </w:style>
  <w:style w:type="numbering" w:customStyle="1" w:styleId="FrListare51211">
    <w:name w:val="Fără Listare51211"/>
    <w:next w:val="FrListare"/>
    <w:uiPriority w:val="99"/>
    <w:semiHidden/>
    <w:unhideWhenUsed/>
    <w:rsid w:val="005B5708"/>
  </w:style>
  <w:style w:type="numbering" w:customStyle="1" w:styleId="FrListare51212">
    <w:name w:val="Fără Listare51212"/>
    <w:next w:val="FrListare"/>
    <w:uiPriority w:val="99"/>
    <w:semiHidden/>
    <w:unhideWhenUsed/>
    <w:rsid w:val="005B5708"/>
  </w:style>
  <w:style w:type="numbering" w:customStyle="1" w:styleId="FrListare5122">
    <w:name w:val="Fără Listare5122"/>
    <w:next w:val="FrListare"/>
    <w:uiPriority w:val="99"/>
    <w:semiHidden/>
    <w:unhideWhenUsed/>
    <w:rsid w:val="005B5708"/>
  </w:style>
  <w:style w:type="numbering" w:customStyle="1" w:styleId="FrListare5123">
    <w:name w:val="Fără Listare5123"/>
    <w:next w:val="FrListare"/>
    <w:uiPriority w:val="99"/>
    <w:semiHidden/>
    <w:unhideWhenUsed/>
    <w:rsid w:val="005B5708"/>
  </w:style>
  <w:style w:type="numbering" w:customStyle="1" w:styleId="FrListare513">
    <w:name w:val="Fără Listare513"/>
    <w:next w:val="FrListare"/>
    <w:uiPriority w:val="99"/>
    <w:semiHidden/>
    <w:unhideWhenUsed/>
    <w:rsid w:val="005B5708"/>
  </w:style>
  <w:style w:type="numbering" w:customStyle="1" w:styleId="FrListare5131">
    <w:name w:val="Fără Listare5131"/>
    <w:next w:val="FrListare"/>
    <w:uiPriority w:val="99"/>
    <w:semiHidden/>
    <w:unhideWhenUsed/>
    <w:rsid w:val="005B5708"/>
  </w:style>
  <w:style w:type="numbering" w:customStyle="1" w:styleId="FrListare5132">
    <w:name w:val="Fără Listare5132"/>
    <w:next w:val="FrListare"/>
    <w:uiPriority w:val="99"/>
    <w:semiHidden/>
    <w:unhideWhenUsed/>
    <w:rsid w:val="005B5708"/>
  </w:style>
  <w:style w:type="numbering" w:customStyle="1" w:styleId="FrListare514">
    <w:name w:val="Fără Listare514"/>
    <w:next w:val="FrListare"/>
    <w:uiPriority w:val="99"/>
    <w:semiHidden/>
    <w:unhideWhenUsed/>
    <w:rsid w:val="005B5708"/>
  </w:style>
  <w:style w:type="numbering" w:customStyle="1" w:styleId="FrListare5141">
    <w:name w:val="Fără Listare5141"/>
    <w:next w:val="FrListare"/>
    <w:uiPriority w:val="99"/>
    <w:semiHidden/>
    <w:unhideWhenUsed/>
    <w:rsid w:val="005B5708"/>
  </w:style>
  <w:style w:type="numbering" w:customStyle="1" w:styleId="FrListare515">
    <w:name w:val="Fără Listare515"/>
    <w:next w:val="FrListare"/>
    <w:uiPriority w:val="99"/>
    <w:semiHidden/>
    <w:unhideWhenUsed/>
    <w:rsid w:val="005B5708"/>
  </w:style>
  <w:style w:type="numbering" w:customStyle="1" w:styleId="FrListare52">
    <w:name w:val="Fără Listare52"/>
    <w:next w:val="FrListare"/>
    <w:uiPriority w:val="99"/>
    <w:semiHidden/>
    <w:unhideWhenUsed/>
    <w:rsid w:val="005B5708"/>
  </w:style>
  <w:style w:type="numbering" w:customStyle="1" w:styleId="FrListare521">
    <w:name w:val="Fără Listare521"/>
    <w:next w:val="FrListare"/>
    <w:uiPriority w:val="99"/>
    <w:semiHidden/>
    <w:unhideWhenUsed/>
    <w:rsid w:val="005B5708"/>
  </w:style>
  <w:style w:type="numbering" w:customStyle="1" w:styleId="FrListare5211">
    <w:name w:val="Fără Listare5211"/>
    <w:next w:val="FrListare"/>
    <w:uiPriority w:val="99"/>
    <w:semiHidden/>
    <w:unhideWhenUsed/>
    <w:rsid w:val="005B5708"/>
  </w:style>
  <w:style w:type="numbering" w:customStyle="1" w:styleId="FrListare52111">
    <w:name w:val="Fără Listare52111"/>
    <w:next w:val="FrListare"/>
    <w:uiPriority w:val="99"/>
    <w:semiHidden/>
    <w:unhideWhenUsed/>
    <w:rsid w:val="005B5708"/>
  </w:style>
  <w:style w:type="numbering" w:customStyle="1" w:styleId="FrListare52112">
    <w:name w:val="Fără Listare52112"/>
    <w:next w:val="FrListare"/>
    <w:uiPriority w:val="99"/>
    <w:semiHidden/>
    <w:unhideWhenUsed/>
    <w:rsid w:val="005B5708"/>
  </w:style>
  <w:style w:type="numbering" w:customStyle="1" w:styleId="FrListare5212">
    <w:name w:val="Fără Listare5212"/>
    <w:next w:val="FrListare"/>
    <w:uiPriority w:val="99"/>
    <w:semiHidden/>
    <w:unhideWhenUsed/>
    <w:rsid w:val="005B5708"/>
  </w:style>
  <w:style w:type="numbering" w:customStyle="1" w:styleId="FrListare5213">
    <w:name w:val="Fără Listare5213"/>
    <w:next w:val="FrListare"/>
    <w:uiPriority w:val="99"/>
    <w:semiHidden/>
    <w:unhideWhenUsed/>
    <w:rsid w:val="005B5708"/>
  </w:style>
  <w:style w:type="numbering" w:customStyle="1" w:styleId="FrListare522">
    <w:name w:val="Fără Listare522"/>
    <w:next w:val="FrListare"/>
    <w:uiPriority w:val="99"/>
    <w:semiHidden/>
    <w:unhideWhenUsed/>
    <w:rsid w:val="005B5708"/>
  </w:style>
  <w:style w:type="numbering" w:customStyle="1" w:styleId="FrListare5221">
    <w:name w:val="Fără Listare5221"/>
    <w:next w:val="FrListare"/>
    <w:uiPriority w:val="99"/>
    <w:semiHidden/>
    <w:unhideWhenUsed/>
    <w:rsid w:val="005B5708"/>
  </w:style>
  <w:style w:type="numbering" w:customStyle="1" w:styleId="FrListare5222">
    <w:name w:val="Fără Listare5222"/>
    <w:next w:val="FrListare"/>
    <w:uiPriority w:val="99"/>
    <w:semiHidden/>
    <w:unhideWhenUsed/>
    <w:rsid w:val="005B5708"/>
  </w:style>
  <w:style w:type="numbering" w:customStyle="1" w:styleId="FrListare523">
    <w:name w:val="Fără Listare523"/>
    <w:next w:val="FrListare"/>
    <w:uiPriority w:val="99"/>
    <w:semiHidden/>
    <w:unhideWhenUsed/>
    <w:rsid w:val="005B5708"/>
  </w:style>
  <w:style w:type="numbering" w:customStyle="1" w:styleId="FrListare5231">
    <w:name w:val="Fără Listare5231"/>
    <w:next w:val="FrListare"/>
    <w:uiPriority w:val="99"/>
    <w:semiHidden/>
    <w:unhideWhenUsed/>
    <w:rsid w:val="005B5708"/>
  </w:style>
  <w:style w:type="numbering" w:customStyle="1" w:styleId="FrListare524">
    <w:name w:val="Fără Listare524"/>
    <w:next w:val="FrListare"/>
    <w:uiPriority w:val="99"/>
    <w:semiHidden/>
    <w:unhideWhenUsed/>
    <w:rsid w:val="005B5708"/>
  </w:style>
  <w:style w:type="numbering" w:customStyle="1" w:styleId="FrListare53">
    <w:name w:val="Fără Listare53"/>
    <w:next w:val="FrListare"/>
    <w:uiPriority w:val="99"/>
    <w:semiHidden/>
    <w:unhideWhenUsed/>
    <w:rsid w:val="005B5708"/>
  </w:style>
  <w:style w:type="numbering" w:customStyle="1" w:styleId="FrListare531">
    <w:name w:val="Fără Listare531"/>
    <w:next w:val="FrListare"/>
    <w:uiPriority w:val="99"/>
    <w:semiHidden/>
    <w:unhideWhenUsed/>
    <w:rsid w:val="005B5708"/>
  </w:style>
  <w:style w:type="numbering" w:customStyle="1" w:styleId="FrListare5311">
    <w:name w:val="Fără Listare5311"/>
    <w:next w:val="FrListare"/>
    <w:uiPriority w:val="99"/>
    <w:semiHidden/>
    <w:unhideWhenUsed/>
    <w:rsid w:val="005B5708"/>
  </w:style>
  <w:style w:type="numbering" w:customStyle="1" w:styleId="FrListare5312">
    <w:name w:val="Fără Listare5312"/>
    <w:next w:val="FrListare"/>
    <w:uiPriority w:val="99"/>
    <w:semiHidden/>
    <w:unhideWhenUsed/>
    <w:rsid w:val="005B5708"/>
  </w:style>
  <w:style w:type="numbering" w:customStyle="1" w:styleId="FrListare532">
    <w:name w:val="Fără Listare532"/>
    <w:next w:val="FrListare"/>
    <w:uiPriority w:val="99"/>
    <w:semiHidden/>
    <w:unhideWhenUsed/>
    <w:rsid w:val="005B5708"/>
  </w:style>
  <w:style w:type="numbering" w:customStyle="1" w:styleId="FrListare533">
    <w:name w:val="Fără Listare533"/>
    <w:next w:val="FrListare"/>
    <w:uiPriority w:val="99"/>
    <w:semiHidden/>
    <w:unhideWhenUsed/>
    <w:rsid w:val="005B5708"/>
  </w:style>
  <w:style w:type="numbering" w:customStyle="1" w:styleId="FrListare54">
    <w:name w:val="Fără Listare54"/>
    <w:next w:val="FrListare"/>
    <w:uiPriority w:val="99"/>
    <w:semiHidden/>
    <w:unhideWhenUsed/>
    <w:rsid w:val="005B5708"/>
  </w:style>
  <w:style w:type="numbering" w:customStyle="1" w:styleId="FrListare541">
    <w:name w:val="Fără Listare541"/>
    <w:next w:val="FrListare"/>
    <w:uiPriority w:val="99"/>
    <w:semiHidden/>
    <w:unhideWhenUsed/>
    <w:rsid w:val="005B5708"/>
  </w:style>
  <w:style w:type="numbering" w:customStyle="1" w:styleId="FrListare5411">
    <w:name w:val="Fără Listare5411"/>
    <w:next w:val="FrListare"/>
    <w:uiPriority w:val="99"/>
    <w:semiHidden/>
    <w:unhideWhenUsed/>
    <w:rsid w:val="005B5708"/>
  </w:style>
  <w:style w:type="numbering" w:customStyle="1" w:styleId="FrListare5412">
    <w:name w:val="Fără Listare5412"/>
    <w:next w:val="FrListare"/>
    <w:uiPriority w:val="99"/>
    <w:semiHidden/>
    <w:unhideWhenUsed/>
    <w:rsid w:val="005B5708"/>
  </w:style>
  <w:style w:type="numbering" w:customStyle="1" w:styleId="FrListare542">
    <w:name w:val="Fără Listare542"/>
    <w:next w:val="FrListare"/>
    <w:uiPriority w:val="99"/>
    <w:semiHidden/>
    <w:unhideWhenUsed/>
    <w:rsid w:val="005B5708"/>
  </w:style>
  <w:style w:type="numbering" w:customStyle="1" w:styleId="FrListare543">
    <w:name w:val="Fără Listare543"/>
    <w:next w:val="FrListare"/>
    <w:uiPriority w:val="99"/>
    <w:semiHidden/>
    <w:unhideWhenUsed/>
    <w:rsid w:val="005B5708"/>
  </w:style>
  <w:style w:type="numbering" w:customStyle="1" w:styleId="FrListare55">
    <w:name w:val="Fără Listare55"/>
    <w:next w:val="FrListare"/>
    <w:uiPriority w:val="99"/>
    <w:semiHidden/>
    <w:unhideWhenUsed/>
    <w:rsid w:val="005B5708"/>
  </w:style>
  <w:style w:type="numbering" w:customStyle="1" w:styleId="FrListare551">
    <w:name w:val="Fără Listare551"/>
    <w:next w:val="FrListare"/>
    <w:uiPriority w:val="99"/>
    <w:semiHidden/>
    <w:unhideWhenUsed/>
    <w:rsid w:val="005B5708"/>
  </w:style>
  <w:style w:type="numbering" w:customStyle="1" w:styleId="FrListare552">
    <w:name w:val="Fără Listare552"/>
    <w:next w:val="FrListare"/>
    <w:uiPriority w:val="99"/>
    <w:semiHidden/>
    <w:unhideWhenUsed/>
    <w:rsid w:val="005B5708"/>
  </w:style>
  <w:style w:type="numbering" w:customStyle="1" w:styleId="FrListare56">
    <w:name w:val="Fără Listare56"/>
    <w:next w:val="FrListare"/>
    <w:uiPriority w:val="99"/>
    <w:semiHidden/>
    <w:unhideWhenUsed/>
    <w:rsid w:val="005B5708"/>
  </w:style>
  <w:style w:type="numbering" w:customStyle="1" w:styleId="FrListare561">
    <w:name w:val="Fără Listare561"/>
    <w:next w:val="FrListare"/>
    <w:uiPriority w:val="99"/>
    <w:semiHidden/>
    <w:unhideWhenUsed/>
    <w:rsid w:val="005B5708"/>
  </w:style>
  <w:style w:type="numbering" w:customStyle="1" w:styleId="FrListare57">
    <w:name w:val="Fără Listare57"/>
    <w:next w:val="FrListare"/>
    <w:uiPriority w:val="99"/>
    <w:semiHidden/>
    <w:unhideWhenUsed/>
    <w:rsid w:val="005B5708"/>
  </w:style>
  <w:style w:type="numbering" w:customStyle="1" w:styleId="FrListare6111">
    <w:name w:val="Fără Listare6111"/>
    <w:next w:val="FrListare"/>
    <w:uiPriority w:val="99"/>
    <w:semiHidden/>
    <w:unhideWhenUsed/>
    <w:rsid w:val="005B5708"/>
  </w:style>
  <w:style w:type="numbering" w:customStyle="1" w:styleId="FrListare61111">
    <w:name w:val="Fără Listare61111"/>
    <w:next w:val="FrListare"/>
    <w:uiPriority w:val="99"/>
    <w:semiHidden/>
    <w:unhideWhenUsed/>
    <w:rsid w:val="005B5708"/>
  </w:style>
  <w:style w:type="numbering" w:customStyle="1" w:styleId="FrListare611111">
    <w:name w:val="Fără Listare611111"/>
    <w:next w:val="FrListare"/>
    <w:uiPriority w:val="99"/>
    <w:semiHidden/>
    <w:unhideWhenUsed/>
    <w:rsid w:val="005B5708"/>
  </w:style>
  <w:style w:type="numbering" w:customStyle="1" w:styleId="FrListare611112">
    <w:name w:val="Fără Listare611112"/>
    <w:next w:val="FrListare"/>
    <w:uiPriority w:val="99"/>
    <w:semiHidden/>
    <w:unhideWhenUsed/>
    <w:rsid w:val="005B5708"/>
  </w:style>
  <w:style w:type="numbering" w:customStyle="1" w:styleId="FrListare61112">
    <w:name w:val="Fără Listare61112"/>
    <w:next w:val="FrListare"/>
    <w:uiPriority w:val="99"/>
    <w:semiHidden/>
    <w:unhideWhenUsed/>
    <w:rsid w:val="005B5708"/>
  </w:style>
  <w:style w:type="numbering" w:customStyle="1" w:styleId="FrListare61113">
    <w:name w:val="Fără Listare61113"/>
    <w:next w:val="FrListare"/>
    <w:uiPriority w:val="99"/>
    <w:semiHidden/>
    <w:unhideWhenUsed/>
    <w:rsid w:val="005B5708"/>
  </w:style>
  <w:style w:type="numbering" w:customStyle="1" w:styleId="FrListare6112">
    <w:name w:val="Fără Listare6112"/>
    <w:next w:val="FrListare"/>
    <w:uiPriority w:val="99"/>
    <w:semiHidden/>
    <w:unhideWhenUsed/>
    <w:rsid w:val="005B5708"/>
  </w:style>
  <w:style w:type="numbering" w:customStyle="1" w:styleId="FrListare61121">
    <w:name w:val="Fără Listare61121"/>
    <w:next w:val="FrListare"/>
    <w:uiPriority w:val="99"/>
    <w:semiHidden/>
    <w:unhideWhenUsed/>
    <w:rsid w:val="005B5708"/>
  </w:style>
  <w:style w:type="numbering" w:customStyle="1" w:styleId="FrListare61122">
    <w:name w:val="Fără Listare61122"/>
    <w:next w:val="FrListare"/>
    <w:uiPriority w:val="99"/>
    <w:semiHidden/>
    <w:unhideWhenUsed/>
    <w:rsid w:val="005B5708"/>
  </w:style>
  <w:style w:type="numbering" w:customStyle="1" w:styleId="FrListare6113">
    <w:name w:val="Fără Listare6113"/>
    <w:next w:val="FrListare"/>
    <w:uiPriority w:val="99"/>
    <w:semiHidden/>
    <w:unhideWhenUsed/>
    <w:rsid w:val="005B5708"/>
  </w:style>
  <w:style w:type="numbering" w:customStyle="1" w:styleId="FrListare61131">
    <w:name w:val="Fără Listare61131"/>
    <w:next w:val="FrListare"/>
    <w:uiPriority w:val="99"/>
    <w:semiHidden/>
    <w:unhideWhenUsed/>
    <w:rsid w:val="005B5708"/>
  </w:style>
  <w:style w:type="numbering" w:customStyle="1" w:styleId="FrListare6114">
    <w:name w:val="Fără Listare6114"/>
    <w:next w:val="FrListare"/>
    <w:uiPriority w:val="99"/>
    <w:semiHidden/>
    <w:unhideWhenUsed/>
    <w:rsid w:val="005B5708"/>
  </w:style>
  <w:style w:type="numbering" w:customStyle="1" w:styleId="FrListare612">
    <w:name w:val="Fără Listare612"/>
    <w:next w:val="FrListare"/>
    <w:uiPriority w:val="99"/>
    <w:semiHidden/>
    <w:unhideWhenUsed/>
    <w:rsid w:val="005B5708"/>
  </w:style>
  <w:style w:type="numbering" w:customStyle="1" w:styleId="FrListare6121">
    <w:name w:val="Fără Listare6121"/>
    <w:next w:val="FrListare"/>
    <w:uiPriority w:val="99"/>
    <w:semiHidden/>
    <w:unhideWhenUsed/>
    <w:rsid w:val="005B5708"/>
  </w:style>
  <w:style w:type="numbering" w:customStyle="1" w:styleId="FrListare61211">
    <w:name w:val="Fără Listare61211"/>
    <w:next w:val="FrListare"/>
    <w:uiPriority w:val="99"/>
    <w:semiHidden/>
    <w:unhideWhenUsed/>
    <w:rsid w:val="005B5708"/>
  </w:style>
  <w:style w:type="numbering" w:customStyle="1" w:styleId="FrListare61212">
    <w:name w:val="Fără Listare61212"/>
    <w:next w:val="FrListare"/>
    <w:uiPriority w:val="99"/>
    <w:semiHidden/>
    <w:unhideWhenUsed/>
    <w:rsid w:val="005B5708"/>
  </w:style>
  <w:style w:type="numbering" w:customStyle="1" w:styleId="FrListare6122">
    <w:name w:val="Fără Listare6122"/>
    <w:next w:val="FrListare"/>
    <w:uiPriority w:val="99"/>
    <w:semiHidden/>
    <w:unhideWhenUsed/>
    <w:rsid w:val="005B5708"/>
  </w:style>
  <w:style w:type="numbering" w:customStyle="1" w:styleId="FrListare6123">
    <w:name w:val="Fără Listare6123"/>
    <w:next w:val="FrListare"/>
    <w:uiPriority w:val="99"/>
    <w:semiHidden/>
    <w:unhideWhenUsed/>
    <w:rsid w:val="005B5708"/>
  </w:style>
  <w:style w:type="numbering" w:customStyle="1" w:styleId="FrListare613">
    <w:name w:val="Fără Listare613"/>
    <w:next w:val="FrListare"/>
    <w:uiPriority w:val="99"/>
    <w:semiHidden/>
    <w:unhideWhenUsed/>
    <w:rsid w:val="005B5708"/>
  </w:style>
  <w:style w:type="numbering" w:customStyle="1" w:styleId="FrListare6131">
    <w:name w:val="Fără Listare6131"/>
    <w:next w:val="FrListare"/>
    <w:uiPriority w:val="99"/>
    <w:semiHidden/>
    <w:unhideWhenUsed/>
    <w:rsid w:val="005B5708"/>
  </w:style>
  <w:style w:type="numbering" w:customStyle="1" w:styleId="FrListare6132">
    <w:name w:val="Fără Listare6132"/>
    <w:next w:val="FrListare"/>
    <w:uiPriority w:val="99"/>
    <w:semiHidden/>
    <w:unhideWhenUsed/>
    <w:rsid w:val="005B5708"/>
  </w:style>
  <w:style w:type="numbering" w:customStyle="1" w:styleId="FrListare614">
    <w:name w:val="Fără Listare614"/>
    <w:next w:val="FrListare"/>
    <w:uiPriority w:val="99"/>
    <w:semiHidden/>
    <w:unhideWhenUsed/>
    <w:rsid w:val="005B5708"/>
  </w:style>
  <w:style w:type="numbering" w:customStyle="1" w:styleId="FrListare6141">
    <w:name w:val="Fără Listare6141"/>
    <w:next w:val="FrListare"/>
    <w:uiPriority w:val="99"/>
    <w:semiHidden/>
    <w:unhideWhenUsed/>
    <w:rsid w:val="005B5708"/>
  </w:style>
  <w:style w:type="numbering" w:customStyle="1" w:styleId="FrListare615">
    <w:name w:val="Fără Listare615"/>
    <w:next w:val="FrListare"/>
    <w:uiPriority w:val="99"/>
    <w:semiHidden/>
    <w:unhideWhenUsed/>
    <w:rsid w:val="005B5708"/>
  </w:style>
  <w:style w:type="numbering" w:customStyle="1" w:styleId="FrListare62">
    <w:name w:val="Fără Listare62"/>
    <w:next w:val="FrListare"/>
    <w:uiPriority w:val="99"/>
    <w:semiHidden/>
    <w:unhideWhenUsed/>
    <w:rsid w:val="005B5708"/>
  </w:style>
  <w:style w:type="numbering" w:customStyle="1" w:styleId="FrListare621">
    <w:name w:val="Fără Listare621"/>
    <w:next w:val="FrListare"/>
    <w:uiPriority w:val="99"/>
    <w:semiHidden/>
    <w:unhideWhenUsed/>
    <w:rsid w:val="005B5708"/>
  </w:style>
  <w:style w:type="numbering" w:customStyle="1" w:styleId="FrListare6211">
    <w:name w:val="Fără Listare6211"/>
    <w:next w:val="FrListare"/>
    <w:uiPriority w:val="99"/>
    <w:semiHidden/>
    <w:unhideWhenUsed/>
    <w:rsid w:val="005B5708"/>
  </w:style>
  <w:style w:type="numbering" w:customStyle="1" w:styleId="FrListare62111">
    <w:name w:val="Fără Listare62111"/>
    <w:next w:val="FrListare"/>
    <w:uiPriority w:val="99"/>
    <w:semiHidden/>
    <w:unhideWhenUsed/>
    <w:rsid w:val="005B5708"/>
  </w:style>
  <w:style w:type="numbering" w:customStyle="1" w:styleId="FrListare62112">
    <w:name w:val="Fără Listare62112"/>
    <w:next w:val="FrListare"/>
    <w:uiPriority w:val="99"/>
    <w:semiHidden/>
    <w:unhideWhenUsed/>
    <w:rsid w:val="005B5708"/>
  </w:style>
  <w:style w:type="numbering" w:customStyle="1" w:styleId="FrListare6212">
    <w:name w:val="Fără Listare6212"/>
    <w:next w:val="FrListare"/>
    <w:uiPriority w:val="99"/>
    <w:semiHidden/>
    <w:unhideWhenUsed/>
    <w:rsid w:val="005B5708"/>
  </w:style>
  <w:style w:type="numbering" w:customStyle="1" w:styleId="FrListare6213">
    <w:name w:val="Fără Listare6213"/>
    <w:next w:val="FrListare"/>
    <w:uiPriority w:val="99"/>
    <w:semiHidden/>
    <w:unhideWhenUsed/>
    <w:rsid w:val="005B5708"/>
  </w:style>
  <w:style w:type="numbering" w:customStyle="1" w:styleId="FrListare622">
    <w:name w:val="Fără Listare622"/>
    <w:next w:val="FrListare"/>
    <w:uiPriority w:val="99"/>
    <w:semiHidden/>
    <w:unhideWhenUsed/>
    <w:rsid w:val="005B5708"/>
  </w:style>
  <w:style w:type="numbering" w:customStyle="1" w:styleId="FrListare6221">
    <w:name w:val="Fără Listare6221"/>
    <w:next w:val="FrListare"/>
    <w:uiPriority w:val="99"/>
    <w:semiHidden/>
    <w:unhideWhenUsed/>
    <w:rsid w:val="005B5708"/>
  </w:style>
  <w:style w:type="numbering" w:customStyle="1" w:styleId="FrListare6222">
    <w:name w:val="Fără Listare6222"/>
    <w:next w:val="FrListare"/>
    <w:uiPriority w:val="99"/>
    <w:semiHidden/>
    <w:unhideWhenUsed/>
    <w:rsid w:val="005B5708"/>
  </w:style>
  <w:style w:type="numbering" w:customStyle="1" w:styleId="FrListare623">
    <w:name w:val="Fără Listare623"/>
    <w:next w:val="FrListare"/>
    <w:uiPriority w:val="99"/>
    <w:semiHidden/>
    <w:unhideWhenUsed/>
    <w:rsid w:val="005B5708"/>
  </w:style>
  <w:style w:type="numbering" w:customStyle="1" w:styleId="FrListare6231">
    <w:name w:val="Fără Listare6231"/>
    <w:next w:val="FrListare"/>
    <w:uiPriority w:val="99"/>
    <w:semiHidden/>
    <w:unhideWhenUsed/>
    <w:rsid w:val="005B5708"/>
  </w:style>
  <w:style w:type="numbering" w:customStyle="1" w:styleId="FrListare624">
    <w:name w:val="Fără Listare624"/>
    <w:next w:val="FrListare"/>
    <w:uiPriority w:val="99"/>
    <w:semiHidden/>
    <w:unhideWhenUsed/>
    <w:rsid w:val="005B5708"/>
  </w:style>
  <w:style w:type="numbering" w:customStyle="1" w:styleId="FrListare63">
    <w:name w:val="Fără Listare63"/>
    <w:next w:val="FrListare"/>
    <w:uiPriority w:val="99"/>
    <w:semiHidden/>
    <w:unhideWhenUsed/>
    <w:rsid w:val="005B5708"/>
  </w:style>
  <w:style w:type="numbering" w:customStyle="1" w:styleId="FrListare631">
    <w:name w:val="Fără Listare631"/>
    <w:next w:val="FrListare"/>
    <w:uiPriority w:val="99"/>
    <w:semiHidden/>
    <w:unhideWhenUsed/>
    <w:rsid w:val="005B5708"/>
  </w:style>
  <w:style w:type="numbering" w:customStyle="1" w:styleId="FrListare6311">
    <w:name w:val="Fără Listare6311"/>
    <w:next w:val="FrListare"/>
    <w:uiPriority w:val="99"/>
    <w:semiHidden/>
    <w:unhideWhenUsed/>
    <w:rsid w:val="005B5708"/>
  </w:style>
  <w:style w:type="numbering" w:customStyle="1" w:styleId="FrListare6312">
    <w:name w:val="Fără Listare6312"/>
    <w:next w:val="FrListare"/>
    <w:uiPriority w:val="99"/>
    <w:semiHidden/>
    <w:unhideWhenUsed/>
    <w:rsid w:val="005B5708"/>
  </w:style>
  <w:style w:type="numbering" w:customStyle="1" w:styleId="FrListare632">
    <w:name w:val="Fără Listare632"/>
    <w:next w:val="FrListare"/>
    <w:uiPriority w:val="99"/>
    <w:semiHidden/>
    <w:unhideWhenUsed/>
    <w:rsid w:val="005B5708"/>
  </w:style>
  <w:style w:type="numbering" w:customStyle="1" w:styleId="FrListare633">
    <w:name w:val="Fără Listare633"/>
    <w:next w:val="FrListare"/>
    <w:uiPriority w:val="99"/>
    <w:semiHidden/>
    <w:unhideWhenUsed/>
    <w:rsid w:val="005B5708"/>
  </w:style>
  <w:style w:type="numbering" w:customStyle="1" w:styleId="FrListare64">
    <w:name w:val="Fără Listare64"/>
    <w:next w:val="FrListare"/>
    <w:uiPriority w:val="99"/>
    <w:semiHidden/>
    <w:unhideWhenUsed/>
    <w:rsid w:val="005B5708"/>
  </w:style>
  <w:style w:type="numbering" w:customStyle="1" w:styleId="FrListare641">
    <w:name w:val="Fără Listare641"/>
    <w:next w:val="FrListare"/>
    <w:uiPriority w:val="99"/>
    <w:semiHidden/>
    <w:unhideWhenUsed/>
    <w:rsid w:val="005B5708"/>
  </w:style>
  <w:style w:type="numbering" w:customStyle="1" w:styleId="FrListare6411">
    <w:name w:val="Fără Listare6411"/>
    <w:next w:val="FrListare"/>
    <w:uiPriority w:val="99"/>
    <w:semiHidden/>
    <w:unhideWhenUsed/>
    <w:rsid w:val="005B5708"/>
  </w:style>
  <w:style w:type="numbering" w:customStyle="1" w:styleId="FrListare6412">
    <w:name w:val="Fără Listare6412"/>
    <w:next w:val="FrListare"/>
    <w:uiPriority w:val="99"/>
    <w:semiHidden/>
    <w:unhideWhenUsed/>
    <w:rsid w:val="005B5708"/>
  </w:style>
  <w:style w:type="numbering" w:customStyle="1" w:styleId="FrListare642">
    <w:name w:val="Fără Listare642"/>
    <w:next w:val="FrListare"/>
    <w:uiPriority w:val="99"/>
    <w:semiHidden/>
    <w:unhideWhenUsed/>
    <w:rsid w:val="005B5708"/>
  </w:style>
  <w:style w:type="numbering" w:customStyle="1" w:styleId="FrListare643">
    <w:name w:val="Fără Listare643"/>
    <w:next w:val="FrListare"/>
    <w:uiPriority w:val="99"/>
    <w:semiHidden/>
    <w:unhideWhenUsed/>
    <w:rsid w:val="005B5708"/>
  </w:style>
  <w:style w:type="numbering" w:customStyle="1" w:styleId="FrListare65">
    <w:name w:val="Fără Listare65"/>
    <w:next w:val="FrListare"/>
    <w:uiPriority w:val="99"/>
    <w:semiHidden/>
    <w:unhideWhenUsed/>
    <w:rsid w:val="005B5708"/>
  </w:style>
  <w:style w:type="numbering" w:customStyle="1" w:styleId="FrListare651">
    <w:name w:val="Fără Listare651"/>
    <w:next w:val="FrListare"/>
    <w:uiPriority w:val="99"/>
    <w:semiHidden/>
    <w:unhideWhenUsed/>
    <w:rsid w:val="005B5708"/>
  </w:style>
  <w:style w:type="numbering" w:customStyle="1" w:styleId="FrListare652">
    <w:name w:val="Fără Listare652"/>
    <w:next w:val="FrListare"/>
    <w:uiPriority w:val="99"/>
    <w:semiHidden/>
    <w:unhideWhenUsed/>
    <w:rsid w:val="005B5708"/>
  </w:style>
  <w:style w:type="numbering" w:customStyle="1" w:styleId="FrListare66">
    <w:name w:val="Fără Listare66"/>
    <w:next w:val="FrListare"/>
    <w:uiPriority w:val="99"/>
    <w:semiHidden/>
    <w:unhideWhenUsed/>
    <w:rsid w:val="005B5708"/>
  </w:style>
  <w:style w:type="numbering" w:customStyle="1" w:styleId="FrListare661">
    <w:name w:val="Fără Listare661"/>
    <w:next w:val="FrListare"/>
    <w:uiPriority w:val="99"/>
    <w:semiHidden/>
    <w:unhideWhenUsed/>
    <w:rsid w:val="005B5708"/>
  </w:style>
  <w:style w:type="numbering" w:customStyle="1" w:styleId="FrListare67">
    <w:name w:val="Fără Listare67"/>
    <w:next w:val="FrListare"/>
    <w:uiPriority w:val="99"/>
    <w:semiHidden/>
    <w:unhideWhenUsed/>
    <w:rsid w:val="005B5708"/>
  </w:style>
  <w:style w:type="numbering" w:customStyle="1" w:styleId="FrListare7111">
    <w:name w:val="Fără Listare7111"/>
    <w:next w:val="FrListare"/>
    <w:uiPriority w:val="99"/>
    <w:semiHidden/>
    <w:unhideWhenUsed/>
    <w:rsid w:val="005B5708"/>
  </w:style>
  <w:style w:type="numbering" w:customStyle="1" w:styleId="FrListare71111">
    <w:name w:val="Fără Listare71111"/>
    <w:next w:val="FrListare"/>
    <w:uiPriority w:val="99"/>
    <w:semiHidden/>
    <w:unhideWhenUsed/>
    <w:rsid w:val="005B5708"/>
  </w:style>
  <w:style w:type="numbering" w:customStyle="1" w:styleId="FrListare711111">
    <w:name w:val="Fără Listare711111"/>
    <w:next w:val="FrListare"/>
    <w:uiPriority w:val="99"/>
    <w:semiHidden/>
    <w:unhideWhenUsed/>
    <w:rsid w:val="005B5708"/>
  </w:style>
  <w:style w:type="numbering" w:customStyle="1" w:styleId="FrListare711112">
    <w:name w:val="Fără Listare711112"/>
    <w:next w:val="FrListare"/>
    <w:uiPriority w:val="99"/>
    <w:semiHidden/>
    <w:unhideWhenUsed/>
    <w:rsid w:val="005B5708"/>
  </w:style>
  <w:style w:type="numbering" w:customStyle="1" w:styleId="FrListare71112">
    <w:name w:val="Fără Listare71112"/>
    <w:next w:val="FrListare"/>
    <w:uiPriority w:val="99"/>
    <w:semiHidden/>
    <w:unhideWhenUsed/>
    <w:rsid w:val="005B5708"/>
  </w:style>
  <w:style w:type="numbering" w:customStyle="1" w:styleId="FrListare71113">
    <w:name w:val="Fără Listare71113"/>
    <w:next w:val="FrListare"/>
    <w:uiPriority w:val="99"/>
    <w:semiHidden/>
    <w:unhideWhenUsed/>
    <w:rsid w:val="005B5708"/>
  </w:style>
  <w:style w:type="numbering" w:customStyle="1" w:styleId="FrListare7112">
    <w:name w:val="Fără Listare7112"/>
    <w:next w:val="FrListare"/>
    <w:uiPriority w:val="99"/>
    <w:semiHidden/>
    <w:unhideWhenUsed/>
    <w:rsid w:val="005B5708"/>
  </w:style>
  <w:style w:type="numbering" w:customStyle="1" w:styleId="FrListare71121">
    <w:name w:val="Fără Listare71121"/>
    <w:next w:val="FrListare"/>
    <w:uiPriority w:val="99"/>
    <w:semiHidden/>
    <w:unhideWhenUsed/>
    <w:rsid w:val="005B5708"/>
  </w:style>
  <w:style w:type="numbering" w:customStyle="1" w:styleId="FrListare71122">
    <w:name w:val="Fără Listare71122"/>
    <w:next w:val="FrListare"/>
    <w:uiPriority w:val="99"/>
    <w:semiHidden/>
    <w:unhideWhenUsed/>
    <w:rsid w:val="005B5708"/>
  </w:style>
  <w:style w:type="numbering" w:customStyle="1" w:styleId="FrListare7113">
    <w:name w:val="Fără Listare7113"/>
    <w:next w:val="FrListare"/>
    <w:uiPriority w:val="99"/>
    <w:semiHidden/>
    <w:unhideWhenUsed/>
    <w:rsid w:val="005B5708"/>
  </w:style>
  <w:style w:type="numbering" w:customStyle="1" w:styleId="FrListare71131">
    <w:name w:val="Fără Listare71131"/>
    <w:next w:val="FrListare"/>
    <w:uiPriority w:val="99"/>
    <w:semiHidden/>
    <w:unhideWhenUsed/>
    <w:rsid w:val="005B5708"/>
  </w:style>
  <w:style w:type="numbering" w:customStyle="1" w:styleId="FrListare7114">
    <w:name w:val="Fără Listare7114"/>
    <w:next w:val="FrListare"/>
    <w:uiPriority w:val="99"/>
    <w:semiHidden/>
    <w:unhideWhenUsed/>
    <w:rsid w:val="005B5708"/>
  </w:style>
  <w:style w:type="numbering" w:customStyle="1" w:styleId="FrListare712">
    <w:name w:val="Fără Listare712"/>
    <w:next w:val="FrListare"/>
    <w:uiPriority w:val="99"/>
    <w:semiHidden/>
    <w:unhideWhenUsed/>
    <w:rsid w:val="005B5708"/>
  </w:style>
  <w:style w:type="numbering" w:customStyle="1" w:styleId="FrListare7121">
    <w:name w:val="Fără Listare7121"/>
    <w:next w:val="FrListare"/>
    <w:uiPriority w:val="99"/>
    <w:semiHidden/>
    <w:unhideWhenUsed/>
    <w:rsid w:val="005B5708"/>
  </w:style>
  <w:style w:type="numbering" w:customStyle="1" w:styleId="FrListare71211">
    <w:name w:val="Fără Listare71211"/>
    <w:next w:val="FrListare"/>
    <w:uiPriority w:val="99"/>
    <w:semiHidden/>
    <w:unhideWhenUsed/>
    <w:rsid w:val="005B5708"/>
  </w:style>
  <w:style w:type="numbering" w:customStyle="1" w:styleId="FrListare71212">
    <w:name w:val="Fără Listare71212"/>
    <w:next w:val="FrListare"/>
    <w:uiPriority w:val="99"/>
    <w:semiHidden/>
    <w:unhideWhenUsed/>
    <w:rsid w:val="005B5708"/>
  </w:style>
  <w:style w:type="numbering" w:customStyle="1" w:styleId="FrListare7122">
    <w:name w:val="Fără Listare7122"/>
    <w:next w:val="FrListare"/>
    <w:uiPriority w:val="99"/>
    <w:semiHidden/>
    <w:unhideWhenUsed/>
    <w:rsid w:val="005B5708"/>
  </w:style>
  <w:style w:type="numbering" w:customStyle="1" w:styleId="FrListare7123">
    <w:name w:val="Fără Listare7123"/>
    <w:next w:val="FrListare"/>
    <w:uiPriority w:val="99"/>
    <w:semiHidden/>
    <w:unhideWhenUsed/>
    <w:rsid w:val="005B5708"/>
  </w:style>
  <w:style w:type="numbering" w:customStyle="1" w:styleId="FrListare713">
    <w:name w:val="Fără Listare713"/>
    <w:next w:val="FrListare"/>
    <w:uiPriority w:val="99"/>
    <w:semiHidden/>
    <w:unhideWhenUsed/>
    <w:rsid w:val="005B5708"/>
  </w:style>
  <w:style w:type="numbering" w:customStyle="1" w:styleId="FrListare7131">
    <w:name w:val="Fără Listare7131"/>
    <w:next w:val="FrListare"/>
    <w:uiPriority w:val="99"/>
    <w:semiHidden/>
    <w:unhideWhenUsed/>
    <w:rsid w:val="005B5708"/>
  </w:style>
  <w:style w:type="numbering" w:customStyle="1" w:styleId="FrListare7132">
    <w:name w:val="Fără Listare7132"/>
    <w:next w:val="FrListare"/>
    <w:uiPriority w:val="99"/>
    <w:semiHidden/>
    <w:unhideWhenUsed/>
    <w:rsid w:val="005B5708"/>
  </w:style>
  <w:style w:type="numbering" w:customStyle="1" w:styleId="FrListare714">
    <w:name w:val="Fără Listare714"/>
    <w:next w:val="FrListare"/>
    <w:uiPriority w:val="99"/>
    <w:semiHidden/>
    <w:unhideWhenUsed/>
    <w:rsid w:val="005B5708"/>
  </w:style>
  <w:style w:type="numbering" w:customStyle="1" w:styleId="FrListare7141">
    <w:name w:val="Fără Listare7141"/>
    <w:next w:val="FrListare"/>
    <w:uiPriority w:val="99"/>
    <w:semiHidden/>
    <w:unhideWhenUsed/>
    <w:rsid w:val="005B5708"/>
  </w:style>
  <w:style w:type="numbering" w:customStyle="1" w:styleId="FrListare715">
    <w:name w:val="Fără Listare715"/>
    <w:next w:val="FrListare"/>
    <w:uiPriority w:val="99"/>
    <w:semiHidden/>
    <w:unhideWhenUsed/>
    <w:rsid w:val="005B5708"/>
  </w:style>
  <w:style w:type="numbering" w:customStyle="1" w:styleId="FrListare72">
    <w:name w:val="Fără Listare72"/>
    <w:next w:val="FrListare"/>
    <w:uiPriority w:val="99"/>
    <w:semiHidden/>
    <w:unhideWhenUsed/>
    <w:rsid w:val="005B5708"/>
  </w:style>
  <w:style w:type="numbering" w:customStyle="1" w:styleId="FrListare721">
    <w:name w:val="Fără Listare721"/>
    <w:next w:val="FrListare"/>
    <w:uiPriority w:val="99"/>
    <w:semiHidden/>
    <w:unhideWhenUsed/>
    <w:rsid w:val="005B5708"/>
  </w:style>
  <w:style w:type="numbering" w:customStyle="1" w:styleId="FrListare7211">
    <w:name w:val="Fără Listare7211"/>
    <w:next w:val="FrListare"/>
    <w:uiPriority w:val="99"/>
    <w:semiHidden/>
    <w:unhideWhenUsed/>
    <w:rsid w:val="005B5708"/>
  </w:style>
  <w:style w:type="numbering" w:customStyle="1" w:styleId="FrListare72111">
    <w:name w:val="Fără Listare72111"/>
    <w:next w:val="FrListare"/>
    <w:uiPriority w:val="99"/>
    <w:semiHidden/>
    <w:unhideWhenUsed/>
    <w:rsid w:val="005B5708"/>
  </w:style>
  <w:style w:type="numbering" w:customStyle="1" w:styleId="FrListare72112">
    <w:name w:val="Fără Listare72112"/>
    <w:next w:val="FrListare"/>
    <w:uiPriority w:val="99"/>
    <w:semiHidden/>
    <w:unhideWhenUsed/>
    <w:rsid w:val="005B5708"/>
  </w:style>
  <w:style w:type="numbering" w:customStyle="1" w:styleId="FrListare7212">
    <w:name w:val="Fără Listare7212"/>
    <w:next w:val="FrListare"/>
    <w:uiPriority w:val="99"/>
    <w:semiHidden/>
    <w:unhideWhenUsed/>
    <w:rsid w:val="005B5708"/>
  </w:style>
  <w:style w:type="numbering" w:customStyle="1" w:styleId="FrListare7213">
    <w:name w:val="Fără Listare7213"/>
    <w:next w:val="FrListare"/>
    <w:uiPriority w:val="99"/>
    <w:semiHidden/>
    <w:unhideWhenUsed/>
    <w:rsid w:val="005B5708"/>
  </w:style>
  <w:style w:type="numbering" w:customStyle="1" w:styleId="FrListare722">
    <w:name w:val="Fără Listare722"/>
    <w:next w:val="FrListare"/>
    <w:uiPriority w:val="99"/>
    <w:semiHidden/>
    <w:unhideWhenUsed/>
    <w:rsid w:val="005B5708"/>
  </w:style>
  <w:style w:type="numbering" w:customStyle="1" w:styleId="FrListare7221">
    <w:name w:val="Fără Listare7221"/>
    <w:next w:val="FrListare"/>
    <w:uiPriority w:val="99"/>
    <w:semiHidden/>
    <w:unhideWhenUsed/>
    <w:rsid w:val="005B5708"/>
  </w:style>
  <w:style w:type="numbering" w:customStyle="1" w:styleId="FrListare7222">
    <w:name w:val="Fără Listare7222"/>
    <w:next w:val="FrListare"/>
    <w:uiPriority w:val="99"/>
    <w:semiHidden/>
    <w:unhideWhenUsed/>
    <w:rsid w:val="005B5708"/>
  </w:style>
  <w:style w:type="numbering" w:customStyle="1" w:styleId="FrListare723">
    <w:name w:val="Fără Listare723"/>
    <w:next w:val="FrListare"/>
    <w:uiPriority w:val="99"/>
    <w:semiHidden/>
    <w:unhideWhenUsed/>
    <w:rsid w:val="005B5708"/>
  </w:style>
  <w:style w:type="numbering" w:customStyle="1" w:styleId="FrListare7231">
    <w:name w:val="Fără Listare7231"/>
    <w:next w:val="FrListare"/>
    <w:uiPriority w:val="99"/>
    <w:semiHidden/>
    <w:unhideWhenUsed/>
    <w:rsid w:val="005B5708"/>
  </w:style>
  <w:style w:type="numbering" w:customStyle="1" w:styleId="FrListare724">
    <w:name w:val="Fără Listare724"/>
    <w:next w:val="FrListare"/>
    <w:uiPriority w:val="99"/>
    <w:semiHidden/>
    <w:unhideWhenUsed/>
    <w:rsid w:val="005B5708"/>
  </w:style>
  <w:style w:type="numbering" w:customStyle="1" w:styleId="FrListare73">
    <w:name w:val="Fără Listare73"/>
    <w:next w:val="FrListare"/>
    <w:uiPriority w:val="99"/>
    <w:semiHidden/>
    <w:unhideWhenUsed/>
    <w:rsid w:val="005B5708"/>
  </w:style>
  <w:style w:type="numbering" w:customStyle="1" w:styleId="FrListare731">
    <w:name w:val="Fără Listare731"/>
    <w:next w:val="FrListare"/>
    <w:uiPriority w:val="99"/>
    <w:semiHidden/>
    <w:unhideWhenUsed/>
    <w:rsid w:val="005B5708"/>
  </w:style>
  <w:style w:type="numbering" w:customStyle="1" w:styleId="FrListare7311">
    <w:name w:val="Fără Listare7311"/>
    <w:next w:val="FrListare"/>
    <w:uiPriority w:val="99"/>
    <w:semiHidden/>
    <w:unhideWhenUsed/>
    <w:rsid w:val="005B5708"/>
  </w:style>
  <w:style w:type="numbering" w:customStyle="1" w:styleId="FrListare7312">
    <w:name w:val="Fără Listare7312"/>
    <w:next w:val="FrListare"/>
    <w:uiPriority w:val="99"/>
    <w:semiHidden/>
    <w:unhideWhenUsed/>
    <w:rsid w:val="005B5708"/>
  </w:style>
  <w:style w:type="numbering" w:customStyle="1" w:styleId="FrListare732">
    <w:name w:val="Fără Listare732"/>
    <w:next w:val="FrListare"/>
    <w:uiPriority w:val="99"/>
    <w:semiHidden/>
    <w:unhideWhenUsed/>
    <w:rsid w:val="005B5708"/>
  </w:style>
  <w:style w:type="numbering" w:customStyle="1" w:styleId="FrListare733">
    <w:name w:val="Fără Listare733"/>
    <w:next w:val="FrListare"/>
    <w:uiPriority w:val="99"/>
    <w:semiHidden/>
    <w:unhideWhenUsed/>
    <w:rsid w:val="005B5708"/>
  </w:style>
  <w:style w:type="numbering" w:customStyle="1" w:styleId="FrListare74">
    <w:name w:val="Fără Listare74"/>
    <w:next w:val="FrListare"/>
    <w:uiPriority w:val="99"/>
    <w:semiHidden/>
    <w:unhideWhenUsed/>
    <w:rsid w:val="005B5708"/>
  </w:style>
  <w:style w:type="numbering" w:customStyle="1" w:styleId="FrListare741">
    <w:name w:val="Fără Listare741"/>
    <w:next w:val="FrListare"/>
    <w:uiPriority w:val="99"/>
    <w:semiHidden/>
    <w:unhideWhenUsed/>
    <w:rsid w:val="005B5708"/>
  </w:style>
  <w:style w:type="numbering" w:customStyle="1" w:styleId="FrListare7411">
    <w:name w:val="Fără Listare7411"/>
    <w:next w:val="FrListare"/>
    <w:uiPriority w:val="99"/>
    <w:semiHidden/>
    <w:unhideWhenUsed/>
    <w:rsid w:val="005B5708"/>
  </w:style>
  <w:style w:type="numbering" w:customStyle="1" w:styleId="FrListare7412">
    <w:name w:val="Fără Listare7412"/>
    <w:next w:val="FrListare"/>
    <w:uiPriority w:val="99"/>
    <w:semiHidden/>
    <w:unhideWhenUsed/>
    <w:rsid w:val="005B5708"/>
  </w:style>
  <w:style w:type="numbering" w:customStyle="1" w:styleId="FrListare742">
    <w:name w:val="Fără Listare742"/>
    <w:next w:val="FrListare"/>
    <w:uiPriority w:val="99"/>
    <w:semiHidden/>
    <w:unhideWhenUsed/>
    <w:rsid w:val="005B5708"/>
  </w:style>
  <w:style w:type="numbering" w:customStyle="1" w:styleId="FrListare743">
    <w:name w:val="Fără Listare743"/>
    <w:next w:val="FrListare"/>
    <w:uiPriority w:val="99"/>
    <w:semiHidden/>
    <w:unhideWhenUsed/>
    <w:rsid w:val="005B5708"/>
  </w:style>
  <w:style w:type="numbering" w:customStyle="1" w:styleId="FrListare75">
    <w:name w:val="Fără Listare75"/>
    <w:next w:val="FrListare"/>
    <w:uiPriority w:val="99"/>
    <w:semiHidden/>
    <w:unhideWhenUsed/>
    <w:rsid w:val="005B5708"/>
  </w:style>
  <w:style w:type="numbering" w:customStyle="1" w:styleId="FrListare751">
    <w:name w:val="Fără Listare751"/>
    <w:next w:val="FrListare"/>
    <w:uiPriority w:val="99"/>
    <w:semiHidden/>
    <w:unhideWhenUsed/>
    <w:rsid w:val="005B5708"/>
  </w:style>
  <w:style w:type="numbering" w:customStyle="1" w:styleId="FrListare752">
    <w:name w:val="Fără Listare752"/>
    <w:next w:val="FrListare"/>
    <w:uiPriority w:val="99"/>
    <w:semiHidden/>
    <w:unhideWhenUsed/>
    <w:rsid w:val="005B5708"/>
  </w:style>
  <w:style w:type="numbering" w:customStyle="1" w:styleId="FrListare76">
    <w:name w:val="Fără Listare76"/>
    <w:next w:val="FrListare"/>
    <w:uiPriority w:val="99"/>
    <w:semiHidden/>
    <w:unhideWhenUsed/>
    <w:rsid w:val="005B5708"/>
  </w:style>
  <w:style w:type="numbering" w:customStyle="1" w:styleId="FrListare761">
    <w:name w:val="Fără Listare761"/>
    <w:next w:val="FrListare"/>
    <w:uiPriority w:val="99"/>
    <w:semiHidden/>
    <w:unhideWhenUsed/>
    <w:rsid w:val="005B5708"/>
  </w:style>
  <w:style w:type="numbering" w:customStyle="1" w:styleId="FrListare77">
    <w:name w:val="Fără Listare77"/>
    <w:next w:val="FrListare"/>
    <w:uiPriority w:val="99"/>
    <w:semiHidden/>
    <w:unhideWhenUsed/>
    <w:rsid w:val="005B5708"/>
  </w:style>
  <w:style w:type="numbering" w:customStyle="1" w:styleId="FrListare8111">
    <w:name w:val="Fără Listare8111"/>
    <w:next w:val="FrListare"/>
    <w:uiPriority w:val="99"/>
    <w:semiHidden/>
    <w:unhideWhenUsed/>
    <w:rsid w:val="005B5708"/>
  </w:style>
  <w:style w:type="numbering" w:customStyle="1" w:styleId="FrListare81111">
    <w:name w:val="Fără Listare81111"/>
    <w:next w:val="FrListare"/>
    <w:uiPriority w:val="99"/>
    <w:semiHidden/>
    <w:unhideWhenUsed/>
    <w:rsid w:val="005B5708"/>
  </w:style>
  <w:style w:type="numbering" w:customStyle="1" w:styleId="FrListare811111">
    <w:name w:val="Fără Listare811111"/>
    <w:next w:val="FrListare"/>
    <w:uiPriority w:val="99"/>
    <w:semiHidden/>
    <w:unhideWhenUsed/>
    <w:rsid w:val="005B5708"/>
  </w:style>
  <w:style w:type="numbering" w:customStyle="1" w:styleId="FrListare811112">
    <w:name w:val="Fără Listare811112"/>
    <w:next w:val="FrListare"/>
    <w:uiPriority w:val="99"/>
    <w:semiHidden/>
    <w:unhideWhenUsed/>
    <w:rsid w:val="005B5708"/>
  </w:style>
  <w:style w:type="numbering" w:customStyle="1" w:styleId="FrListare81112">
    <w:name w:val="Fără Listare81112"/>
    <w:next w:val="FrListare"/>
    <w:uiPriority w:val="99"/>
    <w:semiHidden/>
    <w:unhideWhenUsed/>
    <w:rsid w:val="005B5708"/>
  </w:style>
  <w:style w:type="numbering" w:customStyle="1" w:styleId="FrListare81113">
    <w:name w:val="Fără Listare81113"/>
    <w:next w:val="FrListare"/>
    <w:uiPriority w:val="99"/>
    <w:semiHidden/>
    <w:unhideWhenUsed/>
    <w:rsid w:val="005B5708"/>
  </w:style>
  <w:style w:type="numbering" w:customStyle="1" w:styleId="FrListare8112">
    <w:name w:val="Fără Listare8112"/>
    <w:next w:val="FrListare"/>
    <w:uiPriority w:val="99"/>
    <w:semiHidden/>
    <w:unhideWhenUsed/>
    <w:rsid w:val="005B5708"/>
  </w:style>
  <w:style w:type="numbering" w:customStyle="1" w:styleId="FrListare81121">
    <w:name w:val="Fără Listare81121"/>
    <w:next w:val="FrListare"/>
    <w:uiPriority w:val="99"/>
    <w:semiHidden/>
    <w:unhideWhenUsed/>
    <w:rsid w:val="005B5708"/>
  </w:style>
  <w:style w:type="numbering" w:customStyle="1" w:styleId="FrListare81122">
    <w:name w:val="Fără Listare81122"/>
    <w:next w:val="FrListare"/>
    <w:uiPriority w:val="99"/>
    <w:semiHidden/>
    <w:unhideWhenUsed/>
    <w:rsid w:val="005B5708"/>
  </w:style>
  <w:style w:type="numbering" w:customStyle="1" w:styleId="FrListare8113">
    <w:name w:val="Fără Listare8113"/>
    <w:next w:val="FrListare"/>
    <w:uiPriority w:val="99"/>
    <w:semiHidden/>
    <w:unhideWhenUsed/>
    <w:rsid w:val="005B5708"/>
  </w:style>
  <w:style w:type="numbering" w:customStyle="1" w:styleId="FrListare81131">
    <w:name w:val="Fără Listare81131"/>
    <w:next w:val="FrListare"/>
    <w:uiPriority w:val="99"/>
    <w:semiHidden/>
    <w:unhideWhenUsed/>
    <w:rsid w:val="005B5708"/>
  </w:style>
  <w:style w:type="numbering" w:customStyle="1" w:styleId="FrListare8114">
    <w:name w:val="Fără Listare8114"/>
    <w:next w:val="FrListare"/>
    <w:uiPriority w:val="99"/>
    <w:semiHidden/>
    <w:unhideWhenUsed/>
    <w:rsid w:val="005B5708"/>
  </w:style>
  <w:style w:type="numbering" w:customStyle="1" w:styleId="FrListare812">
    <w:name w:val="Fără Listare812"/>
    <w:next w:val="FrListare"/>
    <w:uiPriority w:val="99"/>
    <w:semiHidden/>
    <w:unhideWhenUsed/>
    <w:rsid w:val="005B5708"/>
  </w:style>
  <w:style w:type="numbering" w:customStyle="1" w:styleId="FrListare8121">
    <w:name w:val="Fără Listare8121"/>
    <w:next w:val="FrListare"/>
    <w:uiPriority w:val="99"/>
    <w:semiHidden/>
    <w:unhideWhenUsed/>
    <w:rsid w:val="005B5708"/>
  </w:style>
  <w:style w:type="numbering" w:customStyle="1" w:styleId="FrListare81211">
    <w:name w:val="Fără Listare81211"/>
    <w:next w:val="FrListare"/>
    <w:uiPriority w:val="99"/>
    <w:semiHidden/>
    <w:unhideWhenUsed/>
    <w:rsid w:val="005B5708"/>
  </w:style>
  <w:style w:type="numbering" w:customStyle="1" w:styleId="FrListare81212">
    <w:name w:val="Fără Listare81212"/>
    <w:next w:val="FrListare"/>
    <w:uiPriority w:val="99"/>
    <w:semiHidden/>
    <w:unhideWhenUsed/>
    <w:rsid w:val="005B5708"/>
  </w:style>
  <w:style w:type="numbering" w:customStyle="1" w:styleId="FrListare8122">
    <w:name w:val="Fără Listare8122"/>
    <w:next w:val="FrListare"/>
    <w:uiPriority w:val="99"/>
    <w:semiHidden/>
    <w:unhideWhenUsed/>
    <w:rsid w:val="005B5708"/>
  </w:style>
  <w:style w:type="numbering" w:customStyle="1" w:styleId="FrListare8123">
    <w:name w:val="Fără Listare8123"/>
    <w:next w:val="FrListare"/>
    <w:uiPriority w:val="99"/>
    <w:semiHidden/>
    <w:unhideWhenUsed/>
    <w:rsid w:val="005B5708"/>
  </w:style>
  <w:style w:type="numbering" w:customStyle="1" w:styleId="FrListare813">
    <w:name w:val="Fără Listare813"/>
    <w:next w:val="FrListare"/>
    <w:uiPriority w:val="99"/>
    <w:semiHidden/>
    <w:unhideWhenUsed/>
    <w:rsid w:val="005B5708"/>
  </w:style>
  <w:style w:type="numbering" w:customStyle="1" w:styleId="FrListare8131">
    <w:name w:val="Fără Listare8131"/>
    <w:next w:val="FrListare"/>
    <w:uiPriority w:val="99"/>
    <w:semiHidden/>
    <w:unhideWhenUsed/>
    <w:rsid w:val="005B5708"/>
  </w:style>
  <w:style w:type="numbering" w:customStyle="1" w:styleId="FrListare8132">
    <w:name w:val="Fără Listare8132"/>
    <w:next w:val="FrListare"/>
    <w:uiPriority w:val="99"/>
    <w:semiHidden/>
    <w:unhideWhenUsed/>
    <w:rsid w:val="005B5708"/>
  </w:style>
  <w:style w:type="numbering" w:customStyle="1" w:styleId="FrListare814">
    <w:name w:val="Fără Listare814"/>
    <w:next w:val="FrListare"/>
    <w:uiPriority w:val="99"/>
    <w:semiHidden/>
    <w:unhideWhenUsed/>
    <w:rsid w:val="005B5708"/>
  </w:style>
  <w:style w:type="numbering" w:customStyle="1" w:styleId="FrListare8141">
    <w:name w:val="Fără Listare8141"/>
    <w:next w:val="FrListare"/>
    <w:uiPriority w:val="99"/>
    <w:semiHidden/>
    <w:unhideWhenUsed/>
    <w:rsid w:val="005B5708"/>
  </w:style>
  <w:style w:type="numbering" w:customStyle="1" w:styleId="FrListare815">
    <w:name w:val="Fără Listare815"/>
    <w:next w:val="FrListare"/>
    <w:uiPriority w:val="99"/>
    <w:semiHidden/>
    <w:unhideWhenUsed/>
    <w:rsid w:val="005B5708"/>
  </w:style>
  <w:style w:type="numbering" w:customStyle="1" w:styleId="FrListare82">
    <w:name w:val="Fără Listare82"/>
    <w:next w:val="FrListare"/>
    <w:uiPriority w:val="99"/>
    <w:semiHidden/>
    <w:unhideWhenUsed/>
    <w:rsid w:val="005B5708"/>
  </w:style>
  <w:style w:type="numbering" w:customStyle="1" w:styleId="FrListare821">
    <w:name w:val="Fără Listare821"/>
    <w:next w:val="FrListare"/>
    <w:uiPriority w:val="99"/>
    <w:semiHidden/>
    <w:unhideWhenUsed/>
    <w:rsid w:val="005B5708"/>
  </w:style>
  <w:style w:type="numbering" w:customStyle="1" w:styleId="FrListare8211">
    <w:name w:val="Fără Listare8211"/>
    <w:next w:val="FrListare"/>
    <w:uiPriority w:val="99"/>
    <w:semiHidden/>
    <w:unhideWhenUsed/>
    <w:rsid w:val="005B5708"/>
  </w:style>
  <w:style w:type="numbering" w:customStyle="1" w:styleId="FrListare82111">
    <w:name w:val="Fără Listare82111"/>
    <w:next w:val="FrListare"/>
    <w:uiPriority w:val="99"/>
    <w:semiHidden/>
    <w:unhideWhenUsed/>
    <w:rsid w:val="005B5708"/>
  </w:style>
  <w:style w:type="numbering" w:customStyle="1" w:styleId="FrListare82112">
    <w:name w:val="Fără Listare82112"/>
    <w:next w:val="FrListare"/>
    <w:uiPriority w:val="99"/>
    <w:semiHidden/>
    <w:unhideWhenUsed/>
    <w:rsid w:val="005B5708"/>
  </w:style>
  <w:style w:type="numbering" w:customStyle="1" w:styleId="FrListare8212">
    <w:name w:val="Fără Listare8212"/>
    <w:next w:val="FrListare"/>
    <w:uiPriority w:val="99"/>
    <w:semiHidden/>
    <w:unhideWhenUsed/>
    <w:rsid w:val="005B5708"/>
  </w:style>
  <w:style w:type="numbering" w:customStyle="1" w:styleId="FrListare8213">
    <w:name w:val="Fără Listare8213"/>
    <w:next w:val="FrListare"/>
    <w:uiPriority w:val="99"/>
    <w:semiHidden/>
    <w:unhideWhenUsed/>
    <w:rsid w:val="005B5708"/>
  </w:style>
  <w:style w:type="numbering" w:customStyle="1" w:styleId="FrListare822">
    <w:name w:val="Fără Listare822"/>
    <w:next w:val="FrListare"/>
    <w:uiPriority w:val="99"/>
    <w:semiHidden/>
    <w:unhideWhenUsed/>
    <w:rsid w:val="005B5708"/>
  </w:style>
  <w:style w:type="numbering" w:customStyle="1" w:styleId="FrListare8221">
    <w:name w:val="Fără Listare8221"/>
    <w:next w:val="FrListare"/>
    <w:uiPriority w:val="99"/>
    <w:semiHidden/>
    <w:unhideWhenUsed/>
    <w:rsid w:val="005B5708"/>
  </w:style>
  <w:style w:type="numbering" w:customStyle="1" w:styleId="FrListare8222">
    <w:name w:val="Fără Listare8222"/>
    <w:next w:val="FrListare"/>
    <w:uiPriority w:val="99"/>
    <w:semiHidden/>
    <w:unhideWhenUsed/>
    <w:rsid w:val="005B5708"/>
  </w:style>
  <w:style w:type="numbering" w:customStyle="1" w:styleId="FrListare823">
    <w:name w:val="Fără Listare823"/>
    <w:next w:val="FrListare"/>
    <w:uiPriority w:val="99"/>
    <w:semiHidden/>
    <w:unhideWhenUsed/>
    <w:rsid w:val="005B5708"/>
  </w:style>
  <w:style w:type="numbering" w:customStyle="1" w:styleId="FrListare8231">
    <w:name w:val="Fără Listare8231"/>
    <w:next w:val="FrListare"/>
    <w:uiPriority w:val="99"/>
    <w:semiHidden/>
    <w:unhideWhenUsed/>
    <w:rsid w:val="005B5708"/>
  </w:style>
  <w:style w:type="numbering" w:customStyle="1" w:styleId="FrListare824">
    <w:name w:val="Fără Listare824"/>
    <w:next w:val="FrListare"/>
    <w:uiPriority w:val="99"/>
    <w:semiHidden/>
    <w:unhideWhenUsed/>
    <w:rsid w:val="005B5708"/>
  </w:style>
  <w:style w:type="numbering" w:customStyle="1" w:styleId="FrListare83">
    <w:name w:val="Fără Listare83"/>
    <w:next w:val="FrListare"/>
    <w:uiPriority w:val="99"/>
    <w:semiHidden/>
    <w:unhideWhenUsed/>
    <w:rsid w:val="005B5708"/>
  </w:style>
  <w:style w:type="numbering" w:customStyle="1" w:styleId="FrListare831">
    <w:name w:val="Fără Listare831"/>
    <w:next w:val="FrListare"/>
    <w:uiPriority w:val="99"/>
    <w:semiHidden/>
    <w:unhideWhenUsed/>
    <w:rsid w:val="005B5708"/>
  </w:style>
  <w:style w:type="numbering" w:customStyle="1" w:styleId="FrListare8311">
    <w:name w:val="Fără Listare8311"/>
    <w:next w:val="FrListare"/>
    <w:uiPriority w:val="99"/>
    <w:semiHidden/>
    <w:unhideWhenUsed/>
    <w:rsid w:val="005B5708"/>
  </w:style>
  <w:style w:type="numbering" w:customStyle="1" w:styleId="FrListare8312">
    <w:name w:val="Fără Listare8312"/>
    <w:next w:val="FrListare"/>
    <w:uiPriority w:val="99"/>
    <w:semiHidden/>
    <w:unhideWhenUsed/>
    <w:rsid w:val="005B5708"/>
  </w:style>
  <w:style w:type="numbering" w:customStyle="1" w:styleId="FrListare832">
    <w:name w:val="Fără Listare832"/>
    <w:next w:val="FrListare"/>
    <w:uiPriority w:val="99"/>
    <w:semiHidden/>
    <w:unhideWhenUsed/>
    <w:rsid w:val="005B5708"/>
  </w:style>
  <w:style w:type="numbering" w:customStyle="1" w:styleId="FrListare833">
    <w:name w:val="Fără Listare833"/>
    <w:next w:val="FrListare"/>
    <w:uiPriority w:val="99"/>
    <w:semiHidden/>
    <w:unhideWhenUsed/>
    <w:rsid w:val="005B5708"/>
  </w:style>
  <w:style w:type="numbering" w:customStyle="1" w:styleId="FrListare84">
    <w:name w:val="Fără Listare84"/>
    <w:next w:val="FrListare"/>
    <w:uiPriority w:val="99"/>
    <w:semiHidden/>
    <w:unhideWhenUsed/>
    <w:rsid w:val="005B5708"/>
  </w:style>
  <w:style w:type="numbering" w:customStyle="1" w:styleId="FrListare841">
    <w:name w:val="Fără Listare841"/>
    <w:next w:val="FrListare"/>
    <w:uiPriority w:val="99"/>
    <w:semiHidden/>
    <w:unhideWhenUsed/>
    <w:rsid w:val="005B5708"/>
  </w:style>
  <w:style w:type="numbering" w:customStyle="1" w:styleId="FrListare8411">
    <w:name w:val="Fără Listare8411"/>
    <w:next w:val="FrListare"/>
    <w:uiPriority w:val="99"/>
    <w:semiHidden/>
    <w:unhideWhenUsed/>
    <w:rsid w:val="005B5708"/>
  </w:style>
  <w:style w:type="numbering" w:customStyle="1" w:styleId="FrListare8412">
    <w:name w:val="Fără Listare8412"/>
    <w:next w:val="FrListare"/>
    <w:uiPriority w:val="99"/>
    <w:semiHidden/>
    <w:unhideWhenUsed/>
    <w:rsid w:val="005B5708"/>
  </w:style>
  <w:style w:type="numbering" w:customStyle="1" w:styleId="FrListare842">
    <w:name w:val="Fără Listare842"/>
    <w:next w:val="FrListare"/>
    <w:uiPriority w:val="99"/>
    <w:semiHidden/>
    <w:unhideWhenUsed/>
    <w:rsid w:val="005B5708"/>
  </w:style>
  <w:style w:type="numbering" w:customStyle="1" w:styleId="FrListare843">
    <w:name w:val="Fără Listare843"/>
    <w:next w:val="FrListare"/>
    <w:uiPriority w:val="99"/>
    <w:semiHidden/>
    <w:unhideWhenUsed/>
    <w:rsid w:val="005B5708"/>
  </w:style>
  <w:style w:type="numbering" w:customStyle="1" w:styleId="FrListare85">
    <w:name w:val="Fără Listare85"/>
    <w:next w:val="FrListare"/>
    <w:uiPriority w:val="99"/>
    <w:semiHidden/>
    <w:unhideWhenUsed/>
    <w:rsid w:val="005B5708"/>
  </w:style>
  <w:style w:type="numbering" w:customStyle="1" w:styleId="FrListare851">
    <w:name w:val="Fără Listare851"/>
    <w:next w:val="FrListare"/>
    <w:uiPriority w:val="99"/>
    <w:semiHidden/>
    <w:unhideWhenUsed/>
    <w:rsid w:val="005B5708"/>
  </w:style>
  <w:style w:type="numbering" w:customStyle="1" w:styleId="FrListare852">
    <w:name w:val="Fără Listare852"/>
    <w:next w:val="FrListare"/>
    <w:uiPriority w:val="99"/>
    <w:semiHidden/>
    <w:unhideWhenUsed/>
    <w:rsid w:val="005B5708"/>
  </w:style>
  <w:style w:type="numbering" w:customStyle="1" w:styleId="FrListare86">
    <w:name w:val="Fără Listare86"/>
    <w:next w:val="FrListare"/>
    <w:uiPriority w:val="99"/>
    <w:semiHidden/>
    <w:unhideWhenUsed/>
    <w:rsid w:val="005B5708"/>
  </w:style>
  <w:style w:type="numbering" w:customStyle="1" w:styleId="FrListare861">
    <w:name w:val="Fără Listare861"/>
    <w:next w:val="FrListare"/>
    <w:uiPriority w:val="99"/>
    <w:semiHidden/>
    <w:unhideWhenUsed/>
    <w:rsid w:val="005B5708"/>
  </w:style>
  <w:style w:type="numbering" w:customStyle="1" w:styleId="FrListare87">
    <w:name w:val="Fără Listare87"/>
    <w:next w:val="FrListare"/>
    <w:uiPriority w:val="99"/>
    <w:semiHidden/>
    <w:unhideWhenUsed/>
    <w:rsid w:val="005B5708"/>
  </w:style>
  <w:style w:type="numbering" w:customStyle="1" w:styleId="FrListare9111">
    <w:name w:val="Fără Listare9111"/>
    <w:next w:val="FrListare"/>
    <w:uiPriority w:val="99"/>
    <w:semiHidden/>
    <w:unhideWhenUsed/>
    <w:rsid w:val="005B5708"/>
  </w:style>
  <w:style w:type="numbering" w:customStyle="1" w:styleId="FrListare91111">
    <w:name w:val="Fără Listare91111"/>
    <w:next w:val="FrListare"/>
    <w:uiPriority w:val="99"/>
    <w:semiHidden/>
    <w:unhideWhenUsed/>
    <w:rsid w:val="005B5708"/>
  </w:style>
  <w:style w:type="numbering" w:customStyle="1" w:styleId="FrListare911111">
    <w:name w:val="Fără Listare911111"/>
    <w:next w:val="FrListare"/>
    <w:uiPriority w:val="99"/>
    <w:semiHidden/>
    <w:unhideWhenUsed/>
    <w:rsid w:val="005B5708"/>
  </w:style>
  <w:style w:type="numbering" w:customStyle="1" w:styleId="FrListare911112">
    <w:name w:val="Fără Listare911112"/>
    <w:next w:val="FrListare"/>
    <w:uiPriority w:val="99"/>
    <w:semiHidden/>
    <w:unhideWhenUsed/>
    <w:rsid w:val="005B5708"/>
  </w:style>
  <w:style w:type="numbering" w:customStyle="1" w:styleId="FrListare91112">
    <w:name w:val="Fără Listare91112"/>
    <w:next w:val="FrListare"/>
    <w:uiPriority w:val="99"/>
    <w:semiHidden/>
    <w:unhideWhenUsed/>
    <w:rsid w:val="005B5708"/>
  </w:style>
  <w:style w:type="numbering" w:customStyle="1" w:styleId="FrListare91113">
    <w:name w:val="Fără Listare91113"/>
    <w:next w:val="FrListare"/>
    <w:uiPriority w:val="99"/>
    <w:semiHidden/>
    <w:unhideWhenUsed/>
    <w:rsid w:val="005B5708"/>
  </w:style>
  <w:style w:type="numbering" w:customStyle="1" w:styleId="FrListare9112">
    <w:name w:val="Fără Listare9112"/>
    <w:next w:val="FrListare"/>
    <w:uiPriority w:val="99"/>
    <w:semiHidden/>
    <w:unhideWhenUsed/>
    <w:rsid w:val="005B5708"/>
  </w:style>
  <w:style w:type="numbering" w:customStyle="1" w:styleId="FrListare91121">
    <w:name w:val="Fără Listare91121"/>
    <w:next w:val="FrListare"/>
    <w:uiPriority w:val="99"/>
    <w:semiHidden/>
    <w:unhideWhenUsed/>
    <w:rsid w:val="005B5708"/>
  </w:style>
  <w:style w:type="numbering" w:customStyle="1" w:styleId="FrListare91122">
    <w:name w:val="Fără Listare91122"/>
    <w:next w:val="FrListare"/>
    <w:uiPriority w:val="99"/>
    <w:semiHidden/>
    <w:unhideWhenUsed/>
    <w:rsid w:val="005B5708"/>
  </w:style>
  <w:style w:type="numbering" w:customStyle="1" w:styleId="FrListare9113">
    <w:name w:val="Fără Listare9113"/>
    <w:next w:val="FrListare"/>
    <w:uiPriority w:val="99"/>
    <w:semiHidden/>
    <w:unhideWhenUsed/>
    <w:rsid w:val="005B5708"/>
  </w:style>
  <w:style w:type="numbering" w:customStyle="1" w:styleId="FrListare91131">
    <w:name w:val="Fără Listare91131"/>
    <w:next w:val="FrListare"/>
    <w:uiPriority w:val="99"/>
    <w:semiHidden/>
    <w:unhideWhenUsed/>
    <w:rsid w:val="005B5708"/>
  </w:style>
  <w:style w:type="numbering" w:customStyle="1" w:styleId="FrListare9114">
    <w:name w:val="Fără Listare9114"/>
    <w:next w:val="FrListare"/>
    <w:uiPriority w:val="99"/>
    <w:semiHidden/>
    <w:unhideWhenUsed/>
    <w:rsid w:val="005B5708"/>
  </w:style>
  <w:style w:type="numbering" w:customStyle="1" w:styleId="FrListare912">
    <w:name w:val="Fără Listare912"/>
    <w:next w:val="FrListare"/>
    <w:uiPriority w:val="99"/>
    <w:semiHidden/>
    <w:unhideWhenUsed/>
    <w:rsid w:val="005B5708"/>
  </w:style>
  <w:style w:type="numbering" w:customStyle="1" w:styleId="FrListare9121">
    <w:name w:val="Fără Listare9121"/>
    <w:next w:val="FrListare"/>
    <w:uiPriority w:val="99"/>
    <w:semiHidden/>
    <w:unhideWhenUsed/>
    <w:rsid w:val="005B5708"/>
  </w:style>
  <w:style w:type="numbering" w:customStyle="1" w:styleId="FrListare91211">
    <w:name w:val="Fără Listare91211"/>
    <w:next w:val="FrListare"/>
    <w:uiPriority w:val="99"/>
    <w:semiHidden/>
    <w:unhideWhenUsed/>
    <w:rsid w:val="005B5708"/>
  </w:style>
  <w:style w:type="numbering" w:customStyle="1" w:styleId="FrListare91212">
    <w:name w:val="Fără Listare91212"/>
    <w:next w:val="FrListare"/>
    <w:uiPriority w:val="99"/>
    <w:semiHidden/>
    <w:unhideWhenUsed/>
    <w:rsid w:val="005B5708"/>
  </w:style>
  <w:style w:type="numbering" w:customStyle="1" w:styleId="FrListare9122">
    <w:name w:val="Fără Listare9122"/>
    <w:next w:val="FrListare"/>
    <w:uiPriority w:val="99"/>
    <w:semiHidden/>
    <w:unhideWhenUsed/>
    <w:rsid w:val="005B5708"/>
  </w:style>
  <w:style w:type="numbering" w:customStyle="1" w:styleId="FrListare9123">
    <w:name w:val="Fără Listare9123"/>
    <w:next w:val="FrListare"/>
    <w:uiPriority w:val="99"/>
    <w:semiHidden/>
    <w:unhideWhenUsed/>
    <w:rsid w:val="005B5708"/>
  </w:style>
  <w:style w:type="numbering" w:customStyle="1" w:styleId="FrListare913">
    <w:name w:val="Fără Listare913"/>
    <w:next w:val="FrListare"/>
    <w:uiPriority w:val="99"/>
    <w:semiHidden/>
    <w:unhideWhenUsed/>
    <w:rsid w:val="005B5708"/>
  </w:style>
  <w:style w:type="numbering" w:customStyle="1" w:styleId="FrListare9131">
    <w:name w:val="Fără Listare9131"/>
    <w:next w:val="FrListare"/>
    <w:uiPriority w:val="99"/>
    <w:semiHidden/>
    <w:unhideWhenUsed/>
    <w:rsid w:val="005B5708"/>
  </w:style>
  <w:style w:type="numbering" w:customStyle="1" w:styleId="FrListare9132">
    <w:name w:val="Fără Listare9132"/>
    <w:next w:val="FrListare"/>
    <w:uiPriority w:val="99"/>
    <w:semiHidden/>
    <w:unhideWhenUsed/>
    <w:rsid w:val="005B5708"/>
  </w:style>
  <w:style w:type="numbering" w:customStyle="1" w:styleId="FrListare914">
    <w:name w:val="Fără Listare914"/>
    <w:next w:val="FrListare"/>
    <w:uiPriority w:val="99"/>
    <w:semiHidden/>
    <w:unhideWhenUsed/>
    <w:rsid w:val="005B5708"/>
  </w:style>
  <w:style w:type="numbering" w:customStyle="1" w:styleId="FrListare9141">
    <w:name w:val="Fără Listare9141"/>
    <w:next w:val="FrListare"/>
    <w:uiPriority w:val="99"/>
    <w:semiHidden/>
    <w:unhideWhenUsed/>
    <w:rsid w:val="005B5708"/>
  </w:style>
  <w:style w:type="numbering" w:customStyle="1" w:styleId="FrListare915">
    <w:name w:val="Fără Listare915"/>
    <w:next w:val="FrListare"/>
    <w:uiPriority w:val="99"/>
    <w:semiHidden/>
    <w:unhideWhenUsed/>
    <w:rsid w:val="005B5708"/>
  </w:style>
  <w:style w:type="numbering" w:customStyle="1" w:styleId="FrListare92">
    <w:name w:val="Fără Listare92"/>
    <w:next w:val="FrListare"/>
    <w:uiPriority w:val="99"/>
    <w:semiHidden/>
    <w:unhideWhenUsed/>
    <w:rsid w:val="005B5708"/>
  </w:style>
  <w:style w:type="numbering" w:customStyle="1" w:styleId="FrListare921">
    <w:name w:val="Fără Listare921"/>
    <w:next w:val="FrListare"/>
    <w:uiPriority w:val="99"/>
    <w:semiHidden/>
    <w:unhideWhenUsed/>
    <w:rsid w:val="005B5708"/>
  </w:style>
  <w:style w:type="numbering" w:customStyle="1" w:styleId="FrListare9211">
    <w:name w:val="Fără Listare9211"/>
    <w:next w:val="FrListare"/>
    <w:uiPriority w:val="99"/>
    <w:semiHidden/>
    <w:unhideWhenUsed/>
    <w:rsid w:val="005B5708"/>
  </w:style>
  <w:style w:type="numbering" w:customStyle="1" w:styleId="FrListare92111">
    <w:name w:val="Fără Listare92111"/>
    <w:next w:val="FrListare"/>
    <w:uiPriority w:val="99"/>
    <w:semiHidden/>
    <w:unhideWhenUsed/>
    <w:rsid w:val="005B5708"/>
  </w:style>
  <w:style w:type="numbering" w:customStyle="1" w:styleId="FrListare92112">
    <w:name w:val="Fără Listare92112"/>
    <w:next w:val="FrListare"/>
    <w:uiPriority w:val="99"/>
    <w:semiHidden/>
    <w:unhideWhenUsed/>
    <w:rsid w:val="005B5708"/>
  </w:style>
  <w:style w:type="numbering" w:customStyle="1" w:styleId="FrListare9212">
    <w:name w:val="Fără Listare9212"/>
    <w:next w:val="FrListare"/>
    <w:uiPriority w:val="99"/>
    <w:semiHidden/>
    <w:unhideWhenUsed/>
    <w:rsid w:val="005B5708"/>
  </w:style>
  <w:style w:type="numbering" w:customStyle="1" w:styleId="FrListare9213">
    <w:name w:val="Fără Listare9213"/>
    <w:next w:val="FrListare"/>
    <w:uiPriority w:val="99"/>
    <w:semiHidden/>
    <w:unhideWhenUsed/>
    <w:rsid w:val="005B5708"/>
  </w:style>
  <w:style w:type="numbering" w:customStyle="1" w:styleId="FrListare922">
    <w:name w:val="Fără Listare922"/>
    <w:next w:val="FrListare"/>
    <w:uiPriority w:val="99"/>
    <w:semiHidden/>
    <w:unhideWhenUsed/>
    <w:rsid w:val="005B5708"/>
  </w:style>
  <w:style w:type="numbering" w:customStyle="1" w:styleId="FrListare9221">
    <w:name w:val="Fără Listare9221"/>
    <w:next w:val="FrListare"/>
    <w:uiPriority w:val="99"/>
    <w:semiHidden/>
    <w:unhideWhenUsed/>
    <w:rsid w:val="005B5708"/>
  </w:style>
  <w:style w:type="numbering" w:customStyle="1" w:styleId="FrListare9222">
    <w:name w:val="Fără Listare9222"/>
    <w:next w:val="FrListare"/>
    <w:uiPriority w:val="99"/>
    <w:semiHidden/>
    <w:unhideWhenUsed/>
    <w:rsid w:val="005B5708"/>
  </w:style>
  <w:style w:type="numbering" w:customStyle="1" w:styleId="FrListare923">
    <w:name w:val="Fără Listare923"/>
    <w:next w:val="FrListare"/>
    <w:uiPriority w:val="99"/>
    <w:semiHidden/>
    <w:unhideWhenUsed/>
    <w:rsid w:val="005B5708"/>
  </w:style>
  <w:style w:type="numbering" w:customStyle="1" w:styleId="FrListare9231">
    <w:name w:val="Fără Listare9231"/>
    <w:next w:val="FrListare"/>
    <w:uiPriority w:val="99"/>
    <w:semiHidden/>
    <w:unhideWhenUsed/>
    <w:rsid w:val="005B5708"/>
  </w:style>
  <w:style w:type="numbering" w:customStyle="1" w:styleId="FrListare924">
    <w:name w:val="Fără Listare924"/>
    <w:next w:val="FrListare"/>
    <w:uiPriority w:val="99"/>
    <w:semiHidden/>
    <w:unhideWhenUsed/>
    <w:rsid w:val="005B5708"/>
  </w:style>
  <w:style w:type="numbering" w:customStyle="1" w:styleId="FrListare93">
    <w:name w:val="Fără Listare93"/>
    <w:next w:val="FrListare"/>
    <w:uiPriority w:val="99"/>
    <w:semiHidden/>
    <w:unhideWhenUsed/>
    <w:rsid w:val="005B5708"/>
  </w:style>
  <w:style w:type="numbering" w:customStyle="1" w:styleId="FrListare931">
    <w:name w:val="Fără Listare931"/>
    <w:next w:val="FrListare"/>
    <w:uiPriority w:val="99"/>
    <w:semiHidden/>
    <w:unhideWhenUsed/>
    <w:rsid w:val="005B5708"/>
  </w:style>
  <w:style w:type="numbering" w:customStyle="1" w:styleId="FrListare9311">
    <w:name w:val="Fără Listare9311"/>
    <w:next w:val="FrListare"/>
    <w:uiPriority w:val="99"/>
    <w:semiHidden/>
    <w:unhideWhenUsed/>
    <w:rsid w:val="005B5708"/>
  </w:style>
  <w:style w:type="numbering" w:customStyle="1" w:styleId="FrListare9312">
    <w:name w:val="Fără Listare9312"/>
    <w:next w:val="FrListare"/>
    <w:uiPriority w:val="99"/>
    <w:semiHidden/>
    <w:unhideWhenUsed/>
    <w:rsid w:val="005B5708"/>
  </w:style>
  <w:style w:type="numbering" w:customStyle="1" w:styleId="FrListare932">
    <w:name w:val="Fără Listare932"/>
    <w:next w:val="FrListare"/>
    <w:uiPriority w:val="99"/>
    <w:semiHidden/>
    <w:unhideWhenUsed/>
    <w:rsid w:val="005B5708"/>
  </w:style>
  <w:style w:type="numbering" w:customStyle="1" w:styleId="FrListare933">
    <w:name w:val="Fără Listare933"/>
    <w:next w:val="FrListare"/>
    <w:uiPriority w:val="99"/>
    <w:semiHidden/>
    <w:unhideWhenUsed/>
    <w:rsid w:val="005B5708"/>
  </w:style>
  <w:style w:type="numbering" w:customStyle="1" w:styleId="FrListare94">
    <w:name w:val="Fără Listare94"/>
    <w:next w:val="FrListare"/>
    <w:uiPriority w:val="99"/>
    <w:semiHidden/>
    <w:unhideWhenUsed/>
    <w:rsid w:val="005B5708"/>
  </w:style>
  <w:style w:type="numbering" w:customStyle="1" w:styleId="FrListare941">
    <w:name w:val="Fără Listare941"/>
    <w:next w:val="FrListare"/>
    <w:uiPriority w:val="99"/>
    <w:semiHidden/>
    <w:unhideWhenUsed/>
    <w:rsid w:val="005B5708"/>
  </w:style>
  <w:style w:type="numbering" w:customStyle="1" w:styleId="FrListare9411">
    <w:name w:val="Fără Listare9411"/>
    <w:next w:val="FrListare"/>
    <w:uiPriority w:val="99"/>
    <w:semiHidden/>
    <w:unhideWhenUsed/>
    <w:rsid w:val="005B5708"/>
  </w:style>
  <w:style w:type="numbering" w:customStyle="1" w:styleId="FrListare9412">
    <w:name w:val="Fără Listare9412"/>
    <w:next w:val="FrListare"/>
    <w:uiPriority w:val="99"/>
    <w:semiHidden/>
    <w:unhideWhenUsed/>
    <w:rsid w:val="005B5708"/>
  </w:style>
  <w:style w:type="numbering" w:customStyle="1" w:styleId="FrListare942">
    <w:name w:val="Fără Listare942"/>
    <w:next w:val="FrListare"/>
    <w:uiPriority w:val="99"/>
    <w:semiHidden/>
    <w:unhideWhenUsed/>
    <w:rsid w:val="005B5708"/>
  </w:style>
  <w:style w:type="numbering" w:customStyle="1" w:styleId="FrListare943">
    <w:name w:val="Fără Listare943"/>
    <w:next w:val="FrListare"/>
    <w:uiPriority w:val="99"/>
    <w:semiHidden/>
    <w:unhideWhenUsed/>
    <w:rsid w:val="005B5708"/>
  </w:style>
  <w:style w:type="numbering" w:customStyle="1" w:styleId="FrListare95">
    <w:name w:val="Fără Listare95"/>
    <w:next w:val="FrListare"/>
    <w:uiPriority w:val="99"/>
    <w:semiHidden/>
    <w:unhideWhenUsed/>
    <w:rsid w:val="005B5708"/>
  </w:style>
  <w:style w:type="numbering" w:customStyle="1" w:styleId="FrListare951">
    <w:name w:val="Fără Listare951"/>
    <w:next w:val="FrListare"/>
    <w:uiPriority w:val="99"/>
    <w:semiHidden/>
    <w:unhideWhenUsed/>
    <w:rsid w:val="005B5708"/>
  </w:style>
  <w:style w:type="numbering" w:customStyle="1" w:styleId="FrListare952">
    <w:name w:val="Fără Listare952"/>
    <w:next w:val="FrListare"/>
    <w:uiPriority w:val="99"/>
    <w:semiHidden/>
    <w:unhideWhenUsed/>
    <w:rsid w:val="005B5708"/>
  </w:style>
  <w:style w:type="numbering" w:customStyle="1" w:styleId="FrListare96">
    <w:name w:val="Fără Listare96"/>
    <w:next w:val="FrListare"/>
    <w:uiPriority w:val="99"/>
    <w:semiHidden/>
    <w:unhideWhenUsed/>
    <w:rsid w:val="005B5708"/>
  </w:style>
  <w:style w:type="numbering" w:customStyle="1" w:styleId="FrListare961">
    <w:name w:val="Fără Listare961"/>
    <w:next w:val="FrListare"/>
    <w:uiPriority w:val="99"/>
    <w:semiHidden/>
    <w:unhideWhenUsed/>
    <w:rsid w:val="005B5708"/>
  </w:style>
  <w:style w:type="numbering" w:customStyle="1" w:styleId="FrListare97">
    <w:name w:val="Fără Listare97"/>
    <w:next w:val="FrListare"/>
    <w:uiPriority w:val="99"/>
    <w:semiHidden/>
    <w:unhideWhenUsed/>
    <w:rsid w:val="005B5708"/>
  </w:style>
  <w:style w:type="character" w:customStyle="1" w:styleId="Footnote1165pt">
    <w:name w:val="Footnote (11) + 6.5 pt"/>
    <w:aliases w:val="Not Italic,Body text (6) + Bold,Footnote (11) + 6.5 pt1,Not Italic1,Footnote (2) + Not Bold,Footnote (69) + 7.5 pt"/>
    <w:rsid w:val="005B5708"/>
    <w:rPr>
      <w:rFonts w:ascii="Times New Roman" w:eastAsia="Times New Roman" w:hAnsi="Times New Roman" w:cs="Times New Roman" w:hint="default"/>
      <w:i/>
      <w:iCs/>
      <w:color w:val="000000"/>
      <w:spacing w:val="0"/>
      <w:w w:val="100"/>
      <w:position w:val="0"/>
      <w:sz w:val="21"/>
      <w:szCs w:val="21"/>
      <w:shd w:val="clear" w:color="auto" w:fill="FFFFFF"/>
      <w:lang w:val="ro-RO" w:eastAsia="ro-RO" w:bidi="ro-RO"/>
    </w:rPr>
  </w:style>
  <w:style w:type="character" w:customStyle="1" w:styleId="Footnote3Spacing0pt">
    <w:name w:val="Footnote (3) + Spacing 0 pt"/>
    <w:basedOn w:val="Fontdeparagrafimplicit"/>
    <w:rsid w:val="005B5708"/>
    <w:rPr>
      <w:rFonts w:ascii="Book Antiqua" w:eastAsia="Book Antiqua" w:hAnsi="Book Antiqua" w:cs="Book Antiqua"/>
      <w:b w:val="0"/>
      <w:bCs w:val="0"/>
      <w:i/>
      <w:iCs/>
      <w:smallCaps w:val="0"/>
      <w:strike w:val="0"/>
      <w:color w:val="000000"/>
      <w:spacing w:val="5"/>
      <w:w w:val="100"/>
      <w:position w:val="0"/>
      <w:sz w:val="13"/>
      <w:szCs w:val="13"/>
      <w:u w:val="none"/>
      <w:lang w:val="fr-FR" w:eastAsia="fr-FR" w:bidi="fr-FR"/>
    </w:rPr>
  </w:style>
  <w:style w:type="paragraph" w:customStyle="1" w:styleId="Footnote7">
    <w:name w:val="Footnote (7)"/>
    <w:basedOn w:val="Normal"/>
    <w:link w:val="Footnote70"/>
    <w:rsid w:val="005B5708"/>
    <w:pPr>
      <w:widowControl w:val="0"/>
      <w:shd w:val="clear" w:color="auto" w:fill="FFFFFF"/>
      <w:spacing w:before="0" w:after="0" w:line="211" w:lineRule="exact"/>
      <w:ind w:firstLine="520"/>
    </w:pPr>
    <w:rPr>
      <w:rFonts w:eastAsia="Times New Roman"/>
      <w:spacing w:val="2"/>
      <w:sz w:val="15"/>
      <w:szCs w:val="15"/>
    </w:rPr>
  </w:style>
  <w:style w:type="character" w:customStyle="1" w:styleId="Footnote70">
    <w:name w:val="Footnote (7)_"/>
    <w:basedOn w:val="Fontdeparagrafimplicit"/>
    <w:link w:val="Footnote7"/>
    <w:locked/>
    <w:rsid w:val="005B5708"/>
    <w:rPr>
      <w:rFonts w:eastAsia="Times New Roman"/>
      <w:spacing w:val="2"/>
      <w:sz w:val="15"/>
      <w:szCs w:val="15"/>
      <w:shd w:val="clear" w:color="auto" w:fill="FFFFFF"/>
    </w:rPr>
  </w:style>
  <w:style w:type="character" w:customStyle="1" w:styleId="Footnote7Spacing0pt">
    <w:name w:val="Footnote (7) + Spacing 0 pt"/>
    <w:basedOn w:val="Footnote70"/>
    <w:rsid w:val="005B5708"/>
    <w:rPr>
      <w:rFonts w:eastAsia="Times New Roman"/>
      <w:spacing w:val="7"/>
      <w:w w:val="100"/>
      <w:position w:val="0"/>
      <w:sz w:val="15"/>
      <w:szCs w:val="15"/>
      <w:shd w:val="clear" w:color="auto" w:fill="FFFFFF"/>
      <w:lang w:val="ro-RO" w:eastAsia="ro-RO" w:bidi="ro-RO"/>
    </w:rPr>
  </w:style>
  <w:style w:type="table" w:customStyle="1" w:styleId="Grilmedie3-Accentuare31">
    <w:name w:val="Grilă medie 3 - Accentuare 31"/>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1">
    <w:name w:val="Grilă medie 3 - Accentuare 311"/>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11">
    <w:name w:val="Grilă medie 3 - Accentuare 3111"/>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12">
    <w:name w:val="Grilă medie 3 - Accentuare 3112"/>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2">
    <w:name w:val="Grilă medie 3 - Accentuare 312"/>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3">
    <w:name w:val="Grilă medie 3 - Accentuare 313"/>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2">
    <w:name w:val="Grilă medie 3 - Accentuare 32"/>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21">
    <w:name w:val="Grilă medie 3 - Accentuare 321"/>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22">
    <w:name w:val="Grilă medie 3 - Accentuare 322"/>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3">
    <w:name w:val="Grilă medie 3 - Accentuare 33"/>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31">
    <w:name w:val="Grilă medie 3 - Accentuare 331"/>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4">
    <w:name w:val="Grilă medie 3 - Accentuare 34"/>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character" w:customStyle="1" w:styleId="Headerorfooter11">
    <w:name w:val="Header or footer (11)"/>
    <w:rsid w:val="005B5708"/>
    <w:rPr>
      <w:rFonts w:ascii="Book Antiqua" w:eastAsia="Book Antiqua" w:hAnsi="Book Antiqua" w:cs="Book Antiqua"/>
      <w:b w:val="0"/>
      <w:bCs w:val="0"/>
      <w:i/>
      <w:iCs/>
      <w:smallCaps w:val="0"/>
      <w:strike w:val="0"/>
      <w:color w:val="000000"/>
      <w:spacing w:val="-1"/>
      <w:w w:val="100"/>
      <w:position w:val="0"/>
      <w:sz w:val="13"/>
      <w:szCs w:val="13"/>
      <w:u w:val="none"/>
      <w:lang w:val="ro-RO" w:eastAsia="ro-RO" w:bidi="ro-RO"/>
    </w:rPr>
  </w:style>
  <w:style w:type="character" w:customStyle="1" w:styleId="Headerorfooter11Spacing0pt">
    <w:name w:val="Header or footer (11) + Spacing 0 pt"/>
    <w:rsid w:val="005B5708"/>
    <w:rPr>
      <w:rFonts w:ascii="Book Antiqua" w:eastAsia="Book Antiqua" w:hAnsi="Book Antiqua" w:cs="Book Antiqua"/>
      <w:b w:val="0"/>
      <w:bCs w:val="0"/>
      <w:i/>
      <w:iCs/>
      <w:smallCaps w:val="0"/>
      <w:strike w:val="0"/>
      <w:color w:val="000000"/>
      <w:spacing w:val="1"/>
      <w:w w:val="100"/>
      <w:position w:val="0"/>
      <w:sz w:val="13"/>
      <w:szCs w:val="13"/>
      <w:u w:val="none"/>
      <w:lang w:val="ro-RO" w:eastAsia="ro-RO" w:bidi="ro-RO"/>
    </w:rPr>
  </w:style>
  <w:style w:type="character" w:customStyle="1" w:styleId="Headerorfooter2311pt">
    <w:name w:val="Header or footer (23) + 11 pt"/>
    <w:aliases w:val="Bold,Italic,Footnote (7) + 7 pt,Body text (2) + 11.5 pt,Footnote (10) + 11.5 pt,Body text (5) + Trebuchet MS,10 pt,Body text (2) + Bold,Body text (170) + Times New Roman,7.5 pt,Spacing 0 pt5,Italic3,Bold1,Italic1,Not Bold"/>
    <w:rsid w:val="005B5708"/>
    <w:rPr>
      <w:rFonts w:ascii="Times New Roman" w:eastAsia="Times New Roman" w:hAnsi="Times New Roman" w:cs="Times New Roman" w:hint="default"/>
      <w:b/>
      <w:bCs/>
      <w:i/>
      <w:iCs/>
      <w:smallCaps w:val="0"/>
      <w:strike w:val="0"/>
      <w:dstrike w:val="0"/>
      <w:color w:val="000000"/>
      <w:spacing w:val="0"/>
      <w:w w:val="100"/>
      <w:position w:val="0"/>
      <w:sz w:val="22"/>
      <w:szCs w:val="22"/>
      <w:u w:val="none"/>
      <w:effect w:val="none"/>
      <w:lang w:val="ro-RO" w:eastAsia="ro-RO" w:bidi="ro-RO"/>
    </w:rPr>
  </w:style>
  <w:style w:type="character" w:customStyle="1" w:styleId="Headerorfooter23FrankRuehl">
    <w:name w:val="Header or footer (23) + FrankRuehl"/>
    <w:aliases w:val="14 pt"/>
    <w:rsid w:val="005B5708"/>
    <w:rPr>
      <w:rFonts w:ascii="FrankRuehl" w:eastAsia="FrankRuehl" w:hAnsi="FrankRuehl" w:cs="FrankRuehl" w:hint="default"/>
      <w:b w:val="0"/>
      <w:bCs w:val="0"/>
      <w:i w:val="0"/>
      <w:iCs w:val="0"/>
      <w:smallCaps w:val="0"/>
      <w:strike w:val="0"/>
      <w:dstrike w:val="0"/>
      <w:color w:val="000000"/>
      <w:spacing w:val="0"/>
      <w:w w:val="100"/>
      <w:position w:val="0"/>
      <w:sz w:val="28"/>
      <w:szCs w:val="28"/>
      <w:u w:val="none"/>
      <w:effect w:val="none"/>
      <w:lang w:val="ro-RO" w:eastAsia="ro-RO" w:bidi="ro-RO"/>
    </w:rPr>
  </w:style>
  <w:style w:type="paragraph" w:styleId="Indentcorptext">
    <w:name w:val="Body Text Indent"/>
    <w:basedOn w:val="Normal"/>
    <w:link w:val="IndentcorptextCaracter"/>
    <w:uiPriority w:val="99"/>
    <w:unhideWhenUsed/>
    <w:rsid w:val="005B5708"/>
    <w:pPr>
      <w:spacing w:after="120"/>
      <w:ind w:left="283"/>
    </w:pPr>
  </w:style>
  <w:style w:type="character" w:customStyle="1" w:styleId="IndentcorptextCaracter">
    <w:name w:val="Indent corp text Caracter"/>
    <w:basedOn w:val="Fontdeparagrafimplicit"/>
    <w:link w:val="Indentcorptext"/>
    <w:uiPriority w:val="99"/>
    <w:rsid w:val="005B5708"/>
  </w:style>
  <w:style w:type="paragraph" w:styleId="Lista2">
    <w:name w:val="List 2"/>
    <w:basedOn w:val="Normal"/>
    <w:uiPriority w:val="99"/>
    <w:unhideWhenUsed/>
    <w:rsid w:val="005B5708"/>
    <w:pPr>
      <w:ind w:left="566" w:hanging="283"/>
      <w:contextualSpacing/>
    </w:pPr>
  </w:style>
  <w:style w:type="paragraph" w:styleId="Lista3">
    <w:name w:val="List 3"/>
    <w:basedOn w:val="Normal"/>
    <w:uiPriority w:val="99"/>
    <w:unhideWhenUsed/>
    <w:rsid w:val="005B5708"/>
    <w:pPr>
      <w:ind w:left="849" w:hanging="283"/>
      <w:contextualSpacing/>
    </w:pPr>
  </w:style>
  <w:style w:type="paragraph" w:styleId="Listacumarcatori2">
    <w:name w:val="List Bullet 2"/>
    <w:basedOn w:val="Normal"/>
    <w:uiPriority w:val="99"/>
    <w:unhideWhenUsed/>
    <w:rsid w:val="005B5708"/>
    <w:pPr>
      <w:numPr>
        <w:numId w:val="34"/>
      </w:numPr>
    </w:pPr>
  </w:style>
  <w:style w:type="paragraph" w:styleId="Listacumarcatori3">
    <w:name w:val="List Bullet 3"/>
    <w:basedOn w:val="Normal"/>
    <w:uiPriority w:val="99"/>
    <w:unhideWhenUsed/>
    <w:rsid w:val="005B5708"/>
    <w:pPr>
      <w:numPr>
        <w:numId w:val="35"/>
      </w:numPr>
    </w:pPr>
  </w:style>
  <w:style w:type="paragraph" w:styleId="List">
    <w:name w:val="List"/>
    <w:basedOn w:val="Normal"/>
    <w:uiPriority w:val="99"/>
    <w:unhideWhenUsed/>
    <w:rsid w:val="005B5708"/>
    <w:pPr>
      <w:ind w:left="283" w:hanging="283"/>
      <w:contextualSpacing/>
    </w:pPr>
  </w:style>
  <w:style w:type="paragraph" w:styleId="Listcontinuare2">
    <w:name w:val="List Continue 2"/>
    <w:basedOn w:val="Normal"/>
    <w:uiPriority w:val="99"/>
    <w:unhideWhenUsed/>
    <w:rsid w:val="005B5708"/>
    <w:pPr>
      <w:spacing w:after="120"/>
      <w:ind w:left="566"/>
      <w:contextualSpacing/>
    </w:pPr>
  </w:style>
  <w:style w:type="character" w:styleId="MeniuneNerezolvat">
    <w:name w:val="Unresolved Mention"/>
    <w:basedOn w:val="Fontdeparagrafimplicit"/>
    <w:uiPriority w:val="99"/>
    <w:semiHidden/>
    <w:unhideWhenUsed/>
    <w:rsid w:val="005B5708"/>
    <w:rPr>
      <w:color w:val="808080"/>
      <w:shd w:val="clear" w:color="auto" w:fill="E6E6E6"/>
    </w:rPr>
  </w:style>
  <w:style w:type="paragraph" w:customStyle="1" w:styleId="msonormal0">
    <w:name w:val="msonormal"/>
    <w:basedOn w:val="Normal"/>
    <w:uiPriority w:val="99"/>
    <w:rsid w:val="005B5708"/>
    <w:pPr>
      <w:spacing w:before="100" w:beforeAutospacing="1" w:after="100" w:afterAutospacing="1"/>
      <w:ind w:firstLine="0"/>
      <w:jc w:val="left"/>
    </w:pPr>
    <w:rPr>
      <w:rFonts w:eastAsia="Times New Roman"/>
      <w:lang w:eastAsia="ro-RO"/>
    </w:rPr>
  </w:style>
  <w:style w:type="paragraph" w:customStyle="1" w:styleId="Pa12">
    <w:name w:val="Pa12"/>
    <w:basedOn w:val="Default"/>
    <w:next w:val="Default"/>
    <w:uiPriority w:val="99"/>
    <w:rsid w:val="005B5708"/>
    <w:pPr>
      <w:spacing w:line="221" w:lineRule="atLeast"/>
    </w:pPr>
    <w:rPr>
      <w:rFonts w:ascii="Palatino" w:hAnsi="Palatino"/>
      <w:color w:val="auto"/>
    </w:rPr>
  </w:style>
  <w:style w:type="paragraph" w:customStyle="1" w:styleId="Pa3">
    <w:name w:val="Pa3"/>
    <w:basedOn w:val="Default"/>
    <w:next w:val="Default"/>
    <w:uiPriority w:val="99"/>
    <w:rsid w:val="005B5708"/>
    <w:pPr>
      <w:spacing w:line="231" w:lineRule="atLeast"/>
    </w:pPr>
    <w:rPr>
      <w:rFonts w:ascii="Palatino" w:hAnsi="Palatino"/>
      <w:color w:val="auto"/>
    </w:rPr>
  </w:style>
  <w:style w:type="paragraph" w:customStyle="1" w:styleId="Pa5">
    <w:name w:val="Pa5"/>
    <w:basedOn w:val="Default"/>
    <w:next w:val="Default"/>
    <w:uiPriority w:val="99"/>
    <w:rsid w:val="005B5708"/>
    <w:pPr>
      <w:spacing w:line="221" w:lineRule="atLeast"/>
    </w:pPr>
    <w:rPr>
      <w:rFonts w:ascii="Palatino" w:hAnsi="Palatino"/>
      <w:color w:val="auto"/>
    </w:rPr>
  </w:style>
  <w:style w:type="paragraph" w:customStyle="1" w:styleId="Pa6">
    <w:name w:val="Pa6"/>
    <w:basedOn w:val="Default"/>
    <w:next w:val="Default"/>
    <w:uiPriority w:val="99"/>
    <w:rsid w:val="005B5708"/>
    <w:pPr>
      <w:spacing w:line="221" w:lineRule="atLeast"/>
    </w:pPr>
    <w:rPr>
      <w:rFonts w:ascii="Palatino" w:hAnsi="Palatino"/>
      <w:color w:val="auto"/>
    </w:rPr>
  </w:style>
  <w:style w:type="paragraph" w:customStyle="1" w:styleId="Pa8">
    <w:name w:val="Pa8"/>
    <w:basedOn w:val="Default"/>
    <w:next w:val="Default"/>
    <w:uiPriority w:val="99"/>
    <w:rsid w:val="005B5708"/>
    <w:pPr>
      <w:spacing w:line="231" w:lineRule="atLeast"/>
    </w:pPr>
    <w:rPr>
      <w:rFonts w:ascii="Palatino" w:hAnsi="Palatino"/>
      <w:color w:val="auto"/>
    </w:rPr>
  </w:style>
  <w:style w:type="paragraph" w:customStyle="1" w:styleId="Pa9">
    <w:name w:val="Pa9"/>
    <w:basedOn w:val="Default"/>
    <w:next w:val="Default"/>
    <w:uiPriority w:val="99"/>
    <w:rsid w:val="005B5708"/>
    <w:pPr>
      <w:spacing w:line="221" w:lineRule="atLeast"/>
    </w:pPr>
    <w:rPr>
      <w:rFonts w:ascii="Palatino" w:hAnsi="Palatino"/>
      <w:color w:val="auto"/>
    </w:rPr>
  </w:style>
  <w:style w:type="character" w:customStyle="1" w:styleId="pdate">
    <w:name w:val="pdate"/>
    <w:rsid w:val="005B5708"/>
  </w:style>
  <w:style w:type="character" w:customStyle="1" w:styleId="postdate">
    <w:name w:val="postdate"/>
    <w:basedOn w:val="Fontdeparagrafimplicit"/>
    <w:rsid w:val="005B5708"/>
  </w:style>
  <w:style w:type="paragraph" w:customStyle="1" w:styleId="postinfo">
    <w:name w:val="postinfo"/>
    <w:basedOn w:val="Normal"/>
    <w:uiPriority w:val="99"/>
    <w:rsid w:val="005B5708"/>
    <w:pPr>
      <w:spacing w:before="100" w:beforeAutospacing="1" w:after="100" w:afterAutospacing="1"/>
    </w:pPr>
    <w:rPr>
      <w:sz w:val="28"/>
    </w:rPr>
  </w:style>
  <w:style w:type="paragraph" w:styleId="Primindentpentrucorptext">
    <w:name w:val="Body Text First Indent"/>
    <w:basedOn w:val="Corptext"/>
    <w:link w:val="PrimindentpentrucorptextCaracter"/>
    <w:uiPriority w:val="99"/>
    <w:unhideWhenUsed/>
    <w:rsid w:val="005B5708"/>
    <w:pPr>
      <w:spacing w:after="200"/>
      <w:ind w:firstLine="360"/>
    </w:pPr>
    <w:rPr>
      <w:sz w:val="24"/>
    </w:rPr>
  </w:style>
  <w:style w:type="character" w:customStyle="1" w:styleId="PrimindentpentrucorptextCaracter">
    <w:name w:val="Prim indent pentru corp text Caracter"/>
    <w:basedOn w:val="CorptextCaracter"/>
    <w:link w:val="Primindentpentrucorptext"/>
    <w:uiPriority w:val="99"/>
    <w:rsid w:val="005B5708"/>
    <w:rPr>
      <w:sz w:val="28"/>
    </w:rPr>
  </w:style>
  <w:style w:type="paragraph" w:styleId="Primindentpentrucorptext2">
    <w:name w:val="Body Text First Indent 2"/>
    <w:basedOn w:val="Indentcorptext"/>
    <w:link w:val="Primindentpentrucorptext2Caracter"/>
    <w:uiPriority w:val="99"/>
    <w:unhideWhenUsed/>
    <w:rsid w:val="005B5708"/>
    <w:pPr>
      <w:spacing w:after="200"/>
      <w:ind w:left="360" w:firstLine="360"/>
    </w:pPr>
  </w:style>
  <w:style w:type="character" w:customStyle="1" w:styleId="Primindentpentrucorptext2Caracter">
    <w:name w:val="Prim indent pentru corp text 2 Caracter"/>
    <w:basedOn w:val="IndentcorptextCaracter"/>
    <w:link w:val="Primindentpentrucorptext2"/>
    <w:uiPriority w:val="99"/>
    <w:rsid w:val="005B5708"/>
  </w:style>
  <w:style w:type="table" w:customStyle="1" w:styleId="RX3DCBCT1">
    <w:name w:val="RX μΧ 3D CBCT1"/>
    <w:basedOn w:val="TabelNormal"/>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
    <w:name w:val="RX μΧ 3D CBCT11"/>
    <w:basedOn w:val="TabelNormal"/>
    <w:next w:val="Grilmedie3-Accentuare3"/>
    <w:uiPriority w:val="69"/>
    <w:unhideWhenUsed/>
    <w:rsid w:val="005B5708"/>
    <w:pPr>
      <w:spacing w:afterLines="0" w:after="0"/>
      <w:ind w:firstLine="0"/>
      <w:jc w:val="left"/>
    </w:pPr>
    <w:rPr>
      <w:rFonts w:ascii="Calibri" w:hAnsi="Calibri" w:cs="Arial"/>
      <w:color w:val="auto"/>
      <w:spacing w:val="0"/>
      <w:sz w:val="22"/>
      <w:szCs w:val="22"/>
      <w:lang w:val="en-US" w:bidi="ar-SA"/>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1">
    <w:name w:val="RX μΧ 3D CBCT111"/>
    <w:basedOn w:val="TabelNormal"/>
    <w:next w:val="Grilmedie3-Accentuare3"/>
    <w:uiPriority w:val="69"/>
    <w:unhideWhenUsed/>
    <w:rsid w:val="005B5708"/>
    <w:pPr>
      <w:spacing w:afterLines="0" w:after="0"/>
      <w:ind w:firstLine="0"/>
      <w:jc w:val="left"/>
    </w:pPr>
    <w:rPr>
      <w:rFonts w:ascii="Calibri" w:hAnsi="Calibri" w:cs="Arial"/>
      <w:color w:val="auto"/>
      <w:spacing w:val="0"/>
      <w:sz w:val="22"/>
      <w:szCs w:val="22"/>
      <w:lang w:val="en-US" w:bidi="ar-SA"/>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11">
    <w:name w:val="RX μΧ 3D CBCT1111"/>
    <w:basedOn w:val="TabelNormal"/>
    <w:next w:val="Grilmedie3-Accentuare3"/>
    <w:uiPriority w:val="69"/>
    <w:unhideWhenUsed/>
    <w:rsid w:val="005B5708"/>
    <w:pPr>
      <w:spacing w:afterLines="0" w:after="0"/>
      <w:ind w:firstLine="0"/>
      <w:jc w:val="left"/>
    </w:pPr>
    <w:rPr>
      <w:rFonts w:ascii="Calibri" w:hAnsi="Calibri" w:cs="Arial"/>
      <w:color w:val="auto"/>
      <w:spacing w:val="0"/>
      <w:sz w:val="22"/>
      <w:szCs w:val="22"/>
      <w:lang w:val="en-US" w:bidi="ar-SA"/>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12">
    <w:name w:val="RX μΧ 3D CBCT1112"/>
    <w:basedOn w:val="TabelNormal"/>
    <w:next w:val="Grilmedie3-Accentuare3"/>
    <w:uiPriority w:val="69"/>
    <w:semiHidden/>
    <w:unhideWhenUsed/>
    <w:rsid w:val="005B5708"/>
    <w:pPr>
      <w:spacing w:afterLines="0" w:after="0"/>
      <w:ind w:firstLine="0"/>
      <w:jc w:val="left"/>
    </w:pPr>
    <w:rPr>
      <w:rFonts w:ascii="Calibri" w:hAnsi="Calibri" w:cs="Arial"/>
      <w:color w:val="auto"/>
      <w:spacing w:val="0"/>
      <w:sz w:val="22"/>
      <w:szCs w:val="22"/>
      <w:lang w:val="en-US" w:bidi="ar-SA"/>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2">
    <w:name w:val="RX μΧ 3D CBCT112"/>
    <w:basedOn w:val="TabelNormal"/>
    <w:next w:val="Grilmedie3-Accentuare3"/>
    <w:uiPriority w:val="69"/>
    <w:semiHidden/>
    <w:unhideWhenUsed/>
    <w:rsid w:val="005B5708"/>
    <w:pPr>
      <w:spacing w:afterLines="0" w:after="0"/>
      <w:ind w:firstLine="0"/>
      <w:jc w:val="left"/>
    </w:pPr>
    <w:rPr>
      <w:rFonts w:ascii="Calibri" w:hAnsi="Calibri" w:cs="Arial"/>
      <w:color w:val="auto"/>
      <w:spacing w:val="0"/>
      <w:sz w:val="22"/>
      <w:szCs w:val="22"/>
      <w:lang w:val="en-US" w:bidi="ar-SA"/>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3">
    <w:name w:val="RX μΧ 3D CBCT113"/>
    <w:basedOn w:val="TabelNormal"/>
    <w:next w:val="Grilmedie3-Accentuare3"/>
    <w:uiPriority w:val="69"/>
    <w:semiHidden/>
    <w:unhideWhenUsed/>
    <w:rsid w:val="005B5708"/>
    <w:pPr>
      <w:spacing w:afterLines="0" w:after="0"/>
      <w:ind w:firstLine="0"/>
      <w:jc w:val="left"/>
    </w:pPr>
    <w:rPr>
      <w:rFonts w:ascii="Calibri" w:hAnsi="Calibri" w:cs="Arial"/>
      <w:color w:val="auto"/>
      <w:spacing w:val="0"/>
      <w:sz w:val="22"/>
      <w:szCs w:val="22"/>
      <w:lang w:val="en-US" w:bidi="ar-SA"/>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2">
    <w:name w:val="RX μΧ 3D CBCT12"/>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21">
    <w:name w:val="RX μΧ 3D CBCT121"/>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22">
    <w:name w:val="RX μΧ 3D CBCT122"/>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3">
    <w:name w:val="RX μΧ 3D CBCT13"/>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4">
    <w:name w:val="RX μΧ 3D CBCT14"/>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2">
    <w:name w:val="RX μΧ 3D CBCT2"/>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21">
    <w:name w:val="RX μΧ 3D CBCT21"/>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22">
    <w:name w:val="RX μΧ 3D CBCT22"/>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3">
    <w:name w:val="RX μΧ 3D CBCT3"/>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4">
    <w:name w:val="RX μΧ 3D CBCT4"/>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paragraph" w:customStyle="1" w:styleId="Stil">
    <w:name w:val="Stil"/>
    <w:uiPriority w:val="99"/>
    <w:rsid w:val="005B5708"/>
    <w:pPr>
      <w:widowControl w:val="0"/>
      <w:autoSpaceDE w:val="0"/>
      <w:autoSpaceDN w:val="0"/>
      <w:adjustRightInd w:val="0"/>
      <w:spacing w:afterLines="0" w:after="0"/>
      <w:ind w:firstLine="0"/>
      <w:jc w:val="left"/>
    </w:pPr>
    <w:rPr>
      <w:rFonts w:eastAsia="Times New Roman"/>
      <w:color w:val="auto"/>
      <w:spacing w:val="0"/>
      <w:lang w:eastAsia="ro-RO" w:bidi="ar-SA"/>
    </w:rPr>
  </w:style>
  <w:style w:type="character" w:customStyle="1" w:styleId="Subtitlu5">
    <w:name w:val="Subtitlu5"/>
    <w:rsid w:val="005B5708"/>
  </w:style>
  <w:style w:type="character" w:customStyle="1" w:styleId="Subtitlu6">
    <w:name w:val="Subtitlu6"/>
    <w:rsid w:val="005B5708"/>
  </w:style>
  <w:style w:type="table" w:styleId="Tabelgril">
    <w:name w:val="Table Grid"/>
    <w:basedOn w:val="TabelNorma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
    <w:name w:val="Tabel grilă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
    <w:name w:val="Tabel grilă1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
    <w:name w:val="Tabel grilă11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1">
    <w:name w:val="Tabel grilă111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11">
    <w:name w:val="Tabel grilă1111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12">
    <w:name w:val="Tabel grilă1111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2">
    <w:name w:val="Tabel grilă111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3">
    <w:name w:val="Tabel grilă1113"/>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2">
    <w:name w:val="Tabel grilă11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21">
    <w:name w:val="Tabel grilă112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22">
    <w:name w:val="Tabel grilă112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3">
    <w:name w:val="Tabel grilă113"/>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31">
    <w:name w:val="Tabel grilă113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4">
    <w:name w:val="Tabel grilă114"/>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
    <w:name w:val="Tabel grilă1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1">
    <w:name w:val="Tabel grilă12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11">
    <w:name w:val="Tabel grilă121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12">
    <w:name w:val="Tabel grilă121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2">
    <w:name w:val="Tabel grilă12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21">
    <w:name w:val="Tabel grilă122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3">
    <w:name w:val="Tabel grilă123"/>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
    <w:name w:val="Tabel grilă13"/>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1">
    <w:name w:val="Tabel grilă13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11">
    <w:name w:val="Tabel grilă131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12">
    <w:name w:val="Tabel grilă131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2">
    <w:name w:val="Tabel grilă13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3">
    <w:name w:val="Tabel grilă133"/>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4">
    <w:name w:val="Tabel grilă14"/>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41">
    <w:name w:val="Tabel grilă14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42">
    <w:name w:val="Tabel grilă14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5">
    <w:name w:val="Tabel grilă15"/>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51">
    <w:name w:val="Tabel grilă15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6">
    <w:name w:val="Tabel grilă16"/>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
    <w:name w:val="Tabel grilă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
    <w:name w:val="Tabel grilă2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1">
    <w:name w:val="Tabel grilă21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11">
    <w:name w:val="Tabel grilă211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12">
    <w:name w:val="Tabel grilă211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2">
    <w:name w:val="Tabel grilă21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3">
    <w:name w:val="Tabel grilă213"/>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2">
    <w:name w:val="Tabel grilă2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21">
    <w:name w:val="Tabel grilă22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22">
    <w:name w:val="Tabel grilă22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3">
    <w:name w:val="Tabel grilă23"/>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31">
    <w:name w:val="Tabel grilă23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4">
    <w:name w:val="Tabel grilă24"/>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
    <w:name w:val="Tabel grilă3"/>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1">
    <w:name w:val="Tabel grilă3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11">
    <w:name w:val="Tabel grilă31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12">
    <w:name w:val="Tabel grilă31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2">
    <w:name w:val="Tabel grilă3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21">
    <w:name w:val="Tabel grilă32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3">
    <w:name w:val="Tabel grilă33"/>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4">
    <w:name w:val="Tabel grilă4"/>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41">
    <w:name w:val="Tabel grilă4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411">
    <w:name w:val="Tabel grilă41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412">
    <w:name w:val="Tabel grilă41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42">
    <w:name w:val="Tabel grilă4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43">
    <w:name w:val="Tabel grilă43"/>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5">
    <w:name w:val="Tabel grilă5"/>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51">
    <w:name w:val="Tabel grilă5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52">
    <w:name w:val="Tabel grilă5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6">
    <w:name w:val="Tabel grilă6"/>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61">
    <w:name w:val="Tabel grilă6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7">
    <w:name w:val="Tabel grilă7"/>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p-caption-text">
    <w:name w:val="wp-caption-text"/>
    <w:basedOn w:val="Normal"/>
    <w:uiPriority w:val="99"/>
    <w:rsid w:val="005B5708"/>
    <w:pPr>
      <w:spacing w:before="100" w:beforeAutospacing="1" w:after="100" w:afterAutospacing="1"/>
    </w:pPr>
    <w:rPr>
      <w:sz w:val="28"/>
    </w:rPr>
  </w:style>
  <w:style w:type="numbering" w:customStyle="1" w:styleId="FrListare38">
    <w:name w:val="Fără Listare38"/>
    <w:next w:val="FrListare"/>
    <w:uiPriority w:val="99"/>
    <w:semiHidden/>
    <w:unhideWhenUsed/>
    <w:rsid w:val="005B5708"/>
  </w:style>
  <w:style w:type="character" w:customStyle="1" w:styleId="BodytextSpacing0pt3">
    <w:name w:val="Body text + Spacing 0 pt3"/>
    <w:basedOn w:val="Fontdeparagrafimplicit"/>
    <w:rsid w:val="005B5708"/>
    <w:rPr>
      <w:rFonts w:ascii="Times New Roman" w:eastAsia="Times New Roman" w:hAnsi="Times New Roman" w:cs="Times New Roman" w:hint="default"/>
      <w:b w:val="0"/>
      <w:bCs w:val="0"/>
      <w:i w:val="0"/>
      <w:iCs w:val="0"/>
      <w:smallCaps w:val="0"/>
      <w:strike w:val="0"/>
      <w:dstrike w:val="0"/>
      <w:color w:val="000000"/>
      <w:spacing w:val="8"/>
      <w:w w:val="100"/>
      <w:position w:val="0"/>
      <w:sz w:val="22"/>
      <w:szCs w:val="22"/>
      <w:u w:val="none"/>
      <w:effect w:val="none"/>
      <w:shd w:val="clear" w:color="auto" w:fill="FFFFFF"/>
      <w:lang w:val="ro-RO" w:eastAsia="ro-RO" w:bidi="ro-RO"/>
    </w:rPr>
  </w:style>
  <w:style w:type="character" w:customStyle="1" w:styleId="Footnote30">
    <w:name w:val="Footnote (3)_"/>
    <w:basedOn w:val="Fontdeparagrafimplicit"/>
    <w:link w:val="Footnote31"/>
    <w:uiPriority w:val="99"/>
    <w:locked/>
    <w:rsid w:val="005B5708"/>
    <w:rPr>
      <w:b/>
      <w:bCs/>
      <w:sz w:val="17"/>
      <w:szCs w:val="17"/>
      <w:shd w:val="clear" w:color="auto" w:fill="FFFFFF"/>
    </w:rPr>
  </w:style>
  <w:style w:type="paragraph" w:customStyle="1" w:styleId="Footnote31">
    <w:name w:val="Footnote (3)1"/>
    <w:basedOn w:val="Normal"/>
    <w:link w:val="Footnote30"/>
    <w:uiPriority w:val="99"/>
    <w:rsid w:val="005B5708"/>
    <w:pPr>
      <w:widowControl w:val="0"/>
      <w:shd w:val="clear" w:color="auto" w:fill="FFFFFF"/>
      <w:spacing w:before="0" w:after="0" w:line="211" w:lineRule="exact"/>
      <w:ind w:firstLine="0"/>
    </w:pPr>
    <w:rPr>
      <w:b/>
      <w:bCs/>
      <w:sz w:val="17"/>
      <w:szCs w:val="17"/>
    </w:rPr>
  </w:style>
  <w:style w:type="character" w:customStyle="1" w:styleId="Footnote395pt">
    <w:name w:val="Footnote (3) + 9.5 pt"/>
    <w:aliases w:val="Italic72"/>
    <w:basedOn w:val="Footnote30"/>
    <w:uiPriority w:val="99"/>
    <w:rsid w:val="005B5708"/>
    <w:rPr>
      <w:b/>
      <w:bCs/>
      <w:i/>
      <w:iCs/>
      <w:color w:val="000000"/>
      <w:sz w:val="19"/>
      <w:szCs w:val="19"/>
      <w:shd w:val="clear" w:color="auto" w:fill="FFFFFF"/>
    </w:rPr>
  </w:style>
  <w:style w:type="character" w:customStyle="1" w:styleId="Footnote395pt8">
    <w:name w:val="Footnote (3) + 9.5 pt8"/>
    <w:aliases w:val="Not Bold28"/>
    <w:basedOn w:val="Footnote30"/>
    <w:uiPriority w:val="99"/>
    <w:rsid w:val="005B5708"/>
    <w:rPr>
      <w:b w:val="0"/>
      <w:bCs w:val="0"/>
      <w:color w:val="000000"/>
      <w:sz w:val="19"/>
      <w:szCs w:val="19"/>
      <w:shd w:val="clear" w:color="auto" w:fill="FFFFFF"/>
    </w:rPr>
  </w:style>
  <w:style w:type="character" w:customStyle="1" w:styleId="Footnote2">
    <w:name w:val="Footnote (2)_"/>
    <w:basedOn w:val="Fontdeparagrafimplicit"/>
    <w:link w:val="Footnote21"/>
    <w:locked/>
    <w:rsid w:val="005B5708"/>
    <w:rPr>
      <w:i/>
      <w:iCs/>
      <w:sz w:val="17"/>
      <w:szCs w:val="17"/>
      <w:shd w:val="clear" w:color="auto" w:fill="FFFFFF"/>
      <w:lang w:val="en-US"/>
    </w:rPr>
  </w:style>
  <w:style w:type="paragraph" w:customStyle="1" w:styleId="Footnote21">
    <w:name w:val="Footnote (2)1"/>
    <w:basedOn w:val="Normal"/>
    <w:link w:val="Footnote2"/>
    <w:rsid w:val="005B5708"/>
    <w:pPr>
      <w:widowControl w:val="0"/>
      <w:shd w:val="clear" w:color="auto" w:fill="FFFFFF"/>
      <w:spacing w:before="0" w:after="0" w:line="206" w:lineRule="exact"/>
      <w:ind w:firstLine="0"/>
    </w:pPr>
    <w:rPr>
      <w:i/>
      <w:iCs/>
      <w:sz w:val="17"/>
      <w:szCs w:val="17"/>
      <w:lang w:val="en-US"/>
    </w:rPr>
  </w:style>
  <w:style w:type="character" w:customStyle="1" w:styleId="Footnote2NotItalic1">
    <w:name w:val="Footnote (2) + Not Italic1"/>
    <w:basedOn w:val="Footnote2"/>
    <w:uiPriority w:val="99"/>
    <w:rsid w:val="005B5708"/>
    <w:rPr>
      <w:i w:val="0"/>
      <w:iCs w:val="0"/>
      <w:sz w:val="17"/>
      <w:szCs w:val="17"/>
      <w:shd w:val="clear" w:color="auto" w:fill="FFFFFF"/>
      <w:lang w:val="en-US"/>
    </w:rPr>
  </w:style>
  <w:style w:type="character" w:customStyle="1" w:styleId="Footnote0">
    <w:name w:val="Footnote_"/>
    <w:basedOn w:val="Fontdeparagrafimplicit"/>
    <w:link w:val="Footnote1"/>
    <w:locked/>
    <w:rsid w:val="005B5708"/>
    <w:rPr>
      <w:sz w:val="17"/>
      <w:szCs w:val="17"/>
      <w:shd w:val="clear" w:color="auto" w:fill="FFFFFF"/>
    </w:rPr>
  </w:style>
  <w:style w:type="paragraph" w:customStyle="1" w:styleId="Footnote1">
    <w:name w:val="Footnote1"/>
    <w:basedOn w:val="Normal"/>
    <w:link w:val="Footnote0"/>
    <w:rsid w:val="005B5708"/>
    <w:pPr>
      <w:widowControl w:val="0"/>
      <w:shd w:val="clear" w:color="auto" w:fill="FFFFFF"/>
      <w:spacing w:before="0" w:after="0" w:line="240" w:lineRule="atLeast"/>
      <w:ind w:firstLine="0"/>
      <w:jc w:val="left"/>
    </w:pPr>
    <w:rPr>
      <w:sz w:val="17"/>
      <w:szCs w:val="17"/>
    </w:rPr>
  </w:style>
  <w:style w:type="character" w:customStyle="1" w:styleId="FootnoteItalic7">
    <w:name w:val="Footnote + Italic7"/>
    <w:basedOn w:val="Footnote0"/>
    <w:uiPriority w:val="99"/>
    <w:rsid w:val="005B5708"/>
    <w:rPr>
      <w:i/>
      <w:iCs/>
      <w:spacing w:val="0"/>
      <w:sz w:val="17"/>
      <w:szCs w:val="17"/>
      <w:shd w:val="clear" w:color="auto" w:fill="FFFFFF"/>
      <w:lang w:val="en-US" w:eastAsia="en-US"/>
    </w:rPr>
  </w:style>
  <w:style w:type="character" w:customStyle="1" w:styleId="Heading3">
    <w:name w:val="Heading #3_"/>
    <w:link w:val="Heading30"/>
    <w:uiPriority w:val="99"/>
    <w:rsid w:val="005B5708"/>
    <w:rPr>
      <w:rFonts w:ascii="Book Antiqua" w:hAnsi="Book Antiqua" w:cs="Book Antiqua"/>
      <w:b/>
      <w:bCs/>
      <w:shd w:val="clear" w:color="auto" w:fill="FFFFFF"/>
      <w:lang w:val="el-GR" w:eastAsia="el-GR"/>
    </w:rPr>
  </w:style>
  <w:style w:type="paragraph" w:customStyle="1" w:styleId="Heading30">
    <w:name w:val="Heading #3"/>
    <w:basedOn w:val="Normal"/>
    <w:link w:val="Heading3"/>
    <w:uiPriority w:val="99"/>
    <w:rsid w:val="005B5708"/>
    <w:pPr>
      <w:widowControl w:val="0"/>
      <w:shd w:val="clear" w:color="auto" w:fill="FFFFFF"/>
      <w:spacing w:before="0" w:after="0" w:line="240" w:lineRule="atLeast"/>
      <w:ind w:firstLine="0"/>
      <w:outlineLvl w:val="2"/>
    </w:pPr>
    <w:rPr>
      <w:rFonts w:ascii="Book Antiqua" w:hAnsi="Book Antiqua" w:cs="Book Antiqua"/>
      <w:b/>
      <w:bCs/>
      <w:lang w:val="el-GR" w:eastAsia="el-GR"/>
    </w:rPr>
  </w:style>
  <w:style w:type="character" w:customStyle="1" w:styleId="CorptextCaracter1">
    <w:name w:val="Corp text Caracter1"/>
    <w:uiPriority w:val="99"/>
    <w:rsid w:val="005B5708"/>
    <w:rPr>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7943138">
      <w:bodyDiv w:val="1"/>
      <w:marLeft w:val="0"/>
      <w:marRight w:val="0"/>
      <w:marTop w:val="0"/>
      <w:marBottom w:val="0"/>
      <w:divBdr>
        <w:top w:val="none" w:sz="0" w:space="0" w:color="auto"/>
        <w:left w:val="none" w:sz="0" w:space="0" w:color="auto"/>
        <w:bottom w:val="none" w:sz="0" w:space="0" w:color="auto"/>
        <w:right w:val="none" w:sz="0" w:space="0" w:color="auto"/>
      </w:divBdr>
    </w:div>
    <w:div w:id="511146784">
      <w:bodyDiv w:val="1"/>
      <w:marLeft w:val="0"/>
      <w:marRight w:val="0"/>
      <w:marTop w:val="0"/>
      <w:marBottom w:val="0"/>
      <w:divBdr>
        <w:top w:val="none" w:sz="0" w:space="0" w:color="auto"/>
        <w:left w:val="none" w:sz="0" w:space="0" w:color="auto"/>
        <w:bottom w:val="none" w:sz="0" w:space="0" w:color="auto"/>
        <w:right w:val="none" w:sz="0" w:space="0" w:color="auto"/>
      </w:divBdr>
      <w:divsChild>
        <w:div w:id="1055547866">
          <w:marLeft w:val="336"/>
          <w:marRight w:val="0"/>
          <w:marTop w:val="120"/>
          <w:marBottom w:val="312"/>
          <w:divBdr>
            <w:top w:val="none" w:sz="0" w:space="0" w:color="auto"/>
            <w:left w:val="none" w:sz="0" w:space="0" w:color="auto"/>
            <w:bottom w:val="none" w:sz="0" w:space="0" w:color="auto"/>
            <w:right w:val="none" w:sz="0" w:space="0" w:color="auto"/>
          </w:divBdr>
          <w:divsChild>
            <w:div w:id="1855536094">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564068888">
      <w:bodyDiv w:val="1"/>
      <w:marLeft w:val="0"/>
      <w:marRight w:val="0"/>
      <w:marTop w:val="0"/>
      <w:marBottom w:val="0"/>
      <w:divBdr>
        <w:top w:val="none" w:sz="0" w:space="0" w:color="auto"/>
        <w:left w:val="none" w:sz="0" w:space="0" w:color="auto"/>
        <w:bottom w:val="none" w:sz="0" w:space="0" w:color="auto"/>
        <w:right w:val="none" w:sz="0" w:space="0" w:color="auto"/>
      </w:divBdr>
    </w:div>
    <w:div w:id="671953671">
      <w:bodyDiv w:val="1"/>
      <w:marLeft w:val="0"/>
      <w:marRight w:val="0"/>
      <w:marTop w:val="0"/>
      <w:marBottom w:val="0"/>
      <w:divBdr>
        <w:top w:val="none" w:sz="0" w:space="0" w:color="auto"/>
        <w:left w:val="none" w:sz="0" w:space="0" w:color="auto"/>
        <w:bottom w:val="none" w:sz="0" w:space="0" w:color="auto"/>
        <w:right w:val="none" w:sz="0" w:space="0" w:color="auto"/>
      </w:divBdr>
    </w:div>
    <w:div w:id="797452027">
      <w:bodyDiv w:val="1"/>
      <w:marLeft w:val="0"/>
      <w:marRight w:val="0"/>
      <w:marTop w:val="0"/>
      <w:marBottom w:val="0"/>
      <w:divBdr>
        <w:top w:val="none" w:sz="0" w:space="0" w:color="auto"/>
        <w:left w:val="none" w:sz="0" w:space="0" w:color="auto"/>
        <w:bottom w:val="none" w:sz="0" w:space="0" w:color="auto"/>
        <w:right w:val="none" w:sz="0" w:space="0" w:color="auto"/>
      </w:divBdr>
    </w:div>
    <w:div w:id="1413548746">
      <w:bodyDiv w:val="1"/>
      <w:marLeft w:val="0"/>
      <w:marRight w:val="0"/>
      <w:marTop w:val="0"/>
      <w:marBottom w:val="0"/>
      <w:divBdr>
        <w:top w:val="none" w:sz="0" w:space="0" w:color="auto"/>
        <w:left w:val="none" w:sz="0" w:space="0" w:color="auto"/>
        <w:bottom w:val="none" w:sz="0" w:space="0" w:color="auto"/>
        <w:right w:val="none" w:sz="0" w:space="0" w:color="auto"/>
      </w:divBdr>
    </w:div>
    <w:div w:id="1446385897">
      <w:bodyDiv w:val="1"/>
      <w:marLeft w:val="0"/>
      <w:marRight w:val="0"/>
      <w:marTop w:val="0"/>
      <w:marBottom w:val="0"/>
      <w:divBdr>
        <w:top w:val="none" w:sz="0" w:space="0" w:color="auto"/>
        <w:left w:val="none" w:sz="0" w:space="0" w:color="auto"/>
        <w:bottom w:val="none" w:sz="0" w:space="0" w:color="auto"/>
        <w:right w:val="none" w:sz="0" w:space="0" w:color="auto"/>
      </w:divBdr>
    </w:div>
    <w:div w:id="1449817199">
      <w:bodyDiv w:val="1"/>
      <w:marLeft w:val="0"/>
      <w:marRight w:val="0"/>
      <w:marTop w:val="0"/>
      <w:marBottom w:val="0"/>
      <w:divBdr>
        <w:top w:val="none" w:sz="0" w:space="0" w:color="auto"/>
        <w:left w:val="none" w:sz="0" w:space="0" w:color="auto"/>
        <w:bottom w:val="none" w:sz="0" w:space="0" w:color="auto"/>
        <w:right w:val="none" w:sz="0" w:space="0" w:color="auto"/>
      </w:divBdr>
    </w:div>
    <w:div w:id="1587883281">
      <w:bodyDiv w:val="1"/>
      <w:marLeft w:val="0"/>
      <w:marRight w:val="0"/>
      <w:marTop w:val="0"/>
      <w:marBottom w:val="0"/>
      <w:divBdr>
        <w:top w:val="none" w:sz="0" w:space="0" w:color="auto"/>
        <w:left w:val="none" w:sz="0" w:space="0" w:color="auto"/>
        <w:bottom w:val="none" w:sz="0" w:space="0" w:color="auto"/>
        <w:right w:val="none" w:sz="0" w:space="0" w:color="auto"/>
      </w:divBdr>
    </w:div>
    <w:div w:id="1622689027">
      <w:bodyDiv w:val="1"/>
      <w:marLeft w:val="0"/>
      <w:marRight w:val="0"/>
      <w:marTop w:val="0"/>
      <w:marBottom w:val="0"/>
      <w:divBdr>
        <w:top w:val="none" w:sz="0" w:space="0" w:color="auto"/>
        <w:left w:val="none" w:sz="0" w:space="0" w:color="auto"/>
        <w:bottom w:val="none" w:sz="0" w:space="0" w:color="auto"/>
        <w:right w:val="none" w:sz="0" w:space="0" w:color="auto"/>
      </w:divBdr>
    </w:div>
    <w:div w:id="1677920795">
      <w:bodyDiv w:val="1"/>
      <w:marLeft w:val="0"/>
      <w:marRight w:val="0"/>
      <w:marTop w:val="0"/>
      <w:marBottom w:val="0"/>
      <w:divBdr>
        <w:top w:val="none" w:sz="0" w:space="0" w:color="auto"/>
        <w:left w:val="none" w:sz="0" w:space="0" w:color="auto"/>
        <w:bottom w:val="none" w:sz="0" w:space="0" w:color="auto"/>
        <w:right w:val="none" w:sz="0" w:space="0" w:color="auto"/>
      </w:divBdr>
    </w:div>
    <w:div w:id="1702627744">
      <w:bodyDiv w:val="1"/>
      <w:marLeft w:val="0"/>
      <w:marRight w:val="0"/>
      <w:marTop w:val="0"/>
      <w:marBottom w:val="0"/>
      <w:divBdr>
        <w:top w:val="none" w:sz="0" w:space="0" w:color="auto"/>
        <w:left w:val="none" w:sz="0" w:space="0" w:color="auto"/>
        <w:bottom w:val="none" w:sz="0" w:space="0" w:color="auto"/>
        <w:right w:val="none" w:sz="0" w:space="0" w:color="auto"/>
      </w:divBdr>
    </w:div>
    <w:div w:id="1911957449">
      <w:bodyDiv w:val="1"/>
      <w:marLeft w:val="0"/>
      <w:marRight w:val="0"/>
      <w:marTop w:val="0"/>
      <w:marBottom w:val="0"/>
      <w:divBdr>
        <w:top w:val="none" w:sz="0" w:space="0" w:color="auto"/>
        <w:left w:val="none" w:sz="0" w:space="0" w:color="auto"/>
        <w:bottom w:val="none" w:sz="0" w:space="0" w:color="auto"/>
        <w:right w:val="none" w:sz="0" w:space="0" w:color="auto"/>
      </w:divBdr>
    </w:div>
    <w:div w:id="2000844442">
      <w:bodyDiv w:val="1"/>
      <w:marLeft w:val="0"/>
      <w:marRight w:val="0"/>
      <w:marTop w:val="0"/>
      <w:marBottom w:val="0"/>
      <w:divBdr>
        <w:top w:val="none" w:sz="0" w:space="0" w:color="auto"/>
        <w:left w:val="none" w:sz="0" w:space="0" w:color="auto"/>
        <w:bottom w:val="none" w:sz="0" w:space="0" w:color="auto"/>
        <w:right w:val="none" w:sz="0" w:space="0" w:color="auto"/>
      </w:divBdr>
    </w:div>
    <w:div w:id="2075270898">
      <w:bodyDiv w:val="1"/>
      <w:marLeft w:val="0"/>
      <w:marRight w:val="0"/>
      <w:marTop w:val="0"/>
      <w:marBottom w:val="0"/>
      <w:divBdr>
        <w:top w:val="none" w:sz="0" w:space="0" w:color="auto"/>
        <w:left w:val="none" w:sz="0" w:space="0" w:color="auto"/>
        <w:bottom w:val="none" w:sz="0" w:space="0" w:color="auto"/>
        <w:right w:val="none" w:sz="0" w:space="0" w:color="auto"/>
      </w:divBdr>
    </w:div>
  </w:divs>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B:\OneDrive\Documente\SAD.dotm"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F37DCE-AA28-4B38-8223-AFCA3D151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SAD.dotm</Template>
  <TotalTime>4</TotalTime>
  <Pages>3</Pages>
  <Words>70</Words>
  <Characters>412</Characters>
  <Application>Microsoft Office Word</Application>
  <DocSecurity>0</DocSecurity>
  <Lines>3</Lines>
  <Paragraphs>1</Paragraphs>
  <ScaleCrop>false</ScaleCrop>
  <HeadingPairs>
    <vt:vector size="2" baseType="variant">
      <vt:variant>
        <vt:lpstr>Titlu</vt:lpstr>
      </vt:variant>
      <vt:variant>
        <vt:i4>1</vt:i4>
      </vt:variant>
    </vt:vector>
  </HeadingPairs>
  <TitlesOfParts>
    <vt:vector size="1" baseType="lpstr">
      <vt:lpstr/>
    </vt:vector>
  </TitlesOfParts>
  <Company>Home</Company>
  <LinksUpToDate>false</LinksUpToDate>
  <CharactersWithSpaces>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Alexandru Anastasiu</dc:creator>
  <cp:keywords/>
  <dc:description/>
  <cp:lastModifiedBy>Alexandru Anastasiu</cp:lastModifiedBy>
  <cp:revision>1</cp:revision>
  <dcterms:created xsi:type="dcterms:W3CDTF">2020-10-17T08:34:00Z</dcterms:created>
  <dcterms:modified xsi:type="dcterms:W3CDTF">2020-10-17T08:38:00Z</dcterms:modified>
</cp:coreProperties>
</file>