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681FC" w14:textId="77777777" w:rsidR="00797B2F" w:rsidRDefault="00797B2F" w:rsidP="00797B2F">
      <w:pPr>
        <w:pStyle w:val="SfinteIcoane"/>
        <w:rPr>
          <w:b/>
          <w:bCs/>
        </w:rPr>
      </w:pPr>
      <w:r w:rsidRPr="00797B2F">
        <w:rPr>
          <w:b/>
          <w:bCs/>
        </w:rPr>
        <w:t xml:space="preserve">TEMELE pe care Pr. Prof. Dr. Aurel Pavel ni le propune spre </w:t>
      </w:r>
      <w:proofErr w:type="spellStart"/>
      <w:r w:rsidRPr="00797B2F">
        <w:rPr>
          <w:b/>
          <w:bCs/>
        </w:rPr>
        <w:t>discuţie</w:t>
      </w:r>
      <w:proofErr w:type="spellEnd"/>
      <w:r w:rsidRPr="00797B2F">
        <w:rPr>
          <w:b/>
          <w:bCs/>
        </w:rPr>
        <w:t xml:space="preserve"> şi dezbatere. </w:t>
      </w:r>
    </w:p>
    <w:p w14:paraId="7A595EFC" w14:textId="62175576" w:rsidR="00797B2F" w:rsidRPr="00797B2F" w:rsidRDefault="00797B2F" w:rsidP="00797B2F">
      <w:pPr>
        <w:pStyle w:val="SfinteIcoane"/>
        <w:rPr>
          <w:b/>
          <w:bCs/>
        </w:rPr>
      </w:pPr>
      <w:r w:rsidRPr="00797B2F">
        <w:rPr>
          <w:b/>
          <w:bCs/>
        </w:rPr>
        <w:t xml:space="preserve">Curs C3.2: Biserica și misiunea ei după Noul Testament și în perioada contemporană </w:t>
      </w:r>
    </w:p>
    <w:p w14:paraId="1A97E1F7" w14:textId="711C3482" w:rsidR="00797B2F" w:rsidRDefault="00797B2F" w:rsidP="00797B2F">
      <w:pPr>
        <w:pStyle w:val="Titlu1"/>
      </w:pPr>
      <w:r w:rsidRPr="00797B2F">
        <w:t xml:space="preserve">Biserica în N.T. </w:t>
      </w:r>
    </w:p>
    <w:p w14:paraId="17360F76" w14:textId="77777777" w:rsidR="00797B2F" w:rsidRDefault="00797B2F" w:rsidP="00797B2F">
      <w:r>
        <w:t>-</w:t>
      </w:r>
      <w:r w:rsidRPr="00797B2F">
        <w:t xml:space="preserve"> Nașterea Bisericii creștine (Fapte 2); </w:t>
      </w:r>
    </w:p>
    <w:p w14:paraId="7CC47DAE" w14:textId="77777777" w:rsidR="00797B2F" w:rsidRDefault="00797B2F" w:rsidP="00797B2F">
      <w:r>
        <w:t>-</w:t>
      </w:r>
      <w:r w:rsidRPr="00797B2F">
        <w:t xml:space="preserve"> Conceptul </w:t>
      </w:r>
      <w:proofErr w:type="spellStart"/>
      <w:r w:rsidRPr="00797B2F">
        <w:t>lucanic</w:t>
      </w:r>
      <w:proofErr w:type="spellEnd"/>
      <w:r w:rsidRPr="00797B2F">
        <w:t xml:space="preserve"> al misiunii Bisericii (ecclesia </w:t>
      </w:r>
      <w:proofErr w:type="spellStart"/>
      <w:r w:rsidRPr="00797B2F">
        <w:t>peregrinans</w:t>
      </w:r>
      <w:proofErr w:type="spellEnd"/>
      <w:r w:rsidRPr="00797B2F">
        <w:t xml:space="preserve">); </w:t>
      </w:r>
    </w:p>
    <w:p w14:paraId="3CDD3A62" w14:textId="77777777" w:rsidR="00797B2F" w:rsidRDefault="00797B2F" w:rsidP="00797B2F">
      <w:r>
        <w:t>-</w:t>
      </w:r>
      <w:r w:rsidRPr="00797B2F">
        <w:t xml:space="preserve"> Proclamarea Împărăției lui Dumnezeu în Faptele Apostolilor; </w:t>
      </w:r>
    </w:p>
    <w:p w14:paraId="2124D3B7" w14:textId="6CA2C3C4" w:rsidR="00797B2F" w:rsidRDefault="00797B2F" w:rsidP="00797B2F">
      <w:r>
        <w:t>-</w:t>
      </w:r>
      <w:r w:rsidRPr="00797B2F">
        <w:t xml:space="preserve"> Misiunea și tradiția lui Iisus (Fapte 11, 19</w:t>
      </w:r>
      <w:r>
        <w:t>-</w:t>
      </w:r>
      <w:r w:rsidRPr="00797B2F">
        <w:t xml:space="preserve">21); </w:t>
      </w:r>
    </w:p>
    <w:p w14:paraId="66DAEC48" w14:textId="77777777" w:rsidR="00797B2F" w:rsidRDefault="00797B2F" w:rsidP="00797B2F">
      <w:r>
        <w:t>-</w:t>
      </w:r>
      <w:r w:rsidRPr="00797B2F">
        <w:t xml:space="preserve"> Migrația și misiunea în Fapte; </w:t>
      </w:r>
    </w:p>
    <w:p w14:paraId="5E1D2249" w14:textId="77777777" w:rsidR="00797B2F" w:rsidRDefault="00797B2F" w:rsidP="00797B2F">
      <w:r>
        <w:t>-</w:t>
      </w:r>
      <w:r w:rsidRPr="00797B2F">
        <w:t xml:space="preserve"> Biserica în Epistola I Corinteni; </w:t>
      </w:r>
    </w:p>
    <w:p w14:paraId="35213154" w14:textId="77777777" w:rsidR="00797B2F" w:rsidRDefault="00797B2F" w:rsidP="00797B2F">
      <w:r>
        <w:t>-</w:t>
      </w:r>
      <w:r w:rsidRPr="00797B2F">
        <w:t xml:space="preserve"> Misiunea lui Israel şi </w:t>
      </w:r>
      <w:proofErr w:type="spellStart"/>
      <w:r w:rsidRPr="00797B2F">
        <w:t>natiunile</w:t>
      </w:r>
      <w:proofErr w:type="spellEnd"/>
      <w:r w:rsidRPr="00797B2F">
        <w:t xml:space="preserve">; </w:t>
      </w:r>
    </w:p>
    <w:p w14:paraId="4731A85D" w14:textId="77777777" w:rsidR="00797B2F" w:rsidRDefault="00797B2F" w:rsidP="00797B2F">
      <w:r>
        <w:t>-</w:t>
      </w:r>
      <w:r w:rsidRPr="00797B2F">
        <w:t xml:space="preserve"> Misiunea și iubirea vrăjmașilor: Mt. 5,43</w:t>
      </w:r>
    </w:p>
    <w:p w14:paraId="0E6A76B1" w14:textId="77777777" w:rsidR="00797B2F" w:rsidRDefault="00797B2F" w:rsidP="00797B2F">
      <w:r>
        <w:t>-</w:t>
      </w:r>
      <w:r w:rsidRPr="00797B2F">
        <w:t xml:space="preserve">44 și locurile paralele; </w:t>
      </w:r>
    </w:p>
    <w:p w14:paraId="33991928" w14:textId="3B3D3103" w:rsidR="00797B2F" w:rsidRDefault="00797B2F" w:rsidP="00797B2F">
      <w:r>
        <w:t>-</w:t>
      </w:r>
      <w:r w:rsidRPr="00797B2F">
        <w:t>Perspectivele misiunii în Galateni 3,1</w:t>
      </w:r>
      <w:r>
        <w:t>-</w:t>
      </w:r>
      <w:r w:rsidRPr="00797B2F">
        <w:t xml:space="preserve">14; </w:t>
      </w:r>
    </w:p>
    <w:p w14:paraId="4B46F96F" w14:textId="77777777" w:rsidR="00797B2F" w:rsidRDefault="00797B2F" w:rsidP="00797B2F">
      <w:r>
        <w:t>-</w:t>
      </w:r>
      <w:proofErr w:type="spellStart"/>
      <w:r w:rsidRPr="00797B2F">
        <w:t>Sf.Petru</w:t>
      </w:r>
      <w:proofErr w:type="spellEnd"/>
      <w:r w:rsidRPr="00797B2F">
        <w:t xml:space="preserve"> pe calea misiunii universale în Ev. după Ioan; </w:t>
      </w:r>
    </w:p>
    <w:p w14:paraId="30FDC96E" w14:textId="7CDC03BE" w:rsidR="00797B2F" w:rsidRDefault="00797B2F" w:rsidP="00797B2F">
      <w:r>
        <w:t>-</w:t>
      </w:r>
      <w:r w:rsidRPr="00797B2F">
        <w:t xml:space="preserve"> și altele. </w:t>
      </w:r>
    </w:p>
    <w:p w14:paraId="541D7DE2" w14:textId="269735D5" w:rsidR="00797B2F" w:rsidRDefault="00797B2F" w:rsidP="00797B2F">
      <w:pPr>
        <w:pStyle w:val="Titlu1"/>
      </w:pPr>
      <w:r w:rsidRPr="00797B2F">
        <w:t xml:space="preserve">Biserica în perioada contemporană: </w:t>
      </w:r>
    </w:p>
    <w:p w14:paraId="384A8217" w14:textId="77777777" w:rsidR="00797B2F" w:rsidRDefault="00797B2F" w:rsidP="00797B2F">
      <w:r>
        <w:t>-</w:t>
      </w:r>
      <w:r w:rsidRPr="00797B2F">
        <w:t xml:space="preserve"> Biserica și postmodernismul; </w:t>
      </w:r>
    </w:p>
    <w:p w14:paraId="0752CA3A" w14:textId="77777777" w:rsidR="00797B2F" w:rsidRDefault="00797B2F" w:rsidP="00797B2F">
      <w:r>
        <w:t>-</w:t>
      </w:r>
      <w:r w:rsidRPr="00797B2F">
        <w:t xml:space="preserve"> Biserica și globalizarea, </w:t>
      </w:r>
    </w:p>
    <w:p w14:paraId="3EC94383" w14:textId="77777777" w:rsidR="00797B2F" w:rsidRDefault="00797B2F" w:rsidP="00797B2F">
      <w:r>
        <w:t>-</w:t>
      </w:r>
      <w:r w:rsidRPr="00797B2F">
        <w:t xml:space="preserve"> știința și tehnologia, </w:t>
      </w:r>
    </w:p>
    <w:p w14:paraId="3F38F7C8" w14:textId="77777777" w:rsidR="00797B2F" w:rsidRDefault="00797B2F" w:rsidP="00797B2F">
      <w:r>
        <w:t>-</w:t>
      </w:r>
      <w:r w:rsidRPr="00797B2F">
        <w:t xml:space="preserve"> drepturile naționale, </w:t>
      </w:r>
    </w:p>
    <w:p w14:paraId="01CDCA4A" w14:textId="77777777" w:rsidR="00797B2F" w:rsidRDefault="00797B2F" w:rsidP="00797B2F">
      <w:r>
        <w:t>-</w:t>
      </w:r>
      <w:r w:rsidRPr="00797B2F">
        <w:t xml:space="preserve"> migrația, </w:t>
      </w:r>
    </w:p>
    <w:p w14:paraId="41A59F7F" w14:textId="77777777" w:rsidR="00797B2F" w:rsidRDefault="00797B2F" w:rsidP="00797B2F">
      <w:r>
        <w:t>-</w:t>
      </w:r>
      <w:r w:rsidRPr="00797B2F">
        <w:t xml:space="preserve"> ocultismul, </w:t>
      </w:r>
    </w:p>
    <w:p w14:paraId="21BF364E" w14:textId="77777777" w:rsidR="00797B2F" w:rsidRDefault="00797B2F" w:rsidP="00797B2F">
      <w:r>
        <w:t>-</w:t>
      </w:r>
      <w:r w:rsidRPr="00797B2F">
        <w:t xml:space="preserve"> pluralismul religios, </w:t>
      </w:r>
    </w:p>
    <w:p w14:paraId="4055FFD9" w14:textId="77777777" w:rsidR="00797B2F" w:rsidRDefault="00797B2F" w:rsidP="00797B2F">
      <w:r>
        <w:t>-</w:t>
      </w:r>
      <w:r w:rsidRPr="00797B2F">
        <w:t xml:space="preserve"> mass</w:t>
      </w:r>
    </w:p>
    <w:p w14:paraId="39E54527" w14:textId="77777777" w:rsidR="00797B2F" w:rsidRDefault="00797B2F" w:rsidP="00797B2F">
      <w:r>
        <w:t>-</w:t>
      </w:r>
      <w:r w:rsidRPr="00797B2F">
        <w:t xml:space="preserve">media, </w:t>
      </w:r>
    </w:p>
    <w:p w14:paraId="609BEB92" w14:textId="77777777" w:rsidR="00797B2F" w:rsidRDefault="00797B2F" w:rsidP="00797B2F">
      <w:r>
        <w:t>-</w:t>
      </w:r>
      <w:r w:rsidRPr="00797B2F">
        <w:t xml:space="preserve"> cinema, </w:t>
      </w:r>
    </w:p>
    <w:p w14:paraId="2BDA8662" w14:textId="58A92950" w:rsidR="00DC52FE" w:rsidRPr="00E3496E" w:rsidRDefault="00797B2F" w:rsidP="00797B2F">
      <w:r>
        <w:t>-</w:t>
      </w:r>
      <w:r w:rsidRPr="00797B2F">
        <w:t xml:space="preserve"> și altele.</w:t>
      </w:r>
    </w:p>
    <w:sectPr w:rsidR="00DC52FE" w:rsidRPr="00E3496E" w:rsidSect="00FD4059">
      <w:headerReference w:type="even" r:id="rId8"/>
      <w:headerReference w:type="default" r:id="rId9"/>
      <w:footerReference w:type="even" r:id="rId10"/>
      <w:footerReference w:type="default" r:id="rId11"/>
      <w:headerReference w:type="first" r:id="rId12"/>
      <w:footerReference w:type="first" r:id="rId13"/>
      <w:pgSz w:w="11906" w:h="16838" w:code="9"/>
      <w:pgMar w:top="851" w:right="851" w:bottom="851" w:left="1418" w:header="0"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2C0C28" w14:textId="77777777" w:rsidR="00797B2F" w:rsidRDefault="00797B2F" w:rsidP="00503A80">
      <w:pPr>
        <w:spacing w:before="0" w:after="0"/>
      </w:pPr>
      <w:r>
        <w:separator/>
      </w:r>
    </w:p>
  </w:endnote>
  <w:endnote w:type="continuationSeparator" w:id="0">
    <w:p w14:paraId="1A052E40" w14:textId="77777777" w:rsidR="00797B2F" w:rsidRDefault="00797B2F" w:rsidP="00503A8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Zamolxis II">
    <w:altName w:val="Courier New"/>
    <w:panose1 w:val="00000400000000000000"/>
    <w:charset w:val="02"/>
    <w:family w:val="auto"/>
    <w:pitch w:val="variable"/>
    <w:sig w:usb0="00000000" w:usb1="10000000" w:usb2="00000000" w:usb3="00000000" w:csb0="80000000"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Palatino">
    <w:altName w:val="Book Antiqua"/>
    <w:panose1 w:val="00000000000000000000"/>
    <w:charset w:val="00"/>
    <w:family w:val="roman"/>
    <w:notTrueType/>
    <w:pitch w:val="default"/>
    <w:sig w:usb0="00000007" w:usb1="00000000" w:usb2="00000000" w:usb3="00000000" w:csb0="00000003" w:csb1="00000000"/>
  </w:font>
  <w:font w:name="FrankRuehl">
    <w:panose1 w:val="020E05030601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1219470"/>
      <w:docPartObj>
        <w:docPartGallery w:val="Page Numbers (Bottom of Page)"/>
        <w:docPartUnique/>
      </w:docPartObj>
    </w:sdtPr>
    <w:sdtEndPr/>
    <w:sdtContent>
      <w:p w14:paraId="3F4B35E3" w14:textId="77777777" w:rsidR="00FD4059" w:rsidRDefault="00FD4059" w:rsidP="00FD4059">
        <w:pPr>
          <w:pStyle w:val="Subsol"/>
          <w:ind w:firstLine="0"/>
        </w:pPr>
        <w:r>
          <w:fldChar w:fldCharType="begin"/>
        </w:r>
        <w:r>
          <w:instrText>PAGE   \* MERGEFORMAT</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843311"/>
      <w:docPartObj>
        <w:docPartGallery w:val="Page Numbers (Bottom of Page)"/>
        <w:docPartUnique/>
      </w:docPartObj>
    </w:sdtPr>
    <w:sdtEndPr/>
    <w:sdtContent>
      <w:p w14:paraId="3146DBC5" w14:textId="77777777" w:rsidR="00F51CE4" w:rsidRDefault="00F51CE4">
        <w:pPr>
          <w:pStyle w:val="Subsol"/>
          <w:jc w:val="right"/>
        </w:pPr>
        <w:r>
          <w:fldChar w:fldCharType="begin"/>
        </w:r>
        <w:r>
          <w:instrText>PAGE   \* MERGEFORMAT</w:instrText>
        </w:r>
        <w:r>
          <w:fldChar w:fldCharType="separate"/>
        </w:r>
        <w: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F38AE" w14:textId="77777777" w:rsidR="00E40703" w:rsidRPr="00E40703" w:rsidRDefault="00E40703" w:rsidP="00FB3BA4">
    <w:pPr>
      <w:pStyle w:val="Subsol"/>
      <w:ind w:right="360"/>
      <w:rPr>
        <w:sz w:val="23"/>
        <w:szCs w:val="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622262" w14:textId="77777777" w:rsidR="00797B2F" w:rsidRDefault="00797B2F" w:rsidP="00503A80">
      <w:pPr>
        <w:spacing w:before="0" w:after="0"/>
      </w:pPr>
      <w:r>
        <w:separator/>
      </w:r>
    </w:p>
  </w:footnote>
  <w:footnote w:type="continuationSeparator" w:id="0">
    <w:p w14:paraId="2DE54666" w14:textId="77777777" w:rsidR="00797B2F" w:rsidRDefault="00797B2F" w:rsidP="00503A8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C7D74" w14:textId="77777777" w:rsidR="00A34094" w:rsidRDefault="00A34094">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A47E42" w14:textId="77777777" w:rsidR="00A34094" w:rsidRPr="00FD4059" w:rsidRDefault="00A34094">
    <w:pPr>
      <w:pStyle w:val="Antet"/>
      <w:rPr>
        <w:sz w:val="24"/>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50A470" w14:textId="77777777" w:rsidR="00FB3BA4" w:rsidRPr="00E40703" w:rsidRDefault="00FB3BA4">
    <w:pPr>
      <w:pStyle w:val="Antet"/>
      <w:rPr>
        <w:sz w:val="23"/>
        <w:szCs w:val="23"/>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2"/>
    <w:multiLevelType w:val="singleLevel"/>
    <w:tmpl w:val="A2400582"/>
    <w:styleLink w:val="AVA722211"/>
    <w:lvl w:ilvl="0">
      <w:start w:val="1"/>
      <w:numFmt w:val="bullet"/>
      <w:pStyle w:val="Listacumarcatori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4EDA7EC0"/>
    <w:styleLink w:val="AVA1413111"/>
    <w:lvl w:ilvl="0">
      <w:start w:val="1"/>
      <w:numFmt w:val="bullet"/>
      <w:pStyle w:val="Listacumarcatori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43A06C4"/>
    <w:styleLink w:val="AVA74"/>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0000011"/>
    <w:multiLevelType w:val="multilevel"/>
    <w:tmpl w:val="00000010"/>
    <w:styleLink w:val="AVA7121"/>
    <w:lvl w:ilvl="0">
      <w:start w:val="1"/>
      <w:numFmt w:val="bullet"/>
      <w:lvlText w:val="—"/>
      <w:lvlJc w:val="left"/>
      <w:rPr>
        <w:rFonts w:ascii="Times New Roman" w:hAnsi="Times New Roman"/>
        <w:b w:val="0"/>
        <w:i w:val="0"/>
        <w:smallCaps w:val="0"/>
        <w:strike w:val="0"/>
        <w:color w:val="000000"/>
        <w:spacing w:val="0"/>
        <w:w w:val="100"/>
        <w:position w:val="0"/>
        <w:sz w:val="20"/>
        <w:u w:val="none"/>
      </w:rPr>
    </w:lvl>
    <w:lvl w:ilvl="1">
      <w:start w:val="1"/>
      <w:numFmt w:val="bullet"/>
      <w:lvlText w:val="—"/>
      <w:lvlJc w:val="left"/>
      <w:rPr>
        <w:rFonts w:ascii="Times New Roman" w:hAnsi="Times New Roman"/>
        <w:b w:val="0"/>
        <w:i w:val="0"/>
        <w:smallCaps w:val="0"/>
        <w:strike w:val="0"/>
        <w:color w:val="000000"/>
        <w:spacing w:val="0"/>
        <w:w w:val="100"/>
        <w:position w:val="0"/>
        <w:sz w:val="20"/>
        <w:u w:val="none"/>
      </w:rPr>
    </w:lvl>
    <w:lvl w:ilvl="2">
      <w:start w:val="1"/>
      <w:numFmt w:val="bullet"/>
      <w:lvlText w:val="—"/>
      <w:lvlJc w:val="left"/>
      <w:rPr>
        <w:rFonts w:ascii="Times New Roman" w:hAnsi="Times New Roman"/>
        <w:b w:val="0"/>
        <w:i w:val="0"/>
        <w:smallCaps w:val="0"/>
        <w:strike w:val="0"/>
        <w:color w:val="000000"/>
        <w:spacing w:val="0"/>
        <w:w w:val="100"/>
        <w:position w:val="0"/>
        <w:sz w:val="20"/>
        <w:u w:val="none"/>
      </w:rPr>
    </w:lvl>
    <w:lvl w:ilvl="3">
      <w:start w:val="1"/>
      <w:numFmt w:val="bullet"/>
      <w:lvlText w:val="—"/>
      <w:lvlJc w:val="left"/>
      <w:rPr>
        <w:rFonts w:ascii="Times New Roman" w:hAnsi="Times New Roman"/>
        <w:b w:val="0"/>
        <w:i w:val="0"/>
        <w:smallCaps w:val="0"/>
        <w:strike w:val="0"/>
        <w:color w:val="000000"/>
        <w:spacing w:val="0"/>
        <w:w w:val="100"/>
        <w:position w:val="0"/>
        <w:sz w:val="20"/>
        <w:u w:val="none"/>
      </w:rPr>
    </w:lvl>
    <w:lvl w:ilvl="4">
      <w:start w:val="1"/>
      <w:numFmt w:val="bullet"/>
      <w:lvlText w:val="—"/>
      <w:lvlJc w:val="left"/>
      <w:rPr>
        <w:rFonts w:ascii="Times New Roman" w:hAnsi="Times New Roman"/>
        <w:b w:val="0"/>
        <w:i w:val="0"/>
        <w:smallCaps w:val="0"/>
        <w:strike w:val="0"/>
        <w:color w:val="000000"/>
        <w:spacing w:val="0"/>
        <w:w w:val="100"/>
        <w:position w:val="0"/>
        <w:sz w:val="20"/>
        <w:u w:val="none"/>
      </w:rPr>
    </w:lvl>
    <w:lvl w:ilvl="5">
      <w:start w:val="1"/>
      <w:numFmt w:val="bullet"/>
      <w:lvlText w:val="—"/>
      <w:lvlJc w:val="left"/>
      <w:rPr>
        <w:rFonts w:ascii="Times New Roman" w:hAnsi="Times New Roman"/>
        <w:b w:val="0"/>
        <w:i w:val="0"/>
        <w:smallCaps w:val="0"/>
        <w:strike w:val="0"/>
        <w:color w:val="000000"/>
        <w:spacing w:val="0"/>
        <w:w w:val="100"/>
        <w:position w:val="0"/>
        <w:sz w:val="20"/>
        <w:u w:val="none"/>
      </w:rPr>
    </w:lvl>
    <w:lvl w:ilvl="6">
      <w:start w:val="1"/>
      <w:numFmt w:val="bullet"/>
      <w:lvlText w:val="—"/>
      <w:lvlJc w:val="left"/>
      <w:rPr>
        <w:rFonts w:ascii="Times New Roman" w:hAnsi="Times New Roman"/>
        <w:b w:val="0"/>
        <w:i w:val="0"/>
        <w:smallCaps w:val="0"/>
        <w:strike w:val="0"/>
        <w:color w:val="000000"/>
        <w:spacing w:val="0"/>
        <w:w w:val="100"/>
        <w:position w:val="0"/>
        <w:sz w:val="20"/>
        <w:u w:val="none"/>
      </w:rPr>
    </w:lvl>
    <w:lvl w:ilvl="7">
      <w:start w:val="1"/>
      <w:numFmt w:val="bullet"/>
      <w:lvlText w:val="—"/>
      <w:lvlJc w:val="left"/>
      <w:rPr>
        <w:rFonts w:ascii="Times New Roman" w:hAnsi="Times New Roman"/>
        <w:b w:val="0"/>
        <w:i w:val="0"/>
        <w:smallCaps w:val="0"/>
        <w:strike w:val="0"/>
        <w:color w:val="000000"/>
        <w:spacing w:val="0"/>
        <w:w w:val="100"/>
        <w:position w:val="0"/>
        <w:sz w:val="20"/>
        <w:u w:val="none"/>
      </w:rPr>
    </w:lvl>
    <w:lvl w:ilvl="8">
      <w:start w:val="1"/>
      <w:numFmt w:val="bullet"/>
      <w:lvlText w:val="—"/>
      <w:lvlJc w:val="left"/>
      <w:rPr>
        <w:rFonts w:ascii="Times New Roman" w:hAnsi="Times New Roman"/>
        <w:b w:val="0"/>
        <w:i w:val="0"/>
        <w:smallCaps w:val="0"/>
        <w:strike w:val="0"/>
        <w:color w:val="000000"/>
        <w:spacing w:val="0"/>
        <w:w w:val="100"/>
        <w:position w:val="0"/>
        <w:sz w:val="20"/>
        <w:u w:val="none"/>
      </w:rPr>
    </w:lvl>
  </w:abstractNum>
  <w:abstractNum w:abstractNumId="4" w15:restartNumberingAfterBreak="0">
    <w:nsid w:val="04D625CE"/>
    <w:multiLevelType w:val="hybridMultilevel"/>
    <w:tmpl w:val="0A1E8DBE"/>
    <w:lvl w:ilvl="0" w:tplc="D592BBBE">
      <w:start w:val="5"/>
      <w:numFmt w:val="bullet"/>
      <w:lvlText w:val="–"/>
      <w:lvlJc w:val="left"/>
      <w:pPr>
        <w:ind w:left="644" w:hanging="360"/>
      </w:pPr>
      <w:rPr>
        <w:rFonts w:ascii="Times New Roman" w:eastAsia="Calibri" w:hAnsi="Times New Roman" w:cs="Times New Roman" w:hint="default"/>
      </w:rPr>
    </w:lvl>
    <w:lvl w:ilvl="1" w:tplc="CE8695DC">
      <w:start w:val="1"/>
      <w:numFmt w:val="bullet"/>
      <w:lvlText w:val=""/>
      <w:lvlJc w:val="left"/>
      <w:pPr>
        <w:ind w:left="1364" w:hanging="360"/>
      </w:pPr>
      <w:rPr>
        <w:rFonts w:ascii="Symbol" w:hAnsi="Symbol"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5" w15:restartNumberingAfterBreak="0">
    <w:nsid w:val="07311702"/>
    <w:multiLevelType w:val="hybridMultilevel"/>
    <w:tmpl w:val="BE82FE0A"/>
    <w:styleLink w:val="AVA135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6" w15:restartNumberingAfterBreak="0">
    <w:nsid w:val="08153693"/>
    <w:multiLevelType w:val="multilevel"/>
    <w:tmpl w:val="CD80528C"/>
    <w:styleLink w:val="AVA112231111"/>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A5A58FF"/>
    <w:multiLevelType w:val="hybridMultilevel"/>
    <w:tmpl w:val="123AA4B2"/>
    <w:lvl w:ilvl="0" w:tplc="042EAF30">
      <w:start w:val="5"/>
      <w:numFmt w:val="bullet"/>
      <w:lvlText w:val="–"/>
      <w:lvlJc w:val="left"/>
      <w:pPr>
        <w:ind w:left="1571" w:hanging="360"/>
      </w:pPr>
      <w:rPr>
        <w:rFonts w:ascii="Times New Roman" w:eastAsia="Calibri"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8" w15:restartNumberingAfterBreak="0">
    <w:nsid w:val="0FA2796B"/>
    <w:multiLevelType w:val="hybridMultilevel"/>
    <w:tmpl w:val="A75866A2"/>
    <w:styleLink w:val="AVA132"/>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9" w15:restartNumberingAfterBreak="0">
    <w:nsid w:val="104F5197"/>
    <w:multiLevelType w:val="hybridMultilevel"/>
    <w:tmpl w:val="9D8EF002"/>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10" w15:restartNumberingAfterBreak="0">
    <w:nsid w:val="126C6B9B"/>
    <w:multiLevelType w:val="hybridMultilevel"/>
    <w:tmpl w:val="74DA46AC"/>
    <w:styleLink w:val="AVA12123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1" w15:restartNumberingAfterBreak="0">
    <w:nsid w:val="138A5A8A"/>
    <w:multiLevelType w:val="hybridMultilevel"/>
    <w:tmpl w:val="05B2E048"/>
    <w:styleLink w:val="AVA31411111"/>
    <w:lvl w:ilvl="0" w:tplc="9FBC69D8">
      <w:start w:val="88"/>
      <w:numFmt w:val="bullet"/>
      <w:lvlText w:val="-"/>
      <w:lvlJc w:val="left"/>
      <w:pPr>
        <w:ind w:left="1211" w:hanging="360"/>
      </w:pPr>
      <w:rPr>
        <w:rFonts w:ascii="Times New Roman" w:eastAsia="Calibri" w:hAnsi="Times New Roman" w:cs="Times New Roman" w:hint="default"/>
      </w:rPr>
    </w:lvl>
    <w:lvl w:ilvl="1" w:tplc="04180003">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12" w15:restartNumberingAfterBreak="0">
    <w:nsid w:val="145C46C0"/>
    <w:multiLevelType w:val="hybridMultilevel"/>
    <w:tmpl w:val="1C0E9182"/>
    <w:styleLink w:val="AVA9"/>
    <w:lvl w:ilvl="0" w:tplc="D046CB2E">
      <w:start w:val="5"/>
      <w:numFmt w:val="bullet"/>
      <w:lvlText w:val="-"/>
      <w:lvlJc w:val="left"/>
      <w:pPr>
        <w:ind w:left="0" w:hanging="360"/>
      </w:pPr>
      <w:rPr>
        <w:rFonts w:ascii="Calibri" w:eastAsia="Calibri" w:hAnsi="Calibri" w:cs="Times New Roman" w:hint="default"/>
      </w:rPr>
    </w:lvl>
    <w:lvl w:ilvl="1" w:tplc="04180003">
      <w:start w:val="1"/>
      <w:numFmt w:val="bullet"/>
      <w:lvlText w:val="o"/>
      <w:lvlJc w:val="left"/>
      <w:pPr>
        <w:ind w:left="720" w:hanging="360"/>
      </w:pPr>
      <w:rPr>
        <w:rFonts w:ascii="Courier New" w:hAnsi="Courier New" w:cs="Courier New" w:hint="default"/>
      </w:rPr>
    </w:lvl>
    <w:lvl w:ilvl="2" w:tplc="04180005">
      <w:start w:val="1"/>
      <w:numFmt w:val="bullet"/>
      <w:lvlText w:val=""/>
      <w:lvlJc w:val="left"/>
      <w:pPr>
        <w:ind w:left="1440" w:hanging="360"/>
      </w:pPr>
      <w:rPr>
        <w:rFonts w:ascii="Wingdings" w:hAnsi="Wingdings" w:hint="default"/>
      </w:rPr>
    </w:lvl>
    <w:lvl w:ilvl="3" w:tplc="04180001">
      <w:start w:val="1"/>
      <w:numFmt w:val="bullet"/>
      <w:lvlText w:val=""/>
      <w:lvlJc w:val="left"/>
      <w:pPr>
        <w:ind w:left="2160" w:hanging="360"/>
      </w:pPr>
      <w:rPr>
        <w:rFonts w:ascii="Symbol" w:hAnsi="Symbol" w:hint="default"/>
      </w:rPr>
    </w:lvl>
    <w:lvl w:ilvl="4" w:tplc="04180003">
      <w:start w:val="1"/>
      <w:numFmt w:val="bullet"/>
      <w:lvlText w:val="o"/>
      <w:lvlJc w:val="left"/>
      <w:pPr>
        <w:ind w:left="2880" w:hanging="360"/>
      </w:pPr>
      <w:rPr>
        <w:rFonts w:ascii="Courier New" w:hAnsi="Courier New" w:cs="Courier New" w:hint="default"/>
      </w:rPr>
    </w:lvl>
    <w:lvl w:ilvl="5" w:tplc="04180005">
      <w:start w:val="1"/>
      <w:numFmt w:val="bullet"/>
      <w:lvlText w:val=""/>
      <w:lvlJc w:val="left"/>
      <w:pPr>
        <w:ind w:left="3600" w:hanging="360"/>
      </w:pPr>
      <w:rPr>
        <w:rFonts w:ascii="Wingdings" w:hAnsi="Wingdings" w:hint="default"/>
      </w:rPr>
    </w:lvl>
    <w:lvl w:ilvl="6" w:tplc="04180001">
      <w:start w:val="1"/>
      <w:numFmt w:val="bullet"/>
      <w:lvlText w:val=""/>
      <w:lvlJc w:val="left"/>
      <w:pPr>
        <w:ind w:left="4320" w:hanging="360"/>
      </w:pPr>
      <w:rPr>
        <w:rFonts w:ascii="Symbol" w:hAnsi="Symbol" w:hint="default"/>
      </w:rPr>
    </w:lvl>
    <w:lvl w:ilvl="7" w:tplc="04180003">
      <w:start w:val="1"/>
      <w:numFmt w:val="bullet"/>
      <w:lvlText w:val="o"/>
      <w:lvlJc w:val="left"/>
      <w:pPr>
        <w:ind w:left="5040" w:hanging="360"/>
      </w:pPr>
      <w:rPr>
        <w:rFonts w:ascii="Courier New" w:hAnsi="Courier New" w:cs="Courier New" w:hint="default"/>
      </w:rPr>
    </w:lvl>
    <w:lvl w:ilvl="8" w:tplc="04180005">
      <w:start w:val="1"/>
      <w:numFmt w:val="bullet"/>
      <w:lvlText w:val=""/>
      <w:lvlJc w:val="left"/>
      <w:pPr>
        <w:ind w:left="5760" w:hanging="360"/>
      </w:pPr>
      <w:rPr>
        <w:rFonts w:ascii="Wingdings" w:hAnsi="Wingdings" w:hint="default"/>
      </w:rPr>
    </w:lvl>
  </w:abstractNum>
  <w:abstractNum w:abstractNumId="13" w15:restartNumberingAfterBreak="0">
    <w:nsid w:val="14AB2727"/>
    <w:multiLevelType w:val="hybridMultilevel"/>
    <w:tmpl w:val="39AE14AA"/>
    <w:styleLink w:val="AVA931111"/>
    <w:lvl w:ilvl="0" w:tplc="7960C822">
      <w:start w:val="1"/>
      <w:numFmt w:val="decimal"/>
      <w:lvlText w:val="%1."/>
      <w:lvlJc w:val="left"/>
      <w:pPr>
        <w:ind w:left="644" w:hanging="360"/>
      </w:pPr>
      <w:rPr>
        <w:rFonts w:hint="default"/>
        <w:i/>
      </w:rPr>
    </w:lvl>
    <w:lvl w:ilvl="1" w:tplc="04180019" w:tentative="1">
      <w:start w:val="1"/>
      <w:numFmt w:val="lowerLetter"/>
      <w:lvlText w:val="%2."/>
      <w:lvlJc w:val="left"/>
      <w:pPr>
        <w:ind w:left="1364" w:hanging="360"/>
      </w:pPr>
    </w:lvl>
    <w:lvl w:ilvl="2" w:tplc="0418001B" w:tentative="1">
      <w:start w:val="1"/>
      <w:numFmt w:val="lowerRoman"/>
      <w:lvlText w:val="%3."/>
      <w:lvlJc w:val="right"/>
      <w:pPr>
        <w:ind w:left="2084" w:hanging="180"/>
      </w:pPr>
    </w:lvl>
    <w:lvl w:ilvl="3" w:tplc="0418000F" w:tentative="1">
      <w:start w:val="1"/>
      <w:numFmt w:val="decimal"/>
      <w:lvlText w:val="%4."/>
      <w:lvlJc w:val="left"/>
      <w:pPr>
        <w:ind w:left="2804" w:hanging="360"/>
      </w:pPr>
    </w:lvl>
    <w:lvl w:ilvl="4" w:tplc="04180019" w:tentative="1">
      <w:start w:val="1"/>
      <w:numFmt w:val="lowerLetter"/>
      <w:lvlText w:val="%5."/>
      <w:lvlJc w:val="left"/>
      <w:pPr>
        <w:ind w:left="3524" w:hanging="360"/>
      </w:pPr>
    </w:lvl>
    <w:lvl w:ilvl="5" w:tplc="0418001B" w:tentative="1">
      <w:start w:val="1"/>
      <w:numFmt w:val="lowerRoman"/>
      <w:lvlText w:val="%6."/>
      <w:lvlJc w:val="right"/>
      <w:pPr>
        <w:ind w:left="4244" w:hanging="180"/>
      </w:pPr>
    </w:lvl>
    <w:lvl w:ilvl="6" w:tplc="0418000F" w:tentative="1">
      <w:start w:val="1"/>
      <w:numFmt w:val="decimal"/>
      <w:lvlText w:val="%7."/>
      <w:lvlJc w:val="left"/>
      <w:pPr>
        <w:ind w:left="4964" w:hanging="360"/>
      </w:pPr>
    </w:lvl>
    <w:lvl w:ilvl="7" w:tplc="04180019" w:tentative="1">
      <w:start w:val="1"/>
      <w:numFmt w:val="lowerLetter"/>
      <w:lvlText w:val="%8."/>
      <w:lvlJc w:val="left"/>
      <w:pPr>
        <w:ind w:left="5684" w:hanging="360"/>
      </w:pPr>
    </w:lvl>
    <w:lvl w:ilvl="8" w:tplc="0418001B" w:tentative="1">
      <w:start w:val="1"/>
      <w:numFmt w:val="lowerRoman"/>
      <w:lvlText w:val="%9."/>
      <w:lvlJc w:val="right"/>
      <w:pPr>
        <w:ind w:left="6404" w:hanging="180"/>
      </w:pPr>
    </w:lvl>
  </w:abstractNum>
  <w:abstractNum w:abstractNumId="14" w15:restartNumberingAfterBreak="0">
    <w:nsid w:val="152B4B75"/>
    <w:multiLevelType w:val="multilevel"/>
    <w:tmpl w:val="11D8CECA"/>
    <w:styleLink w:val="AVA1122411"/>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54F1C6B"/>
    <w:multiLevelType w:val="multilevel"/>
    <w:tmpl w:val="1B7CDBF2"/>
    <w:styleLink w:val="AVA71"/>
    <w:lvl w:ilvl="0">
      <w:start w:val="1"/>
      <w:numFmt w:val="upperRoman"/>
      <w:pStyle w:val="Titlu1"/>
      <w:suff w:val="space"/>
      <w:lvlText w:val="%1."/>
      <w:lvlJc w:val="left"/>
      <w:pPr>
        <w:ind w:left="0" w:firstLine="0"/>
      </w:pPr>
      <w:rPr>
        <w:rFonts w:hint="default"/>
      </w:rPr>
    </w:lvl>
    <w:lvl w:ilvl="1">
      <w:start w:val="1"/>
      <w:numFmt w:val="decimal"/>
      <w:pStyle w:val="Titlu2"/>
      <w:suff w:val="space"/>
      <w:lvlText w:val="%1%2."/>
      <w:lvlJc w:val="left"/>
      <w:pPr>
        <w:ind w:left="0" w:firstLine="0"/>
      </w:pPr>
      <w:rPr>
        <w:rFonts w:hint="default"/>
      </w:rPr>
    </w:lvl>
    <w:lvl w:ilvl="2">
      <w:start w:val="1"/>
      <w:numFmt w:val="lowerLetter"/>
      <w:pStyle w:val="Titlu3"/>
      <w:suff w:val="space"/>
      <w:lvlText w:val="%1%2%3."/>
      <w:lvlJc w:val="left"/>
      <w:pPr>
        <w:ind w:left="0" w:firstLine="0"/>
      </w:pPr>
      <w:rPr>
        <w:rFonts w:hint="default"/>
      </w:rPr>
    </w:lvl>
    <w:lvl w:ilvl="3">
      <w:start w:val="1"/>
      <w:numFmt w:val="lowerLetter"/>
      <w:pStyle w:val="Titlu4"/>
      <w:suff w:val="space"/>
      <w:lvlText w:val="%1%2%3%4."/>
      <w:lvlJc w:val="left"/>
      <w:pPr>
        <w:ind w:left="0" w:firstLine="0"/>
      </w:pPr>
      <w:rPr>
        <w:rFonts w:hint="default"/>
      </w:rPr>
    </w:lvl>
    <w:lvl w:ilvl="4">
      <w:start w:val="1"/>
      <w:numFmt w:val="lowerRoman"/>
      <w:pStyle w:val="Titlu5"/>
      <w:suff w:val="space"/>
      <w:lvlText w:val="%1%2%3%4%5."/>
      <w:lvlJc w:val="left"/>
      <w:pPr>
        <w:ind w:left="0" w:firstLine="0"/>
      </w:pPr>
      <w:rPr>
        <w:rFonts w:hint="default"/>
      </w:rPr>
    </w:lvl>
    <w:lvl w:ilvl="5">
      <w:start w:val="1"/>
      <mc:AlternateContent>
        <mc:Choice Requires="w14">
          <w:numFmt w:val="custom" w:format="α, β, γ, ..."/>
        </mc:Choice>
        <mc:Fallback>
          <w:numFmt w:val="decimal"/>
        </mc:Fallback>
      </mc:AlternateContent>
      <w:pStyle w:val="Titlu6"/>
      <w:suff w:val="space"/>
      <w:lvlText w:val="%1%2%3%4%5%6."/>
      <w:lvlJc w:val="left"/>
      <w:pPr>
        <w:ind w:left="0" w:firstLine="0"/>
      </w:pPr>
      <w:rPr>
        <w:rFonts w:hint="default"/>
      </w:rPr>
    </w:lvl>
    <w:lvl w:ilvl="6">
      <w:start w:val="1"/>
      <w:numFmt w:val="upperRoman"/>
      <w:pStyle w:val="Titlu7"/>
      <w:suff w:val="space"/>
      <w:lvlText w:val="%1%2%3%4%5%6(%7)"/>
      <w:lvlJc w:val="left"/>
      <w:pPr>
        <w:ind w:left="0" w:firstLine="0"/>
      </w:pPr>
      <w:rPr>
        <w:rFonts w:hint="default"/>
      </w:rPr>
    </w:lvl>
    <w:lvl w:ilvl="7">
      <w:start w:val="1"/>
      <w:numFmt w:val="upperLetter"/>
      <w:pStyle w:val="Titlu8"/>
      <w:suff w:val="space"/>
      <w:lvlText w:val="%1%2%3%4%5%6%7(%8)"/>
      <w:lvlJc w:val="left"/>
      <w:pPr>
        <w:ind w:left="0" w:firstLine="0"/>
      </w:pPr>
      <w:rPr>
        <w:rFonts w:hint="default"/>
      </w:rPr>
    </w:lvl>
    <w:lvl w:ilvl="8">
      <w:start w:val="1"/>
      <w:numFmt w:val="decimal"/>
      <w:pStyle w:val="Titlu9"/>
      <w:suff w:val="space"/>
      <w:lvlText w:val="%1%2%3%4%5%6%7%8(%9)"/>
      <w:lvlJc w:val="left"/>
      <w:pPr>
        <w:ind w:left="0" w:firstLine="0"/>
      </w:pPr>
      <w:rPr>
        <w:rFonts w:hint="default"/>
      </w:rPr>
    </w:lvl>
  </w:abstractNum>
  <w:abstractNum w:abstractNumId="16" w15:restartNumberingAfterBreak="0">
    <w:nsid w:val="16B7156F"/>
    <w:multiLevelType w:val="hybridMultilevel"/>
    <w:tmpl w:val="F83248D2"/>
    <w:lvl w:ilvl="0" w:tplc="D592BBBE">
      <w:start w:val="5"/>
      <w:numFmt w:val="bullet"/>
      <w:lvlText w:val="–"/>
      <w:lvlJc w:val="left"/>
      <w:pPr>
        <w:ind w:left="720" w:hanging="360"/>
      </w:pPr>
      <w:rPr>
        <w:rFonts w:ascii="Times New Roman" w:eastAsia="Calibri" w:hAnsi="Times New Roman"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1A711D25"/>
    <w:multiLevelType w:val="hybridMultilevel"/>
    <w:tmpl w:val="EEA25CAC"/>
    <w:styleLink w:val="AVA12112"/>
    <w:lvl w:ilvl="0" w:tplc="8B9C5CDC">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8" w15:restartNumberingAfterBreak="0">
    <w:nsid w:val="1EC51CFF"/>
    <w:multiLevelType w:val="hybridMultilevel"/>
    <w:tmpl w:val="E4ECBDE4"/>
    <w:styleLink w:val="AVA132211111"/>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19" w15:restartNumberingAfterBreak="0">
    <w:nsid w:val="1FB52D81"/>
    <w:multiLevelType w:val="hybridMultilevel"/>
    <w:tmpl w:val="2AE4F4A0"/>
    <w:styleLink w:val="AVA7231111"/>
    <w:lvl w:ilvl="0" w:tplc="690091DC">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20" w15:restartNumberingAfterBreak="0">
    <w:nsid w:val="20B31D17"/>
    <w:multiLevelType w:val="hybridMultilevel"/>
    <w:tmpl w:val="7892E9B0"/>
    <w:styleLink w:val="AVA72"/>
    <w:lvl w:ilvl="0" w:tplc="783AB306">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21" w15:restartNumberingAfterBreak="0">
    <w:nsid w:val="226D620B"/>
    <w:multiLevelType w:val="hybridMultilevel"/>
    <w:tmpl w:val="1A520E72"/>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22" w15:restartNumberingAfterBreak="0">
    <w:nsid w:val="235B1134"/>
    <w:multiLevelType w:val="multilevel"/>
    <w:tmpl w:val="5FE8A96E"/>
    <w:styleLink w:val="AVA113311111"/>
    <w:lvl w:ilvl="0">
      <w:numFmt w:val="bullet"/>
      <w:lvlText w:val="–"/>
      <w:lvlJc w:val="left"/>
      <w:pPr>
        <w:tabs>
          <w:tab w:val="num" w:pos="360"/>
        </w:tabs>
        <w:ind w:left="0" w:firstLine="0"/>
      </w:pPr>
      <w:rPr>
        <w:rFonts w:ascii="Times New Roman" w:hAnsi="Times New Roman" w:cs="Times New Roman"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3" w15:restartNumberingAfterBreak="0">
    <w:nsid w:val="290142AD"/>
    <w:multiLevelType w:val="hybridMultilevel"/>
    <w:tmpl w:val="6548DECE"/>
    <w:styleLink w:val="AVA1134111"/>
    <w:lvl w:ilvl="0" w:tplc="EE4EA426">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4" w15:restartNumberingAfterBreak="0">
    <w:nsid w:val="2BC27D6D"/>
    <w:multiLevelType w:val="hybridMultilevel"/>
    <w:tmpl w:val="BB1C9512"/>
    <w:styleLink w:val="AVA94111"/>
    <w:lvl w:ilvl="0" w:tplc="76BCAB30">
      <w:numFmt w:val="decimal"/>
      <w:lvlText w:val=""/>
      <w:lvlJc w:val="left"/>
    </w:lvl>
    <w:lvl w:ilvl="1" w:tplc="EE3E8860">
      <w:numFmt w:val="decimal"/>
      <w:lvlText w:val=""/>
      <w:lvlJc w:val="left"/>
    </w:lvl>
    <w:lvl w:ilvl="2" w:tplc="6854EA80">
      <w:numFmt w:val="decimal"/>
      <w:lvlText w:val=""/>
      <w:lvlJc w:val="left"/>
    </w:lvl>
    <w:lvl w:ilvl="3" w:tplc="B2749B9C">
      <w:numFmt w:val="decimal"/>
      <w:lvlText w:val=""/>
      <w:lvlJc w:val="left"/>
    </w:lvl>
    <w:lvl w:ilvl="4" w:tplc="3F169A46">
      <w:numFmt w:val="decimal"/>
      <w:lvlText w:val=""/>
      <w:lvlJc w:val="left"/>
    </w:lvl>
    <w:lvl w:ilvl="5" w:tplc="0298C44C">
      <w:numFmt w:val="decimal"/>
      <w:lvlText w:val=""/>
      <w:lvlJc w:val="left"/>
    </w:lvl>
    <w:lvl w:ilvl="6" w:tplc="385204E0">
      <w:numFmt w:val="decimal"/>
      <w:lvlText w:val=""/>
      <w:lvlJc w:val="left"/>
    </w:lvl>
    <w:lvl w:ilvl="7" w:tplc="68A0539A">
      <w:numFmt w:val="decimal"/>
      <w:lvlText w:val=""/>
      <w:lvlJc w:val="left"/>
    </w:lvl>
    <w:lvl w:ilvl="8" w:tplc="C016A678">
      <w:numFmt w:val="decimal"/>
      <w:lvlText w:val=""/>
      <w:lvlJc w:val="left"/>
    </w:lvl>
  </w:abstractNum>
  <w:abstractNum w:abstractNumId="25" w15:restartNumberingAfterBreak="0">
    <w:nsid w:val="2C574415"/>
    <w:multiLevelType w:val="hybridMultilevel"/>
    <w:tmpl w:val="20BC40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2F8409D1"/>
    <w:multiLevelType w:val="hybridMultilevel"/>
    <w:tmpl w:val="53B83B3C"/>
    <w:styleLink w:val="AVA122"/>
    <w:lvl w:ilvl="0" w:tplc="7ED2C39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27" w15:restartNumberingAfterBreak="0">
    <w:nsid w:val="31A82C3C"/>
    <w:multiLevelType w:val="hybridMultilevel"/>
    <w:tmpl w:val="E7CC43B8"/>
    <w:styleLink w:val="AVA1132"/>
    <w:lvl w:ilvl="0" w:tplc="C4CE8BE0">
      <w:start w:val="1"/>
      <w:numFmt w:val="decimal"/>
      <w:lvlText w:val="%1."/>
      <w:lvlJc w:val="left"/>
      <w:pPr>
        <w:ind w:left="1080" w:hanging="360"/>
      </w:pPr>
    </w:lvl>
    <w:lvl w:ilvl="1" w:tplc="B9AC7062">
      <w:start w:val="1"/>
      <w:numFmt w:val="lowerLetter"/>
      <w:lvlText w:val="%2."/>
      <w:lvlJc w:val="left"/>
      <w:pPr>
        <w:ind w:left="1800" w:hanging="360"/>
      </w:pPr>
    </w:lvl>
    <w:lvl w:ilvl="2" w:tplc="C7823B02">
      <w:start w:val="1"/>
      <w:numFmt w:val="lowerRoman"/>
      <w:lvlText w:val="%3."/>
      <w:lvlJc w:val="right"/>
      <w:pPr>
        <w:ind w:left="2520" w:hanging="180"/>
      </w:pPr>
    </w:lvl>
    <w:lvl w:ilvl="3" w:tplc="3D36BA58">
      <w:start w:val="1"/>
      <w:numFmt w:val="decimal"/>
      <w:lvlText w:val="%4."/>
      <w:lvlJc w:val="left"/>
      <w:pPr>
        <w:ind w:left="3240" w:hanging="360"/>
      </w:pPr>
    </w:lvl>
    <w:lvl w:ilvl="4" w:tplc="7B76D29E">
      <w:start w:val="1"/>
      <w:numFmt w:val="lowerLetter"/>
      <w:lvlText w:val="%5."/>
      <w:lvlJc w:val="left"/>
      <w:pPr>
        <w:ind w:left="3960" w:hanging="360"/>
      </w:pPr>
    </w:lvl>
    <w:lvl w:ilvl="5" w:tplc="73A2AFA2">
      <w:start w:val="1"/>
      <w:numFmt w:val="lowerRoman"/>
      <w:lvlText w:val="%6."/>
      <w:lvlJc w:val="right"/>
      <w:pPr>
        <w:ind w:left="4680" w:hanging="180"/>
      </w:pPr>
    </w:lvl>
    <w:lvl w:ilvl="6" w:tplc="6A84D126">
      <w:start w:val="1"/>
      <w:numFmt w:val="decimal"/>
      <w:lvlText w:val="%7."/>
      <w:lvlJc w:val="left"/>
      <w:pPr>
        <w:ind w:left="5400" w:hanging="360"/>
      </w:pPr>
    </w:lvl>
    <w:lvl w:ilvl="7" w:tplc="2586E942">
      <w:start w:val="1"/>
      <w:numFmt w:val="lowerLetter"/>
      <w:lvlText w:val="%8."/>
      <w:lvlJc w:val="left"/>
      <w:pPr>
        <w:ind w:left="6120" w:hanging="360"/>
      </w:pPr>
    </w:lvl>
    <w:lvl w:ilvl="8" w:tplc="48B6E72E">
      <w:start w:val="1"/>
      <w:numFmt w:val="lowerRoman"/>
      <w:lvlText w:val="%9."/>
      <w:lvlJc w:val="right"/>
      <w:pPr>
        <w:ind w:left="6840" w:hanging="180"/>
      </w:pPr>
    </w:lvl>
  </w:abstractNum>
  <w:abstractNum w:abstractNumId="28" w15:restartNumberingAfterBreak="0">
    <w:nsid w:val="324F34AF"/>
    <w:multiLevelType w:val="hybridMultilevel"/>
    <w:tmpl w:val="4628E442"/>
    <w:lvl w:ilvl="0" w:tplc="8EB07198">
      <w:start w:val="1"/>
      <w:numFmt w:val="decimal"/>
      <w:lvlText w:val="%1."/>
      <w:lvlJc w:val="left"/>
      <w:pPr>
        <w:ind w:left="1778" w:hanging="360"/>
      </w:pPr>
    </w:lvl>
    <w:lvl w:ilvl="1" w:tplc="04180019">
      <w:start w:val="1"/>
      <w:numFmt w:val="lowerLetter"/>
      <w:lvlText w:val="%2."/>
      <w:lvlJc w:val="left"/>
      <w:pPr>
        <w:ind w:left="2498" w:hanging="360"/>
      </w:pPr>
    </w:lvl>
    <w:lvl w:ilvl="2" w:tplc="0418001B">
      <w:start w:val="1"/>
      <w:numFmt w:val="lowerRoman"/>
      <w:lvlText w:val="%3."/>
      <w:lvlJc w:val="right"/>
      <w:pPr>
        <w:ind w:left="3218" w:hanging="180"/>
      </w:pPr>
    </w:lvl>
    <w:lvl w:ilvl="3" w:tplc="0418000F">
      <w:start w:val="1"/>
      <w:numFmt w:val="decimal"/>
      <w:lvlText w:val="%4."/>
      <w:lvlJc w:val="left"/>
      <w:pPr>
        <w:ind w:left="3938" w:hanging="360"/>
      </w:pPr>
    </w:lvl>
    <w:lvl w:ilvl="4" w:tplc="04180019">
      <w:start w:val="1"/>
      <w:numFmt w:val="lowerLetter"/>
      <w:lvlText w:val="%5."/>
      <w:lvlJc w:val="left"/>
      <w:pPr>
        <w:ind w:left="4658" w:hanging="360"/>
      </w:pPr>
    </w:lvl>
    <w:lvl w:ilvl="5" w:tplc="0418001B">
      <w:start w:val="1"/>
      <w:numFmt w:val="lowerRoman"/>
      <w:lvlText w:val="%6."/>
      <w:lvlJc w:val="right"/>
      <w:pPr>
        <w:ind w:left="5378" w:hanging="180"/>
      </w:pPr>
    </w:lvl>
    <w:lvl w:ilvl="6" w:tplc="0418000F">
      <w:start w:val="1"/>
      <w:numFmt w:val="decimal"/>
      <w:lvlText w:val="%7."/>
      <w:lvlJc w:val="left"/>
      <w:pPr>
        <w:ind w:left="6098" w:hanging="360"/>
      </w:pPr>
    </w:lvl>
    <w:lvl w:ilvl="7" w:tplc="04180019">
      <w:start w:val="1"/>
      <w:numFmt w:val="lowerLetter"/>
      <w:lvlText w:val="%8."/>
      <w:lvlJc w:val="left"/>
      <w:pPr>
        <w:ind w:left="6818" w:hanging="360"/>
      </w:pPr>
    </w:lvl>
    <w:lvl w:ilvl="8" w:tplc="0418001B">
      <w:start w:val="1"/>
      <w:numFmt w:val="lowerRoman"/>
      <w:lvlText w:val="%9."/>
      <w:lvlJc w:val="right"/>
      <w:pPr>
        <w:ind w:left="7538" w:hanging="180"/>
      </w:pPr>
    </w:lvl>
  </w:abstractNum>
  <w:abstractNum w:abstractNumId="29" w15:restartNumberingAfterBreak="0">
    <w:nsid w:val="329828D5"/>
    <w:multiLevelType w:val="hybridMultilevel"/>
    <w:tmpl w:val="3A0089A8"/>
    <w:styleLink w:val="AVA141"/>
    <w:lvl w:ilvl="0" w:tplc="9BC679F0">
      <w:start w:val="1"/>
      <w:numFmt w:val="lowerLetter"/>
      <w:lvlText w:val="%1."/>
      <w:lvlJc w:val="left"/>
      <w:pPr>
        <w:ind w:left="1069"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0" w15:restartNumberingAfterBreak="0">
    <w:nsid w:val="32BB5CAF"/>
    <w:multiLevelType w:val="hybridMultilevel"/>
    <w:tmpl w:val="AC8AA124"/>
    <w:styleLink w:val="AVA31"/>
    <w:lvl w:ilvl="0" w:tplc="BD027228">
      <w:numFmt w:val="bullet"/>
      <w:lvlText w:val="-"/>
      <w:lvlJc w:val="left"/>
      <w:pPr>
        <w:ind w:left="1080" w:hanging="360"/>
      </w:pPr>
      <w:rPr>
        <w:rFonts w:ascii="Calibri" w:eastAsia="Calibri" w:hAnsi="Calibri"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1" w15:restartNumberingAfterBreak="0">
    <w:nsid w:val="3A771E64"/>
    <w:multiLevelType w:val="hybridMultilevel"/>
    <w:tmpl w:val="E39447D2"/>
    <w:styleLink w:val="AVA724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2" w15:restartNumberingAfterBreak="0">
    <w:nsid w:val="3AB31622"/>
    <w:multiLevelType w:val="hybridMultilevel"/>
    <w:tmpl w:val="7A7EABE0"/>
    <w:styleLink w:val="AVA153111"/>
    <w:lvl w:ilvl="0" w:tplc="0506FBB6">
      <w:numFmt w:val="bullet"/>
      <w:lvlText w:val="–"/>
      <w:lvlJc w:val="left"/>
      <w:pPr>
        <w:ind w:left="1571" w:hanging="360"/>
      </w:pPr>
      <w:rPr>
        <w:rFonts w:ascii="Times New Roman" w:eastAsia="Calibri"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3" w15:restartNumberingAfterBreak="0">
    <w:nsid w:val="3B2F4C33"/>
    <w:multiLevelType w:val="hybridMultilevel"/>
    <w:tmpl w:val="240E8804"/>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34" w15:restartNumberingAfterBreak="0">
    <w:nsid w:val="3C292058"/>
    <w:multiLevelType w:val="hybridMultilevel"/>
    <w:tmpl w:val="ACF6D84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5" w15:restartNumberingAfterBreak="0">
    <w:nsid w:val="3D9D7889"/>
    <w:multiLevelType w:val="hybridMultilevel"/>
    <w:tmpl w:val="6A8E42F6"/>
    <w:styleLink w:val="AVA221811111"/>
    <w:lvl w:ilvl="0" w:tplc="938E2770">
      <w:numFmt w:val="bullet"/>
      <w:lvlText w:val="-"/>
      <w:lvlJc w:val="left"/>
      <w:pPr>
        <w:ind w:left="644" w:hanging="360"/>
      </w:pPr>
      <w:rPr>
        <w:rFonts w:ascii="Calibri" w:eastAsia="Calibri" w:hAnsi="Calibri" w:cs="Times New Roman"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36" w15:restartNumberingAfterBreak="0">
    <w:nsid w:val="3F6827B5"/>
    <w:multiLevelType w:val="hybridMultilevel"/>
    <w:tmpl w:val="2684DBAC"/>
    <w:styleLink w:val="AVA2220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7" w15:restartNumberingAfterBreak="0">
    <w:nsid w:val="45E51C72"/>
    <w:multiLevelType w:val="multilevel"/>
    <w:tmpl w:val="0E0AF7A8"/>
    <w:styleLink w:val="AVA514111"/>
    <w:lvl w:ilvl="0">
      <w:start w:val="3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65C68A9"/>
    <w:multiLevelType w:val="hybridMultilevel"/>
    <w:tmpl w:val="BF6039FA"/>
    <w:styleLink w:val="AVA1322211"/>
    <w:lvl w:ilvl="0" w:tplc="4DC0149A">
      <w:start w:val="1"/>
      <w:numFmt w:val="decimal"/>
      <w:pStyle w:val="Stil2"/>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9" w15:restartNumberingAfterBreak="0">
    <w:nsid w:val="46AC6564"/>
    <w:multiLevelType w:val="hybridMultilevel"/>
    <w:tmpl w:val="05B669EA"/>
    <w:styleLink w:val="AVA13231111"/>
    <w:lvl w:ilvl="0" w:tplc="75CA2B9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15:restartNumberingAfterBreak="0">
    <w:nsid w:val="47DC7642"/>
    <w:multiLevelType w:val="hybridMultilevel"/>
    <w:tmpl w:val="048015FE"/>
    <w:lvl w:ilvl="0" w:tplc="0418000F">
      <w:start w:val="1"/>
      <w:numFmt w:val="decimal"/>
      <w:lvlText w:val="%1."/>
      <w:lvlJc w:val="left"/>
      <w:pPr>
        <w:ind w:left="1353" w:hanging="360"/>
      </w:p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41" w15:restartNumberingAfterBreak="0">
    <w:nsid w:val="49226046"/>
    <w:multiLevelType w:val="hybridMultilevel"/>
    <w:tmpl w:val="3710DFCA"/>
    <w:styleLink w:val="AVA51"/>
    <w:lvl w:ilvl="0" w:tplc="A1B4155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42" w15:restartNumberingAfterBreak="0">
    <w:nsid w:val="4AF270A2"/>
    <w:multiLevelType w:val="hybridMultilevel"/>
    <w:tmpl w:val="ABDEE8FA"/>
    <w:styleLink w:val="AVA72211111"/>
    <w:lvl w:ilvl="0" w:tplc="0322B296">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43" w15:restartNumberingAfterBreak="0">
    <w:nsid w:val="4DD70213"/>
    <w:multiLevelType w:val="hybridMultilevel"/>
    <w:tmpl w:val="7D687D72"/>
    <w:lvl w:ilvl="0" w:tplc="D592BBBE">
      <w:start w:val="5"/>
      <w:numFmt w:val="bullet"/>
      <w:lvlText w:val="–"/>
      <w:lvlJc w:val="left"/>
      <w:pPr>
        <w:ind w:left="720" w:hanging="360"/>
      </w:pPr>
      <w:rPr>
        <w:rFonts w:ascii="Times New Roman" w:eastAsia="Calibri" w:hAnsi="Times New Roman" w:cs="Times New Roman" w:hint="default"/>
      </w:rPr>
    </w:lvl>
    <w:lvl w:ilvl="1" w:tplc="0418000B">
      <w:start w:val="1"/>
      <w:numFmt w:val="bullet"/>
      <w:lvlText w:val=""/>
      <w:lvlJc w:val="left"/>
      <w:pPr>
        <w:ind w:left="1440" w:hanging="360"/>
      </w:pPr>
      <w:rPr>
        <w:rFonts w:ascii="Wingdings" w:hAnsi="Wingdings"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4" w15:restartNumberingAfterBreak="0">
    <w:nsid w:val="4DE21175"/>
    <w:multiLevelType w:val="hybridMultilevel"/>
    <w:tmpl w:val="D8666012"/>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45" w15:restartNumberingAfterBreak="0">
    <w:nsid w:val="5061629B"/>
    <w:multiLevelType w:val="hybridMultilevel"/>
    <w:tmpl w:val="7EF2A9AC"/>
    <w:styleLink w:val="AVA722111111"/>
    <w:lvl w:ilvl="0" w:tplc="4AE83604">
      <w:numFmt w:val="bullet"/>
      <w:lvlText w:val="–"/>
      <w:lvlJc w:val="left"/>
      <w:pPr>
        <w:ind w:left="720" w:hanging="360"/>
      </w:pPr>
      <w:rPr>
        <w:rFonts w:ascii="Times New Roman" w:eastAsia="Times New Roman" w:hAnsi="Times New Roman" w:hint="default"/>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6" w15:restartNumberingAfterBreak="0">
    <w:nsid w:val="50C67683"/>
    <w:multiLevelType w:val="hybridMultilevel"/>
    <w:tmpl w:val="885E23DC"/>
    <w:styleLink w:val="AVA121123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47" w15:restartNumberingAfterBreak="0">
    <w:nsid w:val="53354E83"/>
    <w:multiLevelType w:val="multilevel"/>
    <w:tmpl w:val="7F72AA22"/>
    <w:lvl w:ilvl="0">
      <w:start w:val="1"/>
      <w:numFmt w:val="decimal"/>
      <w:pStyle w:val="Stil5"/>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559038FB"/>
    <w:multiLevelType w:val="hybridMultilevel"/>
    <w:tmpl w:val="6078387A"/>
    <w:styleLink w:val="AVA9411"/>
    <w:lvl w:ilvl="0" w:tplc="FCB0B402">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49" w15:restartNumberingAfterBreak="0">
    <w:nsid w:val="55904B3B"/>
    <w:multiLevelType w:val="hybridMultilevel"/>
    <w:tmpl w:val="BB1C9512"/>
    <w:styleLink w:val="AVA7222111"/>
    <w:lvl w:ilvl="0" w:tplc="E718107E">
      <w:numFmt w:val="decimal"/>
      <w:lvlText w:val=""/>
      <w:lvlJc w:val="left"/>
    </w:lvl>
    <w:lvl w:ilvl="1" w:tplc="2F7E72A0">
      <w:numFmt w:val="decimal"/>
      <w:lvlText w:val=""/>
      <w:lvlJc w:val="left"/>
    </w:lvl>
    <w:lvl w:ilvl="2" w:tplc="D7929728">
      <w:numFmt w:val="decimal"/>
      <w:lvlText w:val=""/>
      <w:lvlJc w:val="left"/>
    </w:lvl>
    <w:lvl w:ilvl="3" w:tplc="8878F1EC">
      <w:numFmt w:val="decimal"/>
      <w:lvlText w:val=""/>
      <w:lvlJc w:val="left"/>
    </w:lvl>
    <w:lvl w:ilvl="4" w:tplc="79B6C390">
      <w:numFmt w:val="decimal"/>
      <w:lvlText w:val=""/>
      <w:lvlJc w:val="left"/>
    </w:lvl>
    <w:lvl w:ilvl="5" w:tplc="F4E0DE22">
      <w:numFmt w:val="decimal"/>
      <w:lvlText w:val=""/>
      <w:lvlJc w:val="left"/>
    </w:lvl>
    <w:lvl w:ilvl="6" w:tplc="6F3E0502">
      <w:numFmt w:val="decimal"/>
      <w:lvlText w:val=""/>
      <w:lvlJc w:val="left"/>
    </w:lvl>
    <w:lvl w:ilvl="7" w:tplc="566CF2F6">
      <w:numFmt w:val="decimal"/>
      <w:lvlText w:val=""/>
      <w:lvlJc w:val="left"/>
    </w:lvl>
    <w:lvl w:ilvl="8" w:tplc="907698D4">
      <w:numFmt w:val="decimal"/>
      <w:lvlText w:val=""/>
      <w:lvlJc w:val="left"/>
    </w:lvl>
  </w:abstractNum>
  <w:abstractNum w:abstractNumId="50" w15:restartNumberingAfterBreak="0">
    <w:nsid w:val="574A0A4A"/>
    <w:multiLevelType w:val="hybridMultilevel"/>
    <w:tmpl w:val="0F64F236"/>
    <w:lvl w:ilvl="0" w:tplc="A148E5AC">
      <w:start w:val="1"/>
      <w:numFmt w:val="lowerLetter"/>
      <w:lvlText w:val="%1."/>
      <w:lvlJc w:val="left"/>
      <w:pPr>
        <w:ind w:left="1211" w:hanging="360"/>
      </w:pPr>
      <w:rPr>
        <w:rFonts w:hint="default"/>
      </w:rPr>
    </w:lvl>
    <w:lvl w:ilvl="1" w:tplc="AF142606">
      <w:start w:val="1"/>
      <w:numFmt w:val="decimal"/>
      <w:lvlText w:val="%2."/>
      <w:lvlJc w:val="left"/>
      <w:pPr>
        <w:ind w:left="1931" w:hanging="360"/>
      </w:pPr>
      <w:rPr>
        <w:rFonts w:hint="default"/>
        <w:b/>
        <w:bCs/>
        <w:i w:val="0"/>
        <w:iCs w:val="0"/>
      </w:rPr>
    </w:lvl>
    <w:lvl w:ilvl="2" w:tplc="04180019">
      <w:start w:val="1"/>
      <w:numFmt w:val="lowerLetter"/>
      <w:lvlText w:val="%3."/>
      <w:lvlJc w:val="left"/>
      <w:pPr>
        <w:ind w:left="2651" w:hanging="180"/>
      </w:pPr>
    </w:lvl>
    <w:lvl w:ilvl="3" w:tplc="0418000F">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abstractNum w:abstractNumId="51" w15:restartNumberingAfterBreak="0">
    <w:nsid w:val="59280D75"/>
    <w:multiLevelType w:val="hybridMultilevel"/>
    <w:tmpl w:val="016E2974"/>
    <w:styleLink w:val="AVA1324111"/>
    <w:lvl w:ilvl="0" w:tplc="A5BEF6DA">
      <w:start w:val="4"/>
      <w:numFmt w:val="bullet"/>
      <w:lvlText w:val="—"/>
      <w:lvlJc w:val="left"/>
      <w:pPr>
        <w:ind w:left="1800" w:hanging="360"/>
      </w:pPr>
      <w:rPr>
        <w:rFonts w:ascii="Calibri" w:eastAsia="Calibri" w:hAnsi="Calibri" w:cs="Times New Roman"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52" w15:restartNumberingAfterBreak="0">
    <w:nsid w:val="593A5E2A"/>
    <w:multiLevelType w:val="hybridMultilevel"/>
    <w:tmpl w:val="52C02016"/>
    <w:lvl w:ilvl="0" w:tplc="0418000F">
      <w:start w:val="1"/>
      <w:numFmt w:val="decimal"/>
      <w:lvlText w:val="%1."/>
      <w:lvlJc w:val="left"/>
      <w:pPr>
        <w:ind w:left="1571" w:hanging="360"/>
      </w:pPr>
    </w:lvl>
    <w:lvl w:ilvl="1" w:tplc="04180019">
      <w:start w:val="1"/>
      <w:numFmt w:val="lowerLetter"/>
      <w:lvlText w:val="%2."/>
      <w:lvlJc w:val="left"/>
      <w:pPr>
        <w:ind w:left="2291" w:hanging="360"/>
      </w:pPr>
    </w:lvl>
    <w:lvl w:ilvl="2" w:tplc="0418001B" w:tentative="1">
      <w:start w:val="1"/>
      <w:numFmt w:val="lowerRoman"/>
      <w:lvlText w:val="%3."/>
      <w:lvlJc w:val="right"/>
      <w:pPr>
        <w:ind w:left="3011" w:hanging="180"/>
      </w:pPr>
    </w:lvl>
    <w:lvl w:ilvl="3" w:tplc="0418000F" w:tentative="1">
      <w:start w:val="1"/>
      <w:numFmt w:val="decimal"/>
      <w:lvlText w:val="%4."/>
      <w:lvlJc w:val="left"/>
      <w:pPr>
        <w:ind w:left="3731" w:hanging="360"/>
      </w:pPr>
    </w:lvl>
    <w:lvl w:ilvl="4" w:tplc="04180019" w:tentative="1">
      <w:start w:val="1"/>
      <w:numFmt w:val="lowerLetter"/>
      <w:lvlText w:val="%5."/>
      <w:lvlJc w:val="left"/>
      <w:pPr>
        <w:ind w:left="4451" w:hanging="360"/>
      </w:pPr>
    </w:lvl>
    <w:lvl w:ilvl="5" w:tplc="0418001B" w:tentative="1">
      <w:start w:val="1"/>
      <w:numFmt w:val="lowerRoman"/>
      <w:lvlText w:val="%6."/>
      <w:lvlJc w:val="right"/>
      <w:pPr>
        <w:ind w:left="5171" w:hanging="180"/>
      </w:pPr>
    </w:lvl>
    <w:lvl w:ilvl="6" w:tplc="0418000F" w:tentative="1">
      <w:start w:val="1"/>
      <w:numFmt w:val="decimal"/>
      <w:lvlText w:val="%7."/>
      <w:lvlJc w:val="left"/>
      <w:pPr>
        <w:ind w:left="5891" w:hanging="360"/>
      </w:pPr>
    </w:lvl>
    <w:lvl w:ilvl="7" w:tplc="04180019" w:tentative="1">
      <w:start w:val="1"/>
      <w:numFmt w:val="lowerLetter"/>
      <w:lvlText w:val="%8."/>
      <w:lvlJc w:val="left"/>
      <w:pPr>
        <w:ind w:left="6611" w:hanging="360"/>
      </w:pPr>
    </w:lvl>
    <w:lvl w:ilvl="8" w:tplc="0418001B" w:tentative="1">
      <w:start w:val="1"/>
      <w:numFmt w:val="lowerRoman"/>
      <w:lvlText w:val="%9."/>
      <w:lvlJc w:val="right"/>
      <w:pPr>
        <w:ind w:left="7331" w:hanging="180"/>
      </w:pPr>
    </w:lvl>
  </w:abstractNum>
  <w:abstractNum w:abstractNumId="53" w15:restartNumberingAfterBreak="0">
    <w:nsid w:val="59D92355"/>
    <w:multiLevelType w:val="hybridMultilevel"/>
    <w:tmpl w:val="90D6DBD8"/>
    <w:styleLink w:val="AVA1122211111"/>
    <w:lvl w:ilvl="0" w:tplc="04180011">
      <w:start w:val="1"/>
      <w:numFmt w:val="decimal"/>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4" w15:restartNumberingAfterBreak="0">
    <w:nsid w:val="5A0652BF"/>
    <w:multiLevelType w:val="multilevel"/>
    <w:tmpl w:val="426ED17C"/>
    <w:styleLink w:val="AVA1111511"/>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AD3081C"/>
    <w:multiLevelType w:val="hybridMultilevel"/>
    <w:tmpl w:val="3A5AEDBC"/>
    <w:styleLink w:val="AVA111141111"/>
    <w:lvl w:ilvl="0" w:tplc="E7CC43B8">
      <w:start w:val="1"/>
      <w:numFmt w:val="decimal"/>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start w:val="1"/>
      <w:numFmt w:val="decimal"/>
      <w:lvlText w:val="%4."/>
      <w:lvlJc w:val="left"/>
      <w:pPr>
        <w:ind w:left="3240" w:hanging="360"/>
      </w:pPr>
    </w:lvl>
    <w:lvl w:ilvl="4" w:tplc="04180019">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56" w15:restartNumberingAfterBreak="0">
    <w:nsid w:val="5DF84E1B"/>
    <w:multiLevelType w:val="hybridMultilevel"/>
    <w:tmpl w:val="182E0688"/>
    <w:styleLink w:val="AVA315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57" w15:restartNumberingAfterBreak="0">
    <w:nsid w:val="5F0E793F"/>
    <w:multiLevelType w:val="multilevel"/>
    <w:tmpl w:val="8DC2BEF0"/>
    <w:styleLink w:val="AVA1122"/>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58" w15:restartNumberingAfterBreak="0">
    <w:nsid w:val="602C4E1A"/>
    <w:multiLevelType w:val="hybridMultilevel"/>
    <w:tmpl w:val="EBF25C8C"/>
    <w:styleLink w:val="AVA11222"/>
    <w:lvl w:ilvl="0" w:tplc="484047B8">
      <w:start w:val="1"/>
      <w:numFmt w:val="decimal"/>
      <w:lvlText w:val="%1."/>
      <w:lvlJc w:val="left"/>
      <w:pPr>
        <w:ind w:left="644" w:hanging="360"/>
      </w:pPr>
      <w:rPr>
        <w:rFonts w:hint="default"/>
      </w:rPr>
    </w:lvl>
    <w:lvl w:ilvl="1" w:tplc="04180019" w:tentative="1">
      <w:start w:val="1"/>
      <w:numFmt w:val="lowerLetter"/>
      <w:lvlText w:val="%2."/>
      <w:lvlJc w:val="left"/>
      <w:pPr>
        <w:ind w:left="1364" w:hanging="360"/>
      </w:pPr>
    </w:lvl>
    <w:lvl w:ilvl="2" w:tplc="0418001B" w:tentative="1">
      <w:start w:val="1"/>
      <w:numFmt w:val="lowerRoman"/>
      <w:lvlText w:val="%3."/>
      <w:lvlJc w:val="right"/>
      <w:pPr>
        <w:ind w:left="2084" w:hanging="180"/>
      </w:pPr>
    </w:lvl>
    <w:lvl w:ilvl="3" w:tplc="0418000F" w:tentative="1">
      <w:start w:val="1"/>
      <w:numFmt w:val="decimal"/>
      <w:lvlText w:val="%4."/>
      <w:lvlJc w:val="left"/>
      <w:pPr>
        <w:ind w:left="2804" w:hanging="360"/>
      </w:pPr>
    </w:lvl>
    <w:lvl w:ilvl="4" w:tplc="04180019" w:tentative="1">
      <w:start w:val="1"/>
      <w:numFmt w:val="lowerLetter"/>
      <w:lvlText w:val="%5."/>
      <w:lvlJc w:val="left"/>
      <w:pPr>
        <w:ind w:left="3524" w:hanging="360"/>
      </w:pPr>
    </w:lvl>
    <w:lvl w:ilvl="5" w:tplc="0418001B" w:tentative="1">
      <w:start w:val="1"/>
      <w:numFmt w:val="lowerRoman"/>
      <w:lvlText w:val="%6."/>
      <w:lvlJc w:val="right"/>
      <w:pPr>
        <w:ind w:left="4244" w:hanging="180"/>
      </w:pPr>
    </w:lvl>
    <w:lvl w:ilvl="6" w:tplc="0418000F" w:tentative="1">
      <w:start w:val="1"/>
      <w:numFmt w:val="decimal"/>
      <w:lvlText w:val="%7."/>
      <w:lvlJc w:val="left"/>
      <w:pPr>
        <w:ind w:left="4964" w:hanging="360"/>
      </w:pPr>
    </w:lvl>
    <w:lvl w:ilvl="7" w:tplc="04180019" w:tentative="1">
      <w:start w:val="1"/>
      <w:numFmt w:val="lowerLetter"/>
      <w:lvlText w:val="%8."/>
      <w:lvlJc w:val="left"/>
      <w:pPr>
        <w:ind w:left="5684" w:hanging="360"/>
      </w:pPr>
    </w:lvl>
    <w:lvl w:ilvl="8" w:tplc="0418001B" w:tentative="1">
      <w:start w:val="1"/>
      <w:numFmt w:val="lowerRoman"/>
      <w:lvlText w:val="%9."/>
      <w:lvlJc w:val="right"/>
      <w:pPr>
        <w:ind w:left="6404" w:hanging="180"/>
      </w:pPr>
    </w:lvl>
  </w:abstractNum>
  <w:abstractNum w:abstractNumId="59" w15:restartNumberingAfterBreak="0">
    <w:nsid w:val="65500331"/>
    <w:multiLevelType w:val="multilevel"/>
    <w:tmpl w:val="943432CA"/>
    <w:styleLink w:val="AVA72411"/>
    <w:lvl w:ilvl="0">
      <w:start w:val="1"/>
      <w:numFmt w:val="decimal"/>
      <w:lvlText w:val="%1."/>
      <w:lvlJc w:val="left"/>
      <w:pPr>
        <w:ind w:left="0" w:firstLine="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0" w15:restartNumberingAfterBreak="0">
    <w:nsid w:val="65CC1E1F"/>
    <w:multiLevelType w:val="hybridMultilevel"/>
    <w:tmpl w:val="F72876C0"/>
    <w:styleLink w:val="AVA2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1" w15:restartNumberingAfterBreak="0">
    <w:nsid w:val="66AE73C0"/>
    <w:multiLevelType w:val="hybridMultilevel"/>
    <w:tmpl w:val="A366F68A"/>
    <w:styleLink w:val="AVA7411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62" w15:restartNumberingAfterBreak="0">
    <w:nsid w:val="69B21501"/>
    <w:multiLevelType w:val="hybridMultilevel"/>
    <w:tmpl w:val="BB1C9512"/>
    <w:styleLink w:val="AVA922111"/>
    <w:lvl w:ilvl="0" w:tplc="5DCE3106">
      <w:numFmt w:val="decimal"/>
      <w:lvlText w:val=""/>
      <w:lvlJc w:val="left"/>
    </w:lvl>
    <w:lvl w:ilvl="1" w:tplc="3710EF5A">
      <w:numFmt w:val="decimal"/>
      <w:lvlText w:val=""/>
      <w:lvlJc w:val="left"/>
    </w:lvl>
    <w:lvl w:ilvl="2" w:tplc="F8046FD4">
      <w:numFmt w:val="decimal"/>
      <w:lvlText w:val=""/>
      <w:lvlJc w:val="left"/>
    </w:lvl>
    <w:lvl w:ilvl="3" w:tplc="A4246068">
      <w:numFmt w:val="decimal"/>
      <w:lvlText w:val=""/>
      <w:lvlJc w:val="left"/>
    </w:lvl>
    <w:lvl w:ilvl="4" w:tplc="D7AEEB06">
      <w:numFmt w:val="decimal"/>
      <w:lvlText w:val=""/>
      <w:lvlJc w:val="left"/>
    </w:lvl>
    <w:lvl w:ilvl="5" w:tplc="E6E20090">
      <w:numFmt w:val="decimal"/>
      <w:lvlText w:val=""/>
      <w:lvlJc w:val="left"/>
    </w:lvl>
    <w:lvl w:ilvl="6" w:tplc="0C28BBCE">
      <w:numFmt w:val="decimal"/>
      <w:lvlText w:val=""/>
      <w:lvlJc w:val="left"/>
    </w:lvl>
    <w:lvl w:ilvl="7" w:tplc="484CE0DC">
      <w:numFmt w:val="decimal"/>
      <w:lvlText w:val=""/>
      <w:lvlJc w:val="left"/>
    </w:lvl>
    <w:lvl w:ilvl="8" w:tplc="E75408FA">
      <w:numFmt w:val="decimal"/>
      <w:lvlText w:val=""/>
      <w:lvlJc w:val="left"/>
    </w:lvl>
  </w:abstractNum>
  <w:abstractNum w:abstractNumId="63" w15:restartNumberingAfterBreak="0">
    <w:nsid w:val="6A201016"/>
    <w:multiLevelType w:val="hybridMultilevel"/>
    <w:tmpl w:val="B9B4CF9A"/>
    <w:styleLink w:val="AVA1111"/>
    <w:lvl w:ilvl="0" w:tplc="AE72EC1E">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64" w15:restartNumberingAfterBreak="0">
    <w:nsid w:val="6AC41D1F"/>
    <w:multiLevelType w:val="hybridMultilevel"/>
    <w:tmpl w:val="6D4C75C0"/>
    <w:lvl w:ilvl="0" w:tplc="C0C8686C">
      <w:start w:val="1"/>
      <w:numFmt w:val="decimal"/>
      <w:lvlText w:val="%1."/>
      <w:lvlJc w:val="left"/>
      <w:pPr>
        <w:ind w:left="1211" w:hanging="360"/>
      </w:pPr>
      <w:rPr>
        <w:rFonts w:hint="default"/>
      </w:rPr>
    </w:lvl>
    <w:lvl w:ilvl="1" w:tplc="04180019" w:tentative="1">
      <w:start w:val="1"/>
      <w:numFmt w:val="lowerLetter"/>
      <w:lvlText w:val="%2."/>
      <w:lvlJc w:val="left"/>
      <w:pPr>
        <w:ind w:left="1931" w:hanging="360"/>
      </w:pPr>
    </w:lvl>
    <w:lvl w:ilvl="2" w:tplc="0418001B" w:tentative="1">
      <w:start w:val="1"/>
      <w:numFmt w:val="lowerRoman"/>
      <w:lvlText w:val="%3."/>
      <w:lvlJc w:val="right"/>
      <w:pPr>
        <w:ind w:left="2651" w:hanging="180"/>
      </w:pPr>
    </w:lvl>
    <w:lvl w:ilvl="3" w:tplc="0418000F" w:tentative="1">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abstractNum w:abstractNumId="65" w15:restartNumberingAfterBreak="0">
    <w:nsid w:val="701C2DB4"/>
    <w:multiLevelType w:val="hybridMultilevel"/>
    <w:tmpl w:val="9312A312"/>
    <w:lvl w:ilvl="0" w:tplc="D49E4376">
      <w:start w:val="1"/>
      <w:numFmt w:val="decimal"/>
      <w:lvlText w:val="%1."/>
      <w:lvlJc w:val="left"/>
      <w:pPr>
        <w:ind w:left="1211" w:hanging="360"/>
      </w:pPr>
      <w:rPr>
        <w:rFonts w:hint="default"/>
      </w:rPr>
    </w:lvl>
    <w:lvl w:ilvl="1" w:tplc="04180019" w:tentative="1">
      <w:start w:val="1"/>
      <w:numFmt w:val="lowerLetter"/>
      <w:lvlText w:val="%2."/>
      <w:lvlJc w:val="left"/>
      <w:pPr>
        <w:ind w:left="1931" w:hanging="360"/>
      </w:pPr>
    </w:lvl>
    <w:lvl w:ilvl="2" w:tplc="0418001B" w:tentative="1">
      <w:start w:val="1"/>
      <w:numFmt w:val="lowerRoman"/>
      <w:lvlText w:val="%3."/>
      <w:lvlJc w:val="right"/>
      <w:pPr>
        <w:ind w:left="2651" w:hanging="180"/>
      </w:pPr>
    </w:lvl>
    <w:lvl w:ilvl="3" w:tplc="0418000F" w:tentative="1">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abstractNum w:abstractNumId="66" w15:restartNumberingAfterBreak="0">
    <w:nsid w:val="702336EC"/>
    <w:multiLevelType w:val="hybridMultilevel"/>
    <w:tmpl w:val="A0288E12"/>
    <w:lvl w:ilvl="0" w:tplc="AA3E8E86">
      <w:start w:val="1"/>
      <w:numFmt w:val="decimal"/>
      <w:lvlText w:val="%1."/>
      <w:lvlJc w:val="left"/>
      <w:pPr>
        <w:ind w:left="1287" w:hanging="360"/>
      </w:pPr>
      <w:rPr>
        <w:i w:val="0"/>
        <w:iCs w:val="0"/>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67" w15:restartNumberingAfterBreak="0">
    <w:nsid w:val="711C7FAF"/>
    <w:multiLevelType w:val="hybridMultilevel"/>
    <w:tmpl w:val="3138843A"/>
    <w:styleLink w:val="AVA93"/>
    <w:lvl w:ilvl="0" w:tplc="3F367C84">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8" w15:restartNumberingAfterBreak="0">
    <w:nsid w:val="73C069EF"/>
    <w:multiLevelType w:val="hybridMultilevel"/>
    <w:tmpl w:val="49AA72FC"/>
    <w:styleLink w:val="AVA51311111"/>
    <w:lvl w:ilvl="0" w:tplc="5D58714E">
      <w:start w:val="88"/>
      <w:numFmt w:val="bullet"/>
      <w:lvlText w:val="-"/>
      <w:lvlJc w:val="left"/>
      <w:pPr>
        <w:ind w:left="1211" w:hanging="360"/>
      </w:pPr>
      <w:rPr>
        <w:rFonts w:ascii="Times New Roman" w:eastAsia="Calibri"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start w:val="1"/>
      <w:numFmt w:val="bullet"/>
      <w:lvlText w:val=""/>
      <w:lvlJc w:val="left"/>
      <w:pPr>
        <w:ind w:left="3371" w:hanging="360"/>
      </w:pPr>
      <w:rPr>
        <w:rFonts w:ascii="Symbol" w:hAnsi="Symbol" w:hint="default"/>
      </w:rPr>
    </w:lvl>
    <w:lvl w:ilvl="4" w:tplc="04180003">
      <w:start w:val="1"/>
      <w:numFmt w:val="bullet"/>
      <w:lvlText w:val="o"/>
      <w:lvlJc w:val="left"/>
      <w:pPr>
        <w:ind w:left="4091" w:hanging="360"/>
      </w:pPr>
      <w:rPr>
        <w:rFonts w:ascii="Courier New" w:hAnsi="Courier New" w:cs="Courier New" w:hint="default"/>
      </w:rPr>
    </w:lvl>
    <w:lvl w:ilvl="5" w:tplc="04180005">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69" w15:restartNumberingAfterBreak="0">
    <w:nsid w:val="743F537B"/>
    <w:multiLevelType w:val="multilevel"/>
    <w:tmpl w:val="A532DF6C"/>
    <w:styleLink w:val="AVA1124121"/>
    <w:lvl w:ilvl="0">
      <w:numFmt w:val="bullet"/>
      <w:lvlText w:val="-"/>
      <w:lvlJc w:val="left"/>
      <w:pPr>
        <w:tabs>
          <w:tab w:val="num" w:pos="360"/>
        </w:tabs>
        <w:ind w:left="0" w:firstLine="0"/>
      </w:pPr>
      <w:rPr>
        <w:rFonts w:ascii="Times New Roman" w:eastAsia="Batang" w:hAnsi="Times New Roman" w:cs="Times New Roman" w:hint="default"/>
        <w:color w:val="auto"/>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70" w15:restartNumberingAfterBreak="0">
    <w:nsid w:val="74721457"/>
    <w:multiLevelType w:val="hybridMultilevel"/>
    <w:tmpl w:val="1622834A"/>
    <w:lvl w:ilvl="0" w:tplc="D592BBBE">
      <w:start w:val="5"/>
      <w:numFmt w:val="bullet"/>
      <w:lvlText w:val="–"/>
      <w:lvlJc w:val="left"/>
      <w:pPr>
        <w:ind w:left="1287" w:hanging="360"/>
      </w:pPr>
      <w:rPr>
        <w:rFonts w:ascii="Times New Roman" w:eastAsia="Calibri" w:hAnsi="Times New Roman" w:cs="Times New Roman"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71" w15:restartNumberingAfterBreak="0">
    <w:nsid w:val="74BA5636"/>
    <w:multiLevelType w:val="hybridMultilevel"/>
    <w:tmpl w:val="5740CDB4"/>
    <w:styleLink w:val="AVA13"/>
    <w:lvl w:ilvl="0" w:tplc="21D2BA4A">
      <w:start w:val="1"/>
      <w:numFmt w:val="decimal"/>
      <w:lvlText w:val="%1."/>
      <w:lvlJc w:val="right"/>
      <w:pPr>
        <w:ind w:left="720" w:hanging="360"/>
      </w:pPr>
      <w:rPr>
        <w:rFonts w:ascii="Zamolxis II" w:hAnsi="Zamolxis II"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2" w15:restartNumberingAfterBreak="0">
    <w:nsid w:val="755B6B53"/>
    <w:multiLevelType w:val="hybridMultilevel"/>
    <w:tmpl w:val="4CCCB7CC"/>
    <w:styleLink w:val="AVA112411111"/>
    <w:lvl w:ilvl="0" w:tplc="BB1C9512">
      <w:numFmt w:val="bullet"/>
      <w:lvlText w:val="–"/>
      <w:lvlJc w:val="left"/>
      <w:pPr>
        <w:ind w:left="1571" w:hanging="360"/>
      </w:pPr>
      <w:rPr>
        <w:rFonts w:ascii="Times New Roman" w:hAnsi="Times New Roman" w:cs="Times New Roman"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73" w15:restartNumberingAfterBreak="0">
    <w:nsid w:val="77096D34"/>
    <w:multiLevelType w:val="hybridMultilevel"/>
    <w:tmpl w:val="9F502CF8"/>
    <w:lvl w:ilvl="0" w:tplc="52527C0E">
      <w:start w:val="1"/>
      <w:numFmt w:val="decimal"/>
      <w:lvlText w:val="%1."/>
      <w:lvlJc w:val="left"/>
      <w:pPr>
        <w:ind w:left="1211" w:hanging="360"/>
      </w:pPr>
      <w:rPr>
        <w:rFonts w:hint="default"/>
      </w:rPr>
    </w:lvl>
    <w:lvl w:ilvl="1" w:tplc="04180019" w:tentative="1">
      <w:start w:val="1"/>
      <w:numFmt w:val="lowerLetter"/>
      <w:lvlText w:val="%2."/>
      <w:lvlJc w:val="left"/>
      <w:pPr>
        <w:ind w:left="1931" w:hanging="360"/>
      </w:pPr>
    </w:lvl>
    <w:lvl w:ilvl="2" w:tplc="0418001B" w:tentative="1">
      <w:start w:val="1"/>
      <w:numFmt w:val="lowerRoman"/>
      <w:lvlText w:val="%3."/>
      <w:lvlJc w:val="right"/>
      <w:pPr>
        <w:ind w:left="2651" w:hanging="180"/>
      </w:pPr>
    </w:lvl>
    <w:lvl w:ilvl="3" w:tplc="0418000F" w:tentative="1">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num w:numId="1">
    <w:abstractNumId w:val="63"/>
  </w:num>
  <w:num w:numId="2">
    <w:abstractNumId w:val="57"/>
  </w:num>
  <w:num w:numId="3">
    <w:abstractNumId w:val="53"/>
  </w:num>
  <w:num w:numId="4">
    <w:abstractNumId w:val="17"/>
  </w:num>
  <w:num w:numId="5">
    <w:abstractNumId w:val="6"/>
  </w:num>
  <w:num w:numId="6">
    <w:abstractNumId w:val="26"/>
  </w:num>
  <w:num w:numId="7">
    <w:abstractNumId w:val="71"/>
  </w:num>
  <w:num w:numId="8">
    <w:abstractNumId w:val="8"/>
  </w:num>
  <w:num w:numId="9">
    <w:abstractNumId w:val="29"/>
  </w:num>
  <w:num w:numId="10">
    <w:abstractNumId w:val="23"/>
  </w:num>
  <w:num w:numId="11">
    <w:abstractNumId w:val="60"/>
  </w:num>
  <w:num w:numId="12">
    <w:abstractNumId w:val="30"/>
  </w:num>
  <w:num w:numId="13">
    <w:abstractNumId w:val="41"/>
  </w:num>
  <w:num w:numId="14">
    <w:abstractNumId w:val="20"/>
  </w:num>
  <w:num w:numId="15">
    <w:abstractNumId w:val="12"/>
  </w:num>
  <w:num w:numId="16">
    <w:abstractNumId w:val="38"/>
  </w:num>
  <w:num w:numId="17">
    <w:abstractNumId w:val="47"/>
  </w:num>
  <w:num w:numId="18">
    <w:abstractNumId w:val="15"/>
  </w:num>
  <w:num w:numId="19">
    <w:abstractNumId w:val="55"/>
  </w:num>
  <w:num w:numId="20">
    <w:abstractNumId w:val="54"/>
  </w:num>
  <w:num w:numId="21">
    <w:abstractNumId w:val="51"/>
  </w:num>
  <w:num w:numId="22">
    <w:abstractNumId w:val="14"/>
  </w:num>
  <w:num w:numId="23">
    <w:abstractNumId w:val="72"/>
  </w:num>
  <w:num w:numId="24">
    <w:abstractNumId w:val="69"/>
  </w:num>
  <w:num w:numId="25">
    <w:abstractNumId w:val="22"/>
  </w:num>
  <w:num w:numId="26">
    <w:abstractNumId w:val="46"/>
  </w:num>
  <w:num w:numId="27">
    <w:abstractNumId w:val="10"/>
  </w:num>
  <w:num w:numId="28">
    <w:abstractNumId w:val="36"/>
  </w:num>
  <w:num w:numId="29">
    <w:abstractNumId w:val="18"/>
  </w:num>
  <w:num w:numId="30">
    <w:abstractNumId w:val="56"/>
  </w:num>
  <w:num w:numId="31">
    <w:abstractNumId w:val="39"/>
  </w:num>
  <w:num w:numId="32">
    <w:abstractNumId w:val="37"/>
  </w:num>
  <w:num w:numId="33">
    <w:abstractNumId w:val="5"/>
  </w:num>
  <w:num w:numId="34">
    <w:abstractNumId w:val="1"/>
  </w:num>
  <w:num w:numId="35">
    <w:abstractNumId w:val="0"/>
  </w:num>
  <w:num w:numId="36">
    <w:abstractNumId w:val="35"/>
  </w:num>
  <w:num w:numId="37">
    <w:abstractNumId w:val="11"/>
  </w:num>
  <w:num w:numId="38">
    <w:abstractNumId w:val="68"/>
  </w:num>
  <w:num w:numId="39">
    <w:abstractNumId w:val="31"/>
  </w:num>
  <w:num w:numId="40">
    <w:abstractNumId w:val="42"/>
  </w:num>
  <w:num w:numId="41">
    <w:abstractNumId w:val="49"/>
  </w:num>
  <w:num w:numId="42">
    <w:abstractNumId w:val="19"/>
  </w:num>
  <w:num w:numId="43">
    <w:abstractNumId w:val="59"/>
  </w:num>
  <w:num w:numId="44">
    <w:abstractNumId w:val="61"/>
  </w:num>
  <w:num w:numId="45">
    <w:abstractNumId w:val="24"/>
  </w:num>
  <w:num w:numId="46">
    <w:abstractNumId w:val="62"/>
  </w:num>
  <w:num w:numId="47">
    <w:abstractNumId w:val="67"/>
  </w:num>
  <w:num w:numId="48">
    <w:abstractNumId w:val="13"/>
  </w:num>
  <w:num w:numId="49">
    <w:abstractNumId w:val="48"/>
  </w:num>
  <w:num w:numId="50">
    <w:abstractNumId w:val="3"/>
  </w:num>
  <w:num w:numId="51">
    <w:abstractNumId w:val="2"/>
  </w:num>
  <w:num w:numId="52">
    <w:abstractNumId w:val="58"/>
  </w:num>
  <w:num w:numId="53">
    <w:abstractNumId w:val="27"/>
  </w:num>
  <w:num w:numId="54">
    <w:abstractNumId w:val="4"/>
  </w:num>
  <w:num w:numId="55">
    <w:abstractNumId w:val="50"/>
  </w:num>
  <w:num w:numId="56">
    <w:abstractNumId w:val="64"/>
  </w:num>
  <w:num w:numId="57">
    <w:abstractNumId w:val="73"/>
  </w:num>
  <w:num w:numId="58">
    <w:abstractNumId w:val="52"/>
  </w:num>
  <w:num w:numId="59">
    <w:abstractNumId w:val="7"/>
  </w:num>
  <w:num w:numId="60">
    <w:abstractNumId w:val="45"/>
  </w:num>
  <w:num w:numId="61">
    <w:abstractNumId w:val="32"/>
  </w:num>
  <w:num w:numId="62">
    <w:abstractNumId w:val="66"/>
  </w:num>
  <w:num w:numId="63">
    <w:abstractNumId w:val="33"/>
  </w:num>
  <w:num w:numId="64">
    <w:abstractNumId w:val="25"/>
  </w:num>
  <w:num w:numId="65">
    <w:abstractNumId w:val="34"/>
  </w:num>
  <w:num w:numId="66">
    <w:abstractNumId w:val="40"/>
  </w:num>
  <w:num w:numId="67">
    <w:abstractNumId w:val="21"/>
  </w:num>
  <w:num w:numId="6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4"/>
  </w:num>
  <w:num w:numId="71">
    <w:abstractNumId w:val="70"/>
  </w:num>
  <w:num w:numId="72">
    <w:abstractNumId w:val="9"/>
  </w:num>
  <w:num w:numId="73">
    <w:abstractNumId w:val="16"/>
  </w:num>
  <w:num w:numId="74">
    <w:abstractNumId w:val="4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mirrorMargins/>
  <w:proofState w:spelling="clean" w:grammar="clean"/>
  <w:attachedTemplate r:id="rId1"/>
  <w:defaultTabStop w:val="709"/>
  <w:autoHyphenation/>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B2F"/>
    <w:rsid w:val="000003BC"/>
    <w:rsid w:val="000019C1"/>
    <w:rsid w:val="00001D3B"/>
    <w:rsid w:val="0000330F"/>
    <w:rsid w:val="000038ED"/>
    <w:rsid w:val="000048AE"/>
    <w:rsid w:val="00004F5D"/>
    <w:rsid w:val="00005CDF"/>
    <w:rsid w:val="0001092A"/>
    <w:rsid w:val="00015A7A"/>
    <w:rsid w:val="00015CAA"/>
    <w:rsid w:val="000239A0"/>
    <w:rsid w:val="00031BEB"/>
    <w:rsid w:val="00035678"/>
    <w:rsid w:val="00035D8C"/>
    <w:rsid w:val="00040FBF"/>
    <w:rsid w:val="00043073"/>
    <w:rsid w:val="000443AC"/>
    <w:rsid w:val="00045F0E"/>
    <w:rsid w:val="0005051F"/>
    <w:rsid w:val="00052E92"/>
    <w:rsid w:val="00053F40"/>
    <w:rsid w:val="0005676F"/>
    <w:rsid w:val="00057B81"/>
    <w:rsid w:val="00060368"/>
    <w:rsid w:val="00060655"/>
    <w:rsid w:val="000608D5"/>
    <w:rsid w:val="00062A11"/>
    <w:rsid w:val="00063D64"/>
    <w:rsid w:val="00070A44"/>
    <w:rsid w:val="00074F3C"/>
    <w:rsid w:val="00075C3E"/>
    <w:rsid w:val="00075E58"/>
    <w:rsid w:val="000769B6"/>
    <w:rsid w:val="00080221"/>
    <w:rsid w:val="00080B42"/>
    <w:rsid w:val="00081977"/>
    <w:rsid w:val="00083E02"/>
    <w:rsid w:val="00090755"/>
    <w:rsid w:val="000925F5"/>
    <w:rsid w:val="0009282B"/>
    <w:rsid w:val="00092CAB"/>
    <w:rsid w:val="000952B8"/>
    <w:rsid w:val="00095848"/>
    <w:rsid w:val="000A000C"/>
    <w:rsid w:val="000A17E0"/>
    <w:rsid w:val="000A1A34"/>
    <w:rsid w:val="000A78FB"/>
    <w:rsid w:val="000B17CD"/>
    <w:rsid w:val="000B2179"/>
    <w:rsid w:val="000B30E4"/>
    <w:rsid w:val="000B4DA4"/>
    <w:rsid w:val="000B57A6"/>
    <w:rsid w:val="000B7DED"/>
    <w:rsid w:val="000C0FC4"/>
    <w:rsid w:val="000C3090"/>
    <w:rsid w:val="000C6A26"/>
    <w:rsid w:val="000C6AA4"/>
    <w:rsid w:val="000C7118"/>
    <w:rsid w:val="000D0409"/>
    <w:rsid w:val="000D1EA9"/>
    <w:rsid w:val="000D563D"/>
    <w:rsid w:val="000E3EBE"/>
    <w:rsid w:val="000F0329"/>
    <w:rsid w:val="000F6236"/>
    <w:rsid w:val="000F6FB6"/>
    <w:rsid w:val="000F76AB"/>
    <w:rsid w:val="00100752"/>
    <w:rsid w:val="0010401C"/>
    <w:rsid w:val="00104A49"/>
    <w:rsid w:val="00104C7A"/>
    <w:rsid w:val="001052DF"/>
    <w:rsid w:val="00111292"/>
    <w:rsid w:val="001126E3"/>
    <w:rsid w:val="00113979"/>
    <w:rsid w:val="00114C0E"/>
    <w:rsid w:val="0011779F"/>
    <w:rsid w:val="001225A7"/>
    <w:rsid w:val="00122900"/>
    <w:rsid w:val="00125904"/>
    <w:rsid w:val="00127E3C"/>
    <w:rsid w:val="001314B1"/>
    <w:rsid w:val="001314E0"/>
    <w:rsid w:val="001337C1"/>
    <w:rsid w:val="001341DB"/>
    <w:rsid w:val="0014346D"/>
    <w:rsid w:val="0014667B"/>
    <w:rsid w:val="001473A1"/>
    <w:rsid w:val="00147B8A"/>
    <w:rsid w:val="00150081"/>
    <w:rsid w:val="00154811"/>
    <w:rsid w:val="00154C93"/>
    <w:rsid w:val="00156117"/>
    <w:rsid w:val="001600DD"/>
    <w:rsid w:val="00161ABE"/>
    <w:rsid w:val="00162869"/>
    <w:rsid w:val="00163915"/>
    <w:rsid w:val="00166237"/>
    <w:rsid w:val="00166F50"/>
    <w:rsid w:val="00174563"/>
    <w:rsid w:val="00175C1D"/>
    <w:rsid w:val="00181F92"/>
    <w:rsid w:val="00187562"/>
    <w:rsid w:val="00187B68"/>
    <w:rsid w:val="001925B1"/>
    <w:rsid w:val="00193A6E"/>
    <w:rsid w:val="0019763F"/>
    <w:rsid w:val="001A31AB"/>
    <w:rsid w:val="001A560D"/>
    <w:rsid w:val="001A63E6"/>
    <w:rsid w:val="001B0EB7"/>
    <w:rsid w:val="001B119D"/>
    <w:rsid w:val="001B64A5"/>
    <w:rsid w:val="001B6544"/>
    <w:rsid w:val="001B739B"/>
    <w:rsid w:val="001B768A"/>
    <w:rsid w:val="001C16D7"/>
    <w:rsid w:val="001C4275"/>
    <w:rsid w:val="001C4DB7"/>
    <w:rsid w:val="001C612E"/>
    <w:rsid w:val="001D561F"/>
    <w:rsid w:val="001D6203"/>
    <w:rsid w:val="001D62A2"/>
    <w:rsid w:val="001D7963"/>
    <w:rsid w:val="001E031E"/>
    <w:rsid w:val="001E6E18"/>
    <w:rsid w:val="001E749A"/>
    <w:rsid w:val="001F12EE"/>
    <w:rsid w:val="001F2215"/>
    <w:rsid w:val="001F4E53"/>
    <w:rsid w:val="001F6579"/>
    <w:rsid w:val="002024A1"/>
    <w:rsid w:val="0020346E"/>
    <w:rsid w:val="00204359"/>
    <w:rsid w:val="00204976"/>
    <w:rsid w:val="00206EC9"/>
    <w:rsid w:val="002156E9"/>
    <w:rsid w:val="00217F4D"/>
    <w:rsid w:val="002208D8"/>
    <w:rsid w:val="002212AD"/>
    <w:rsid w:val="002245B6"/>
    <w:rsid w:val="00227ADE"/>
    <w:rsid w:val="00234482"/>
    <w:rsid w:val="00237708"/>
    <w:rsid w:val="002377B8"/>
    <w:rsid w:val="00242AD8"/>
    <w:rsid w:val="002457D9"/>
    <w:rsid w:val="0025499B"/>
    <w:rsid w:val="0025675A"/>
    <w:rsid w:val="002574D0"/>
    <w:rsid w:val="002668CC"/>
    <w:rsid w:val="00266E3B"/>
    <w:rsid w:val="00267562"/>
    <w:rsid w:val="00270DF4"/>
    <w:rsid w:val="00271875"/>
    <w:rsid w:val="0027271C"/>
    <w:rsid w:val="00276E32"/>
    <w:rsid w:val="00280360"/>
    <w:rsid w:val="00284FA2"/>
    <w:rsid w:val="0028626F"/>
    <w:rsid w:val="002906FA"/>
    <w:rsid w:val="00291795"/>
    <w:rsid w:val="002925EA"/>
    <w:rsid w:val="00293270"/>
    <w:rsid w:val="00293694"/>
    <w:rsid w:val="002940EE"/>
    <w:rsid w:val="0029786F"/>
    <w:rsid w:val="002A1738"/>
    <w:rsid w:val="002A17C3"/>
    <w:rsid w:val="002A2570"/>
    <w:rsid w:val="002A3067"/>
    <w:rsid w:val="002A5CBF"/>
    <w:rsid w:val="002A6018"/>
    <w:rsid w:val="002A72B7"/>
    <w:rsid w:val="002A7788"/>
    <w:rsid w:val="002B3584"/>
    <w:rsid w:val="002B6CFB"/>
    <w:rsid w:val="002C1434"/>
    <w:rsid w:val="002C7527"/>
    <w:rsid w:val="002D20AF"/>
    <w:rsid w:val="002D2AF0"/>
    <w:rsid w:val="002D3528"/>
    <w:rsid w:val="002D6BCA"/>
    <w:rsid w:val="002E0A06"/>
    <w:rsid w:val="002E2519"/>
    <w:rsid w:val="002E5AA3"/>
    <w:rsid w:val="002E5CC5"/>
    <w:rsid w:val="002F00BC"/>
    <w:rsid w:val="002F7769"/>
    <w:rsid w:val="00300685"/>
    <w:rsid w:val="00300DFF"/>
    <w:rsid w:val="00304A7E"/>
    <w:rsid w:val="00305C16"/>
    <w:rsid w:val="00306D52"/>
    <w:rsid w:val="00315AA1"/>
    <w:rsid w:val="00315AF3"/>
    <w:rsid w:val="0031604A"/>
    <w:rsid w:val="0032486A"/>
    <w:rsid w:val="0032569D"/>
    <w:rsid w:val="0033010E"/>
    <w:rsid w:val="00331EE8"/>
    <w:rsid w:val="00331F17"/>
    <w:rsid w:val="00332543"/>
    <w:rsid w:val="0033442B"/>
    <w:rsid w:val="003414F8"/>
    <w:rsid w:val="00345636"/>
    <w:rsid w:val="00347406"/>
    <w:rsid w:val="00347A3E"/>
    <w:rsid w:val="003502BF"/>
    <w:rsid w:val="00357F8E"/>
    <w:rsid w:val="00360A99"/>
    <w:rsid w:val="0036125D"/>
    <w:rsid w:val="00367587"/>
    <w:rsid w:val="00371FF4"/>
    <w:rsid w:val="00373095"/>
    <w:rsid w:val="003739DC"/>
    <w:rsid w:val="00373DAA"/>
    <w:rsid w:val="00376185"/>
    <w:rsid w:val="003827A3"/>
    <w:rsid w:val="00387DA4"/>
    <w:rsid w:val="00392FA9"/>
    <w:rsid w:val="00393B1D"/>
    <w:rsid w:val="003960CD"/>
    <w:rsid w:val="003A049F"/>
    <w:rsid w:val="003A106E"/>
    <w:rsid w:val="003A1108"/>
    <w:rsid w:val="003A53A0"/>
    <w:rsid w:val="003A724D"/>
    <w:rsid w:val="003A78E1"/>
    <w:rsid w:val="003B0715"/>
    <w:rsid w:val="003B09E2"/>
    <w:rsid w:val="003B340E"/>
    <w:rsid w:val="003B7282"/>
    <w:rsid w:val="003B7BD1"/>
    <w:rsid w:val="003C0D60"/>
    <w:rsid w:val="003C1F54"/>
    <w:rsid w:val="003C3951"/>
    <w:rsid w:val="003D199A"/>
    <w:rsid w:val="003D1C4A"/>
    <w:rsid w:val="003D5AE3"/>
    <w:rsid w:val="003E15B9"/>
    <w:rsid w:val="003E20E4"/>
    <w:rsid w:val="003E35C7"/>
    <w:rsid w:val="003E3EDE"/>
    <w:rsid w:val="003E4F48"/>
    <w:rsid w:val="003E5F13"/>
    <w:rsid w:val="003E613E"/>
    <w:rsid w:val="003E68D6"/>
    <w:rsid w:val="003E7401"/>
    <w:rsid w:val="003F1059"/>
    <w:rsid w:val="003F4D1C"/>
    <w:rsid w:val="003F62C2"/>
    <w:rsid w:val="003F62C3"/>
    <w:rsid w:val="003F7135"/>
    <w:rsid w:val="003F76CC"/>
    <w:rsid w:val="004016C7"/>
    <w:rsid w:val="00406A0A"/>
    <w:rsid w:val="004109C3"/>
    <w:rsid w:val="0041497E"/>
    <w:rsid w:val="004153BA"/>
    <w:rsid w:val="00417670"/>
    <w:rsid w:val="00423A5D"/>
    <w:rsid w:val="004242B5"/>
    <w:rsid w:val="004242CB"/>
    <w:rsid w:val="004258DA"/>
    <w:rsid w:val="00430027"/>
    <w:rsid w:val="00437A41"/>
    <w:rsid w:val="0044305F"/>
    <w:rsid w:val="00445D51"/>
    <w:rsid w:val="004473E3"/>
    <w:rsid w:val="004509D8"/>
    <w:rsid w:val="00452D17"/>
    <w:rsid w:val="00455F6D"/>
    <w:rsid w:val="004612AB"/>
    <w:rsid w:val="00462310"/>
    <w:rsid w:val="00464235"/>
    <w:rsid w:val="00464ACC"/>
    <w:rsid w:val="0046692C"/>
    <w:rsid w:val="00471526"/>
    <w:rsid w:val="00472608"/>
    <w:rsid w:val="00472A87"/>
    <w:rsid w:val="00473567"/>
    <w:rsid w:val="0047484B"/>
    <w:rsid w:val="00475592"/>
    <w:rsid w:val="00481716"/>
    <w:rsid w:val="00482A6A"/>
    <w:rsid w:val="00485A5D"/>
    <w:rsid w:val="0048658B"/>
    <w:rsid w:val="00486B21"/>
    <w:rsid w:val="00486B2F"/>
    <w:rsid w:val="00487C26"/>
    <w:rsid w:val="00487DD8"/>
    <w:rsid w:val="004927C6"/>
    <w:rsid w:val="004941DB"/>
    <w:rsid w:val="0049619D"/>
    <w:rsid w:val="004A153A"/>
    <w:rsid w:val="004A2AEC"/>
    <w:rsid w:val="004A2B06"/>
    <w:rsid w:val="004A386E"/>
    <w:rsid w:val="004A51BB"/>
    <w:rsid w:val="004A6F55"/>
    <w:rsid w:val="004B1925"/>
    <w:rsid w:val="004B3476"/>
    <w:rsid w:val="004B4F92"/>
    <w:rsid w:val="004B6526"/>
    <w:rsid w:val="004B71EA"/>
    <w:rsid w:val="004C0021"/>
    <w:rsid w:val="004C46ED"/>
    <w:rsid w:val="004C5D07"/>
    <w:rsid w:val="004C6AC4"/>
    <w:rsid w:val="004C70D3"/>
    <w:rsid w:val="004D14B6"/>
    <w:rsid w:val="004D573B"/>
    <w:rsid w:val="004D62C2"/>
    <w:rsid w:val="004E0CBE"/>
    <w:rsid w:val="004E268F"/>
    <w:rsid w:val="004E6EF5"/>
    <w:rsid w:val="004F084D"/>
    <w:rsid w:val="004F2D6C"/>
    <w:rsid w:val="004F44C7"/>
    <w:rsid w:val="004F7EBA"/>
    <w:rsid w:val="00500074"/>
    <w:rsid w:val="00500E05"/>
    <w:rsid w:val="00502FA5"/>
    <w:rsid w:val="00503A80"/>
    <w:rsid w:val="00511DB9"/>
    <w:rsid w:val="00512D8F"/>
    <w:rsid w:val="00513DC5"/>
    <w:rsid w:val="00514DF4"/>
    <w:rsid w:val="005153AB"/>
    <w:rsid w:val="00520634"/>
    <w:rsid w:val="00520679"/>
    <w:rsid w:val="0052348A"/>
    <w:rsid w:val="00523563"/>
    <w:rsid w:val="00523F46"/>
    <w:rsid w:val="00532CAC"/>
    <w:rsid w:val="00534049"/>
    <w:rsid w:val="00535C1A"/>
    <w:rsid w:val="00537B75"/>
    <w:rsid w:val="005402F0"/>
    <w:rsid w:val="0054127C"/>
    <w:rsid w:val="005446DA"/>
    <w:rsid w:val="00544C89"/>
    <w:rsid w:val="005509DB"/>
    <w:rsid w:val="00552A73"/>
    <w:rsid w:val="0055364F"/>
    <w:rsid w:val="005547D1"/>
    <w:rsid w:val="00556632"/>
    <w:rsid w:val="00556744"/>
    <w:rsid w:val="005570AB"/>
    <w:rsid w:val="005603B6"/>
    <w:rsid w:val="005616C8"/>
    <w:rsid w:val="00570F25"/>
    <w:rsid w:val="00572471"/>
    <w:rsid w:val="0057335C"/>
    <w:rsid w:val="00573F60"/>
    <w:rsid w:val="005747FA"/>
    <w:rsid w:val="00574BE4"/>
    <w:rsid w:val="00574EA2"/>
    <w:rsid w:val="00581AE3"/>
    <w:rsid w:val="005821C7"/>
    <w:rsid w:val="005827C5"/>
    <w:rsid w:val="00582F9C"/>
    <w:rsid w:val="00584D98"/>
    <w:rsid w:val="005A0ED0"/>
    <w:rsid w:val="005A0FBE"/>
    <w:rsid w:val="005A4737"/>
    <w:rsid w:val="005B2068"/>
    <w:rsid w:val="005B5708"/>
    <w:rsid w:val="005B6E5A"/>
    <w:rsid w:val="005C20ED"/>
    <w:rsid w:val="005D08F2"/>
    <w:rsid w:val="005D0AE8"/>
    <w:rsid w:val="005D1570"/>
    <w:rsid w:val="005D54C8"/>
    <w:rsid w:val="005D629A"/>
    <w:rsid w:val="005D78D0"/>
    <w:rsid w:val="005E064E"/>
    <w:rsid w:val="005E55C6"/>
    <w:rsid w:val="005E55ED"/>
    <w:rsid w:val="005E7B4B"/>
    <w:rsid w:val="005F03D1"/>
    <w:rsid w:val="005F0BA9"/>
    <w:rsid w:val="005F154A"/>
    <w:rsid w:val="005F1670"/>
    <w:rsid w:val="005F2745"/>
    <w:rsid w:val="0060266F"/>
    <w:rsid w:val="006059C4"/>
    <w:rsid w:val="00605D94"/>
    <w:rsid w:val="00607D49"/>
    <w:rsid w:val="00611272"/>
    <w:rsid w:val="00613C01"/>
    <w:rsid w:val="006200B3"/>
    <w:rsid w:val="00623C3D"/>
    <w:rsid w:val="00632FFA"/>
    <w:rsid w:val="0063304B"/>
    <w:rsid w:val="0063319B"/>
    <w:rsid w:val="0063406C"/>
    <w:rsid w:val="00636072"/>
    <w:rsid w:val="006364F2"/>
    <w:rsid w:val="00640B9B"/>
    <w:rsid w:val="00642071"/>
    <w:rsid w:val="006440D1"/>
    <w:rsid w:val="006443E9"/>
    <w:rsid w:val="00646359"/>
    <w:rsid w:val="00647EEE"/>
    <w:rsid w:val="00651458"/>
    <w:rsid w:val="00651A09"/>
    <w:rsid w:val="00651F65"/>
    <w:rsid w:val="006548F5"/>
    <w:rsid w:val="00654E6B"/>
    <w:rsid w:val="0065627C"/>
    <w:rsid w:val="006562D4"/>
    <w:rsid w:val="00656EAF"/>
    <w:rsid w:val="006600A6"/>
    <w:rsid w:val="00660D35"/>
    <w:rsid w:val="00660EF0"/>
    <w:rsid w:val="00663E6A"/>
    <w:rsid w:val="00664FD4"/>
    <w:rsid w:val="00671F4D"/>
    <w:rsid w:val="0067291B"/>
    <w:rsid w:val="006746CC"/>
    <w:rsid w:val="0067612C"/>
    <w:rsid w:val="00677238"/>
    <w:rsid w:val="0067756F"/>
    <w:rsid w:val="00693C9E"/>
    <w:rsid w:val="00693FF6"/>
    <w:rsid w:val="0069439A"/>
    <w:rsid w:val="00697115"/>
    <w:rsid w:val="006974D2"/>
    <w:rsid w:val="006A0D63"/>
    <w:rsid w:val="006A2183"/>
    <w:rsid w:val="006A239D"/>
    <w:rsid w:val="006A390F"/>
    <w:rsid w:val="006A3A08"/>
    <w:rsid w:val="006B078C"/>
    <w:rsid w:val="006B1789"/>
    <w:rsid w:val="006B741C"/>
    <w:rsid w:val="006B773A"/>
    <w:rsid w:val="006B7B12"/>
    <w:rsid w:val="006C1050"/>
    <w:rsid w:val="006C1302"/>
    <w:rsid w:val="006C3430"/>
    <w:rsid w:val="006C418C"/>
    <w:rsid w:val="006C5DE1"/>
    <w:rsid w:val="006C7DD8"/>
    <w:rsid w:val="006D1414"/>
    <w:rsid w:val="006D2FB1"/>
    <w:rsid w:val="006D46A8"/>
    <w:rsid w:val="006D73A1"/>
    <w:rsid w:val="006D7662"/>
    <w:rsid w:val="006E1146"/>
    <w:rsid w:val="006E1B32"/>
    <w:rsid w:val="006E1FA7"/>
    <w:rsid w:val="006E27EA"/>
    <w:rsid w:val="006E32C2"/>
    <w:rsid w:val="006E381C"/>
    <w:rsid w:val="006E47AD"/>
    <w:rsid w:val="006E4A9D"/>
    <w:rsid w:val="006E6C72"/>
    <w:rsid w:val="006E710A"/>
    <w:rsid w:val="006F1B7C"/>
    <w:rsid w:val="006F4ABA"/>
    <w:rsid w:val="006F57DE"/>
    <w:rsid w:val="006F6ACA"/>
    <w:rsid w:val="0070088F"/>
    <w:rsid w:val="0070193F"/>
    <w:rsid w:val="00701EDB"/>
    <w:rsid w:val="007027FC"/>
    <w:rsid w:val="0070460A"/>
    <w:rsid w:val="00704AF2"/>
    <w:rsid w:val="00705869"/>
    <w:rsid w:val="0070696B"/>
    <w:rsid w:val="00707255"/>
    <w:rsid w:val="007114BB"/>
    <w:rsid w:val="0071468A"/>
    <w:rsid w:val="007152AA"/>
    <w:rsid w:val="007162BC"/>
    <w:rsid w:val="00721601"/>
    <w:rsid w:val="00722972"/>
    <w:rsid w:val="007242F0"/>
    <w:rsid w:val="0072563C"/>
    <w:rsid w:val="00725AB6"/>
    <w:rsid w:val="00730E55"/>
    <w:rsid w:val="007401E8"/>
    <w:rsid w:val="00742C36"/>
    <w:rsid w:val="00746A61"/>
    <w:rsid w:val="00754771"/>
    <w:rsid w:val="00755D24"/>
    <w:rsid w:val="00757FA5"/>
    <w:rsid w:val="00761094"/>
    <w:rsid w:val="007610D9"/>
    <w:rsid w:val="0076247F"/>
    <w:rsid w:val="00763628"/>
    <w:rsid w:val="007712B8"/>
    <w:rsid w:val="00774CC3"/>
    <w:rsid w:val="00774DD8"/>
    <w:rsid w:val="0078351C"/>
    <w:rsid w:val="0078372F"/>
    <w:rsid w:val="00784456"/>
    <w:rsid w:val="00785042"/>
    <w:rsid w:val="007873DC"/>
    <w:rsid w:val="00790961"/>
    <w:rsid w:val="0079122C"/>
    <w:rsid w:val="007912FA"/>
    <w:rsid w:val="00792067"/>
    <w:rsid w:val="00797B2F"/>
    <w:rsid w:val="007A03D2"/>
    <w:rsid w:val="007A3B29"/>
    <w:rsid w:val="007A4A7C"/>
    <w:rsid w:val="007A5D72"/>
    <w:rsid w:val="007B2DF8"/>
    <w:rsid w:val="007B4509"/>
    <w:rsid w:val="007B5192"/>
    <w:rsid w:val="007B7035"/>
    <w:rsid w:val="007C5D01"/>
    <w:rsid w:val="007C7F35"/>
    <w:rsid w:val="007D4B4D"/>
    <w:rsid w:val="007D6ECA"/>
    <w:rsid w:val="007D75B8"/>
    <w:rsid w:val="007D783A"/>
    <w:rsid w:val="007E0A87"/>
    <w:rsid w:val="007E2331"/>
    <w:rsid w:val="007E31C5"/>
    <w:rsid w:val="007F1AED"/>
    <w:rsid w:val="007F4D58"/>
    <w:rsid w:val="007F7D51"/>
    <w:rsid w:val="00802F33"/>
    <w:rsid w:val="00807438"/>
    <w:rsid w:val="008217C4"/>
    <w:rsid w:val="008236FE"/>
    <w:rsid w:val="008248B2"/>
    <w:rsid w:val="00824A2D"/>
    <w:rsid w:val="008251DF"/>
    <w:rsid w:val="00827FEB"/>
    <w:rsid w:val="00831736"/>
    <w:rsid w:val="00834C11"/>
    <w:rsid w:val="00835F41"/>
    <w:rsid w:val="008419F9"/>
    <w:rsid w:val="008432F9"/>
    <w:rsid w:val="00843B1E"/>
    <w:rsid w:val="00844918"/>
    <w:rsid w:val="00846354"/>
    <w:rsid w:val="0084705B"/>
    <w:rsid w:val="00855ACB"/>
    <w:rsid w:val="0086243F"/>
    <w:rsid w:val="0086245C"/>
    <w:rsid w:val="00862C10"/>
    <w:rsid w:val="00867C8E"/>
    <w:rsid w:val="00875FD1"/>
    <w:rsid w:val="00882C28"/>
    <w:rsid w:val="0088335F"/>
    <w:rsid w:val="008839F2"/>
    <w:rsid w:val="00886004"/>
    <w:rsid w:val="00886CB3"/>
    <w:rsid w:val="008875C5"/>
    <w:rsid w:val="00892161"/>
    <w:rsid w:val="00893C65"/>
    <w:rsid w:val="008944A5"/>
    <w:rsid w:val="0089501B"/>
    <w:rsid w:val="00895DD1"/>
    <w:rsid w:val="00896DAE"/>
    <w:rsid w:val="008A22EA"/>
    <w:rsid w:val="008A2DED"/>
    <w:rsid w:val="008A60A2"/>
    <w:rsid w:val="008A79EE"/>
    <w:rsid w:val="008B019F"/>
    <w:rsid w:val="008B2EDC"/>
    <w:rsid w:val="008B7CAE"/>
    <w:rsid w:val="008C0980"/>
    <w:rsid w:val="008C42CD"/>
    <w:rsid w:val="008C6FEE"/>
    <w:rsid w:val="008D36D0"/>
    <w:rsid w:val="008E120B"/>
    <w:rsid w:val="008E736B"/>
    <w:rsid w:val="008F1378"/>
    <w:rsid w:val="008F30B1"/>
    <w:rsid w:val="008F4E8B"/>
    <w:rsid w:val="0090284C"/>
    <w:rsid w:val="0090630E"/>
    <w:rsid w:val="009162AE"/>
    <w:rsid w:val="00920997"/>
    <w:rsid w:val="00924352"/>
    <w:rsid w:val="0093224D"/>
    <w:rsid w:val="009322AE"/>
    <w:rsid w:val="00933AB4"/>
    <w:rsid w:val="0094720C"/>
    <w:rsid w:val="0095191B"/>
    <w:rsid w:val="009644A8"/>
    <w:rsid w:val="0096583A"/>
    <w:rsid w:val="00966FD9"/>
    <w:rsid w:val="00972251"/>
    <w:rsid w:val="00973E62"/>
    <w:rsid w:val="00984C28"/>
    <w:rsid w:val="00986CFE"/>
    <w:rsid w:val="00987D66"/>
    <w:rsid w:val="00990150"/>
    <w:rsid w:val="009902B7"/>
    <w:rsid w:val="00994240"/>
    <w:rsid w:val="00995758"/>
    <w:rsid w:val="00995E1C"/>
    <w:rsid w:val="009A3E41"/>
    <w:rsid w:val="009A5E99"/>
    <w:rsid w:val="009A7217"/>
    <w:rsid w:val="009B23FA"/>
    <w:rsid w:val="009B29EE"/>
    <w:rsid w:val="009B4D91"/>
    <w:rsid w:val="009B7704"/>
    <w:rsid w:val="009C0D97"/>
    <w:rsid w:val="009C2A37"/>
    <w:rsid w:val="009C5A9F"/>
    <w:rsid w:val="009C70A0"/>
    <w:rsid w:val="009C7D08"/>
    <w:rsid w:val="009C7DDC"/>
    <w:rsid w:val="009D2CBC"/>
    <w:rsid w:val="009D60AE"/>
    <w:rsid w:val="009E0921"/>
    <w:rsid w:val="009E27BD"/>
    <w:rsid w:val="009F3558"/>
    <w:rsid w:val="009F4146"/>
    <w:rsid w:val="009F75D0"/>
    <w:rsid w:val="00A01C3E"/>
    <w:rsid w:val="00A01C51"/>
    <w:rsid w:val="00A06C10"/>
    <w:rsid w:val="00A07A4A"/>
    <w:rsid w:val="00A07BA0"/>
    <w:rsid w:val="00A102EE"/>
    <w:rsid w:val="00A1288B"/>
    <w:rsid w:val="00A20D80"/>
    <w:rsid w:val="00A32C2F"/>
    <w:rsid w:val="00A34094"/>
    <w:rsid w:val="00A35FBB"/>
    <w:rsid w:val="00A4031E"/>
    <w:rsid w:val="00A406FF"/>
    <w:rsid w:val="00A42F12"/>
    <w:rsid w:val="00A43EAD"/>
    <w:rsid w:val="00A51EA4"/>
    <w:rsid w:val="00A54406"/>
    <w:rsid w:val="00A570FC"/>
    <w:rsid w:val="00A57D2E"/>
    <w:rsid w:val="00A615F0"/>
    <w:rsid w:val="00A64951"/>
    <w:rsid w:val="00A65CCE"/>
    <w:rsid w:val="00A67931"/>
    <w:rsid w:val="00A703EF"/>
    <w:rsid w:val="00A759E7"/>
    <w:rsid w:val="00A77425"/>
    <w:rsid w:val="00A808B4"/>
    <w:rsid w:val="00A83E32"/>
    <w:rsid w:val="00A85395"/>
    <w:rsid w:val="00A8658F"/>
    <w:rsid w:val="00A86D73"/>
    <w:rsid w:val="00A9360A"/>
    <w:rsid w:val="00A962A2"/>
    <w:rsid w:val="00A96FB6"/>
    <w:rsid w:val="00AA0911"/>
    <w:rsid w:val="00AA1911"/>
    <w:rsid w:val="00AA2435"/>
    <w:rsid w:val="00AA41FD"/>
    <w:rsid w:val="00AA62E2"/>
    <w:rsid w:val="00AA64B9"/>
    <w:rsid w:val="00AA6E3D"/>
    <w:rsid w:val="00AA7BF6"/>
    <w:rsid w:val="00AB03FC"/>
    <w:rsid w:val="00AB15BB"/>
    <w:rsid w:val="00AB1EB7"/>
    <w:rsid w:val="00AB1F87"/>
    <w:rsid w:val="00AB40B4"/>
    <w:rsid w:val="00AB4EB3"/>
    <w:rsid w:val="00AB5028"/>
    <w:rsid w:val="00AB56DC"/>
    <w:rsid w:val="00AB6674"/>
    <w:rsid w:val="00AC2212"/>
    <w:rsid w:val="00AC237A"/>
    <w:rsid w:val="00AC2753"/>
    <w:rsid w:val="00AC5719"/>
    <w:rsid w:val="00AC6340"/>
    <w:rsid w:val="00AC63E8"/>
    <w:rsid w:val="00AD2BEC"/>
    <w:rsid w:val="00AD4B7B"/>
    <w:rsid w:val="00AD528D"/>
    <w:rsid w:val="00AD6616"/>
    <w:rsid w:val="00AD6F5C"/>
    <w:rsid w:val="00AE031E"/>
    <w:rsid w:val="00AE6269"/>
    <w:rsid w:val="00AE6FBB"/>
    <w:rsid w:val="00AF0563"/>
    <w:rsid w:val="00AF3215"/>
    <w:rsid w:val="00AF34EA"/>
    <w:rsid w:val="00AF5D00"/>
    <w:rsid w:val="00B011B7"/>
    <w:rsid w:val="00B0146D"/>
    <w:rsid w:val="00B05394"/>
    <w:rsid w:val="00B10665"/>
    <w:rsid w:val="00B1768C"/>
    <w:rsid w:val="00B17739"/>
    <w:rsid w:val="00B17C1D"/>
    <w:rsid w:val="00B24695"/>
    <w:rsid w:val="00B323C9"/>
    <w:rsid w:val="00B34ABE"/>
    <w:rsid w:val="00B35A08"/>
    <w:rsid w:val="00B36541"/>
    <w:rsid w:val="00B378E1"/>
    <w:rsid w:val="00B4109E"/>
    <w:rsid w:val="00B43301"/>
    <w:rsid w:val="00B438B9"/>
    <w:rsid w:val="00B43AC6"/>
    <w:rsid w:val="00B44389"/>
    <w:rsid w:val="00B468EB"/>
    <w:rsid w:val="00B479E5"/>
    <w:rsid w:val="00B50B5F"/>
    <w:rsid w:val="00B52F61"/>
    <w:rsid w:val="00B57873"/>
    <w:rsid w:val="00B61E33"/>
    <w:rsid w:val="00B6256B"/>
    <w:rsid w:val="00B650BC"/>
    <w:rsid w:val="00B65485"/>
    <w:rsid w:val="00B655A7"/>
    <w:rsid w:val="00B65DA9"/>
    <w:rsid w:val="00B67CF6"/>
    <w:rsid w:val="00B70298"/>
    <w:rsid w:val="00B7187D"/>
    <w:rsid w:val="00B72AB9"/>
    <w:rsid w:val="00B74809"/>
    <w:rsid w:val="00B769DB"/>
    <w:rsid w:val="00B819CA"/>
    <w:rsid w:val="00B83598"/>
    <w:rsid w:val="00B836D7"/>
    <w:rsid w:val="00B85960"/>
    <w:rsid w:val="00B85DC1"/>
    <w:rsid w:val="00B85E49"/>
    <w:rsid w:val="00B86F21"/>
    <w:rsid w:val="00B875CB"/>
    <w:rsid w:val="00B90CB4"/>
    <w:rsid w:val="00BA36B6"/>
    <w:rsid w:val="00BA53BE"/>
    <w:rsid w:val="00BA7E6F"/>
    <w:rsid w:val="00BB04A3"/>
    <w:rsid w:val="00BB099E"/>
    <w:rsid w:val="00BB1140"/>
    <w:rsid w:val="00BB1F08"/>
    <w:rsid w:val="00BB2F5D"/>
    <w:rsid w:val="00BB3208"/>
    <w:rsid w:val="00BB3832"/>
    <w:rsid w:val="00BB416C"/>
    <w:rsid w:val="00BB4226"/>
    <w:rsid w:val="00BC1550"/>
    <w:rsid w:val="00BC18A5"/>
    <w:rsid w:val="00BC6C9C"/>
    <w:rsid w:val="00BC6E51"/>
    <w:rsid w:val="00BD1CFA"/>
    <w:rsid w:val="00BD3ED0"/>
    <w:rsid w:val="00BD4EC4"/>
    <w:rsid w:val="00BD542A"/>
    <w:rsid w:val="00BD5BE5"/>
    <w:rsid w:val="00BE047C"/>
    <w:rsid w:val="00BE38FC"/>
    <w:rsid w:val="00BE788C"/>
    <w:rsid w:val="00BF1791"/>
    <w:rsid w:val="00BF1D2A"/>
    <w:rsid w:val="00BF4977"/>
    <w:rsid w:val="00C00276"/>
    <w:rsid w:val="00C0204D"/>
    <w:rsid w:val="00C0574B"/>
    <w:rsid w:val="00C059D2"/>
    <w:rsid w:val="00C05B3B"/>
    <w:rsid w:val="00C11BFF"/>
    <w:rsid w:val="00C12A3F"/>
    <w:rsid w:val="00C12D4B"/>
    <w:rsid w:val="00C131BB"/>
    <w:rsid w:val="00C1742C"/>
    <w:rsid w:val="00C207FF"/>
    <w:rsid w:val="00C2100E"/>
    <w:rsid w:val="00C2291C"/>
    <w:rsid w:val="00C23DE3"/>
    <w:rsid w:val="00C25D7B"/>
    <w:rsid w:val="00C26D46"/>
    <w:rsid w:val="00C30785"/>
    <w:rsid w:val="00C33793"/>
    <w:rsid w:val="00C357A1"/>
    <w:rsid w:val="00C36C50"/>
    <w:rsid w:val="00C37389"/>
    <w:rsid w:val="00C37D4D"/>
    <w:rsid w:val="00C411AF"/>
    <w:rsid w:val="00C41A0D"/>
    <w:rsid w:val="00C42CE0"/>
    <w:rsid w:val="00C43DCC"/>
    <w:rsid w:val="00C43FF4"/>
    <w:rsid w:val="00C45575"/>
    <w:rsid w:val="00C52273"/>
    <w:rsid w:val="00C52886"/>
    <w:rsid w:val="00C5320D"/>
    <w:rsid w:val="00C54D40"/>
    <w:rsid w:val="00C609BD"/>
    <w:rsid w:val="00C6361F"/>
    <w:rsid w:val="00C642D1"/>
    <w:rsid w:val="00C65014"/>
    <w:rsid w:val="00C65B46"/>
    <w:rsid w:val="00C673DB"/>
    <w:rsid w:val="00C70910"/>
    <w:rsid w:val="00C729A1"/>
    <w:rsid w:val="00C74308"/>
    <w:rsid w:val="00C77969"/>
    <w:rsid w:val="00C801A6"/>
    <w:rsid w:val="00C80573"/>
    <w:rsid w:val="00C81FF1"/>
    <w:rsid w:val="00C84E37"/>
    <w:rsid w:val="00C850A7"/>
    <w:rsid w:val="00C85812"/>
    <w:rsid w:val="00C87B04"/>
    <w:rsid w:val="00C91DA7"/>
    <w:rsid w:val="00C93BCD"/>
    <w:rsid w:val="00C960F6"/>
    <w:rsid w:val="00CA11D5"/>
    <w:rsid w:val="00CA295B"/>
    <w:rsid w:val="00CA3D0E"/>
    <w:rsid w:val="00CA420A"/>
    <w:rsid w:val="00CB049B"/>
    <w:rsid w:val="00CB46A4"/>
    <w:rsid w:val="00CB4DFE"/>
    <w:rsid w:val="00CB52F5"/>
    <w:rsid w:val="00CC2E15"/>
    <w:rsid w:val="00CC33C9"/>
    <w:rsid w:val="00CC7128"/>
    <w:rsid w:val="00CD2C13"/>
    <w:rsid w:val="00CD3089"/>
    <w:rsid w:val="00CD445C"/>
    <w:rsid w:val="00CD446D"/>
    <w:rsid w:val="00CD7C4B"/>
    <w:rsid w:val="00CE7ED4"/>
    <w:rsid w:val="00CF1C8E"/>
    <w:rsid w:val="00CF3EF5"/>
    <w:rsid w:val="00CF7AE7"/>
    <w:rsid w:val="00D008B4"/>
    <w:rsid w:val="00D00E37"/>
    <w:rsid w:val="00D00F22"/>
    <w:rsid w:val="00D07306"/>
    <w:rsid w:val="00D1134A"/>
    <w:rsid w:val="00D17D54"/>
    <w:rsid w:val="00D24A66"/>
    <w:rsid w:val="00D321BC"/>
    <w:rsid w:val="00D34850"/>
    <w:rsid w:val="00D41109"/>
    <w:rsid w:val="00D42271"/>
    <w:rsid w:val="00D44115"/>
    <w:rsid w:val="00D44443"/>
    <w:rsid w:val="00D47BE9"/>
    <w:rsid w:val="00D50D51"/>
    <w:rsid w:val="00D51C4C"/>
    <w:rsid w:val="00D645A5"/>
    <w:rsid w:val="00D665BA"/>
    <w:rsid w:val="00D6680D"/>
    <w:rsid w:val="00D6740E"/>
    <w:rsid w:val="00D67AC8"/>
    <w:rsid w:val="00D700D4"/>
    <w:rsid w:val="00D716BF"/>
    <w:rsid w:val="00D71746"/>
    <w:rsid w:val="00D73BBC"/>
    <w:rsid w:val="00D76275"/>
    <w:rsid w:val="00D814AB"/>
    <w:rsid w:val="00D81F0E"/>
    <w:rsid w:val="00D83790"/>
    <w:rsid w:val="00D86450"/>
    <w:rsid w:val="00D87599"/>
    <w:rsid w:val="00D87B91"/>
    <w:rsid w:val="00D87E0A"/>
    <w:rsid w:val="00D914AD"/>
    <w:rsid w:val="00DA1C0C"/>
    <w:rsid w:val="00DA2216"/>
    <w:rsid w:val="00DA2B2F"/>
    <w:rsid w:val="00DA449B"/>
    <w:rsid w:val="00DB1211"/>
    <w:rsid w:val="00DB2054"/>
    <w:rsid w:val="00DB2A53"/>
    <w:rsid w:val="00DB4C4A"/>
    <w:rsid w:val="00DB511B"/>
    <w:rsid w:val="00DB6A0E"/>
    <w:rsid w:val="00DB6D3B"/>
    <w:rsid w:val="00DC04A9"/>
    <w:rsid w:val="00DC52FE"/>
    <w:rsid w:val="00DC5E00"/>
    <w:rsid w:val="00DD0316"/>
    <w:rsid w:val="00DD1A8B"/>
    <w:rsid w:val="00DD30F6"/>
    <w:rsid w:val="00DD5A62"/>
    <w:rsid w:val="00DE1900"/>
    <w:rsid w:val="00DE33A1"/>
    <w:rsid w:val="00DE3D2A"/>
    <w:rsid w:val="00DE44BF"/>
    <w:rsid w:val="00DE4745"/>
    <w:rsid w:val="00DE7623"/>
    <w:rsid w:val="00DF2B0B"/>
    <w:rsid w:val="00E014EE"/>
    <w:rsid w:val="00E057E0"/>
    <w:rsid w:val="00E05D95"/>
    <w:rsid w:val="00E05DE6"/>
    <w:rsid w:val="00E06B87"/>
    <w:rsid w:val="00E11F85"/>
    <w:rsid w:val="00E145A9"/>
    <w:rsid w:val="00E16BC8"/>
    <w:rsid w:val="00E21B17"/>
    <w:rsid w:val="00E23322"/>
    <w:rsid w:val="00E32837"/>
    <w:rsid w:val="00E33EF5"/>
    <w:rsid w:val="00E3496E"/>
    <w:rsid w:val="00E34F65"/>
    <w:rsid w:val="00E36E37"/>
    <w:rsid w:val="00E37BDB"/>
    <w:rsid w:val="00E40703"/>
    <w:rsid w:val="00E407FE"/>
    <w:rsid w:val="00E45D38"/>
    <w:rsid w:val="00E53E9A"/>
    <w:rsid w:val="00E573CE"/>
    <w:rsid w:val="00E600EB"/>
    <w:rsid w:val="00E6175E"/>
    <w:rsid w:val="00E65AB2"/>
    <w:rsid w:val="00E71670"/>
    <w:rsid w:val="00E729C1"/>
    <w:rsid w:val="00E72B73"/>
    <w:rsid w:val="00E72C9F"/>
    <w:rsid w:val="00E734B6"/>
    <w:rsid w:val="00E743AF"/>
    <w:rsid w:val="00E77A16"/>
    <w:rsid w:val="00E82CB2"/>
    <w:rsid w:val="00E86978"/>
    <w:rsid w:val="00E86B1E"/>
    <w:rsid w:val="00E92A1E"/>
    <w:rsid w:val="00E97381"/>
    <w:rsid w:val="00E97968"/>
    <w:rsid w:val="00EA1281"/>
    <w:rsid w:val="00EA16D3"/>
    <w:rsid w:val="00EA2BE4"/>
    <w:rsid w:val="00EA3845"/>
    <w:rsid w:val="00EA3EA3"/>
    <w:rsid w:val="00EB020A"/>
    <w:rsid w:val="00EB0C8E"/>
    <w:rsid w:val="00EB0E77"/>
    <w:rsid w:val="00EB5CF9"/>
    <w:rsid w:val="00EC1A6E"/>
    <w:rsid w:val="00EC3C7E"/>
    <w:rsid w:val="00EC4CA9"/>
    <w:rsid w:val="00EC7022"/>
    <w:rsid w:val="00EC70B9"/>
    <w:rsid w:val="00ED18E8"/>
    <w:rsid w:val="00ED1A97"/>
    <w:rsid w:val="00ED1C5F"/>
    <w:rsid w:val="00EE0AB6"/>
    <w:rsid w:val="00EE2111"/>
    <w:rsid w:val="00EE2F59"/>
    <w:rsid w:val="00EE60CB"/>
    <w:rsid w:val="00EE7288"/>
    <w:rsid w:val="00EF5DC3"/>
    <w:rsid w:val="00EF6C4B"/>
    <w:rsid w:val="00F11045"/>
    <w:rsid w:val="00F13D36"/>
    <w:rsid w:val="00F155A0"/>
    <w:rsid w:val="00F23C43"/>
    <w:rsid w:val="00F25D6D"/>
    <w:rsid w:val="00F306B7"/>
    <w:rsid w:val="00F366AD"/>
    <w:rsid w:val="00F369D5"/>
    <w:rsid w:val="00F435CF"/>
    <w:rsid w:val="00F44F60"/>
    <w:rsid w:val="00F455AA"/>
    <w:rsid w:val="00F458EB"/>
    <w:rsid w:val="00F464BD"/>
    <w:rsid w:val="00F46D7C"/>
    <w:rsid w:val="00F51CE4"/>
    <w:rsid w:val="00F52983"/>
    <w:rsid w:val="00F53482"/>
    <w:rsid w:val="00F5477A"/>
    <w:rsid w:val="00F65A03"/>
    <w:rsid w:val="00F67531"/>
    <w:rsid w:val="00F74590"/>
    <w:rsid w:val="00F769C7"/>
    <w:rsid w:val="00F77518"/>
    <w:rsid w:val="00F810CB"/>
    <w:rsid w:val="00F816E3"/>
    <w:rsid w:val="00F81EEB"/>
    <w:rsid w:val="00F824F1"/>
    <w:rsid w:val="00F83700"/>
    <w:rsid w:val="00F83B3C"/>
    <w:rsid w:val="00F859DB"/>
    <w:rsid w:val="00F922C4"/>
    <w:rsid w:val="00F925A4"/>
    <w:rsid w:val="00F92CCD"/>
    <w:rsid w:val="00F97970"/>
    <w:rsid w:val="00FA0D77"/>
    <w:rsid w:val="00FA1E08"/>
    <w:rsid w:val="00FA1FD0"/>
    <w:rsid w:val="00FA2ED3"/>
    <w:rsid w:val="00FA49A7"/>
    <w:rsid w:val="00FB00DA"/>
    <w:rsid w:val="00FB0CE8"/>
    <w:rsid w:val="00FB2954"/>
    <w:rsid w:val="00FB3BA4"/>
    <w:rsid w:val="00FB481A"/>
    <w:rsid w:val="00FB5948"/>
    <w:rsid w:val="00FC3056"/>
    <w:rsid w:val="00FC7063"/>
    <w:rsid w:val="00FD4059"/>
    <w:rsid w:val="00FD57D0"/>
    <w:rsid w:val="00FE1D71"/>
    <w:rsid w:val="00FE2AC1"/>
    <w:rsid w:val="00FE3E47"/>
    <w:rsid w:val="00FE69CB"/>
    <w:rsid w:val="00FF19A8"/>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E45A18"/>
  <w15:chartTrackingRefBased/>
  <w15:docId w15:val="{37ACC1EA-37D4-4687-A3C7-AC40502C2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color w:val="000000"/>
        <w:spacing w:val="8"/>
        <w:sz w:val="24"/>
        <w:szCs w:val="24"/>
        <w:lang w:val="ro-RO" w:eastAsia="en-US" w:bidi="he-IL"/>
      </w:rPr>
    </w:rPrDefault>
    <w:pPrDefault>
      <w:pPr>
        <w:spacing w:afterLines="100" w:after="100"/>
        <w:ind w:firstLine="113"/>
        <w:jc w:val="both"/>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5708"/>
    <w:pPr>
      <w:spacing w:before="200" w:afterLines="0" w:after="200"/>
      <w:ind w:firstLine="709"/>
    </w:pPr>
  </w:style>
  <w:style w:type="paragraph" w:styleId="Titlu1">
    <w:name w:val="heading 1"/>
    <w:aliases w:val="MAICA DOMNULUI,TITLU 1 MAICA DOMNULUI"/>
    <w:basedOn w:val="Tez"/>
    <w:next w:val="Tez"/>
    <w:link w:val="Titlu1Caracter"/>
    <w:uiPriority w:val="1"/>
    <w:qFormat/>
    <w:rsid w:val="001F6579"/>
    <w:pPr>
      <w:numPr>
        <w:numId w:val="18"/>
      </w:numPr>
      <w:contextualSpacing w:val="0"/>
      <w:jc w:val="left"/>
      <w:outlineLvl w:val="0"/>
    </w:pPr>
    <w:rPr>
      <w:b/>
      <w:color w:val="auto"/>
      <w:spacing w:val="20"/>
    </w:rPr>
  </w:style>
  <w:style w:type="paragraph" w:styleId="Titlu2">
    <w:name w:val="heading 2"/>
    <w:aliases w:val="SF. IOAN BOTEZĂTORUL"/>
    <w:basedOn w:val="Tez"/>
    <w:next w:val="Tez"/>
    <w:link w:val="Titlu2Caracter"/>
    <w:uiPriority w:val="1"/>
    <w:unhideWhenUsed/>
    <w:qFormat/>
    <w:rsid w:val="00BF4977"/>
    <w:pPr>
      <w:numPr>
        <w:ilvl w:val="1"/>
        <w:numId w:val="18"/>
      </w:numPr>
      <w:contextualSpacing w:val="0"/>
      <w:jc w:val="left"/>
      <w:outlineLvl w:val="1"/>
    </w:pPr>
    <w:rPr>
      <w:i/>
      <w:color w:val="auto"/>
      <w:spacing w:val="15"/>
    </w:rPr>
  </w:style>
  <w:style w:type="paragraph" w:styleId="Titlu3">
    <w:name w:val="heading 3"/>
    <w:aliases w:val="TOŢI SFINŢII"/>
    <w:basedOn w:val="Tez"/>
    <w:next w:val="Tez"/>
    <w:link w:val="Titlu3Caracter"/>
    <w:uiPriority w:val="1"/>
    <w:unhideWhenUsed/>
    <w:qFormat/>
    <w:rsid w:val="00BF4977"/>
    <w:pPr>
      <w:numPr>
        <w:ilvl w:val="2"/>
        <w:numId w:val="18"/>
      </w:numPr>
      <w:contextualSpacing w:val="0"/>
      <w:jc w:val="left"/>
      <w:outlineLvl w:val="2"/>
    </w:pPr>
    <w:rPr>
      <w:i/>
      <w:color w:val="auto"/>
    </w:rPr>
  </w:style>
  <w:style w:type="paragraph" w:styleId="Titlu4">
    <w:name w:val="heading 4"/>
    <w:basedOn w:val="Titlu3"/>
    <w:next w:val="Tez"/>
    <w:link w:val="Titlu4Caracter"/>
    <w:uiPriority w:val="9"/>
    <w:qFormat/>
    <w:rsid w:val="008236FE"/>
    <w:pPr>
      <w:numPr>
        <w:ilvl w:val="3"/>
      </w:numPr>
      <w:outlineLvl w:val="3"/>
    </w:pPr>
    <w:rPr>
      <w:lang w:bidi="en-US"/>
    </w:rPr>
  </w:style>
  <w:style w:type="paragraph" w:styleId="Titlu5">
    <w:name w:val="heading 5"/>
    <w:basedOn w:val="Titlu2"/>
    <w:next w:val="Tez"/>
    <w:link w:val="Titlu5Caracter"/>
    <w:uiPriority w:val="9"/>
    <w:qFormat/>
    <w:rsid w:val="00BF4977"/>
    <w:pPr>
      <w:numPr>
        <w:ilvl w:val="4"/>
      </w:numPr>
      <w:outlineLvl w:val="4"/>
    </w:pPr>
  </w:style>
  <w:style w:type="paragraph" w:styleId="Titlu6">
    <w:name w:val="heading 6"/>
    <w:basedOn w:val="Titlu5"/>
    <w:next w:val="Tez"/>
    <w:link w:val="Titlu6Caracter"/>
    <w:uiPriority w:val="9"/>
    <w:unhideWhenUsed/>
    <w:qFormat/>
    <w:rsid w:val="008236FE"/>
    <w:pPr>
      <w:numPr>
        <w:ilvl w:val="5"/>
      </w:numPr>
      <w:outlineLvl w:val="5"/>
    </w:pPr>
  </w:style>
  <w:style w:type="paragraph" w:styleId="Titlu7">
    <w:name w:val="heading 7"/>
    <w:basedOn w:val="Tez"/>
    <w:next w:val="Tez"/>
    <w:link w:val="Titlu7Caracter"/>
    <w:uiPriority w:val="9"/>
    <w:qFormat/>
    <w:rsid w:val="00BF4977"/>
    <w:pPr>
      <w:numPr>
        <w:ilvl w:val="6"/>
        <w:numId w:val="18"/>
      </w:numPr>
      <w:contextualSpacing w:val="0"/>
      <w:jc w:val="left"/>
      <w:outlineLvl w:val="6"/>
    </w:pPr>
    <w:rPr>
      <w:i/>
      <w:iCs/>
      <w:color w:val="auto"/>
      <w:spacing w:val="10"/>
    </w:rPr>
  </w:style>
  <w:style w:type="paragraph" w:styleId="Titlu8">
    <w:name w:val="heading 8"/>
    <w:basedOn w:val="Tez"/>
    <w:next w:val="Tez"/>
    <w:link w:val="Titlu8Caracter"/>
    <w:uiPriority w:val="9"/>
    <w:qFormat/>
    <w:rsid w:val="00BF4977"/>
    <w:pPr>
      <w:numPr>
        <w:ilvl w:val="7"/>
        <w:numId w:val="18"/>
      </w:numPr>
      <w:contextualSpacing w:val="0"/>
      <w:jc w:val="left"/>
      <w:outlineLvl w:val="7"/>
    </w:pPr>
    <w:rPr>
      <w:i/>
      <w:spacing w:val="10"/>
      <w:szCs w:val="20"/>
    </w:rPr>
  </w:style>
  <w:style w:type="paragraph" w:styleId="Titlu9">
    <w:name w:val="heading 9"/>
    <w:basedOn w:val="Tez"/>
    <w:next w:val="Tez"/>
    <w:link w:val="Titlu9Caracter"/>
    <w:uiPriority w:val="9"/>
    <w:unhideWhenUsed/>
    <w:qFormat/>
    <w:rsid w:val="00BF4977"/>
    <w:pPr>
      <w:numPr>
        <w:ilvl w:val="8"/>
        <w:numId w:val="18"/>
      </w:numPr>
      <w:contextualSpacing w:val="0"/>
      <w:jc w:val="left"/>
      <w:outlineLvl w:val="8"/>
    </w:pPr>
    <w:rPr>
      <w:i/>
      <w:iCs/>
      <w:spacing w:val="10"/>
      <w:szCs w:val="20"/>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A07A4A"/>
  </w:style>
  <w:style w:type="numbering" w:customStyle="1" w:styleId="AVA1">
    <w:name w:val="#AVA1"/>
    <w:uiPriority w:val="99"/>
    <w:rsid w:val="00A07A4A"/>
  </w:style>
  <w:style w:type="character" w:styleId="Accentuareintens">
    <w:name w:val="Intense Emphasis"/>
    <w:uiPriority w:val="21"/>
    <w:qFormat/>
    <w:rsid w:val="00A07A4A"/>
    <w:rPr>
      <w:i/>
      <w:iCs/>
      <w:caps/>
      <w:spacing w:val="10"/>
      <w:sz w:val="20"/>
      <w:szCs w:val="20"/>
    </w:rPr>
  </w:style>
  <w:style w:type="character" w:styleId="Accentuaresubtil">
    <w:name w:val="Subtle Emphasis"/>
    <w:uiPriority w:val="19"/>
    <w:qFormat/>
    <w:rsid w:val="00A07A4A"/>
    <w:rPr>
      <w:i/>
      <w:iCs/>
    </w:rPr>
  </w:style>
  <w:style w:type="character" w:styleId="Accentuat">
    <w:name w:val="Emphasis"/>
    <w:uiPriority w:val="20"/>
    <w:qFormat/>
    <w:rsid w:val="00A07A4A"/>
    <w:rPr>
      <w:caps/>
      <w:spacing w:val="5"/>
      <w:sz w:val="20"/>
      <w:szCs w:val="20"/>
    </w:rPr>
  </w:style>
  <w:style w:type="paragraph" w:styleId="Antet">
    <w:name w:val="header"/>
    <w:basedOn w:val="Normal"/>
    <w:link w:val="AntetCaracter"/>
    <w:unhideWhenUsed/>
    <w:rsid w:val="00A07A4A"/>
    <w:pPr>
      <w:tabs>
        <w:tab w:val="center" w:pos="4536"/>
        <w:tab w:val="right" w:pos="9072"/>
      </w:tabs>
      <w:spacing w:after="0"/>
    </w:pPr>
    <w:rPr>
      <w:sz w:val="36"/>
    </w:rPr>
  </w:style>
  <w:style w:type="character" w:customStyle="1" w:styleId="AntetCaracter">
    <w:name w:val="Antet Caracter"/>
    <w:link w:val="Antet"/>
    <w:rsid w:val="00A07A4A"/>
    <w:rPr>
      <w:rFonts w:ascii="Times New Roman" w:eastAsia="Batang" w:hAnsi="Times New Roman" w:cs="Times New Roman"/>
      <w:sz w:val="36"/>
      <w:lang w:bidi="en-US"/>
    </w:rPr>
  </w:style>
  <w:style w:type="character" w:customStyle="1" w:styleId="apple-converted-space">
    <w:name w:val="apple-converted-space"/>
    <w:basedOn w:val="Fontdeparagrafimplicit"/>
    <w:rsid w:val="00A07A4A"/>
  </w:style>
  <w:style w:type="character" w:customStyle="1" w:styleId="apple-style-span">
    <w:name w:val="apple-style-span"/>
    <w:basedOn w:val="Fontdeparagrafimplicit"/>
    <w:rsid w:val="00A07A4A"/>
  </w:style>
  <w:style w:type="paragraph" w:styleId="Citat">
    <w:name w:val="Quote"/>
    <w:basedOn w:val="Normal"/>
    <w:next w:val="Normal"/>
    <w:link w:val="CitatCaracter"/>
    <w:uiPriority w:val="29"/>
    <w:qFormat/>
    <w:rsid w:val="00A07A4A"/>
    <w:rPr>
      <w:i/>
      <w:iCs/>
    </w:rPr>
  </w:style>
  <w:style w:type="character" w:customStyle="1" w:styleId="CitatCaracter">
    <w:name w:val="Citat Caracter"/>
    <w:link w:val="Citat"/>
    <w:uiPriority w:val="29"/>
    <w:rsid w:val="00A07A4A"/>
    <w:rPr>
      <w:rFonts w:ascii="Times New Roman" w:eastAsia="Batang" w:hAnsi="Times New Roman" w:cs="Times New Roman"/>
      <w:i/>
      <w:iCs/>
      <w:sz w:val="24"/>
      <w:lang w:bidi="en-US"/>
    </w:rPr>
  </w:style>
  <w:style w:type="paragraph" w:styleId="Citatintens">
    <w:name w:val="Intense Quote"/>
    <w:basedOn w:val="Normal"/>
    <w:next w:val="Normal"/>
    <w:link w:val="CitatintensCaracter"/>
    <w:uiPriority w:val="30"/>
    <w:qFormat/>
    <w:rsid w:val="00A07A4A"/>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A07A4A"/>
    <w:rPr>
      <w:rFonts w:ascii="Times New Roman" w:eastAsia="Batang" w:hAnsi="Times New Roman" w:cs="Times New Roman"/>
      <w:caps/>
      <w:color w:val="622423"/>
      <w:spacing w:val="5"/>
      <w:sz w:val="20"/>
      <w:szCs w:val="20"/>
      <w:lang w:bidi="en-US"/>
    </w:rPr>
  </w:style>
  <w:style w:type="paragraph" w:styleId="Cuprins1">
    <w:name w:val="toc 1"/>
    <w:aliases w:val="Tătăică și noi romani cu barbă prin unirea cu dacii,Viaţa lui Tătăică"/>
    <w:basedOn w:val="Normal"/>
    <w:next w:val="Normal"/>
    <w:autoRedefine/>
    <w:uiPriority w:val="39"/>
    <w:unhideWhenUsed/>
    <w:qFormat/>
    <w:rsid w:val="004C5D07"/>
    <w:pPr>
      <w:tabs>
        <w:tab w:val="right" w:leader="dot" w:pos="9627"/>
      </w:tabs>
      <w:spacing w:before="120" w:after="120"/>
      <w:ind w:left="284" w:hanging="284"/>
      <w:jc w:val="left"/>
    </w:pPr>
    <w:rPr>
      <w:b/>
      <w:bCs/>
      <w:caps/>
      <w:sz w:val="23"/>
      <w:szCs w:val="20"/>
    </w:rPr>
  </w:style>
  <w:style w:type="paragraph" w:styleId="Frspaiere">
    <w:name w:val="No Spacing"/>
    <w:aliases w:val="18,xFără spațiere"/>
    <w:basedOn w:val="Normal"/>
    <w:link w:val="FrspaiereCaracter"/>
    <w:uiPriority w:val="2"/>
    <w:qFormat/>
    <w:rsid w:val="00A07A4A"/>
    <w:rPr>
      <w:sz w:val="36"/>
    </w:rPr>
  </w:style>
  <w:style w:type="character" w:customStyle="1" w:styleId="FrspaiereCaracter">
    <w:name w:val="Fără spațiere Caracter"/>
    <w:aliases w:val="18 Caracter,xFără spațiere Caracter"/>
    <w:link w:val="Frspaiere"/>
    <w:uiPriority w:val="2"/>
    <w:rsid w:val="00A07A4A"/>
    <w:rPr>
      <w:rFonts w:ascii="Times New Roman" w:eastAsia="Batang" w:hAnsi="Times New Roman" w:cs="Times New Roman"/>
      <w:sz w:val="36"/>
      <w:lang w:bidi="en-US"/>
    </w:rPr>
  </w:style>
  <w:style w:type="character" w:customStyle="1" w:styleId="FontStyle183">
    <w:name w:val="Font Style183"/>
    <w:rsid w:val="00A07A4A"/>
    <w:rPr>
      <w:rFonts w:ascii="Candara" w:hAnsi="Candara" w:cs="Candara"/>
      <w:b/>
      <w:bCs/>
      <w:sz w:val="32"/>
      <w:szCs w:val="32"/>
    </w:rPr>
  </w:style>
  <w:style w:type="character" w:customStyle="1" w:styleId="FontStyle184">
    <w:name w:val="Font Style184"/>
    <w:rsid w:val="00A07A4A"/>
    <w:rPr>
      <w:rFonts w:ascii="Book Antiqua" w:hAnsi="Book Antiqua" w:cs="Book Antiqua"/>
      <w:sz w:val="30"/>
      <w:szCs w:val="30"/>
    </w:rPr>
  </w:style>
  <w:style w:type="character" w:customStyle="1" w:styleId="FontStyle186">
    <w:name w:val="Font Style186"/>
    <w:rsid w:val="00A07A4A"/>
    <w:rPr>
      <w:rFonts w:ascii="Times New Roman" w:hAnsi="Times New Roman" w:cs="Times New Roman" w:hint="default"/>
      <w:b/>
      <w:bCs/>
      <w:i/>
      <w:iCs/>
      <w:spacing w:val="-10"/>
      <w:sz w:val="28"/>
      <w:szCs w:val="28"/>
    </w:rPr>
  </w:style>
  <w:style w:type="character" w:customStyle="1" w:styleId="FontStyle187">
    <w:name w:val="Font Style187"/>
    <w:rsid w:val="00A07A4A"/>
    <w:rPr>
      <w:rFonts w:ascii="Georgia" w:hAnsi="Georgia" w:cs="Georgia" w:hint="default"/>
      <w:sz w:val="18"/>
      <w:szCs w:val="18"/>
    </w:rPr>
  </w:style>
  <w:style w:type="character" w:customStyle="1" w:styleId="FontStyle188">
    <w:name w:val="Font Style188"/>
    <w:rsid w:val="00A07A4A"/>
    <w:rPr>
      <w:rFonts w:ascii="Times New Roman" w:hAnsi="Times New Roman" w:cs="Times New Roman" w:hint="default"/>
      <w:sz w:val="36"/>
      <w:szCs w:val="36"/>
    </w:rPr>
  </w:style>
  <w:style w:type="character" w:customStyle="1" w:styleId="FontStyle194">
    <w:name w:val="Font Style194"/>
    <w:rsid w:val="00A07A4A"/>
    <w:rPr>
      <w:rFonts w:ascii="Book Antiqua" w:hAnsi="Book Antiqua" w:cs="Book Antiqua"/>
      <w:b/>
      <w:bCs/>
      <w:sz w:val="16"/>
      <w:szCs w:val="16"/>
    </w:rPr>
  </w:style>
  <w:style w:type="character" w:customStyle="1" w:styleId="FontStyle195">
    <w:name w:val="Font Style195"/>
    <w:rsid w:val="00A07A4A"/>
    <w:rPr>
      <w:rFonts w:ascii="Book Antiqua" w:hAnsi="Book Antiqua" w:cs="Book Antiqua"/>
      <w:b/>
      <w:bCs/>
      <w:sz w:val="20"/>
      <w:szCs w:val="20"/>
    </w:rPr>
  </w:style>
  <w:style w:type="character" w:customStyle="1" w:styleId="FontStyle196">
    <w:name w:val="Font Style196"/>
    <w:rsid w:val="00A07A4A"/>
    <w:rPr>
      <w:rFonts w:ascii="Book Antiqua" w:hAnsi="Book Antiqua" w:cs="Book Antiqua"/>
      <w:b/>
      <w:bCs/>
      <w:sz w:val="14"/>
      <w:szCs w:val="14"/>
    </w:rPr>
  </w:style>
  <w:style w:type="character" w:customStyle="1" w:styleId="FontStyle197">
    <w:name w:val="Font Style197"/>
    <w:rsid w:val="00A07A4A"/>
    <w:rPr>
      <w:rFonts w:ascii="Times New Roman" w:hAnsi="Times New Roman" w:cs="Times New Roman" w:hint="default"/>
      <w:spacing w:val="20"/>
      <w:sz w:val="16"/>
      <w:szCs w:val="16"/>
    </w:rPr>
  </w:style>
  <w:style w:type="character" w:customStyle="1" w:styleId="FontStyle201">
    <w:name w:val="Font Style201"/>
    <w:rsid w:val="00A07A4A"/>
    <w:rPr>
      <w:rFonts w:ascii="Book Antiqua" w:hAnsi="Book Antiqua" w:cs="Book Antiqua"/>
      <w:i/>
      <w:iCs/>
      <w:sz w:val="16"/>
      <w:szCs w:val="16"/>
    </w:rPr>
  </w:style>
  <w:style w:type="character" w:customStyle="1" w:styleId="FontStyle203">
    <w:name w:val="Font Style203"/>
    <w:rsid w:val="00A07A4A"/>
    <w:rPr>
      <w:rFonts w:ascii="Book Antiqua" w:hAnsi="Book Antiqua" w:cs="Book Antiqua"/>
      <w:b/>
      <w:bCs/>
      <w:sz w:val="14"/>
      <w:szCs w:val="14"/>
    </w:rPr>
  </w:style>
  <w:style w:type="character" w:customStyle="1" w:styleId="FontStyle215">
    <w:name w:val="Font Style215"/>
    <w:rsid w:val="00A07A4A"/>
    <w:rPr>
      <w:rFonts w:ascii="Book Antiqua" w:hAnsi="Book Antiqua" w:cs="Book Antiqua"/>
      <w:b/>
      <w:bCs/>
      <w:sz w:val="16"/>
      <w:szCs w:val="16"/>
    </w:rPr>
  </w:style>
  <w:style w:type="character" w:customStyle="1" w:styleId="FontStyle218">
    <w:name w:val="Font Style218"/>
    <w:rsid w:val="00A07A4A"/>
    <w:rPr>
      <w:rFonts w:ascii="Book Antiqua" w:hAnsi="Book Antiqua" w:cs="Book Antiqua"/>
      <w:sz w:val="14"/>
      <w:szCs w:val="14"/>
    </w:rPr>
  </w:style>
  <w:style w:type="character" w:styleId="Hyperlink">
    <w:name w:val="Hyperlink"/>
    <w:uiPriority w:val="99"/>
    <w:unhideWhenUsed/>
    <w:rsid w:val="00A07A4A"/>
    <w:rPr>
      <w:color w:val="0000FF"/>
      <w:u w:val="single"/>
    </w:rPr>
  </w:style>
  <w:style w:type="character" w:styleId="HyperlinkParcurs">
    <w:name w:val="FollowedHyperlink"/>
    <w:uiPriority w:val="99"/>
    <w:unhideWhenUsed/>
    <w:rsid w:val="00A07A4A"/>
    <w:rPr>
      <w:color w:val="800080"/>
      <w:u w:val="single"/>
    </w:rPr>
  </w:style>
  <w:style w:type="paragraph" w:styleId="Legend">
    <w:name w:val="caption"/>
    <w:basedOn w:val="Normal"/>
    <w:next w:val="Normal"/>
    <w:uiPriority w:val="35"/>
    <w:unhideWhenUsed/>
    <w:qFormat/>
    <w:rsid w:val="00A07A4A"/>
    <w:rPr>
      <w:caps/>
      <w:spacing w:val="10"/>
      <w:sz w:val="18"/>
      <w:szCs w:val="18"/>
    </w:rPr>
  </w:style>
  <w:style w:type="paragraph" w:styleId="Listcumarcatori">
    <w:name w:val="List Bullet"/>
    <w:basedOn w:val="Normal"/>
    <w:uiPriority w:val="99"/>
    <w:unhideWhenUsed/>
    <w:rsid w:val="00A07A4A"/>
  </w:style>
  <w:style w:type="paragraph" w:styleId="Listparagraf">
    <w:name w:val="List Paragraph"/>
    <w:basedOn w:val="Normal"/>
    <w:uiPriority w:val="33"/>
    <w:qFormat/>
    <w:rsid w:val="00A07A4A"/>
    <w:pPr>
      <w:ind w:left="720"/>
    </w:pPr>
  </w:style>
  <w:style w:type="character" w:styleId="Numrdepagin">
    <w:name w:val="page number"/>
    <w:basedOn w:val="Fontdeparagrafimplicit"/>
    <w:uiPriority w:val="99"/>
    <w:unhideWhenUsed/>
    <w:rsid w:val="00A07A4A"/>
  </w:style>
  <w:style w:type="paragraph" w:customStyle="1" w:styleId="Paragrafcentrat">
    <w:name w:val="Paragraf centrat"/>
    <w:basedOn w:val="Normal"/>
    <w:link w:val="ParagrafcentratCaracter"/>
    <w:qFormat/>
    <w:rsid w:val="00A07A4A"/>
    <w:pPr>
      <w:ind w:firstLine="0"/>
      <w:jc w:val="center"/>
    </w:pPr>
    <w:rPr>
      <w:rFonts w:cs="Cambria Math"/>
    </w:rPr>
  </w:style>
  <w:style w:type="character" w:customStyle="1" w:styleId="ParagrafcentratCaracter">
    <w:name w:val="Paragraf centrat Caracter"/>
    <w:link w:val="Paragrafcentrat"/>
    <w:rsid w:val="00A07A4A"/>
    <w:rPr>
      <w:rFonts w:ascii="Times New Roman" w:eastAsia="Batang" w:hAnsi="Times New Roman" w:cs="Cambria Math"/>
      <w:sz w:val="24"/>
      <w:lang w:bidi="en-US"/>
    </w:rPr>
  </w:style>
  <w:style w:type="paragraph" w:styleId="Plandocument">
    <w:name w:val="Document Map"/>
    <w:basedOn w:val="Normal"/>
    <w:link w:val="PlandocumentCaracter"/>
    <w:uiPriority w:val="99"/>
    <w:unhideWhenUsed/>
    <w:rsid w:val="00A07A4A"/>
    <w:rPr>
      <w:rFonts w:ascii="Tahoma" w:hAnsi="Tahoma" w:cs="Tahoma"/>
      <w:sz w:val="16"/>
      <w:szCs w:val="16"/>
    </w:rPr>
  </w:style>
  <w:style w:type="character" w:customStyle="1" w:styleId="PlandocumentCaracter">
    <w:name w:val="Plan document Caracter"/>
    <w:link w:val="Plandocument"/>
    <w:uiPriority w:val="99"/>
    <w:rsid w:val="00A07A4A"/>
    <w:rPr>
      <w:rFonts w:ascii="Tahoma" w:eastAsia="Batang" w:hAnsi="Tahoma" w:cs="Tahoma"/>
      <w:sz w:val="16"/>
      <w:szCs w:val="16"/>
      <w:lang w:bidi="en-US"/>
    </w:rPr>
  </w:style>
  <w:style w:type="character" w:styleId="Referinnotdefinal">
    <w:name w:val="endnote reference"/>
    <w:uiPriority w:val="99"/>
    <w:unhideWhenUsed/>
    <w:rsid w:val="00A07A4A"/>
    <w:rPr>
      <w:vertAlign w:val="superscript"/>
    </w:rPr>
  </w:style>
  <w:style w:type="character" w:styleId="Referinnotdesubsol">
    <w:name w:val="footnote reference"/>
    <w:aliases w:val="notă de subsol text"/>
    <w:uiPriority w:val="99"/>
    <w:unhideWhenUsed/>
    <w:rsid w:val="00A07A4A"/>
    <w:rPr>
      <w:vertAlign w:val="superscript"/>
    </w:rPr>
  </w:style>
  <w:style w:type="character" w:styleId="Referireintens">
    <w:name w:val="Intense Reference"/>
    <w:uiPriority w:val="32"/>
    <w:qFormat/>
    <w:rsid w:val="00A07A4A"/>
    <w:rPr>
      <w:rFonts w:ascii="Calibri" w:eastAsia="Times New Roman" w:hAnsi="Calibri" w:cs="Times New Roman"/>
      <w:b/>
      <w:bCs/>
      <w:i/>
      <w:iCs/>
      <w:color w:val="622423"/>
    </w:rPr>
  </w:style>
  <w:style w:type="character" w:styleId="Referiresubtil">
    <w:name w:val="Subtle Reference"/>
    <w:uiPriority w:val="31"/>
    <w:qFormat/>
    <w:rsid w:val="00A07A4A"/>
    <w:rPr>
      <w:rFonts w:ascii="Calibri" w:eastAsia="Times New Roman" w:hAnsi="Calibri" w:cs="Times New Roman"/>
      <w:i/>
      <w:iCs/>
      <w:color w:val="622423"/>
    </w:rPr>
  </w:style>
  <w:style w:type="character" w:styleId="Robust">
    <w:name w:val="Strong"/>
    <w:uiPriority w:val="22"/>
    <w:qFormat/>
    <w:rsid w:val="00A07A4A"/>
    <w:rPr>
      <w:b/>
      <w:bCs/>
      <w:color w:val="943634"/>
      <w:spacing w:val="5"/>
    </w:rPr>
  </w:style>
  <w:style w:type="character" w:customStyle="1" w:styleId="Titlu1Caracter">
    <w:name w:val="Titlu 1 Caracter"/>
    <w:aliases w:val="MAICA DOMNULUI Caracter,TITLU 1 MAICA DOMNULUI Caracter"/>
    <w:link w:val="Titlu1"/>
    <w:uiPriority w:val="1"/>
    <w:rsid w:val="001F6579"/>
    <w:rPr>
      <w:b/>
      <w:color w:val="auto"/>
      <w:spacing w:val="20"/>
      <w:sz w:val="23"/>
    </w:rPr>
  </w:style>
  <w:style w:type="paragraph" w:customStyle="1" w:styleId="StilTitlu1MAICADOMNULUILatinArial">
    <w:name w:val="Stil Titlu 1MAICA DOMNULUI + (Latin) Arial"/>
    <w:basedOn w:val="Titlu1"/>
    <w:uiPriority w:val="10"/>
    <w:rsid w:val="00A07A4A"/>
    <w:pPr>
      <w:numPr>
        <w:numId w:val="0"/>
      </w:numPr>
    </w:pPr>
    <w:rPr>
      <w:rFonts w:ascii="Arial" w:hAnsi="Arial"/>
    </w:rPr>
  </w:style>
  <w:style w:type="paragraph" w:customStyle="1" w:styleId="Style1">
    <w:name w:val="Style1"/>
    <w:basedOn w:val="Normal"/>
    <w:rsid w:val="00A07A4A"/>
    <w:pPr>
      <w:widowControl w:val="0"/>
      <w:autoSpaceDE w:val="0"/>
      <w:autoSpaceDN w:val="0"/>
      <w:adjustRightInd w:val="0"/>
      <w:spacing w:line="384" w:lineRule="exact"/>
    </w:pPr>
    <w:rPr>
      <w:rFonts w:ascii="Candara" w:eastAsia="Times New Roman" w:hAnsi="Candara"/>
      <w:lang w:val="ru-RU" w:eastAsia="ru-RU" w:bidi="ar-SA"/>
    </w:rPr>
  </w:style>
  <w:style w:type="paragraph" w:customStyle="1" w:styleId="Style135">
    <w:name w:val="Style135"/>
    <w:basedOn w:val="Normal"/>
    <w:rsid w:val="00A07A4A"/>
    <w:pPr>
      <w:widowControl w:val="0"/>
      <w:autoSpaceDE w:val="0"/>
      <w:autoSpaceDN w:val="0"/>
      <w:adjustRightInd w:val="0"/>
      <w:spacing w:line="251" w:lineRule="exact"/>
      <w:ind w:firstLine="288"/>
    </w:pPr>
    <w:rPr>
      <w:rFonts w:ascii="Candara" w:eastAsia="Times New Roman" w:hAnsi="Candara"/>
      <w:lang w:val="ru-RU" w:eastAsia="ru-RU" w:bidi="ar-SA"/>
    </w:rPr>
  </w:style>
  <w:style w:type="paragraph" w:customStyle="1" w:styleId="Style16">
    <w:name w:val="Style16"/>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2">
    <w:name w:val="Style2"/>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3">
    <w:name w:val="Style3"/>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30">
    <w:name w:val="Style30"/>
    <w:basedOn w:val="Normal"/>
    <w:rsid w:val="00A07A4A"/>
    <w:pPr>
      <w:widowControl w:val="0"/>
      <w:autoSpaceDE w:val="0"/>
      <w:autoSpaceDN w:val="0"/>
      <w:adjustRightInd w:val="0"/>
      <w:spacing w:line="239" w:lineRule="exact"/>
      <w:ind w:firstLine="418"/>
    </w:pPr>
    <w:rPr>
      <w:rFonts w:ascii="Candara" w:eastAsia="Times New Roman" w:hAnsi="Candara"/>
      <w:lang w:val="ru-RU" w:eastAsia="ru-RU" w:bidi="ar-SA"/>
    </w:rPr>
  </w:style>
  <w:style w:type="paragraph" w:customStyle="1" w:styleId="Style4">
    <w:name w:val="Style4"/>
    <w:basedOn w:val="Normal"/>
    <w:rsid w:val="00A07A4A"/>
    <w:pPr>
      <w:widowControl w:val="0"/>
      <w:autoSpaceDE w:val="0"/>
      <w:autoSpaceDN w:val="0"/>
      <w:adjustRightInd w:val="0"/>
      <w:spacing w:line="293" w:lineRule="exact"/>
      <w:ind w:firstLine="773"/>
      <w:jc w:val="left"/>
    </w:pPr>
    <w:rPr>
      <w:rFonts w:ascii="Candara" w:eastAsia="Times New Roman" w:hAnsi="Candara"/>
      <w:lang w:val="ru-RU" w:eastAsia="ru-RU" w:bidi="ar-SA"/>
    </w:rPr>
  </w:style>
  <w:style w:type="paragraph" w:customStyle="1" w:styleId="Style43">
    <w:name w:val="Style43"/>
    <w:basedOn w:val="Normal"/>
    <w:rsid w:val="00A07A4A"/>
    <w:pPr>
      <w:widowControl w:val="0"/>
      <w:autoSpaceDE w:val="0"/>
      <w:autoSpaceDN w:val="0"/>
      <w:adjustRightInd w:val="0"/>
      <w:spacing w:line="237" w:lineRule="exact"/>
      <w:ind w:firstLine="437"/>
    </w:pPr>
    <w:rPr>
      <w:rFonts w:ascii="Candara" w:eastAsia="Times New Roman" w:hAnsi="Candara"/>
      <w:lang w:val="ru-RU" w:eastAsia="ru-RU" w:bidi="ar-SA"/>
    </w:rPr>
  </w:style>
  <w:style w:type="paragraph" w:customStyle="1" w:styleId="Style46">
    <w:name w:val="Style46"/>
    <w:basedOn w:val="Normal"/>
    <w:rsid w:val="00A07A4A"/>
    <w:pPr>
      <w:widowControl w:val="0"/>
      <w:autoSpaceDE w:val="0"/>
      <w:autoSpaceDN w:val="0"/>
      <w:adjustRightInd w:val="0"/>
      <w:spacing w:line="242" w:lineRule="exact"/>
      <w:ind w:firstLine="528"/>
    </w:pPr>
    <w:rPr>
      <w:rFonts w:ascii="Candara" w:eastAsia="Times New Roman" w:hAnsi="Candara"/>
      <w:lang w:val="ru-RU" w:eastAsia="ru-RU" w:bidi="ar-SA"/>
    </w:rPr>
  </w:style>
  <w:style w:type="paragraph" w:customStyle="1" w:styleId="Style5">
    <w:name w:val="Style5"/>
    <w:basedOn w:val="Normal"/>
    <w:rsid w:val="00A07A4A"/>
    <w:pPr>
      <w:widowControl w:val="0"/>
      <w:autoSpaceDE w:val="0"/>
      <w:autoSpaceDN w:val="0"/>
      <w:adjustRightInd w:val="0"/>
      <w:jc w:val="left"/>
    </w:pPr>
    <w:rPr>
      <w:rFonts w:ascii="Candara" w:eastAsia="Times New Roman" w:hAnsi="Candara"/>
      <w:lang w:val="ru-RU" w:eastAsia="ru-RU" w:bidi="ar-SA"/>
    </w:rPr>
  </w:style>
  <w:style w:type="paragraph" w:customStyle="1" w:styleId="Style61">
    <w:name w:val="Style61"/>
    <w:basedOn w:val="Normal"/>
    <w:rsid w:val="00A07A4A"/>
    <w:pPr>
      <w:widowControl w:val="0"/>
      <w:autoSpaceDE w:val="0"/>
      <w:autoSpaceDN w:val="0"/>
      <w:adjustRightInd w:val="0"/>
      <w:spacing w:line="235" w:lineRule="exact"/>
      <w:ind w:firstLine="432"/>
    </w:pPr>
    <w:rPr>
      <w:rFonts w:ascii="Candara" w:eastAsia="Times New Roman" w:hAnsi="Candara"/>
      <w:lang w:val="ru-RU" w:eastAsia="ru-RU" w:bidi="ar-SA"/>
    </w:rPr>
  </w:style>
  <w:style w:type="paragraph" w:styleId="Subsol">
    <w:name w:val="footer"/>
    <w:basedOn w:val="Normal"/>
    <w:link w:val="SubsolCaracter"/>
    <w:uiPriority w:val="99"/>
    <w:unhideWhenUsed/>
    <w:rsid w:val="00A07A4A"/>
    <w:pPr>
      <w:tabs>
        <w:tab w:val="center" w:pos="4536"/>
        <w:tab w:val="right" w:pos="9072"/>
      </w:tabs>
    </w:pPr>
  </w:style>
  <w:style w:type="character" w:customStyle="1" w:styleId="SubsolCaracter">
    <w:name w:val="Subsol Caracter"/>
    <w:link w:val="Subsol"/>
    <w:uiPriority w:val="99"/>
    <w:rsid w:val="00A07A4A"/>
    <w:rPr>
      <w:rFonts w:ascii="Times New Roman" w:eastAsia="Batang" w:hAnsi="Times New Roman" w:cs="Times New Roman"/>
      <w:sz w:val="24"/>
      <w:lang w:bidi="en-US"/>
    </w:rPr>
  </w:style>
  <w:style w:type="paragraph" w:styleId="Subtitlu">
    <w:name w:val="Subtitle"/>
    <w:basedOn w:val="Normal"/>
    <w:next w:val="Normal"/>
    <w:link w:val="SubtitluCaracter"/>
    <w:uiPriority w:val="11"/>
    <w:qFormat/>
    <w:rsid w:val="00A07A4A"/>
    <w:pPr>
      <w:spacing w:after="560"/>
    </w:pPr>
    <w:rPr>
      <w:caps/>
      <w:spacing w:val="20"/>
      <w:sz w:val="18"/>
      <w:szCs w:val="18"/>
    </w:rPr>
  </w:style>
  <w:style w:type="character" w:customStyle="1" w:styleId="SubtitluCaracter">
    <w:name w:val="Subtitlu Caracter"/>
    <w:link w:val="Subtitlu"/>
    <w:uiPriority w:val="11"/>
    <w:rsid w:val="00A07A4A"/>
    <w:rPr>
      <w:rFonts w:ascii="Times New Roman" w:eastAsia="Batang" w:hAnsi="Times New Roman" w:cs="Times New Roman"/>
      <w:caps/>
      <w:spacing w:val="20"/>
      <w:sz w:val="18"/>
      <w:szCs w:val="18"/>
      <w:lang w:bidi="en-US"/>
    </w:rPr>
  </w:style>
  <w:style w:type="paragraph" w:styleId="TextnBalon">
    <w:name w:val="Balloon Text"/>
    <w:basedOn w:val="Normal"/>
    <w:link w:val="TextnBalonCaracter"/>
    <w:rsid w:val="00A07A4A"/>
    <w:rPr>
      <w:rFonts w:ascii="Tahoma" w:hAnsi="Tahoma" w:cs="Tahoma"/>
      <w:sz w:val="16"/>
      <w:szCs w:val="16"/>
    </w:rPr>
  </w:style>
  <w:style w:type="character" w:customStyle="1" w:styleId="TextnBalonCaracter">
    <w:name w:val="Text în Balon Caracter"/>
    <w:link w:val="TextnBalon"/>
    <w:rsid w:val="00A07A4A"/>
    <w:rPr>
      <w:rFonts w:ascii="Tahoma" w:eastAsia="Batang" w:hAnsi="Tahoma" w:cs="Tahoma"/>
      <w:sz w:val="16"/>
      <w:szCs w:val="16"/>
      <w:lang w:bidi="en-US"/>
    </w:rPr>
  </w:style>
  <w:style w:type="paragraph" w:styleId="Textnotdefinal">
    <w:name w:val="endnote text"/>
    <w:basedOn w:val="Normal"/>
    <w:link w:val="TextnotdefinalCaracter"/>
    <w:uiPriority w:val="99"/>
    <w:unhideWhenUsed/>
    <w:rsid w:val="00A07A4A"/>
    <w:rPr>
      <w:sz w:val="20"/>
      <w:szCs w:val="20"/>
    </w:rPr>
  </w:style>
  <w:style w:type="character" w:customStyle="1" w:styleId="TextnotdefinalCaracter">
    <w:name w:val="Text notă de final Caracter"/>
    <w:link w:val="Textnotdefinal"/>
    <w:uiPriority w:val="99"/>
    <w:rsid w:val="00A07A4A"/>
    <w:rPr>
      <w:rFonts w:ascii="Times New Roman" w:eastAsia="Batang" w:hAnsi="Times New Roman" w:cs="Times New Roman"/>
      <w:sz w:val="20"/>
      <w:szCs w:val="20"/>
      <w:lang w:bidi="en-US"/>
    </w:rPr>
  </w:style>
  <w:style w:type="paragraph" w:styleId="Textnotdesubsol">
    <w:name w:val="footnote text"/>
    <w:aliases w:val="Note de bas de page Car Car,Note de bas de page Car Caracter,Note de bas de page Car Caracter Caracter,Note de bas de page Car,Text notă de subsol Caracter Caracter Caracter,Text notă de subsol Caracter Caracter"/>
    <w:basedOn w:val="Normal"/>
    <w:link w:val="TextnotdesubsolCaracter"/>
    <w:unhideWhenUsed/>
    <w:rsid w:val="00081977"/>
    <w:pPr>
      <w:spacing w:before="0" w:after="0"/>
      <w:ind w:firstLine="454"/>
      <w:contextualSpacing/>
    </w:pPr>
    <w:rPr>
      <w:sz w:val="19"/>
      <w:szCs w:val="19"/>
    </w:rPr>
  </w:style>
  <w:style w:type="character" w:customStyle="1" w:styleId="TextnotdesubsolCaracter">
    <w:name w:val="Text notă de subsol Caracter"/>
    <w:aliases w:val="Note de bas de page Car Car Caracter,Note de bas de page Car Caracter Caracter1,Note de bas de page Car Caracter Caracter Caracter,Note de bas de page Car Caracter1,Text notă de subsol Caracter Caracter Caracter Caracter"/>
    <w:link w:val="Textnotdesubsol"/>
    <w:rsid w:val="00081977"/>
    <w:rPr>
      <w:sz w:val="19"/>
      <w:szCs w:val="19"/>
    </w:rPr>
  </w:style>
  <w:style w:type="paragraph" w:styleId="Titlu">
    <w:name w:val="Title"/>
    <w:basedOn w:val="Normal"/>
    <w:next w:val="Normal"/>
    <w:link w:val="TitluCaracter"/>
    <w:uiPriority w:val="10"/>
    <w:qFormat/>
    <w:rsid w:val="00A07A4A"/>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A07A4A"/>
    <w:rPr>
      <w:rFonts w:ascii="Times New Roman" w:eastAsia="Batang" w:hAnsi="Times New Roman"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4E268F"/>
    <w:rPr>
      <w:rFonts w:ascii="Times New Roman" w:hAnsi="Times New Roman" w:cs="Mangal"/>
      <w:b/>
      <w:bCs/>
      <w:iCs w:val="0"/>
      <w:color w:val="auto"/>
      <w:sz w:val="23"/>
      <w:szCs w:val="28"/>
      <w:lang w:eastAsia="en-US" w:bidi="en-US"/>
    </w:rPr>
  </w:style>
  <w:style w:type="character" w:customStyle="1" w:styleId="Titlu2Caracter1">
    <w:name w:val="Titlu 2 Caracter1"/>
    <w:aliases w:val="SF. IOAN BOTEZĂTORUL Caracter1"/>
    <w:uiPriority w:val="1"/>
    <w:semiHidden/>
    <w:rsid w:val="00A07A4A"/>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8236FE"/>
    <w:rPr>
      <w:i/>
      <w:color w:val="auto"/>
      <w:spacing w:val="15"/>
      <w:sz w:val="23"/>
    </w:rPr>
  </w:style>
  <w:style w:type="character" w:customStyle="1" w:styleId="Titlu3Caracter">
    <w:name w:val="Titlu 3 Caracter"/>
    <w:aliases w:val="TOŢI SFINŢII Caracter"/>
    <w:link w:val="Titlu3"/>
    <w:uiPriority w:val="1"/>
    <w:rsid w:val="008236FE"/>
    <w:rPr>
      <w:i/>
      <w:color w:val="auto"/>
      <w:sz w:val="23"/>
    </w:rPr>
  </w:style>
  <w:style w:type="character" w:customStyle="1" w:styleId="Titlu4Caracter">
    <w:name w:val="Titlu 4 Caracter"/>
    <w:link w:val="Titlu4"/>
    <w:uiPriority w:val="9"/>
    <w:rsid w:val="008236FE"/>
    <w:rPr>
      <w:i/>
      <w:color w:val="auto"/>
      <w:sz w:val="23"/>
      <w:lang w:bidi="en-US"/>
    </w:rPr>
  </w:style>
  <w:style w:type="character" w:customStyle="1" w:styleId="Titlu5Caracter">
    <w:name w:val="Titlu 5 Caracter"/>
    <w:link w:val="Titlu5"/>
    <w:uiPriority w:val="9"/>
    <w:rsid w:val="00BF4977"/>
    <w:rPr>
      <w:i/>
      <w:color w:val="auto"/>
      <w:spacing w:val="15"/>
      <w:sz w:val="23"/>
    </w:rPr>
  </w:style>
  <w:style w:type="character" w:customStyle="1" w:styleId="Titlu6Caracter">
    <w:name w:val="Titlu 6 Caracter"/>
    <w:link w:val="Titlu6"/>
    <w:uiPriority w:val="9"/>
    <w:rsid w:val="008236FE"/>
    <w:rPr>
      <w:i/>
      <w:color w:val="auto"/>
      <w:spacing w:val="15"/>
      <w:sz w:val="23"/>
    </w:rPr>
  </w:style>
  <w:style w:type="character" w:customStyle="1" w:styleId="Titlu7Caracter">
    <w:name w:val="Titlu 7 Caracter"/>
    <w:link w:val="Titlu7"/>
    <w:uiPriority w:val="9"/>
    <w:rsid w:val="008236FE"/>
    <w:rPr>
      <w:i/>
      <w:iCs/>
      <w:color w:val="auto"/>
      <w:spacing w:val="10"/>
      <w:sz w:val="23"/>
    </w:rPr>
  </w:style>
  <w:style w:type="character" w:customStyle="1" w:styleId="Titlu8Caracter">
    <w:name w:val="Titlu 8 Caracter"/>
    <w:link w:val="Titlu8"/>
    <w:uiPriority w:val="9"/>
    <w:rsid w:val="008236FE"/>
    <w:rPr>
      <w:i/>
      <w:spacing w:val="10"/>
      <w:sz w:val="23"/>
      <w:szCs w:val="20"/>
    </w:rPr>
  </w:style>
  <w:style w:type="character" w:customStyle="1" w:styleId="Titlu9Caracter">
    <w:name w:val="Titlu 9 Caracter"/>
    <w:link w:val="Titlu9"/>
    <w:uiPriority w:val="9"/>
    <w:rsid w:val="008236FE"/>
    <w:rPr>
      <w:i/>
      <w:iCs/>
      <w:spacing w:val="10"/>
      <w:sz w:val="23"/>
      <w:szCs w:val="20"/>
    </w:rPr>
  </w:style>
  <w:style w:type="paragraph" w:styleId="Titlucuprins">
    <w:name w:val="TOC Heading"/>
    <w:basedOn w:val="Titlu1"/>
    <w:next w:val="Normal"/>
    <w:uiPriority w:val="39"/>
    <w:unhideWhenUsed/>
    <w:qFormat/>
    <w:rsid w:val="00A07A4A"/>
    <w:pPr>
      <w:numPr>
        <w:numId w:val="0"/>
      </w:numPr>
      <w:outlineLvl w:val="9"/>
    </w:pPr>
  </w:style>
  <w:style w:type="character" w:styleId="Titlulcrii">
    <w:name w:val="Book Title"/>
    <w:uiPriority w:val="33"/>
    <w:qFormat/>
    <w:rsid w:val="00A07A4A"/>
    <w:rPr>
      <w:caps/>
      <w:color w:val="622423"/>
      <w:spacing w:val="5"/>
      <w:u w:color="622423"/>
    </w:rPr>
  </w:style>
  <w:style w:type="paragraph" w:customStyle="1" w:styleId="Tez">
    <w:name w:val="Teză"/>
    <w:basedOn w:val="Normal"/>
    <w:link w:val="TezCaracter"/>
    <w:qFormat/>
    <w:rsid w:val="003F62C2"/>
    <w:pPr>
      <w:spacing w:before="120" w:after="120"/>
      <w:ind w:firstLine="454"/>
      <w:contextualSpacing/>
    </w:pPr>
    <w:rPr>
      <w:sz w:val="23"/>
    </w:rPr>
  </w:style>
  <w:style w:type="character" w:customStyle="1" w:styleId="TezCaracter">
    <w:name w:val="Teză Caracter"/>
    <w:link w:val="Tez"/>
    <w:rsid w:val="003F62C2"/>
    <w:rPr>
      <w:sz w:val="23"/>
    </w:rPr>
  </w:style>
  <w:style w:type="numbering" w:customStyle="1" w:styleId="AVA11">
    <w:name w:val="#AVA11"/>
    <w:uiPriority w:val="99"/>
    <w:rsid w:val="00A07A4A"/>
  </w:style>
  <w:style w:type="numbering" w:customStyle="1" w:styleId="AVA111">
    <w:name w:val="#AVA111"/>
    <w:uiPriority w:val="99"/>
    <w:rsid w:val="00A07A4A"/>
  </w:style>
  <w:style w:type="numbering" w:customStyle="1" w:styleId="AVA112">
    <w:name w:val="#AVA112"/>
    <w:uiPriority w:val="99"/>
    <w:rsid w:val="00A07A4A"/>
  </w:style>
  <w:style w:type="numbering" w:customStyle="1" w:styleId="AVA12">
    <w:name w:val="#AVA12"/>
    <w:uiPriority w:val="99"/>
    <w:rsid w:val="00A07A4A"/>
  </w:style>
  <w:style w:type="numbering" w:customStyle="1" w:styleId="AVA121">
    <w:name w:val="#AVA121"/>
    <w:uiPriority w:val="99"/>
    <w:rsid w:val="00A07A4A"/>
  </w:style>
  <w:style w:type="numbering" w:customStyle="1" w:styleId="AVA1211">
    <w:name w:val="#AVA1211"/>
    <w:uiPriority w:val="99"/>
    <w:rsid w:val="00A07A4A"/>
  </w:style>
  <w:style w:type="numbering" w:customStyle="1" w:styleId="AVA12111">
    <w:name w:val="#AVA12111"/>
    <w:uiPriority w:val="99"/>
    <w:rsid w:val="00A07A4A"/>
  </w:style>
  <w:style w:type="numbering" w:customStyle="1" w:styleId="AVA13">
    <w:name w:val="#AVA13"/>
    <w:uiPriority w:val="99"/>
    <w:rsid w:val="00A07A4A"/>
    <w:pPr>
      <w:numPr>
        <w:numId w:val="7"/>
      </w:numPr>
    </w:pPr>
  </w:style>
  <w:style w:type="numbering" w:customStyle="1" w:styleId="AVA14">
    <w:name w:val="#AVA14"/>
    <w:uiPriority w:val="99"/>
    <w:rsid w:val="00A07A4A"/>
  </w:style>
  <w:style w:type="numbering" w:customStyle="1" w:styleId="AVA2">
    <w:name w:val="#AVA2"/>
    <w:uiPriority w:val="99"/>
    <w:rsid w:val="00A07A4A"/>
  </w:style>
  <w:style w:type="numbering" w:customStyle="1" w:styleId="AVA21">
    <w:name w:val="#AVA21"/>
    <w:uiPriority w:val="99"/>
    <w:rsid w:val="00A07A4A"/>
  </w:style>
  <w:style w:type="numbering" w:customStyle="1" w:styleId="AVA3">
    <w:name w:val="#AVA3"/>
    <w:uiPriority w:val="99"/>
    <w:rsid w:val="00A07A4A"/>
  </w:style>
  <w:style w:type="numbering" w:customStyle="1" w:styleId="AVA4">
    <w:name w:val="#AVA4"/>
    <w:uiPriority w:val="99"/>
    <w:rsid w:val="00A07A4A"/>
  </w:style>
  <w:style w:type="numbering" w:customStyle="1" w:styleId="AVA5">
    <w:name w:val="#AVA5"/>
    <w:uiPriority w:val="99"/>
    <w:rsid w:val="00A07A4A"/>
  </w:style>
  <w:style w:type="numbering" w:customStyle="1" w:styleId="AVA6">
    <w:name w:val="#AVA6"/>
    <w:uiPriority w:val="99"/>
    <w:rsid w:val="00A07A4A"/>
  </w:style>
  <w:style w:type="numbering" w:customStyle="1" w:styleId="AVA7">
    <w:name w:val="#AVA7"/>
    <w:uiPriority w:val="99"/>
    <w:rsid w:val="00A07A4A"/>
  </w:style>
  <w:style w:type="paragraph" w:styleId="Bibliografie">
    <w:name w:val="Bibliography"/>
    <w:basedOn w:val="Normal"/>
    <w:next w:val="Normal"/>
    <w:uiPriority w:val="37"/>
    <w:unhideWhenUsed/>
    <w:rsid w:val="00A07A4A"/>
  </w:style>
  <w:style w:type="character" w:customStyle="1" w:styleId="Bodytext32">
    <w:name w:val="Body text (32)"/>
    <w:rsid w:val="00A07A4A"/>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o-RO" w:eastAsia="ro-RO" w:bidi="ro-RO"/>
    </w:rPr>
  </w:style>
  <w:style w:type="character" w:customStyle="1" w:styleId="BodytextItalic">
    <w:name w:val="Body text + Italic"/>
    <w:aliases w:val="Spacing 0 pt,Footnote (49) + 7 pt,Header or footer (6) + 8 pt,Body text + 20 pt,Body text (93) + 12 pt,Header or footer + Not Bold"/>
    <w:rsid w:val="00A07A4A"/>
    <w:rPr>
      <w:rFonts w:ascii="Times New Roman" w:eastAsia="Times New Roman" w:hAnsi="Times New Roman"/>
      <w:i/>
      <w:iCs/>
      <w:color w:val="000000"/>
      <w:spacing w:val="-7"/>
      <w:w w:val="100"/>
      <w:position w:val="0"/>
      <w:shd w:val="clear" w:color="auto" w:fill="FFFFFF"/>
      <w:lang w:val="ro-RO" w:eastAsia="ro-RO" w:bidi="ro-RO"/>
    </w:rPr>
  </w:style>
  <w:style w:type="paragraph" w:customStyle="1" w:styleId="Citattez">
    <w:name w:val="Citat teză"/>
    <w:basedOn w:val="Normal"/>
    <w:link w:val="CitattezCaracter"/>
    <w:qFormat/>
    <w:rsid w:val="004153BA"/>
    <w:pPr>
      <w:spacing w:before="0" w:after="0"/>
      <w:ind w:firstLine="454"/>
      <w:contextualSpacing/>
    </w:pPr>
    <w:rPr>
      <w:iCs/>
      <w:sz w:val="23"/>
    </w:rPr>
  </w:style>
  <w:style w:type="character" w:customStyle="1" w:styleId="CitattezCaracter">
    <w:name w:val="Citat teză Caracter"/>
    <w:link w:val="Citattez"/>
    <w:rsid w:val="004153BA"/>
    <w:rPr>
      <w:iCs/>
      <w:sz w:val="23"/>
    </w:rPr>
  </w:style>
  <w:style w:type="paragraph" w:customStyle="1" w:styleId="clearfix">
    <w:name w:val="clearfix"/>
    <w:basedOn w:val="Normal"/>
    <w:rsid w:val="00A07A4A"/>
    <w:pPr>
      <w:spacing w:before="100" w:beforeAutospacing="1" w:after="100" w:afterAutospacing="1"/>
      <w:ind w:firstLine="0"/>
      <w:jc w:val="left"/>
    </w:pPr>
    <w:rPr>
      <w:rFonts w:eastAsia="Times New Roman"/>
      <w:lang w:eastAsia="ro-RO" w:bidi="sa-IN"/>
    </w:rPr>
  </w:style>
  <w:style w:type="paragraph" w:styleId="Corptext3">
    <w:name w:val="Body Text 3"/>
    <w:basedOn w:val="Normal"/>
    <w:link w:val="Corptext3Caracter"/>
    <w:semiHidden/>
    <w:rsid w:val="00A07A4A"/>
    <w:pPr>
      <w:spacing w:before="0" w:after="0"/>
      <w:ind w:left="1191" w:hanging="1191"/>
      <w:contextualSpacing/>
      <w:jc w:val="left"/>
    </w:pPr>
    <w:rPr>
      <w:rFonts w:eastAsia="Times New Roman"/>
      <w:kern w:val="16"/>
      <w:sz w:val="22"/>
      <w:szCs w:val="20"/>
      <w:lang w:bidi="ar-SA"/>
    </w:rPr>
  </w:style>
  <w:style w:type="character" w:customStyle="1" w:styleId="Corptext3Caracter">
    <w:name w:val="Corp text 3 Caracter"/>
    <w:link w:val="Corptext3"/>
    <w:semiHidden/>
    <w:rsid w:val="00A07A4A"/>
    <w:rPr>
      <w:rFonts w:ascii="Times New Roman" w:eastAsia="Times New Roman" w:hAnsi="Times New Roman" w:cs="Times New Roman"/>
      <w:spacing w:val="8"/>
      <w:kern w:val="16"/>
      <w:szCs w:val="20"/>
      <w:lang w:bidi="ar-SA"/>
    </w:rPr>
  </w:style>
  <w:style w:type="paragraph" w:customStyle="1" w:styleId="Corptext1">
    <w:name w:val="Corp text1"/>
    <w:basedOn w:val="Normal"/>
    <w:link w:val="Bodytext"/>
    <w:rsid w:val="00A07A4A"/>
    <w:pPr>
      <w:widowControl w:val="0"/>
      <w:shd w:val="clear" w:color="auto" w:fill="FFFFFF"/>
      <w:spacing w:before="2280" w:after="0" w:line="288" w:lineRule="exact"/>
      <w:ind w:firstLine="0"/>
      <w:contextualSpacing/>
      <w:jc w:val="center"/>
    </w:pPr>
    <w:rPr>
      <w:rFonts w:eastAsia="Times New Roman"/>
      <w:spacing w:val="6"/>
      <w:sz w:val="20"/>
      <w:szCs w:val="20"/>
      <w:lang w:eastAsia="ro-RO"/>
    </w:rPr>
  </w:style>
  <w:style w:type="character" w:customStyle="1" w:styleId="Bodytext">
    <w:name w:val="Body text_"/>
    <w:link w:val="Corptext1"/>
    <w:locked/>
    <w:rsid w:val="00A07A4A"/>
    <w:rPr>
      <w:rFonts w:ascii="Times New Roman" w:eastAsia="Times New Roman" w:hAnsi="Times New Roman" w:cs="Times New Roman"/>
      <w:spacing w:val="6"/>
      <w:sz w:val="20"/>
      <w:szCs w:val="20"/>
      <w:shd w:val="clear" w:color="auto" w:fill="FFFFFF"/>
      <w:lang w:eastAsia="ro-RO"/>
    </w:rPr>
  </w:style>
  <w:style w:type="paragraph" w:customStyle="1" w:styleId="Corptext14">
    <w:name w:val="Corp text14"/>
    <w:basedOn w:val="Normal"/>
    <w:rsid w:val="00A07A4A"/>
    <w:pPr>
      <w:widowControl w:val="0"/>
      <w:shd w:val="clear" w:color="auto" w:fill="FFFFFF"/>
      <w:spacing w:before="0" w:after="0" w:line="259" w:lineRule="exact"/>
      <w:ind w:firstLine="0"/>
      <w:jc w:val="center"/>
    </w:pPr>
    <w:rPr>
      <w:rFonts w:eastAsia="Times New Roman"/>
      <w:sz w:val="20"/>
      <w:szCs w:val="20"/>
    </w:rPr>
  </w:style>
  <w:style w:type="character" w:customStyle="1" w:styleId="Corptext2">
    <w:name w:val="Corp text2"/>
    <w:rsid w:val="00A07A4A"/>
    <w:rPr>
      <w:rFonts w:ascii="Times New Roman" w:eastAsia="Times New Roman" w:hAnsi="Times New Roman" w:cs="Times New Roman"/>
      <w:color w:val="000000"/>
      <w:spacing w:val="3"/>
      <w:w w:val="100"/>
      <w:position w:val="0"/>
      <w:sz w:val="24"/>
      <w:szCs w:val="24"/>
      <w:shd w:val="clear" w:color="auto" w:fill="FFFFFF"/>
      <w:lang w:val="ro-RO" w:eastAsia="ro-RO" w:bidi="ro-RO"/>
    </w:rPr>
  </w:style>
  <w:style w:type="paragraph" w:customStyle="1" w:styleId="Corptext30">
    <w:name w:val="Corp text3"/>
    <w:basedOn w:val="Normal"/>
    <w:rsid w:val="00A07A4A"/>
    <w:pPr>
      <w:widowControl w:val="0"/>
      <w:shd w:val="clear" w:color="auto" w:fill="FFFFFF"/>
      <w:spacing w:before="0" w:after="360" w:line="211" w:lineRule="exact"/>
      <w:ind w:firstLine="0"/>
    </w:pPr>
    <w:rPr>
      <w:rFonts w:eastAsia="Times New Roman"/>
      <w:sz w:val="18"/>
      <w:szCs w:val="18"/>
    </w:rPr>
  </w:style>
  <w:style w:type="character" w:customStyle="1" w:styleId="Corptext5">
    <w:name w:val="Corp text5"/>
    <w:basedOn w:val="Bodytext"/>
    <w:rsid w:val="00A07A4A"/>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paragraph" w:styleId="Cuprins2">
    <w:name w:val="toc 2"/>
    <w:basedOn w:val="Normal"/>
    <w:next w:val="Normal"/>
    <w:autoRedefine/>
    <w:uiPriority w:val="39"/>
    <w:unhideWhenUsed/>
    <w:qFormat/>
    <w:rsid w:val="001D7963"/>
    <w:pPr>
      <w:tabs>
        <w:tab w:val="right" w:leader="dot" w:pos="9627"/>
      </w:tabs>
      <w:spacing w:before="0" w:after="0"/>
      <w:ind w:left="284" w:hanging="284"/>
      <w:jc w:val="left"/>
    </w:pPr>
    <w:rPr>
      <w:sz w:val="23"/>
      <w:szCs w:val="20"/>
    </w:rPr>
  </w:style>
  <w:style w:type="paragraph" w:styleId="Cuprins3">
    <w:name w:val="toc 3"/>
    <w:basedOn w:val="Normal"/>
    <w:next w:val="Normal"/>
    <w:autoRedefine/>
    <w:uiPriority w:val="39"/>
    <w:unhideWhenUsed/>
    <w:qFormat/>
    <w:rsid w:val="001D7963"/>
    <w:pPr>
      <w:spacing w:before="0" w:after="0"/>
      <w:ind w:left="568" w:hanging="284"/>
      <w:jc w:val="left"/>
    </w:pPr>
    <w:rPr>
      <w:iCs/>
      <w:sz w:val="23"/>
      <w:szCs w:val="20"/>
    </w:rPr>
  </w:style>
  <w:style w:type="paragraph" w:styleId="Cuprins4">
    <w:name w:val="toc 4"/>
    <w:basedOn w:val="Normal"/>
    <w:next w:val="Normal"/>
    <w:autoRedefine/>
    <w:uiPriority w:val="39"/>
    <w:unhideWhenUsed/>
    <w:rsid w:val="003C3951"/>
    <w:pPr>
      <w:tabs>
        <w:tab w:val="right" w:leader="dot" w:pos="9627"/>
      </w:tabs>
      <w:spacing w:before="0" w:after="0"/>
      <w:ind w:left="851" w:hanging="284"/>
      <w:jc w:val="left"/>
    </w:pPr>
    <w:rPr>
      <w:i/>
      <w:sz w:val="23"/>
      <w:szCs w:val="18"/>
    </w:rPr>
  </w:style>
  <w:style w:type="paragraph" w:styleId="Cuprins5">
    <w:name w:val="toc 5"/>
    <w:basedOn w:val="Normal"/>
    <w:next w:val="Normal"/>
    <w:autoRedefine/>
    <w:uiPriority w:val="39"/>
    <w:unhideWhenUsed/>
    <w:rsid w:val="003C3951"/>
    <w:pPr>
      <w:spacing w:before="0" w:after="0"/>
      <w:ind w:left="1135" w:hanging="284"/>
      <w:jc w:val="left"/>
    </w:pPr>
    <w:rPr>
      <w:i/>
      <w:sz w:val="23"/>
      <w:szCs w:val="18"/>
    </w:rPr>
  </w:style>
  <w:style w:type="paragraph" w:styleId="Cuprins6">
    <w:name w:val="toc 6"/>
    <w:basedOn w:val="Normal"/>
    <w:next w:val="Normal"/>
    <w:autoRedefine/>
    <w:uiPriority w:val="39"/>
    <w:unhideWhenUsed/>
    <w:rsid w:val="003C3951"/>
    <w:pPr>
      <w:spacing w:before="0" w:after="0"/>
      <w:ind w:left="1418" w:hanging="284"/>
      <w:jc w:val="left"/>
    </w:pPr>
    <w:rPr>
      <w:sz w:val="23"/>
      <w:szCs w:val="18"/>
    </w:rPr>
  </w:style>
  <w:style w:type="paragraph" w:styleId="Cuprins7">
    <w:name w:val="toc 7"/>
    <w:basedOn w:val="Normal"/>
    <w:next w:val="Normal"/>
    <w:autoRedefine/>
    <w:uiPriority w:val="39"/>
    <w:unhideWhenUsed/>
    <w:rsid w:val="004C5D07"/>
    <w:pPr>
      <w:spacing w:before="0" w:after="0"/>
      <w:ind w:left="1702" w:hanging="284"/>
      <w:jc w:val="left"/>
    </w:pPr>
    <w:rPr>
      <w:sz w:val="23"/>
      <w:szCs w:val="18"/>
    </w:rPr>
  </w:style>
  <w:style w:type="paragraph" w:styleId="Cuprins8">
    <w:name w:val="toc 8"/>
    <w:basedOn w:val="Normal"/>
    <w:next w:val="Normal"/>
    <w:autoRedefine/>
    <w:uiPriority w:val="39"/>
    <w:unhideWhenUsed/>
    <w:rsid w:val="004C5D07"/>
    <w:pPr>
      <w:tabs>
        <w:tab w:val="right" w:leader="dot" w:pos="9627"/>
      </w:tabs>
      <w:spacing w:before="0" w:after="0"/>
      <w:ind w:left="1985" w:hanging="284"/>
      <w:jc w:val="left"/>
    </w:pPr>
    <w:rPr>
      <w:i/>
      <w:sz w:val="23"/>
      <w:szCs w:val="18"/>
    </w:rPr>
  </w:style>
  <w:style w:type="paragraph" w:styleId="Cuprins9">
    <w:name w:val="toc 9"/>
    <w:basedOn w:val="Normal"/>
    <w:next w:val="Normal"/>
    <w:autoRedefine/>
    <w:uiPriority w:val="39"/>
    <w:unhideWhenUsed/>
    <w:rsid w:val="004C5D07"/>
    <w:pPr>
      <w:spacing w:before="0" w:after="0"/>
      <w:ind w:left="2269" w:hanging="284"/>
      <w:jc w:val="left"/>
    </w:pPr>
    <w:rPr>
      <w:i/>
      <w:sz w:val="23"/>
      <w:szCs w:val="18"/>
    </w:rPr>
  </w:style>
  <w:style w:type="numbering" w:customStyle="1" w:styleId="FrListare1">
    <w:name w:val="Fără Listare1"/>
    <w:next w:val="FrListare"/>
    <w:uiPriority w:val="99"/>
    <w:semiHidden/>
    <w:unhideWhenUsed/>
    <w:rsid w:val="00A07A4A"/>
  </w:style>
  <w:style w:type="character" w:customStyle="1" w:styleId="Footnote">
    <w:name w:val="Footnote"/>
    <w:basedOn w:val="Fontdeparagrafimplicit"/>
    <w:uiPriority w:val="99"/>
    <w:rsid w:val="00A07A4A"/>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lang w:val="ro-RO" w:eastAsia="ro-RO" w:bidi="ro-RO"/>
    </w:rPr>
  </w:style>
  <w:style w:type="character" w:customStyle="1" w:styleId="Footnote3">
    <w:name w:val="Footnote (3)"/>
    <w:basedOn w:val="Fontdeparagrafimplicit"/>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basedOn w:val="Fontdeparagrafimplicit"/>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FootnoteItalic">
    <w:name w:val="Footnote + Italic"/>
    <w:basedOn w:val="Fontdeparagrafimplicit"/>
    <w:uiPriority w:val="99"/>
    <w:rsid w:val="00A07A4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mw-editsection">
    <w:name w:val="mw-editsection"/>
    <w:basedOn w:val="Fontdeparagrafimplicit"/>
    <w:rsid w:val="00A07A4A"/>
  </w:style>
  <w:style w:type="character" w:customStyle="1" w:styleId="mw-editsection-bracket">
    <w:name w:val="mw-editsection-bracket"/>
    <w:basedOn w:val="Fontdeparagrafimplicit"/>
    <w:rsid w:val="00A07A4A"/>
  </w:style>
  <w:style w:type="character" w:customStyle="1" w:styleId="mw-headline">
    <w:name w:val="mw-headline"/>
    <w:basedOn w:val="Fontdeparagrafimplicit"/>
    <w:rsid w:val="00A07A4A"/>
  </w:style>
  <w:style w:type="paragraph" w:styleId="NormalWeb">
    <w:name w:val="Normal (Web)"/>
    <w:basedOn w:val="Normal"/>
    <w:unhideWhenUsed/>
    <w:rsid w:val="00A07A4A"/>
    <w:pPr>
      <w:spacing w:before="100" w:beforeAutospacing="1" w:afterAutospacing="1"/>
      <w:ind w:firstLine="0"/>
      <w:jc w:val="left"/>
    </w:pPr>
    <w:rPr>
      <w:rFonts w:eastAsia="Times New Roman"/>
      <w:lang w:eastAsia="ro-RO"/>
    </w:rPr>
  </w:style>
  <w:style w:type="paragraph" w:customStyle="1" w:styleId="Notetez">
    <w:name w:val="Note teză"/>
    <w:basedOn w:val="Normal"/>
    <w:link w:val="NotetezCaracter"/>
    <w:qFormat/>
    <w:rsid w:val="00081977"/>
    <w:pPr>
      <w:spacing w:before="0" w:after="0"/>
      <w:ind w:firstLine="454"/>
      <w:contextualSpacing/>
    </w:pPr>
    <w:rPr>
      <w:sz w:val="19"/>
      <w:szCs w:val="19"/>
    </w:rPr>
  </w:style>
  <w:style w:type="character" w:customStyle="1" w:styleId="NotetezCaracter">
    <w:name w:val="Note teză Caracter"/>
    <w:link w:val="Notetez"/>
    <w:rsid w:val="00081977"/>
    <w:rPr>
      <w:sz w:val="19"/>
      <w:szCs w:val="19"/>
    </w:rPr>
  </w:style>
  <w:style w:type="character" w:styleId="Textsubstituent">
    <w:name w:val="Placeholder Text"/>
    <w:basedOn w:val="Fontdeparagrafimplicit"/>
    <w:uiPriority w:val="99"/>
    <w:semiHidden/>
    <w:rsid w:val="00A07A4A"/>
    <w:rPr>
      <w:color w:val="808080"/>
    </w:rPr>
  </w:style>
  <w:style w:type="numbering" w:customStyle="1" w:styleId="AVA1111">
    <w:name w:val="#AVA1111"/>
    <w:uiPriority w:val="99"/>
    <w:rsid w:val="00A07A4A"/>
    <w:pPr>
      <w:numPr>
        <w:numId w:val="1"/>
      </w:numPr>
    </w:pPr>
  </w:style>
  <w:style w:type="numbering" w:customStyle="1" w:styleId="AVA11111">
    <w:name w:val="#AVA11111"/>
    <w:uiPriority w:val="99"/>
    <w:rsid w:val="00A07A4A"/>
  </w:style>
  <w:style w:type="numbering" w:customStyle="1" w:styleId="AVA1121">
    <w:name w:val="#AVA1121"/>
    <w:uiPriority w:val="99"/>
    <w:rsid w:val="00A07A4A"/>
  </w:style>
  <w:style w:type="numbering" w:customStyle="1" w:styleId="AVA113">
    <w:name w:val="#AVA113"/>
    <w:uiPriority w:val="99"/>
    <w:rsid w:val="00A07A4A"/>
  </w:style>
  <w:style w:type="numbering" w:customStyle="1" w:styleId="AVA121111">
    <w:name w:val="#AVA121111"/>
    <w:uiPriority w:val="99"/>
    <w:rsid w:val="00A07A4A"/>
  </w:style>
  <w:style w:type="numbering" w:customStyle="1" w:styleId="AVA1211111">
    <w:name w:val="#AVA1211111"/>
    <w:uiPriority w:val="99"/>
    <w:rsid w:val="00A07A4A"/>
  </w:style>
  <w:style w:type="numbering" w:customStyle="1" w:styleId="AVA12112">
    <w:name w:val="#AVA12112"/>
    <w:uiPriority w:val="99"/>
    <w:rsid w:val="00A07A4A"/>
    <w:pPr>
      <w:numPr>
        <w:numId w:val="4"/>
      </w:numPr>
    </w:pPr>
  </w:style>
  <w:style w:type="numbering" w:customStyle="1" w:styleId="AVA1212">
    <w:name w:val="#AVA1212"/>
    <w:uiPriority w:val="99"/>
    <w:rsid w:val="00A07A4A"/>
  </w:style>
  <w:style w:type="numbering" w:customStyle="1" w:styleId="AVA122">
    <w:name w:val="#AVA122"/>
    <w:uiPriority w:val="99"/>
    <w:rsid w:val="00A07A4A"/>
    <w:pPr>
      <w:numPr>
        <w:numId w:val="6"/>
      </w:numPr>
    </w:pPr>
  </w:style>
  <w:style w:type="numbering" w:customStyle="1" w:styleId="AVA131">
    <w:name w:val="#AVA131"/>
    <w:uiPriority w:val="99"/>
    <w:rsid w:val="00A07A4A"/>
  </w:style>
  <w:style w:type="numbering" w:customStyle="1" w:styleId="AVA141">
    <w:name w:val="#AVA141"/>
    <w:uiPriority w:val="99"/>
    <w:rsid w:val="00A07A4A"/>
    <w:pPr>
      <w:numPr>
        <w:numId w:val="9"/>
      </w:numPr>
    </w:pPr>
  </w:style>
  <w:style w:type="numbering" w:customStyle="1" w:styleId="AVA15">
    <w:name w:val="#AVA15"/>
    <w:uiPriority w:val="99"/>
    <w:rsid w:val="00A07A4A"/>
  </w:style>
  <w:style w:type="numbering" w:customStyle="1" w:styleId="AVA211">
    <w:name w:val="#AVA211"/>
    <w:uiPriority w:val="99"/>
    <w:rsid w:val="00A07A4A"/>
  </w:style>
  <w:style w:type="numbering" w:customStyle="1" w:styleId="AVA2111">
    <w:name w:val="#AVA2111"/>
    <w:uiPriority w:val="99"/>
    <w:rsid w:val="00A07A4A"/>
  </w:style>
  <w:style w:type="numbering" w:customStyle="1" w:styleId="AVA22">
    <w:name w:val="#AVA22"/>
    <w:uiPriority w:val="99"/>
    <w:rsid w:val="00A07A4A"/>
    <w:pPr>
      <w:numPr>
        <w:numId w:val="11"/>
      </w:numPr>
    </w:pPr>
  </w:style>
  <w:style w:type="numbering" w:customStyle="1" w:styleId="AVA221">
    <w:name w:val="#AVA221"/>
    <w:uiPriority w:val="99"/>
    <w:rsid w:val="00A07A4A"/>
  </w:style>
  <w:style w:type="numbering" w:customStyle="1" w:styleId="AVA222">
    <w:name w:val="#AVA222"/>
    <w:uiPriority w:val="99"/>
    <w:rsid w:val="00A07A4A"/>
  </w:style>
  <w:style w:type="numbering" w:customStyle="1" w:styleId="AVA223">
    <w:name w:val="#AVA223"/>
    <w:uiPriority w:val="99"/>
    <w:rsid w:val="00A07A4A"/>
  </w:style>
  <w:style w:type="numbering" w:customStyle="1" w:styleId="AVA224">
    <w:name w:val="#AVA224"/>
    <w:uiPriority w:val="99"/>
    <w:rsid w:val="00A07A4A"/>
  </w:style>
  <w:style w:type="numbering" w:customStyle="1" w:styleId="AVA225">
    <w:name w:val="#AVA225"/>
    <w:uiPriority w:val="99"/>
    <w:rsid w:val="00A07A4A"/>
  </w:style>
  <w:style w:type="numbering" w:customStyle="1" w:styleId="AVA226">
    <w:name w:val="#AVA226"/>
    <w:uiPriority w:val="99"/>
    <w:rsid w:val="00A07A4A"/>
  </w:style>
  <w:style w:type="numbering" w:customStyle="1" w:styleId="AVA227">
    <w:name w:val="#AVA227"/>
    <w:uiPriority w:val="99"/>
    <w:rsid w:val="00A07A4A"/>
  </w:style>
  <w:style w:type="numbering" w:customStyle="1" w:styleId="AVA228">
    <w:name w:val="#AVA228"/>
    <w:uiPriority w:val="99"/>
    <w:rsid w:val="00A07A4A"/>
  </w:style>
  <w:style w:type="numbering" w:customStyle="1" w:styleId="AVA229">
    <w:name w:val="#AVA229"/>
    <w:uiPriority w:val="99"/>
    <w:rsid w:val="00A07A4A"/>
  </w:style>
  <w:style w:type="numbering" w:customStyle="1" w:styleId="AVA31">
    <w:name w:val="#AVA31"/>
    <w:uiPriority w:val="99"/>
    <w:rsid w:val="00A07A4A"/>
    <w:pPr>
      <w:numPr>
        <w:numId w:val="12"/>
      </w:numPr>
    </w:pPr>
  </w:style>
  <w:style w:type="numbering" w:customStyle="1" w:styleId="AVA311">
    <w:name w:val="#AVA311"/>
    <w:uiPriority w:val="99"/>
    <w:rsid w:val="00A07A4A"/>
  </w:style>
  <w:style w:type="numbering" w:customStyle="1" w:styleId="AVA41">
    <w:name w:val="#AVA41"/>
    <w:uiPriority w:val="99"/>
    <w:rsid w:val="00A07A4A"/>
  </w:style>
  <w:style w:type="numbering" w:customStyle="1" w:styleId="AVA51">
    <w:name w:val="#AVA51"/>
    <w:uiPriority w:val="99"/>
    <w:rsid w:val="00A07A4A"/>
    <w:pPr>
      <w:numPr>
        <w:numId w:val="13"/>
      </w:numPr>
    </w:pPr>
  </w:style>
  <w:style w:type="numbering" w:customStyle="1" w:styleId="AVA61">
    <w:name w:val="#AVA61"/>
    <w:uiPriority w:val="99"/>
    <w:rsid w:val="00A07A4A"/>
  </w:style>
  <w:style w:type="numbering" w:customStyle="1" w:styleId="AVA71">
    <w:name w:val="#AVA71"/>
    <w:uiPriority w:val="99"/>
    <w:rsid w:val="00BF4977"/>
    <w:pPr>
      <w:numPr>
        <w:numId w:val="18"/>
      </w:numPr>
    </w:pPr>
  </w:style>
  <w:style w:type="numbering" w:customStyle="1" w:styleId="AVA8">
    <w:name w:val="#AVA8"/>
    <w:uiPriority w:val="99"/>
    <w:rsid w:val="00A07A4A"/>
  </w:style>
  <w:style w:type="character" w:customStyle="1" w:styleId="Bodytext32Italic">
    <w:name w:val="Body text (32) + Italic"/>
    <w:aliases w:val="Spacing 1 pt"/>
    <w:rsid w:val="00A07A4A"/>
    <w:rPr>
      <w:rFonts w:ascii="Times New Roman" w:eastAsia="Times New Roman" w:hAnsi="Times New Roman" w:cs="Times New Roman" w:hint="default"/>
      <w:b w:val="0"/>
      <w:bCs w:val="0"/>
      <w:i/>
      <w:iCs/>
      <w:smallCaps w:val="0"/>
      <w:strike w:val="0"/>
      <w:dstrike w:val="0"/>
      <w:color w:val="000000"/>
      <w:spacing w:val="30"/>
      <w:w w:val="100"/>
      <w:position w:val="0"/>
      <w:sz w:val="26"/>
      <w:szCs w:val="26"/>
      <w:u w:val="none"/>
      <w:effect w:val="none"/>
      <w:lang w:val="ro-RO" w:eastAsia="ro-RO" w:bidi="ro-RO"/>
    </w:rPr>
  </w:style>
  <w:style w:type="character" w:customStyle="1" w:styleId="A8">
    <w:name w:val="A8"/>
    <w:rsid w:val="00A07A4A"/>
    <w:rPr>
      <w:rFonts w:cs="Palatino"/>
      <w:color w:val="000000"/>
      <w:sz w:val="23"/>
      <w:szCs w:val="23"/>
    </w:rPr>
  </w:style>
  <w:style w:type="character" w:customStyle="1" w:styleId="A9">
    <w:name w:val="A9"/>
    <w:rsid w:val="00A07A4A"/>
    <w:rPr>
      <w:rFonts w:cs="Palatino"/>
      <w:color w:val="000000"/>
      <w:sz w:val="19"/>
      <w:szCs w:val="19"/>
    </w:rPr>
  </w:style>
  <w:style w:type="paragraph" w:customStyle="1" w:styleId="author">
    <w:name w:val="author"/>
    <w:basedOn w:val="Normal"/>
    <w:rsid w:val="00A07A4A"/>
    <w:pPr>
      <w:spacing w:before="100" w:beforeAutospacing="1" w:after="100" w:afterAutospacing="1"/>
    </w:pPr>
  </w:style>
  <w:style w:type="paragraph" w:customStyle="1" w:styleId="StilTitlu4LatinTimesNewRoman12ptInterlinie15r">
    <w:name w:val="Stil Titlu 4 + (Latin) Times New Roman 12 pt Interlinie:  1.5 râ..."/>
    <w:basedOn w:val="Titlu4"/>
    <w:rsid w:val="00A07A4A"/>
    <w:pPr>
      <w:spacing w:line="360" w:lineRule="auto"/>
    </w:pPr>
    <w:rPr>
      <w:rFonts w:eastAsia="Times New Roman"/>
      <w:caps/>
    </w:rPr>
  </w:style>
  <w:style w:type="paragraph" w:customStyle="1" w:styleId="StilTitlu4Stnga-dreaptaInterlinie15rnduri">
    <w:name w:val="Stil Titlu 4 + Stânga-dreapta Interlinie:  1.5 rânduri"/>
    <w:basedOn w:val="Titlu4"/>
    <w:rsid w:val="00A07A4A"/>
    <w:pPr>
      <w:spacing w:line="360" w:lineRule="auto"/>
    </w:pPr>
    <w:rPr>
      <w:rFonts w:asciiTheme="majorBidi" w:eastAsia="Times New Roman" w:hAnsiTheme="majorBidi"/>
      <w:caps/>
    </w:rPr>
  </w:style>
  <w:style w:type="paragraph" w:customStyle="1" w:styleId="StilTitlu4LatinTimesNewRomanLatin12ptStnga-drea">
    <w:name w:val="Stil Titlu 4 + (Latin) Times New Roman (Latin) 12 pt Stânga-drea..."/>
    <w:basedOn w:val="Titlu4"/>
    <w:rsid w:val="00A07A4A"/>
    <w:pPr>
      <w:spacing w:line="360" w:lineRule="auto"/>
    </w:pPr>
    <w:rPr>
      <w:rFonts w:eastAsia="Times New Roman"/>
    </w:rPr>
  </w:style>
  <w:style w:type="paragraph" w:customStyle="1" w:styleId="Citattezcomentat">
    <w:name w:val="Citat teză comentat"/>
    <w:basedOn w:val="Citattez"/>
    <w:link w:val="CitattezcomentatCaracter"/>
    <w:qFormat/>
    <w:rsid w:val="004242B5"/>
    <w:rPr>
      <w:i/>
    </w:rPr>
  </w:style>
  <w:style w:type="character" w:customStyle="1" w:styleId="CitattezcomentatCaracter">
    <w:name w:val="Citat teză comentat Caracter"/>
    <w:link w:val="Citattezcomentat"/>
    <w:rsid w:val="004242B5"/>
    <w:rPr>
      <w:iCs/>
      <w:sz w:val="23"/>
    </w:rPr>
  </w:style>
  <w:style w:type="numbering" w:customStyle="1" w:styleId="AVA10">
    <w:name w:val="#AVA10"/>
    <w:uiPriority w:val="99"/>
    <w:rsid w:val="00A07A4A"/>
  </w:style>
  <w:style w:type="numbering" w:customStyle="1" w:styleId="AVA111111">
    <w:name w:val="#AVA111111"/>
    <w:uiPriority w:val="99"/>
    <w:rsid w:val="00A07A4A"/>
  </w:style>
  <w:style w:type="numbering" w:customStyle="1" w:styleId="AVA11112">
    <w:name w:val="#AVA11112"/>
    <w:uiPriority w:val="99"/>
    <w:rsid w:val="00A07A4A"/>
  </w:style>
  <w:style w:type="numbering" w:customStyle="1" w:styleId="AVA1112">
    <w:name w:val="#AVA1112"/>
    <w:uiPriority w:val="99"/>
    <w:rsid w:val="00A07A4A"/>
  </w:style>
  <w:style w:type="numbering" w:customStyle="1" w:styleId="AVA11121">
    <w:name w:val="#AVA11121"/>
    <w:uiPriority w:val="99"/>
    <w:rsid w:val="00A07A4A"/>
  </w:style>
  <w:style w:type="numbering" w:customStyle="1" w:styleId="AVA1113">
    <w:name w:val="#AVA1113"/>
    <w:uiPriority w:val="99"/>
    <w:rsid w:val="00A07A4A"/>
  </w:style>
  <w:style w:type="numbering" w:customStyle="1" w:styleId="AVA11211">
    <w:name w:val="#AVA11211"/>
    <w:uiPriority w:val="99"/>
    <w:rsid w:val="00A07A4A"/>
  </w:style>
  <w:style w:type="numbering" w:customStyle="1" w:styleId="AVA1122">
    <w:name w:val="#AVA1122"/>
    <w:uiPriority w:val="99"/>
    <w:rsid w:val="00A07A4A"/>
    <w:pPr>
      <w:numPr>
        <w:numId w:val="2"/>
      </w:numPr>
    </w:pPr>
  </w:style>
  <w:style w:type="numbering" w:customStyle="1" w:styleId="AVA11221">
    <w:name w:val="#AVA11221"/>
    <w:uiPriority w:val="99"/>
    <w:rsid w:val="00A07A4A"/>
  </w:style>
  <w:style w:type="numbering" w:customStyle="1" w:styleId="AVA1123">
    <w:name w:val="#AVA1123"/>
    <w:uiPriority w:val="99"/>
    <w:rsid w:val="00A07A4A"/>
  </w:style>
  <w:style w:type="numbering" w:customStyle="1" w:styleId="AVA1131">
    <w:name w:val="#AVA1131"/>
    <w:uiPriority w:val="99"/>
    <w:rsid w:val="00A07A4A"/>
  </w:style>
  <w:style w:type="numbering" w:customStyle="1" w:styleId="AVA114">
    <w:name w:val="#AVA114"/>
    <w:uiPriority w:val="99"/>
    <w:rsid w:val="00A07A4A"/>
  </w:style>
  <w:style w:type="numbering" w:customStyle="1" w:styleId="AVA1141">
    <w:name w:val="#AVA1141"/>
    <w:uiPriority w:val="99"/>
    <w:rsid w:val="00A07A4A"/>
  </w:style>
  <w:style w:type="numbering" w:customStyle="1" w:styleId="AVA115">
    <w:name w:val="#AVA115"/>
    <w:uiPriority w:val="99"/>
    <w:rsid w:val="00A07A4A"/>
  </w:style>
  <w:style w:type="numbering" w:customStyle="1" w:styleId="AVA12111111">
    <w:name w:val="#AVA12111111"/>
    <w:uiPriority w:val="99"/>
    <w:rsid w:val="00A07A4A"/>
  </w:style>
  <w:style w:type="numbering" w:customStyle="1" w:styleId="AVA1211112">
    <w:name w:val="#AVA1211112"/>
    <w:uiPriority w:val="99"/>
    <w:rsid w:val="00A07A4A"/>
  </w:style>
  <w:style w:type="numbering" w:customStyle="1" w:styleId="AVA121112">
    <w:name w:val="#AVA121112"/>
    <w:uiPriority w:val="99"/>
    <w:rsid w:val="00A07A4A"/>
  </w:style>
  <w:style w:type="numbering" w:customStyle="1" w:styleId="AVA1211121">
    <w:name w:val="#AVA1211121"/>
    <w:uiPriority w:val="99"/>
    <w:rsid w:val="00A07A4A"/>
  </w:style>
  <w:style w:type="numbering" w:customStyle="1" w:styleId="AVA121113">
    <w:name w:val="#AVA121113"/>
    <w:uiPriority w:val="99"/>
    <w:rsid w:val="00A07A4A"/>
  </w:style>
  <w:style w:type="numbering" w:customStyle="1" w:styleId="AVA121121">
    <w:name w:val="#AVA121121"/>
    <w:uiPriority w:val="99"/>
    <w:rsid w:val="00A07A4A"/>
  </w:style>
  <w:style w:type="numbering" w:customStyle="1" w:styleId="AVA12113">
    <w:name w:val="#AVA12113"/>
    <w:uiPriority w:val="99"/>
    <w:rsid w:val="00A07A4A"/>
  </w:style>
  <w:style w:type="numbering" w:customStyle="1" w:styleId="AVA121131">
    <w:name w:val="#AVA121131"/>
    <w:uiPriority w:val="99"/>
    <w:rsid w:val="00A07A4A"/>
  </w:style>
  <w:style w:type="numbering" w:customStyle="1" w:styleId="AVA12114">
    <w:name w:val="#AVA12114"/>
    <w:uiPriority w:val="99"/>
    <w:rsid w:val="00A07A4A"/>
  </w:style>
  <w:style w:type="numbering" w:customStyle="1" w:styleId="AVA12121">
    <w:name w:val="#AVA12121"/>
    <w:uiPriority w:val="99"/>
    <w:rsid w:val="00A07A4A"/>
  </w:style>
  <w:style w:type="numbering" w:customStyle="1" w:styleId="AVA1213">
    <w:name w:val="#AVA1213"/>
    <w:uiPriority w:val="99"/>
    <w:rsid w:val="00A07A4A"/>
  </w:style>
  <w:style w:type="numbering" w:customStyle="1" w:styleId="AVA12131">
    <w:name w:val="#AVA12131"/>
    <w:uiPriority w:val="99"/>
    <w:rsid w:val="00A07A4A"/>
  </w:style>
  <w:style w:type="numbering" w:customStyle="1" w:styleId="AVA1214">
    <w:name w:val="#AVA1214"/>
    <w:uiPriority w:val="99"/>
    <w:rsid w:val="00A07A4A"/>
  </w:style>
  <w:style w:type="numbering" w:customStyle="1" w:styleId="AVA1221">
    <w:name w:val="#AVA1221"/>
    <w:uiPriority w:val="99"/>
    <w:rsid w:val="00A07A4A"/>
  </w:style>
  <w:style w:type="numbering" w:customStyle="1" w:styleId="AVA123">
    <w:name w:val="#AVA123"/>
    <w:uiPriority w:val="99"/>
    <w:rsid w:val="00A07A4A"/>
  </w:style>
  <w:style w:type="numbering" w:customStyle="1" w:styleId="AVA1231">
    <w:name w:val="#AVA1231"/>
    <w:uiPriority w:val="99"/>
    <w:rsid w:val="00A07A4A"/>
  </w:style>
  <w:style w:type="numbering" w:customStyle="1" w:styleId="AVA124">
    <w:name w:val="#AVA124"/>
    <w:uiPriority w:val="99"/>
    <w:rsid w:val="00A07A4A"/>
  </w:style>
  <w:style w:type="numbering" w:customStyle="1" w:styleId="AVA1311">
    <w:name w:val="#AVA1311"/>
    <w:uiPriority w:val="99"/>
    <w:rsid w:val="00A07A4A"/>
  </w:style>
  <w:style w:type="numbering" w:customStyle="1" w:styleId="AVA132">
    <w:name w:val="#AVA132"/>
    <w:uiPriority w:val="99"/>
    <w:rsid w:val="00A07A4A"/>
    <w:pPr>
      <w:numPr>
        <w:numId w:val="8"/>
      </w:numPr>
    </w:pPr>
  </w:style>
  <w:style w:type="numbering" w:customStyle="1" w:styleId="AVA1321">
    <w:name w:val="#AVA1321"/>
    <w:uiPriority w:val="99"/>
    <w:rsid w:val="00A07A4A"/>
  </w:style>
  <w:style w:type="numbering" w:customStyle="1" w:styleId="AVA133">
    <w:name w:val="#AVA133"/>
    <w:uiPriority w:val="99"/>
    <w:rsid w:val="00A07A4A"/>
  </w:style>
  <w:style w:type="numbering" w:customStyle="1" w:styleId="AVA1411">
    <w:name w:val="#AVA1411"/>
    <w:uiPriority w:val="99"/>
    <w:rsid w:val="00A07A4A"/>
  </w:style>
  <w:style w:type="numbering" w:customStyle="1" w:styleId="AVA142">
    <w:name w:val="#AVA142"/>
    <w:uiPriority w:val="99"/>
    <w:rsid w:val="00A07A4A"/>
  </w:style>
  <w:style w:type="numbering" w:customStyle="1" w:styleId="AVA1421">
    <w:name w:val="#AVA1421"/>
    <w:uiPriority w:val="99"/>
    <w:rsid w:val="00A07A4A"/>
  </w:style>
  <w:style w:type="numbering" w:customStyle="1" w:styleId="AVA143">
    <w:name w:val="#AVA143"/>
    <w:uiPriority w:val="99"/>
    <w:rsid w:val="00A07A4A"/>
  </w:style>
  <w:style w:type="numbering" w:customStyle="1" w:styleId="AVA151">
    <w:name w:val="#AVA151"/>
    <w:uiPriority w:val="99"/>
    <w:rsid w:val="00A07A4A"/>
  </w:style>
  <w:style w:type="numbering" w:customStyle="1" w:styleId="AVA16">
    <w:name w:val="#AVA16"/>
    <w:uiPriority w:val="99"/>
    <w:rsid w:val="00A07A4A"/>
  </w:style>
  <w:style w:type="numbering" w:customStyle="1" w:styleId="AVA161">
    <w:name w:val="#AVA161"/>
    <w:uiPriority w:val="99"/>
    <w:rsid w:val="00A07A4A"/>
  </w:style>
  <w:style w:type="numbering" w:customStyle="1" w:styleId="AVA17">
    <w:name w:val="#AVA17"/>
    <w:uiPriority w:val="99"/>
    <w:rsid w:val="00A07A4A"/>
  </w:style>
  <w:style w:type="numbering" w:customStyle="1" w:styleId="AVA21111">
    <w:name w:val="#AVA21111"/>
    <w:uiPriority w:val="99"/>
    <w:rsid w:val="00A07A4A"/>
  </w:style>
  <w:style w:type="numbering" w:customStyle="1" w:styleId="AVA2112">
    <w:name w:val="#AVA2112"/>
    <w:uiPriority w:val="99"/>
    <w:rsid w:val="00A07A4A"/>
  </w:style>
  <w:style w:type="numbering" w:customStyle="1" w:styleId="AVA212">
    <w:name w:val="#AVA212"/>
    <w:uiPriority w:val="99"/>
    <w:rsid w:val="00A07A4A"/>
  </w:style>
  <w:style w:type="numbering" w:customStyle="1" w:styleId="AVA2121">
    <w:name w:val="#AVA2121"/>
    <w:uiPriority w:val="99"/>
    <w:rsid w:val="00A07A4A"/>
  </w:style>
  <w:style w:type="numbering" w:customStyle="1" w:styleId="AVA213">
    <w:name w:val="#AVA213"/>
    <w:uiPriority w:val="99"/>
    <w:rsid w:val="00A07A4A"/>
  </w:style>
  <w:style w:type="numbering" w:customStyle="1" w:styleId="AVA2210">
    <w:name w:val="#AVA2210"/>
    <w:uiPriority w:val="99"/>
    <w:rsid w:val="00A07A4A"/>
  </w:style>
  <w:style w:type="numbering" w:customStyle="1" w:styleId="AVA22101">
    <w:name w:val="#AVA22101"/>
    <w:uiPriority w:val="99"/>
    <w:rsid w:val="00A07A4A"/>
  </w:style>
  <w:style w:type="numbering" w:customStyle="1" w:styleId="AVA2211">
    <w:name w:val="#AVA2211"/>
    <w:uiPriority w:val="99"/>
    <w:rsid w:val="00A07A4A"/>
  </w:style>
  <w:style w:type="numbering" w:customStyle="1" w:styleId="AVA22111">
    <w:name w:val="#AVA22111"/>
    <w:uiPriority w:val="99"/>
    <w:rsid w:val="00A07A4A"/>
  </w:style>
  <w:style w:type="numbering" w:customStyle="1" w:styleId="AVA2212">
    <w:name w:val="#AVA2212"/>
    <w:uiPriority w:val="99"/>
    <w:rsid w:val="00A07A4A"/>
  </w:style>
  <w:style w:type="numbering" w:customStyle="1" w:styleId="AVA2213">
    <w:name w:val="#AVA2213"/>
    <w:uiPriority w:val="99"/>
    <w:rsid w:val="00A07A4A"/>
  </w:style>
  <w:style w:type="numbering" w:customStyle="1" w:styleId="AVA2214">
    <w:name w:val="#AVA2214"/>
    <w:uiPriority w:val="99"/>
    <w:rsid w:val="00A07A4A"/>
  </w:style>
  <w:style w:type="numbering" w:customStyle="1" w:styleId="AVA2215">
    <w:name w:val="#AVA2215"/>
    <w:uiPriority w:val="99"/>
    <w:rsid w:val="00A07A4A"/>
  </w:style>
  <w:style w:type="numbering" w:customStyle="1" w:styleId="AVA2216">
    <w:name w:val="#AVA2216"/>
    <w:uiPriority w:val="99"/>
    <w:rsid w:val="00A07A4A"/>
  </w:style>
  <w:style w:type="numbering" w:customStyle="1" w:styleId="AVA2221">
    <w:name w:val="#AVA2221"/>
    <w:uiPriority w:val="99"/>
    <w:rsid w:val="00A07A4A"/>
  </w:style>
  <w:style w:type="numbering" w:customStyle="1" w:styleId="AVA2231">
    <w:name w:val="#AVA2231"/>
    <w:uiPriority w:val="99"/>
    <w:rsid w:val="00A07A4A"/>
  </w:style>
  <w:style w:type="numbering" w:customStyle="1" w:styleId="AVA2241">
    <w:name w:val="#AVA2241"/>
    <w:uiPriority w:val="99"/>
    <w:rsid w:val="00A07A4A"/>
  </w:style>
  <w:style w:type="numbering" w:customStyle="1" w:styleId="AVA2251">
    <w:name w:val="#AVA2251"/>
    <w:uiPriority w:val="99"/>
    <w:rsid w:val="00A07A4A"/>
  </w:style>
  <w:style w:type="numbering" w:customStyle="1" w:styleId="AVA2261">
    <w:name w:val="#AVA2261"/>
    <w:uiPriority w:val="99"/>
    <w:rsid w:val="00A07A4A"/>
  </w:style>
  <w:style w:type="numbering" w:customStyle="1" w:styleId="AVA2271">
    <w:name w:val="#AVA2271"/>
    <w:uiPriority w:val="99"/>
    <w:rsid w:val="00A07A4A"/>
  </w:style>
  <w:style w:type="numbering" w:customStyle="1" w:styleId="AVA2281">
    <w:name w:val="#AVA2281"/>
    <w:uiPriority w:val="99"/>
    <w:rsid w:val="00A07A4A"/>
  </w:style>
  <w:style w:type="numbering" w:customStyle="1" w:styleId="AVA2291">
    <w:name w:val="#AVA2291"/>
    <w:uiPriority w:val="99"/>
    <w:rsid w:val="00A07A4A"/>
  </w:style>
  <w:style w:type="numbering" w:customStyle="1" w:styleId="AVA23">
    <w:name w:val="#AVA23"/>
    <w:uiPriority w:val="99"/>
    <w:rsid w:val="00A07A4A"/>
  </w:style>
  <w:style w:type="numbering" w:customStyle="1" w:styleId="AVA231">
    <w:name w:val="#AVA231"/>
    <w:uiPriority w:val="99"/>
    <w:rsid w:val="00A07A4A"/>
  </w:style>
  <w:style w:type="numbering" w:customStyle="1" w:styleId="AVA24">
    <w:name w:val="#AVA24"/>
    <w:uiPriority w:val="99"/>
    <w:rsid w:val="00A07A4A"/>
  </w:style>
  <w:style w:type="numbering" w:customStyle="1" w:styleId="AVA3111">
    <w:name w:val="#AVA3111"/>
    <w:uiPriority w:val="99"/>
    <w:rsid w:val="00A07A4A"/>
  </w:style>
  <w:style w:type="numbering" w:customStyle="1" w:styleId="AVA312">
    <w:name w:val="#AVA312"/>
    <w:uiPriority w:val="99"/>
    <w:rsid w:val="00A07A4A"/>
  </w:style>
  <w:style w:type="numbering" w:customStyle="1" w:styleId="AVA32">
    <w:name w:val="#AVA32"/>
    <w:uiPriority w:val="99"/>
    <w:rsid w:val="00A07A4A"/>
  </w:style>
  <w:style w:type="numbering" w:customStyle="1" w:styleId="AVA321">
    <w:name w:val="#AVA321"/>
    <w:uiPriority w:val="99"/>
    <w:rsid w:val="00A07A4A"/>
  </w:style>
  <w:style w:type="numbering" w:customStyle="1" w:styleId="AVA33">
    <w:name w:val="#AVA33"/>
    <w:uiPriority w:val="99"/>
    <w:rsid w:val="00A07A4A"/>
  </w:style>
  <w:style w:type="numbering" w:customStyle="1" w:styleId="AVA411">
    <w:name w:val="#AVA411"/>
    <w:uiPriority w:val="99"/>
    <w:rsid w:val="00A07A4A"/>
  </w:style>
  <w:style w:type="numbering" w:customStyle="1" w:styleId="AVA42">
    <w:name w:val="#AVA42"/>
    <w:uiPriority w:val="99"/>
    <w:rsid w:val="00A07A4A"/>
  </w:style>
  <w:style w:type="numbering" w:customStyle="1" w:styleId="AVA421">
    <w:name w:val="#AVA421"/>
    <w:uiPriority w:val="99"/>
    <w:rsid w:val="00A07A4A"/>
  </w:style>
  <w:style w:type="numbering" w:customStyle="1" w:styleId="AVA43">
    <w:name w:val="#AVA43"/>
    <w:uiPriority w:val="99"/>
    <w:rsid w:val="00A07A4A"/>
  </w:style>
  <w:style w:type="numbering" w:customStyle="1" w:styleId="AVA511">
    <w:name w:val="#AVA511"/>
    <w:uiPriority w:val="99"/>
    <w:rsid w:val="00A07A4A"/>
  </w:style>
  <w:style w:type="numbering" w:customStyle="1" w:styleId="AVA52">
    <w:name w:val="#AVA52"/>
    <w:uiPriority w:val="99"/>
    <w:rsid w:val="00A07A4A"/>
  </w:style>
  <w:style w:type="numbering" w:customStyle="1" w:styleId="AVA521">
    <w:name w:val="#AVA521"/>
    <w:uiPriority w:val="99"/>
    <w:rsid w:val="00A07A4A"/>
  </w:style>
  <w:style w:type="numbering" w:customStyle="1" w:styleId="AVA53">
    <w:name w:val="#AVA53"/>
    <w:uiPriority w:val="99"/>
    <w:rsid w:val="00A07A4A"/>
  </w:style>
  <w:style w:type="numbering" w:customStyle="1" w:styleId="AVA611">
    <w:name w:val="#AVA611"/>
    <w:uiPriority w:val="99"/>
    <w:rsid w:val="00A07A4A"/>
  </w:style>
  <w:style w:type="numbering" w:customStyle="1" w:styleId="AVA62">
    <w:name w:val="#AVA62"/>
    <w:uiPriority w:val="99"/>
    <w:rsid w:val="00A07A4A"/>
  </w:style>
  <w:style w:type="numbering" w:customStyle="1" w:styleId="AVA621">
    <w:name w:val="#AVA621"/>
    <w:uiPriority w:val="99"/>
    <w:rsid w:val="00A07A4A"/>
  </w:style>
  <w:style w:type="numbering" w:customStyle="1" w:styleId="AVA63">
    <w:name w:val="#AVA63"/>
    <w:uiPriority w:val="99"/>
    <w:rsid w:val="00A07A4A"/>
  </w:style>
  <w:style w:type="numbering" w:customStyle="1" w:styleId="AVA711">
    <w:name w:val="#AVA711"/>
    <w:uiPriority w:val="99"/>
    <w:rsid w:val="00A07A4A"/>
  </w:style>
  <w:style w:type="numbering" w:customStyle="1" w:styleId="AVA72">
    <w:name w:val="#AVA72"/>
    <w:uiPriority w:val="99"/>
    <w:rsid w:val="00A07A4A"/>
    <w:pPr>
      <w:numPr>
        <w:numId w:val="14"/>
      </w:numPr>
    </w:pPr>
  </w:style>
  <w:style w:type="numbering" w:customStyle="1" w:styleId="AVA721">
    <w:name w:val="#AVA721"/>
    <w:uiPriority w:val="99"/>
    <w:rsid w:val="00A07A4A"/>
  </w:style>
  <w:style w:type="numbering" w:customStyle="1" w:styleId="AVA73">
    <w:name w:val="#AVA73"/>
    <w:uiPriority w:val="99"/>
    <w:rsid w:val="00A07A4A"/>
  </w:style>
  <w:style w:type="numbering" w:customStyle="1" w:styleId="AVA81">
    <w:name w:val="#AVA81"/>
    <w:uiPriority w:val="99"/>
    <w:rsid w:val="00A07A4A"/>
  </w:style>
  <w:style w:type="numbering" w:customStyle="1" w:styleId="AVA9">
    <w:name w:val="#AVA9"/>
    <w:uiPriority w:val="99"/>
    <w:rsid w:val="00A07A4A"/>
    <w:pPr>
      <w:numPr>
        <w:numId w:val="15"/>
      </w:numPr>
    </w:pPr>
  </w:style>
  <w:style w:type="numbering" w:customStyle="1" w:styleId="AVA91">
    <w:name w:val="#AVA91"/>
    <w:uiPriority w:val="99"/>
    <w:rsid w:val="00A07A4A"/>
  </w:style>
  <w:style w:type="paragraph" w:customStyle="1" w:styleId="Bodytext2">
    <w:name w:val="Body text (2)"/>
    <w:basedOn w:val="Normal"/>
    <w:link w:val="Bodytext20"/>
    <w:rsid w:val="00A07A4A"/>
    <w:pPr>
      <w:widowControl w:val="0"/>
      <w:shd w:val="clear" w:color="auto" w:fill="FFFFFF"/>
      <w:spacing w:before="0" w:after="1380" w:line="283" w:lineRule="exact"/>
      <w:ind w:hanging="920"/>
      <w:jc w:val="left"/>
    </w:pPr>
    <w:rPr>
      <w:rFonts w:eastAsia="Times New Roman"/>
      <w:sz w:val="22"/>
      <w:lang w:bidi="hi-IN"/>
    </w:rPr>
  </w:style>
  <w:style w:type="character" w:customStyle="1" w:styleId="Bodytext20">
    <w:name w:val="Body text (2)_"/>
    <w:basedOn w:val="Fontdeparagrafimplicit"/>
    <w:link w:val="Bodytext2"/>
    <w:locked/>
    <w:rsid w:val="00A07A4A"/>
    <w:rPr>
      <w:rFonts w:ascii="Times New Roman" w:eastAsia="Times New Roman" w:hAnsi="Times New Roman" w:cs="Times New Roman"/>
      <w:shd w:val="clear" w:color="auto" w:fill="FFFFFF"/>
      <w:lang w:bidi="hi-IN"/>
    </w:rPr>
  </w:style>
  <w:style w:type="character" w:customStyle="1" w:styleId="Bodytext2Italic">
    <w:name w:val="Body text (2) + Italic"/>
    <w:basedOn w:val="Bodytext20"/>
    <w:uiPriority w:val="99"/>
    <w:rsid w:val="00A07A4A"/>
    <w:rPr>
      <w:rFonts w:ascii="Times New Roman" w:eastAsia="Times New Roman" w:hAnsi="Times New Roman" w:cs="Times New Roman"/>
      <w:i/>
      <w:iCs/>
      <w:color w:val="000000"/>
      <w:spacing w:val="0"/>
      <w:w w:val="100"/>
      <w:position w:val="0"/>
      <w:szCs w:val="22"/>
      <w:shd w:val="clear" w:color="auto" w:fill="FFFFFF"/>
      <w:lang w:val="ro-RO" w:eastAsia="ro-RO" w:bidi="ro-RO"/>
    </w:rPr>
  </w:style>
  <w:style w:type="paragraph" w:customStyle="1" w:styleId="Bodytext3">
    <w:name w:val="Body text (3)"/>
    <w:basedOn w:val="Normal"/>
    <w:link w:val="Bodytext30"/>
    <w:rsid w:val="00A07A4A"/>
    <w:pPr>
      <w:widowControl w:val="0"/>
      <w:shd w:val="clear" w:color="auto" w:fill="FFFFFF"/>
      <w:spacing w:before="0" w:after="0" w:line="0" w:lineRule="atLeast"/>
      <w:ind w:firstLine="0"/>
      <w:jc w:val="left"/>
    </w:pPr>
    <w:rPr>
      <w:rFonts w:ascii="Arial" w:eastAsia="Arial" w:hAnsi="Arial" w:cs="Arial"/>
      <w:b/>
      <w:bCs/>
      <w:sz w:val="70"/>
      <w:szCs w:val="70"/>
      <w:lang w:bidi="hi-IN"/>
    </w:rPr>
  </w:style>
  <w:style w:type="character" w:customStyle="1" w:styleId="Bodytext30">
    <w:name w:val="Body text (3)_"/>
    <w:basedOn w:val="Fontdeparagrafimplicit"/>
    <w:link w:val="Bodytext3"/>
    <w:locked/>
    <w:rsid w:val="00A07A4A"/>
    <w:rPr>
      <w:rFonts w:ascii="Arial" w:eastAsia="Arial" w:hAnsi="Arial" w:cs="Arial"/>
      <w:b/>
      <w:bCs/>
      <w:sz w:val="70"/>
      <w:szCs w:val="70"/>
      <w:shd w:val="clear" w:color="auto" w:fill="FFFFFF"/>
      <w:lang w:bidi="hi-IN"/>
    </w:rPr>
  </w:style>
  <w:style w:type="character" w:customStyle="1" w:styleId="BodytextSpacing0pt">
    <w:name w:val="Body text + Spacing 0 pt"/>
    <w:basedOn w:val="Fontdeparagrafimplicit"/>
    <w:rsid w:val="00A07A4A"/>
    <w:rPr>
      <w:rFonts w:ascii="Times New Roman" w:eastAsia="Times New Roman" w:hAnsi="Times New Roman" w:cs="Times New Roman" w:hint="default"/>
      <w:b w:val="0"/>
      <w:bCs w:val="0"/>
      <w:i w:val="0"/>
      <w:iCs w:val="0"/>
      <w:smallCaps w:val="0"/>
      <w:strike w:val="0"/>
      <w:dstrike w:val="0"/>
      <w:color w:val="000000"/>
      <w:spacing w:val="4"/>
      <w:w w:val="100"/>
      <w:position w:val="0"/>
      <w:sz w:val="22"/>
      <w:szCs w:val="22"/>
      <w:u w:val="none"/>
      <w:effect w:val="none"/>
      <w:lang w:val="ro-RO" w:eastAsia="ro-RO" w:bidi="ro-RO"/>
    </w:rPr>
  </w:style>
  <w:style w:type="paragraph" w:customStyle="1" w:styleId="Citattezngroat">
    <w:name w:val="Citat teză îngroșat"/>
    <w:basedOn w:val="Citattez"/>
    <w:qFormat/>
    <w:rsid w:val="00A07A4A"/>
    <w:rPr>
      <w:b/>
      <w:lang w:eastAsia="ro-RO"/>
    </w:rPr>
  </w:style>
  <w:style w:type="character" w:customStyle="1" w:styleId="Corptext7">
    <w:name w:val="Corp text7"/>
    <w:rsid w:val="00A07A4A"/>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numbering" w:customStyle="1" w:styleId="FrListare10">
    <w:name w:val="Fără Listare10"/>
    <w:next w:val="FrListare"/>
    <w:uiPriority w:val="99"/>
    <w:semiHidden/>
    <w:unhideWhenUsed/>
    <w:rsid w:val="00A07A4A"/>
  </w:style>
  <w:style w:type="numbering" w:customStyle="1" w:styleId="FrListare101">
    <w:name w:val="Fără Listare101"/>
    <w:next w:val="FrListare"/>
    <w:uiPriority w:val="99"/>
    <w:semiHidden/>
    <w:unhideWhenUsed/>
    <w:rsid w:val="00A07A4A"/>
  </w:style>
  <w:style w:type="numbering" w:customStyle="1" w:styleId="FrListare11">
    <w:name w:val="Fără Listare11"/>
    <w:next w:val="FrListare"/>
    <w:uiPriority w:val="99"/>
    <w:semiHidden/>
    <w:unhideWhenUsed/>
    <w:rsid w:val="00A07A4A"/>
  </w:style>
  <w:style w:type="numbering" w:customStyle="1" w:styleId="FrListare111">
    <w:name w:val="Fără Listare111"/>
    <w:next w:val="FrListare"/>
    <w:uiPriority w:val="99"/>
    <w:semiHidden/>
    <w:unhideWhenUsed/>
    <w:rsid w:val="00A07A4A"/>
  </w:style>
  <w:style w:type="numbering" w:customStyle="1" w:styleId="FrListare1111">
    <w:name w:val="Fără Listare1111"/>
    <w:next w:val="FrListare"/>
    <w:uiPriority w:val="99"/>
    <w:semiHidden/>
    <w:unhideWhenUsed/>
    <w:rsid w:val="00A07A4A"/>
  </w:style>
  <w:style w:type="numbering" w:customStyle="1" w:styleId="FrListare112">
    <w:name w:val="Fără Listare112"/>
    <w:next w:val="FrListare"/>
    <w:uiPriority w:val="99"/>
    <w:semiHidden/>
    <w:unhideWhenUsed/>
    <w:rsid w:val="00A07A4A"/>
  </w:style>
  <w:style w:type="numbering" w:customStyle="1" w:styleId="FrListare12">
    <w:name w:val="Fără Listare12"/>
    <w:next w:val="FrListare"/>
    <w:uiPriority w:val="99"/>
    <w:semiHidden/>
    <w:unhideWhenUsed/>
    <w:rsid w:val="00A07A4A"/>
  </w:style>
  <w:style w:type="numbering" w:customStyle="1" w:styleId="FrListare121">
    <w:name w:val="Fără Listare121"/>
    <w:next w:val="FrListare"/>
    <w:uiPriority w:val="99"/>
    <w:semiHidden/>
    <w:unhideWhenUsed/>
    <w:rsid w:val="00A07A4A"/>
  </w:style>
  <w:style w:type="numbering" w:customStyle="1" w:styleId="FrListare1211">
    <w:name w:val="Fără Listare1211"/>
    <w:next w:val="FrListare"/>
    <w:uiPriority w:val="99"/>
    <w:semiHidden/>
    <w:unhideWhenUsed/>
    <w:rsid w:val="00A07A4A"/>
  </w:style>
  <w:style w:type="numbering" w:customStyle="1" w:styleId="FrListare13">
    <w:name w:val="Fără Listare13"/>
    <w:next w:val="FrListare"/>
    <w:uiPriority w:val="99"/>
    <w:semiHidden/>
    <w:unhideWhenUsed/>
    <w:rsid w:val="00A07A4A"/>
  </w:style>
  <w:style w:type="numbering" w:customStyle="1" w:styleId="FrListare131">
    <w:name w:val="Fără Listare131"/>
    <w:next w:val="FrListare"/>
    <w:uiPriority w:val="99"/>
    <w:semiHidden/>
    <w:unhideWhenUsed/>
    <w:rsid w:val="00A07A4A"/>
  </w:style>
  <w:style w:type="numbering" w:customStyle="1" w:styleId="FrListare1311">
    <w:name w:val="Fără Listare1311"/>
    <w:next w:val="FrListare"/>
    <w:uiPriority w:val="99"/>
    <w:semiHidden/>
    <w:unhideWhenUsed/>
    <w:rsid w:val="00A07A4A"/>
  </w:style>
  <w:style w:type="numbering" w:customStyle="1" w:styleId="FrListare14">
    <w:name w:val="Fără Listare14"/>
    <w:next w:val="FrListare"/>
    <w:uiPriority w:val="99"/>
    <w:semiHidden/>
    <w:unhideWhenUsed/>
    <w:rsid w:val="00A07A4A"/>
  </w:style>
  <w:style w:type="numbering" w:customStyle="1" w:styleId="FrListare141">
    <w:name w:val="Fără Listare141"/>
    <w:next w:val="FrListare"/>
    <w:uiPriority w:val="99"/>
    <w:semiHidden/>
    <w:unhideWhenUsed/>
    <w:rsid w:val="00A07A4A"/>
  </w:style>
  <w:style w:type="numbering" w:customStyle="1" w:styleId="FrListare2">
    <w:name w:val="Fără Listare2"/>
    <w:next w:val="FrListare"/>
    <w:uiPriority w:val="99"/>
    <w:semiHidden/>
    <w:unhideWhenUsed/>
    <w:rsid w:val="00A07A4A"/>
  </w:style>
  <w:style w:type="numbering" w:customStyle="1" w:styleId="FrListare21">
    <w:name w:val="Fără Listare21"/>
    <w:next w:val="FrListare"/>
    <w:uiPriority w:val="99"/>
    <w:semiHidden/>
    <w:unhideWhenUsed/>
    <w:rsid w:val="00A07A4A"/>
  </w:style>
  <w:style w:type="numbering" w:customStyle="1" w:styleId="FrListare211">
    <w:name w:val="Fără Listare211"/>
    <w:next w:val="FrListare"/>
    <w:uiPriority w:val="99"/>
    <w:semiHidden/>
    <w:unhideWhenUsed/>
    <w:rsid w:val="00A07A4A"/>
  </w:style>
  <w:style w:type="numbering" w:customStyle="1" w:styleId="FrListare2111">
    <w:name w:val="Fără Listare2111"/>
    <w:next w:val="FrListare"/>
    <w:uiPriority w:val="99"/>
    <w:semiHidden/>
    <w:unhideWhenUsed/>
    <w:rsid w:val="00A07A4A"/>
  </w:style>
  <w:style w:type="numbering" w:customStyle="1" w:styleId="FrListare212">
    <w:name w:val="Fără Listare212"/>
    <w:next w:val="FrListare"/>
    <w:uiPriority w:val="99"/>
    <w:semiHidden/>
    <w:unhideWhenUsed/>
    <w:rsid w:val="00A07A4A"/>
  </w:style>
  <w:style w:type="numbering" w:customStyle="1" w:styleId="FrListare22">
    <w:name w:val="Fără Listare22"/>
    <w:next w:val="FrListare"/>
    <w:uiPriority w:val="99"/>
    <w:semiHidden/>
    <w:unhideWhenUsed/>
    <w:rsid w:val="00A07A4A"/>
  </w:style>
  <w:style w:type="numbering" w:customStyle="1" w:styleId="FrListare221">
    <w:name w:val="Fără Listare221"/>
    <w:next w:val="FrListare"/>
    <w:uiPriority w:val="99"/>
    <w:semiHidden/>
    <w:unhideWhenUsed/>
    <w:rsid w:val="00A07A4A"/>
  </w:style>
  <w:style w:type="numbering" w:customStyle="1" w:styleId="FrListare3">
    <w:name w:val="Fără Listare3"/>
    <w:next w:val="FrListare"/>
    <w:uiPriority w:val="99"/>
    <w:semiHidden/>
    <w:unhideWhenUsed/>
    <w:rsid w:val="00A07A4A"/>
  </w:style>
  <w:style w:type="numbering" w:customStyle="1" w:styleId="FrListare31">
    <w:name w:val="Fără Listare31"/>
    <w:next w:val="FrListare"/>
    <w:uiPriority w:val="99"/>
    <w:semiHidden/>
    <w:unhideWhenUsed/>
    <w:rsid w:val="00A07A4A"/>
  </w:style>
  <w:style w:type="numbering" w:customStyle="1" w:styleId="FrListare311">
    <w:name w:val="Fără Listare311"/>
    <w:next w:val="FrListare"/>
    <w:uiPriority w:val="99"/>
    <w:semiHidden/>
    <w:unhideWhenUsed/>
    <w:rsid w:val="00A07A4A"/>
  </w:style>
  <w:style w:type="numbering" w:customStyle="1" w:styleId="FrListare4">
    <w:name w:val="Fără Listare4"/>
    <w:next w:val="FrListare"/>
    <w:uiPriority w:val="99"/>
    <w:semiHidden/>
    <w:unhideWhenUsed/>
    <w:rsid w:val="00A07A4A"/>
  </w:style>
  <w:style w:type="numbering" w:customStyle="1" w:styleId="FrListare41">
    <w:name w:val="Fără Listare41"/>
    <w:next w:val="FrListare"/>
    <w:uiPriority w:val="99"/>
    <w:semiHidden/>
    <w:unhideWhenUsed/>
    <w:rsid w:val="00A07A4A"/>
  </w:style>
  <w:style w:type="numbering" w:customStyle="1" w:styleId="FrListare411">
    <w:name w:val="Fără Listare411"/>
    <w:next w:val="FrListare"/>
    <w:uiPriority w:val="99"/>
    <w:semiHidden/>
    <w:unhideWhenUsed/>
    <w:rsid w:val="00A07A4A"/>
  </w:style>
  <w:style w:type="numbering" w:customStyle="1" w:styleId="FrListare5">
    <w:name w:val="Fără Listare5"/>
    <w:next w:val="FrListare"/>
    <w:uiPriority w:val="99"/>
    <w:semiHidden/>
    <w:unhideWhenUsed/>
    <w:rsid w:val="00A07A4A"/>
  </w:style>
  <w:style w:type="numbering" w:customStyle="1" w:styleId="FrListare51">
    <w:name w:val="Fără Listare51"/>
    <w:next w:val="FrListare"/>
    <w:uiPriority w:val="99"/>
    <w:semiHidden/>
    <w:unhideWhenUsed/>
    <w:rsid w:val="00A07A4A"/>
  </w:style>
  <w:style w:type="numbering" w:customStyle="1" w:styleId="FrListare511">
    <w:name w:val="Fără Listare511"/>
    <w:next w:val="FrListare"/>
    <w:uiPriority w:val="99"/>
    <w:semiHidden/>
    <w:unhideWhenUsed/>
    <w:rsid w:val="00A07A4A"/>
  </w:style>
  <w:style w:type="numbering" w:customStyle="1" w:styleId="FrListare6">
    <w:name w:val="Fără Listare6"/>
    <w:next w:val="FrListare"/>
    <w:uiPriority w:val="99"/>
    <w:semiHidden/>
    <w:unhideWhenUsed/>
    <w:rsid w:val="00A07A4A"/>
  </w:style>
  <w:style w:type="numbering" w:customStyle="1" w:styleId="FrListare61">
    <w:name w:val="Fără Listare61"/>
    <w:next w:val="FrListare"/>
    <w:uiPriority w:val="99"/>
    <w:semiHidden/>
    <w:unhideWhenUsed/>
    <w:rsid w:val="00A07A4A"/>
  </w:style>
  <w:style w:type="numbering" w:customStyle="1" w:styleId="FrListare611">
    <w:name w:val="Fără Listare611"/>
    <w:next w:val="FrListare"/>
    <w:uiPriority w:val="99"/>
    <w:semiHidden/>
    <w:unhideWhenUsed/>
    <w:rsid w:val="00A07A4A"/>
  </w:style>
  <w:style w:type="numbering" w:customStyle="1" w:styleId="FrListare7">
    <w:name w:val="Fără Listare7"/>
    <w:next w:val="FrListare"/>
    <w:uiPriority w:val="99"/>
    <w:semiHidden/>
    <w:unhideWhenUsed/>
    <w:rsid w:val="00A07A4A"/>
  </w:style>
  <w:style w:type="numbering" w:customStyle="1" w:styleId="FrListare71">
    <w:name w:val="Fără Listare71"/>
    <w:next w:val="FrListare"/>
    <w:uiPriority w:val="99"/>
    <w:semiHidden/>
    <w:unhideWhenUsed/>
    <w:rsid w:val="00A07A4A"/>
  </w:style>
  <w:style w:type="numbering" w:customStyle="1" w:styleId="FrListare711">
    <w:name w:val="Fără Listare711"/>
    <w:next w:val="FrListare"/>
    <w:uiPriority w:val="99"/>
    <w:semiHidden/>
    <w:unhideWhenUsed/>
    <w:rsid w:val="00A07A4A"/>
  </w:style>
  <w:style w:type="numbering" w:customStyle="1" w:styleId="FrListare8">
    <w:name w:val="Fără Listare8"/>
    <w:next w:val="FrListare"/>
    <w:uiPriority w:val="99"/>
    <w:semiHidden/>
    <w:unhideWhenUsed/>
    <w:rsid w:val="00A07A4A"/>
  </w:style>
  <w:style w:type="numbering" w:customStyle="1" w:styleId="FrListare81">
    <w:name w:val="Fără Listare81"/>
    <w:next w:val="FrListare"/>
    <w:uiPriority w:val="99"/>
    <w:semiHidden/>
    <w:unhideWhenUsed/>
    <w:rsid w:val="00A07A4A"/>
  </w:style>
  <w:style w:type="numbering" w:customStyle="1" w:styleId="FrListare811">
    <w:name w:val="Fără Listare811"/>
    <w:next w:val="FrListare"/>
    <w:uiPriority w:val="99"/>
    <w:semiHidden/>
    <w:unhideWhenUsed/>
    <w:rsid w:val="00A07A4A"/>
  </w:style>
  <w:style w:type="numbering" w:customStyle="1" w:styleId="FrListare9">
    <w:name w:val="Fără Listare9"/>
    <w:next w:val="FrListare"/>
    <w:uiPriority w:val="99"/>
    <w:semiHidden/>
    <w:unhideWhenUsed/>
    <w:rsid w:val="00A07A4A"/>
  </w:style>
  <w:style w:type="numbering" w:customStyle="1" w:styleId="FrListare91">
    <w:name w:val="Fără Listare91"/>
    <w:next w:val="FrListare"/>
    <w:uiPriority w:val="99"/>
    <w:semiHidden/>
    <w:unhideWhenUsed/>
    <w:rsid w:val="00A07A4A"/>
  </w:style>
  <w:style w:type="numbering" w:customStyle="1" w:styleId="FrListare911">
    <w:name w:val="Fără Listare911"/>
    <w:next w:val="FrListare"/>
    <w:uiPriority w:val="99"/>
    <w:semiHidden/>
    <w:unhideWhenUsed/>
    <w:rsid w:val="00A07A4A"/>
  </w:style>
  <w:style w:type="character" w:customStyle="1" w:styleId="FontStyle204">
    <w:name w:val="Font Style204"/>
    <w:rsid w:val="00A07A4A"/>
    <w:rPr>
      <w:rFonts w:ascii="Georgia" w:hAnsi="Georgia" w:cs="Georgia" w:hint="default"/>
      <w:b/>
      <w:bCs/>
      <w:sz w:val="14"/>
      <w:szCs w:val="14"/>
    </w:rPr>
  </w:style>
  <w:style w:type="character" w:customStyle="1" w:styleId="FontStyle212">
    <w:name w:val="Font Style212"/>
    <w:rsid w:val="00A07A4A"/>
    <w:rPr>
      <w:rFonts w:ascii="Book Antiqua" w:hAnsi="Book Antiqua" w:cs="Book Antiqua" w:hint="default"/>
      <w:b/>
      <w:bCs/>
      <w:sz w:val="16"/>
      <w:szCs w:val="16"/>
    </w:rPr>
  </w:style>
  <w:style w:type="character" w:customStyle="1" w:styleId="FontStyle213">
    <w:name w:val="Font Style213"/>
    <w:rsid w:val="00A07A4A"/>
    <w:rPr>
      <w:rFonts w:ascii="Book Antiqua" w:hAnsi="Book Antiqua" w:cs="Book Antiqua" w:hint="default"/>
      <w:b/>
      <w:bCs/>
      <w:i/>
      <w:iCs/>
      <w:sz w:val="16"/>
      <w:szCs w:val="16"/>
    </w:rPr>
  </w:style>
  <w:style w:type="character" w:customStyle="1" w:styleId="FontStyle221">
    <w:name w:val="Font Style221"/>
    <w:rsid w:val="00A07A4A"/>
    <w:rPr>
      <w:rFonts w:ascii="Georgia" w:hAnsi="Georgia" w:cs="Georgia" w:hint="default"/>
      <w:sz w:val="14"/>
      <w:szCs w:val="14"/>
    </w:rPr>
  </w:style>
  <w:style w:type="character" w:customStyle="1" w:styleId="FontStyle239">
    <w:name w:val="Font Style239"/>
    <w:rsid w:val="00A07A4A"/>
    <w:rPr>
      <w:rFonts w:ascii="Book Antiqua" w:hAnsi="Book Antiqua" w:cs="Book Antiqua" w:hint="default"/>
      <w:b/>
      <w:bCs/>
      <w:i/>
      <w:iCs/>
      <w:sz w:val="14"/>
      <w:szCs w:val="14"/>
    </w:rPr>
  </w:style>
  <w:style w:type="character" w:customStyle="1" w:styleId="Footnote10">
    <w:name w:val="Footnote (10)"/>
    <w:rsid w:val="00A07A4A"/>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o-RO" w:eastAsia="ro-RO" w:bidi="ro-RO"/>
    </w:rPr>
  </w:style>
  <w:style w:type="character" w:customStyle="1" w:styleId="Footnote1065pt">
    <w:name w:val="Footnote (10) + 6.5 pt"/>
    <w:rsid w:val="00A07A4A"/>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o-RO" w:eastAsia="ro-RO" w:bidi="ro-RO"/>
    </w:rPr>
  </w:style>
  <w:style w:type="paragraph" w:customStyle="1" w:styleId="Footnote11">
    <w:name w:val="Footnote (11)"/>
    <w:basedOn w:val="Normal"/>
    <w:link w:val="Footnote110"/>
    <w:rsid w:val="00A07A4A"/>
    <w:pPr>
      <w:widowControl w:val="0"/>
      <w:shd w:val="clear" w:color="auto" w:fill="FFFFFF"/>
      <w:spacing w:before="0" w:after="0" w:line="293" w:lineRule="exact"/>
      <w:ind w:firstLine="0"/>
      <w:jc w:val="left"/>
    </w:pPr>
    <w:rPr>
      <w:rFonts w:eastAsia="Times New Roman" w:cstheme="minorBidi"/>
      <w:i/>
      <w:iCs/>
      <w:sz w:val="23"/>
      <w:szCs w:val="23"/>
      <w:lang w:bidi="ar-SA"/>
    </w:rPr>
  </w:style>
  <w:style w:type="character" w:customStyle="1" w:styleId="Footnote110">
    <w:name w:val="Footnote (11)_"/>
    <w:link w:val="Footnote11"/>
    <w:rsid w:val="00A07A4A"/>
    <w:rPr>
      <w:rFonts w:ascii="Times New Roman" w:eastAsia="Times New Roman" w:hAnsi="Times New Roman"/>
      <w:i/>
      <w:iCs/>
      <w:sz w:val="23"/>
      <w:szCs w:val="23"/>
      <w:shd w:val="clear" w:color="auto" w:fill="FFFFFF"/>
      <w:lang w:bidi="ar-SA"/>
    </w:rPr>
  </w:style>
  <w:style w:type="character" w:customStyle="1" w:styleId="Footnote11Spacing0pt">
    <w:name w:val="Footnote (11) + Spacing 0 pt"/>
    <w:rsid w:val="00A07A4A"/>
    <w:rPr>
      <w:rFonts w:ascii="Times New Roman" w:eastAsia="Times New Roman" w:hAnsi="Times New Roman" w:cs="Times New Roman"/>
      <w:i/>
      <w:iCs/>
      <w:color w:val="000000"/>
      <w:spacing w:val="-10"/>
      <w:w w:val="100"/>
      <w:position w:val="0"/>
      <w:sz w:val="23"/>
      <w:szCs w:val="23"/>
      <w:shd w:val="clear" w:color="auto" w:fill="FFFFFF"/>
      <w:lang w:val="ro-RO" w:eastAsia="ro-RO" w:bidi="ro-RO"/>
    </w:rPr>
  </w:style>
  <w:style w:type="paragraph" w:customStyle="1" w:styleId="Footnote5">
    <w:name w:val="Footnote (5)"/>
    <w:basedOn w:val="Normal"/>
    <w:link w:val="Footnote50"/>
    <w:rsid w:val="00A07A4A"/>
    <w:pPr>
      <w:widowControl w:val="0"/>
      <w:shd w:val="clear" w:color="auto" w:fill="FFFFFF"/>
      <w:spacing w:before="0" w:after="0" w:line="0" w:lineRule="atLeast"/>
      <w:ind w:firstLine="0"/>
    </w:pPr>
    <w:rPr>
      <w:rFonts w:eastAsia="Times New Roman" w:cstheme="minorBidi"/>
      <w:i/>
      <w:iCs/>
      <w:sz w:val="22"/>
      <w:lang w:bidi="ar-SA"/>
    </w:rPr>
  </w:style>
  <w:style w:type="character" w:customStyle="1" w:styleId="Footnote50">
    <w:name w:val="Footnote (5)_"/>
    <w:link w:val="Footnote5"/>
    <w:rsid w:val="00A07A4A"/>
    <w:rPr>
      <w:rFonts w:ascii="Times New Roman" w:eastAsia="Times New Roman" w:hAnsi="Times New Roman"/>
      <w:i/>
      <w:iCs/>
      <w:shd w:val="clear" w:color="auto" w:fill="FFFFFF"/>
      <w:lang w:bidi="ar-SA"/>
    </w:rPr>
  </w:style>
  <w:style w:type="character" w:customStyle="1" w:styleId="Footnote5NotItalic">
    <w:name w:val="Footnote (5) + Not Italic"/>
    <w:rsid w:val="00A07A4A"/>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character" w:customStyle="1" w:styleId="Headerorfooter23">
    <w:name w:val="Header or footer (23)"/>
    <w:rsid w:val="00A07A4A"/>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o-RO" w:eastAsia="ro-RO" w:bidi="ro-RO"/>
    </w:rPr>
  </w:style>
  <w:style w:type="character" w:customStyle="1" w:styleId="Headerorfooter237pt">
    <w:name w:val="Header or footer (23) + 7 pt"/>
    <w:rsid w:val="00A07A4A"/>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o-RO" w:eastAsia="ro-RO" w:bidi="ro-RO"/>
    </w:rPr>
  </w:style>
  <w:style w:type="paragraph" w:styleId="Indentcorptext2">
    <w:name w:val="Body Text Indent 2"/>
    <w:basedOn w:val="Normal"/>
    <w:link w:val="Indentcorptext2Caracter"/>
    <w:uiPriority w:val="99"/>
    <w:semiHidden/>
    <w:unhideWhenUsed/>
    <w:rsid w:val="00A07A4A"/>
    <w:pPr>
      <w:spacing w:after="120" w:line="480" w:lineRule="auto"/>
      <w:ind w:left="283"/>
      <w:contextualSpacing/>
    </w:pPr>
    <w:rPr>
      <w:rFonts w:ascii="Calibri" w:hAnsi="Calibri"/>
      <w:sz w:val="28"/>
    </w:rPr>
  </w:style>
  <w:style w:type="character" w:customStyle="1" w:styleId="Indentcorptext2Caracter">
    <w:name w:val="Indent corp text 2 Caracter"/>
    <w:basedOn w:val="Fontdeparagrafimplicit"/>
    <w:link w:val="Indentcorptext2"/>
    <w:uiPriority w:val="99"/>
    <w:semiHidden/>
    <w:rsid w:val="00A07A4A"/>
    <w:rPr>
      <w:rFonts w:ascii="Calibri" w:eastAsia="Batang" w:hAnsi="Calibri" w:cs="Times New Roman"/>
      <w:sz w:val="28"/>
      <w:lang w:bidi="en-US"/>
    </w:rPr>
  </w:style>
  <w:style w:type="paragraph" w:customStyle="1" w:styleId="m0">
    <w:name w:val="m0"/>
    <w:basedOn w:val="Normal"/>
    <w:rsid w:val="00A07A4A"/>
    <w:pPr>
      <w:spacing w:before="100" w:beforeAutospacing="1" w:after="100" w:afterAutospacing="1"/>
      <w:ind w:firstLine="0"/>
      <w:jc w:val="left"/>
    </w:pPr>
    <w:rPr>
      <w:rFonts w:eastAsia="Times New Roman"/>
      <w:lang w:eastAsia="ro-RO" w:bidi="sa-IN"/>
    </w:rPr>
  </w:style>
  <w:style w:type="character" w:styleId="Meniune">
    <w:name w:val="Mention"/>
    <w:basedOn w:val="Fontdeparagrafimplicit"/>
    <w:uiPriority w:val="99"/>
    <w:semiHidden/>
    <w:unhideWhenUsed/>
    <w:rsid w:val="00A07A4A"/>
    <w:rPr>
      <w:color w:val="2B579A"/>
      <w:shd w:val="clear" w:color="auto" w:fill="E6E6E6"/>
    </w:rPr>
  </w:style>
  <w:style w:type="character" w:styleId="Referincomentariu">
    <w:name w:val="annotation reference"/>
    <w:uiPriority w:val="99"/>
    <w:semiHidden/>
    <w:unhideWhenUsed/>
    <w:rsid w:val="00A07A4A"/>
    <w:rPr>
      <w:sz w:val="16"/>
      <w:szCs w:val="16"/>
    </w:rPr>
  </w:style>
  <w:style w:type="paragraph" w:customStyle="1" w:styleId="SfinteIcoane">
    <w:name w:val="Sfinte Icoane"/>
    <w:basedOn w:val="Tez"/>
    <w:next w:val="Tez"/>
    <w:qFormat/>
    <w:rsid w:val="00A07A4A"/>
    <w:pPr>
      <w:jc w:val="center"/>
    </w:pPr>
    <w:rPr>
      <w:noProof/>
    </w:rPr>
  </w:style>
  <w:style w:type="character" w:customStyle="1" w:styleId="show-lightbox-button">
    <w:name w:val="show-lightbox-button"/>
    <w:basedOn w:val="Fontdeparagrafimplicit"/>
    <w:rsid w:val="00A07A4A"/>
  </w:style>
  <w:style w:type="paragraph" w:customStyle="1" w:styleId="Stil2">
    <w:name w:val="Stil2"/>
    <w:basedOn w:val="Titlu2"/>
    <w:rsid w:val="00A07A4A"/>
    <w:pPr>
      <w:numPr>
        <w:ilvl w:val="0"/>
        <w:numId w:val="16"/>
      </w:numPr>
      <w:spacing w:after="0"/>
      <w:contextualSpacing/>
    </w:pPr>
    <w:rPr>
      <w:rFonts w:ascii="Calibri" w:hAnsi="Calibri"/>
      <w:sz w:val="28"/>
    </w:rPr>
  </w:style>
  <w:style w:type="paragraph" w:customStyle="1" w:styleId="Stil3">
    <w:name w:val="Stil3"/>
    <w:basedOn w:val="Titlu4"/>
    <w:next w:val="Normal"/>
    <w:rsid w:val="00A07A4A"/>
    <w:pPr>
      <w:numPr>
        <w:numId w:val="0"/>
      </w:numPr>
      <w:tabs>
        <w:tab w:val="num" w:pos="2520"/>
      </w:tabs>
      <w:ind w:left="2160"/>
      <w:contextualSpacing/>
    </w:pPr>
    <w:rPr>
      <w:rFonts w:ascii="Calibri" w:hAnsi="Calibri"/>
      <w:sz w:val="28"/>
    </w:rPr>
  </w:style>
  <w:style w:type="paragraph" w:customStyle="1" w:styleId="Stil4">
    <w:name w:val="Stil4"/>
    <w:basedOn w:val="Titlu3"/>
    <w:next w:val="Normal"/>
    <w:qFormat/>
    <w:rsid w:val="00A07A4A"/>
    <w:pPr>
      <w:numPr>
        <w:numId w:val="0"/>
      </w:numPr>
      <w:tabs>
        <w:tab w:val="num" w:pos="1800"/>
      </w:tabs>
      <w:spacing w:after="0"/>
      <w:ind w:left="1440"/>
      <w:contextualSpacing/>
    </w:pPr>
    <w:rPr>
      <w:rFonts w:ascii="Calibri" w:hAnsi="Calibri"/>
      <w:sz w:val="28"/>
    </w:rPr>
  </w:style>
  <w:style w:type="paragraph" w:customStyle="1" w:styleId="Stil5">
    <w:name w:val="Stil5"/>
    <w:basedOn w:val="Titlu3"/>
    <w:next w:val="Stil3"/>
    <w:qFormat/>
    <w:rsid w:val="00A07A4A"/>
    <w:pPr>
      <w:numPr>
        <w:ilvl w:val="0"/>
        <w:numId w:val="17"/>
      </w:numPr>
      <w:spacing w:after="0"/>
      <w:contextualSpacing/>
    </w:pPr>
    <w:rPr>
      <w:rFonts w:ascii="Calibri" w:hAnsi="Calibri"/>
      <w:sz w:val="28"/>
    </w:rPr>
  </w:style>
  <w:style w:type="paragraph" w:customStyle="1" w:styleId="Stil6">
    <w:name w:val="Stil6"/>
    <w:basedOn w:val="Titlu2"/>
    <w:next w:val="Normal"/>
    <w:qFormat/>
    <w:rsid w:val="00A07A4A"/>
    <w:pPr>
      <w:numPr>
        <w:numId w:val="0"/>
      </w:numPr>
      <w:tabs>
        <w:tab w:val="num" w:pos="1080"/>
      </w:tabs>
      <w:spacing w:after="0"/>
      <w:ind w:left="720"/>
      <w:contextualSpacing/>
    </w:pPr>
    <w:rPr>
      <w:rFonts w:ascii="Calibri" w:hAnsi="Calibri"/>
      <w:sz w:val="28"/>
    </w:rPr>
  </w:style>
  <w:style w:type="paragraph" w:customStyle="1" w:styleId="Style106">
    <w:name w:val="Style106"/>
    <w:basedOn w:val="Normal"/>
    <w:rsid w:val="00A07A4A"/>
    <w:pPr>
      <w:widowControl w:val="0"/>
      <w:autoSpaceDE w:val="0"/>
      <w:autoSpaceDN w:val="0"/>
      <w:adjustRightInd w:val="0"/>
      <w:spacing w:before="0" w:after="0" w:line="274" w:lineRule="exact"/>
      <w:ind w:firstLine="0"/>
      <w:jc w:val="center"/>
    </w:pPr>
    <w:rPr>
      <w:rFonts w:ascii="Candara" w:eastAsia="Times New Roman" w:hAnsi="Candara"/>
      <w:lang w:val="ru-RU" w:eastAsia="ru-RU" w:bidi="ar-SA"/>
    </w:rPr>
  </w:style>
  <w:style w:type="paragraph" w:customStyle="1" w:styleId="Style137">
    <w:name w:val="Style137"/>
    <w:basedOn w:val="Normal"/>
    <w:rsid w:val="00A07A4A"/>
    <w:pPr>
      <w:widowControl w:val="0"/>
      <w:autoSpaceDE w:val="0"/>
      <w:autoSpaceDN w:val="0"/>
      <w:adjustRightInd w:val="0"/>
      <w:spacing w:before="0" w:after="0" w:line="253" w:lineRule="exact"/>
      <w:ind w:firstLine="317"/>
    </w:pPr>
    <w:rPr>
      <w:rFonts w:ascii="Candara" w:eastAsia="Times New Roman" w:hAnsi="Candara"/>
      <w:lang w:val="ru-RU" w:eastAsia="ru-RU" w:bidi="ar-SA"/>
    </w:rPr>
  </w:style>
  <w:style w:type="paragraph" w:customStyle="1" w:styleId="Style27">
    <w:name w:val="Style27"/>
    <w:basedOn w:val="Normal"/>
    <w:rsid w:val="00A07A4A"/>
    <w:pPr>
      <w:widowControl w:val="0"/>
      <w:autoSpaceDE w:val="0"/>
      <w:autoSpaceDN w:val="0"/>
      <w:adjustRightInd w:val="0"/>
      <w:spacing w:before="0" w:after="0"/>
      <w:ind w:firstLine="0"/>
    </w:pPr>
    <w:rPr>
      <w:rFonts w:ascii="Candara" w:eastAsia="Times New Roman" w:hAnsi="Candara"/>
      <w:lang w:val="ru-RU" w:eastAsia="ru-RU" w:bidi="ar-SA"/>
    </w:rPr>
  </w:style>
  <w:style w:type="paragraph" w:customStyle="1" w:styleId="Style51">
    <w:name w:val="Style51"/>
    <w:basedOn w:val="Normal"/>
    <w:rsid w:val="00A07A4A"/>
    <w:pPr>
      <w:widowControl w:val="0"/>
      <w:autoSpaceDE w:val="0"/>
      <w:autoSpaceDN w:val="0"/>
      <w:adjustRightInd w:val="0"/>
      <w:spacing w:before="0" w:after="0" w:line="238" w:lineRule="exact"/>
      <w:ind w:firstLine="422"/>
    </w:pPr>
    <w:rPr>
      <w:rFonts w:ascii="Candara" w:eastAsia="Times New Roman" w:hAnsi="Candara"/>
      <w:lang w:val="ru-RU" w:eastAsia="ru-RU" w:bidi="ar-SA"/>
    </w:rPr>
  </w:style>
  <w:style w:type="paragraph" w:customStyle="1" w:styleId="Style64">
    <w:name w:val="Style64"/>
    <w:basedOn w:val="Normal"/>
    <w:rsid w:val="00A07A4A"/>
    <w:pPr>
      <w:widowControl w:val="0"/>
      <w:autoSpaceDE w:val="0"/>
      <w:autoSpaceDN w:val="0"/>
      <w:adjustRightInd w:val="0"/>
      <w:spacing w:before="0" w:after="0" w:line="238" w:lineRule="exact"/>
      <w:ind w:firstLine="437"/>
    </w:pPr>
    <w:rPr>
      <w:rFonts w:ascii="Candara" w:eastAsia="Times New Roman" w:hAnsi="Candara"/>
      <w:lang w:val="ru-RU" w:eastAsia="ru-RU" w:bidi="ar-SA"/>
    </w:rPr>
  </w:style>
  <w:style w:type="paragraph" w:customStyle="1" w:styleId="Style87">
    <w:name w:val="Style87"/>
    <w:basedOn w:val="Normal"/>
    <w:rsid w:val="00A07A4A"/>
    <w:pPr>
      <w:widowControl w:val="0"/>
      <w:autoSpaceDE w:val="0"/>
      <w:autoSpaceDN w:val="0"/>
      <w:adjustRightInd w:val="0"/>
      <w:spacing w:before="0" w:after="0" w:line="252" w:lineRule="exact"/>
      <w:ind w:firstLine="312"/>
    </w:pPr>
    <w:rPr>
      <w:rFonts w:ascii="Candara" w:eastAsia="Times New Roman" w:hAnsi="Candara"/>
      <w:lang w:val="ru-RU" w:eastAsia="ru-RU" w:bidi="ar-SA"/>
    </w:rPr>
  </w:style>
  <w:style w:type="paragraph" w:styleId="Textcomentariu">
    <w:name w:val="annotation text"/>
    <w:basedOn w:val="Normal"/>
    <w:link w:val="TextcomentariuCaracter"/>
    <w:uiPriority w:val="99"/>
    <w:semiHidden/>
    <w:unhideWhenUsed/>
    <w:rsid w:val="00A07A4A"/>
    <w:pPr>
      <w:spacing w:after="0"/>
      <w:contextualSpacing/>
    </w:pPr>
    <w:rPr>
      <w:rFonts w:ascii="Calibri" w:hAnsi="Calibri"/>
      <w:sz w:val="20"/>
      <w:szCs w:val="20"/>
    </w:rPr>
  </w:style>
  <w:style w:type="character" w:customStyle="1" w:styleId="TextcomentariuCaracter">
    <w:name w:val="Text comentariu Caracter"/>
    <w:basedOn w:val="Fontdeparagrafimplicit"/>
    <w:link w:val="Textcomentariu"/>
    <w:uiPriority w:val="99"/>
    <w:semiHidden/>
    <w:rsid w:val="00A07A4A"/>
    <w:rPr>
      <w:rFonts w:ascii="Calibri" w:eastAsia="Batang" w:hAnsi="Calibri" w:cs="Times New Roman"/>
      <w:sz w:val="20"/>
      <w:szCs w:val="20"/>
      <w:lang w:bidi="en-US"/>
    </w:rPr>
  </w:style>
  <w:style w:type="paragraph" w:styleId="SubiectComentariu">
    <w:name w:val="annotation subject"/>
    <w:basedOn w:val="Textcomentariu"/>
    <w:next w:val="Textcomentariu"/>
    <w:link w:val="SubiectComentariuCaracter"/>
    <w:uiPriority w:val="99"/>
    <w:semiHidden/>
    <w:unhideWhenUsed/>
    <w:rsid w:val="00A07A4A"/>
    <w:rPr>
      <w:b/>
      <w:bCs/>
    </w:rPr>
  </w:style>
  <w:style w:type="character" w:customStyle="1" w:styleId="SubiectComentariuCaracter">
    <w:name w:val="Subiect Comentariu Caracter"/>
    <w:basedOn w:val="TextcomentariuCaracter"/>
    <w:link w:val="SubiectComentariu"/>
    <w:uiPriority w:val="99"/>
    <w:semiHidden/>
    <w:rsid w:val="00A07A4A"/>
    <w:rPr>
      <w:rFonts w:ascii="Calibri" w:eastAsia="Batang" w:hAnsi="Calibri" w:cs="Times New Roman"/>
      <w:b/>
      <w:bCs/>
      <w:sz w:val="20"/>
      <w:szCs w:val="20"/>
      <w:lang w:bidi="en-US"/>
    </w:rPr>
  </w:style>
  <w:style w:type="character" w:customStyle="1" w:styleId="Subtitlu1">
    <w:name w:val="Subtitlu1"/>
    <w:rsid w:val="00A07A4A"/>
  </w:style>
  <w:style w:type="character" w:customStyle="1" w:styleId="Subtitlu11">
    <w:name w:val="Subtitlu11"/>
    <w:rsid w:val="00A07A4A"/>
  </w:style>
  <w:style w:type="character" w:customStyle="1" w:styleId="Subtitlu2">
    <w:name w:val="Subtitlu2"/>
    <w:rsid w:val="00A07A4A"/>
  </w:style>
  <w:style w:type="character" w:customStyle="1" w:styleId="Subtitlu3">
    <w:name w:val="Subtitlu3"/>
    <w:rsid w:val="00A07A4A"/>
  </w:style>
  <w:style w:type="character" w:customStyle="1" w:styleId="Subtitlu4">
    <w:name w:val="Subtitlu4"/>
    <w:rsid w:val="00A07A4A"/>
  </w:style>
  <w:style w:type="character" w:customStyle="1" w:styleId="Titlu3Caracter1">
    <w:name w:val="Titlu 3 Caracter1"/>
    <w:aliases w:val="TOŢI SFINŢII Caracter1"/>
    <w:uiPriority w:val="1"/>
    <w:semiHidden/>
    <w:rsid w:val="00A07A4A"/>
    <w:rPr>
      <w:rFonts w:ascii="Cambria" w:eastAsia="Times New Roman" w:hAnsi="Cambria" w:cs="Times New Roman"/>
      <w:color w:val="243F60"/>
      <w:sz w:val="24"/>
      <w:szCs w:val="24"/>
      <w:lang w:bidi="en-US"/>
    </w:rPr>
  </w:style>
  <w:style w:type="table" w:customStyle="1" w:styleId="RX3DCBCT">
    <w:name w:val="RX μΧ 3D CBCT"/>
    <w:basedOn w:val="TabelNormal"/>
    <w:uiPriority w:val="99"/>
    <w:rsid w:val="00A07A4A"/>
    <w:pPr>
      <w:spacing w:afterLines="0" w:after="0"/>
      <w:ind w:firstLine="0"/>
      <w:jc w:val="left"/>
    </w:pPr>
    <w:rPr>
      <w:rFonts w:eastAsiaTheme="minorHAnsi"/>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styleId="Grilmedie3-Accentuare3">
    <w:name w:val="Medium Grid 3 Accent 3"/>
    <w:basedOn w:val="TabelNormal"/>
    <w:uiPriority w:val="69"/>
    <w:rsid w:val="00A07A4A"/>
    <w:pPr>
      <w:spacing w:afterLines="0" w:after="0"/>
      <w:ind w:firstLine="0"/>
      <w:jc w:val="left"/>
    </w:pPr>
    <w:rPr>
      <w:rFonts w:eastAsiaTheme="minorHAnsi"/>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paragraph" w:customStyle="1" w:styleId="Enumeraretabel">
    <w:name w:val="Enumerare tabel"/>
    <w:basedOn w:val="Titlu3"/>
    <w:qFormat/>
    <w:rsid w:val="006E32C2"/>
    <w:rPr>
      <w:rFonts w:eastAsia="Times New Roman"/>
      <w:caps/>
    </w:rPr>
  </w:style>
  <w:style w:type="numbering" w:customStyle="1" w:styleId="AVA101">
    <w:name w:val="#AVA101"/>
    <w:uiPriority w:val="99"/>
    <w:rsid w:val="005B5708"/>
  </w:style>
  <w:style w:type="numbering" w:customStyle="1" w:styleId="AVA1011">
    <w:name w:val="#AVA1011"/>
    <w:uiPriority w:val="99"/>
    <w:rsid w:val="005B5708"/>
  </w:style>
  <w:style w:type="numbering" w:customStyle="1" w:styleId="AVA10111">
    <w:name w:val="#AVA10111"/>
    <w:uiPriority w:val="99"/>
    <w:rsid w:val="005B5708"/>
  </w:style>
  <w:style w:type="numbering" w:customStyle="1" w:styleId="AVA10112">
    <w:name w:val="#AVA10112"/>
    <w:uiPriority w:val="99"/>
    <w:rsid w:val="005B5708"/>
  </w:style>
  <w:style w:type="numbering" w:customStyle="1" w:styleId="AVA1012">
    <w:name w:val="#AVA1012"/>
    <w:uiPriority w:val="99"/>
    <w:rsid w:val="005B5708"/>
  </w:style>
  <w:style w:type="numbering" w:customStyle="1" w:styleId="AVA1013">
    <w:name w:val="#AVA1013"/>
    <w:uiPriority w:val="99"/>
    <w:rsid w:val="005B5708"/>
  </w:style>
  <w:style w:type="numbering" w:customStyle="1" w:styleId="AVA102">
    <w:name w:val="#AVA102"/>
    <w:uiPriority w:val="99"/>
    <w:rsid w:val="005B5708"/>
  </w:style>
  <w:style w:type="numbering" w:customStyle="1" w:styleId="AVA1021">
    <w:name w:val="#AVA1021"/>
    <w:uiPriority w:val="99"/>
    <w:rsid w:val="005B5708"/>
  </w:style>
  <w:style w:type="numbering" w:customStyle="1" w:styleId="AVA1022">
    <w:name w:val="#AVA1022"/>
    <w:uiPriority w:val="99"/>
    <w:rsid w:val="005B5708"/>
  </w:style>
  <w:style w:type="numbering" w:customStyle="1" w:styleId="AVA103">
    <w:name w:val="#AVA103"/>
    <w:uiPriority w:val="99"/>
    <w:rsid w:val="005B5708"/>
  </w:style>
  <w:style w:type="numbering" w:customStyle="1" w:styleId="AVA1031">
    <w:name w:val="#AVA1031"/>
    <w:uiPriority w:val="99"/>
    <w:rsid w:val="005B5708"/>
  </w:style>
  <w:style w:type="numbering" w:customStyle="1" w:styleId="AVA104">
    <w:name w:val="#AVA104"/>
    <w:uiPriority w:val="99"/>
    <w:rsid w:val="005B5708"/>
  </w:style>
  <w:style w:type="numbering" w:customStyle="1" w:styleId="AVA110">
    <w:name w:val="#AVA110"/>
    <w:uiPriority w:val="99"/>
    <w:rsid w:val="005B5708"/>
  </w:style>
  <w:style w:type="numbering" w:customStyle="1" w:styleId="AVA1101">
    <w:name w:val="#AVA1101"/>
    <w:uiPriority w:val="99"/>
    <w:rsid w:val="005B5708"/>
  </w:style>
  <w:style w:type="numbering" w:customStyle="1" w:styleId="AVA11011">
    <w:name w:val="#AVA11011"/>
    <w:uiPriority w:val="99"/>
    <w:rsid w:val="005B5708"/>
  </w:style>
  <w:style w:type="numbering" w:customStyle="1" w:styleId="AVA11012">
    <w:name w:val="#AVA11012"/>
    <w:uiPriority w:val="99"/>
    <w:rsid w:val="005B5708"/>
  </w:style>
  <w:style w:type="numbering" w:customStyle="1" w:styleId="AVA1102">
    <w:name w:val="#AVA1102"/>
    <w:uiPriority w:val="99"/>
    <w:rsid w:val="005B5708"/>
  </w:style>
  <w:style w:type="numbering" w:customStyle="1" w:styleId="AVA1103">
    <w:name w:val="#AVA1103"/>
    <w:uiPriority w:val="99"/>
    <w:rsid w:val="005B5708"/>
  </w:style>
  <w:style w:type="numbering" w:customStyle="1" w:styleId="AVA1110">
    <w:name w:val="#AVA1110"/>
    <w:uiPriority w:val="99"/>
    <w:rsid w:val="005B5708"/>
  </w:style>
  <w:style w:type="numbering" w:customStyle="1" w:styleId="AVA11101">
    <w:name w:val="#AVA11101"/>
    <w:uiPriority w:val="99"/>
    <w:rsid w:val="005B5708"/>
  </w:style>
  <w:style w:type="numbering" w:customStyle="1" w:styleId="AVA1111111">
    <w:name w:val="#AVA1111111"/>
    <w:uiPriority w:val="99"/>
    <w:rsid w:val="005B5708"/>
  </w:style>
  <w:style w:type="numbering" w:customStyle="1" w:styleId="AVA11111111">
    <w:name w:val="#AVA11111111"/>
    <w:uiPriority w:val="99"/>
    <w:rsid w:val="005B5708"/>
  </w:style>
  <w:style w:type="numbering" w:customStyle="1" w:styleId="AVA111111111">
    <w:name w:val="#AVA111111111"/>
    <w:uiPriority w:val="99"/>
    <w:rsid w:val="005B5708"/>
  </w:style>
  <w:style w:type="numbering" w:customStyle="1" w:styleId="AVA111111112">
    <w:name w:val="#AVA111111112"/>
    <w:uiPriority w:val="99"/>
    <w:rsid w:val="005B5708"/>
  </w:style>
  <w:style w:type="numbering" w:customStyle="1" w:styleId="AVA11111112">
    <w:name w:val="#AVA11111112"/>
    <w:uiPriority w:val="99"/>
    <w:rsid w:val="005B5708"/>
  </w:style>
  <w:style w:type="numbering" w:customStyle="1" w:styleId="AVA11111113">
    <w:name w:val="#AVA11111113"/>
    <w:uiPriority w:val="99"/>
    <w:rsid w:val="005B5708"/>
  </w:style>
  <w:style w:type="numbering" w:customStyle="1" w:styleId="AVA1111112">
    <w:name w:val="#AVA1111112"/>
    <w:uiPriority w:val="99"/>
    <w:rsid w:val="005B5708"/>
  </w:style>
  <w:style w:type="numbering" w:customStyle="1" w:styleId="AVA11111121">
    <w:name w:val="#AVA11111121"/>
    <w:uiPriority w:val="99"/>
    <w:rsid w:val="005B5708"/>
  </w:style>
  <w:style w:type="numbering" w:customStyle="1" w:styleId="AVA111111211">
    <w:name w:val="#AVA111111211"/>
    <w:uiPriority w:val="99"/>
    <w:rsid w:val="005B5708"/>
  </w:style>
  <w:style w:type="numbering" w:customStyle="1" w:styleId="AVA111111212">
    <w:name w:val="#AVA111111212"/>
    <w:uiPriority w:val="99"/>
    <w:rsid w:val="005B5708"/>
  </w:style>
  <w:style w:type="numbering" w:customStyle="1" w:styleId="AVA11111122">
    <w:name w:val="#AVA11111122"/>
    <w:uiPriority w:val="99"/>
    <w:rsid w:val="005B5708"/>
  </w:style>
  <w:style w:type="numbering" w:customStyle="1" w:styleId="AVA11111123">
    <w:name w:val="#AVA11111123"/>
    <w:uiPriority w:val="99"/>
    <w:rsid w:val="005B5708"/>
  </w:style>
  <w:style w:type="numbering" w:customStyle="1" w:styleId="AVA1111113">
    <w:name w:val="#AVA1111113"/>
    <w:uiPriority w:val="99"/>
    <w:rsid w:val="005B5708"/>
  </w:style>
  <w:style w:type="numbering" w:customStyle="1" w:styleId="AVA11111131">
    <w:name w:val="#AVA11111131"/>
    <w:uiPriority w:val="99"/>
    <w:rsid w:val="005B5708"/>
  </w:style>
  <w:style w:type="numbering" w:customStyle="1" w:styleId="AVA11111132">
    <w:name w:val="#AVA11111132"/>
    <w:uiPriority w:val="99"/>
    <w:rsid w:val="005B5708"/>
  </w:style>
  <w:style w:type="numbering" w:customStyle="1" w:styleId="AVA1111114">
    <w:name w:val="#AVA1111114"/>
    <w:uiPriority w:val="99"/>
    <w:rsid w:val="005B5708"/>
  </w:style>
  <w:style w:type="numbering" w:customStyle="1" w:styleId="AVA11111141">
    <w:name w:val="#AVA11111141"/>
    <w:uiPriority w:val="99"/>
    <w:rsid w:val="005B5708"/>
  </w:style>
  <w:style w:type="numbering" w:customStyle="1" w:styleId="AVA1111115">
    <w:name w:val="#AVA1111115"/>
    <w:uiPriority w:val="99"/>
    <w:rsid w:val="005B5708"/>
  </w:style>
  <w:style w:type="numbering" w:customStyle="1" w:styleId="AVA111112">
    <w:name w:val="#AVA111112"/>
    <w:uiPriority w:val="99"/>
    <w:rsid w:val="005B5708"/>
  </w:style>
  <w:style w:type="numbering" w:customStyle="1" w:styleId="AVA1111121">
    <w:name w:val="#AVA1111121"/>
    <w:uiPriority w:val="99"/>
    <w:rsid w:val="005B5708"/>
  </w:style>
  <w:style w:type="numbering" w:customStyle="1" w:styleId="AVA11111211">
    <w:name w:val="#AVA11111211"/>
    <w:uiPriority w:val="99"/>
    <w:rsid w:val="005B5708"/>
  </w:style>
  <w:style w:type="numbering" w:customStyle="1" w:styleId="AVA111112111">
    <w:name w:val="#AVA111112111"/>
    <w:uiPriority w:val="99"/>
    <w:rsid w:val="005B5708"/>
  </w:style>
  <w:style w:type="numbering" w:customStyle="1" w:styleId="AVA111112112">
    <w:name w:val="#AVA111112112"/>
    <w:uiPriority w:val="99"/>
    <w:rsid w:val="005B5708"/>
  </w:style>
  <w:style w:type="numbering" w:customStyle="1" w:styleId="AVA11111212">
    <w:name w:val="#AVA11111212"/>
    <w:uiPriority w:val="99"/>
    <w:rsid w:val="005B5708"/>
  </w:style>
  <w:style w:type="numbering" w:customStyle="1" w:styleId="AVA11111213">
    <w:name w:val="#AVA11111213"/>
    <w:uiPriority w:val="99"/>
    <w:rsid w:val="005B5708"/>
  </w:style>
  <w:style w:type="numbering" w:customStyle="1" w:styleId="AVA1111122">
    <w:name w:val="#AVA1111122"/>
    <w:uiPriority w:val="99"/>
    <w:rsid w:val="005B5708"/>
  </w:style>
  <w:style w:type="numbering" w:customStyle="1" w:styleId="AVA11111221">
    <w:name w:val="#AVA11111221"/>
    <w:uiPriority w:val="99"/>
    <w:rsid w:val="005B5708"/>
  </w:style>
  <w:style w:type="numbering" w:customStyle="1" w:styleId="AVA11111222">
    <w:name w:val="#AVA11111222"/>
    <w:uiPriority w:val="99"/>
    <w:rsid w:val="005B5708"/>
  </w:style>
  <w:style w:type="numbering" w:customStyle="1" w:styleId="AVA1111123">
    <w:name w:val="#AVA1111123"/>
    <w:uiPriority w:val="99"/>
    <w:rsid w:val="005B5708"/>
  </w:style>
  <w:style w:type="numbering" w:customStyle="1" w:styleId="AVA11111231">
    <w:name w:val="#AVA11111231"/>
    <w:uiPriority w:val="99"/>
    <w:rsid w:val="005B5708"/>
  </w:style>
  <w:style w:type="numbering" w:customStyle="1" w:styleId="AVA1111124">
    <w:name w:val="#AVA1111124"/>
    <w:uiPriority w:val="99"/>
    <w:rsid w:val="005B5708"/>
  </w:style>
  <w:style w:type="numbering" w:customStyle="1" w:styleId="AVA111113">
    <w:name w:val="#AVA111113"/>
    <w:uiPriority w:val="99"/>
    <w:rsid w:val="005B5708"/>
  </w:style>
  <w:style w:type="numbering" w:customStyle="1" w:styleId="AVA1111131">
    <w:name w:val="#AVA1111131"/>
    <w:uiPriority w:val="99"/>
    <w:rsid w:val="005B5708"/>
  </w:style>
  <w:style w:type="numbering" w:customStyle="1" w:styleId="AVA11111311">
    <w:name w:val="#AVA11111311"/>
    <w:uiPriority w:val="99"/>
    <w:rsid w:val="005B5708"/>
  </w:style>
  <w:style w:type="numbering" w:customStyle="1" w:styleId="AVA11111312">
    <w:name w:val="#AVA11111312"/>
    <w:uiPriority w:val="99"/>
    <w:rsid w:val="005B5708"/>
  </w:style>
  <w:style w:type="numbering" w:customStyle="1" w:styleId="AVA1111132">
    <w:name w:val="#AVA1111132"/>
    <w:uiPriority w:val="99"/>
    <w:rsid w:val="005B5708"/>
  </w:style>
  <w:style w:type="numbering" w:customStyle="1" w:styleId="AVA1111133">
    <w:name w:val="#AVA1111133"/>
    <w:uiPriority w:val="99"/>
    <w:rsid w:val="005B5708"/>
  </w:style>
  <w:style w:type="numbering" w:customStyle="1" w:styleId="AVA111114">
    <w:name w:val="#AVA111114"/>
    <w:uiPriority w:val="99"/>
    <w:rsid w:val="005B5708"/>
  </w:style>
  <w:style w:type="numbering" w:customStyle="1" w:styleId="AVA1111141">
    <w:name w:val="#AVA1111141"/>
    <w:uiPriority w:val="99"/>
    <w:rsid w:val="005B5708"/>
  </w:style>
  <w:style w:type="numbering" w:customStyle="1" w:styleId="AVA1111142">
    <w:name w:val="#AVA1111142"/>
    <w:uiPriority w:val="99"/>
    <w:rsid w:val="005B5708"/>
  </w:style>
  <w:style w:type="numbering" w:customStyle="1" w:styleId="AVA111115">
    <w:name w:val="#AVA111115"/>
    <w:uiPriority w:val="99"/>
    <w:rsid w:val="005B5708"/>
  </w:style>
  <w:style w:type="numbering" w:customStyle="1" w:styleId="AVA1111151">
    <w:name w:val="#AVA1111151"/>
    <w:uiPriority w:val="99"/>
    <w:rsid w:val="005B5708"/>
  </w:style>
  <w:style w:type="numbering" w:customStyle="1" w:styleId="AVA111116">
    <w:name w:val="#AVA111116"/>
    <w:uiPriority w:val="99"/>
    <w:rsid w:val="005B5708"/>
  </w:style>
  <w:style w:type="numbering" w:customStyle="1" w:styleId="AVA111121">
    <w:name w:val="#AVA111121"/>
    <w:uiPriority w:val="99"/>
    <w:rsid w:val="005B5708"/>
  </w:style>
  <w:style w:type="numbering" w:customStyle="1" w:styleId="AVA1111211">
    <w:name w:val="#AVA1111211"/>
    <w:uiPriority w:val="99"/>
    <w:rsid w:val="005B5708"/>
  </w:style>
  <w:style w:type="numbering" w:customStyle="1" w:styleId="AVA11112111">
    <w:name w:val="#AVA11112111"/>
    <w:uiPriority w:val="99"/>
    <w:rsid w:val="005B5708"/>
  </w:style>
  <w:style w:type="numbering" w:customStyle="1" w:styleId="AVA11112112">
    <w:name w:val="#AVA11112112"/>
    <w:uiPriority w:val="99"/>
    <w:rsid w:val="005B5708"/>
  </w:style>
  <w:style w:type="numbering" w:customStyle="1" w:styleId="AVA1111212">
    <w:name w:val="#AVA1111212"/>
    <w:uiPriority w:val="99"/>
    <w:rsid w:val="005B5708"/>
  </w:style>
  <w:style w:type="numbering" w:customStyle="1" w:styleId="AVA1111213">
    <w:name w:val="#AVA1111213"/>
    <w:uiPriority w:val="99"/>
    <w:rsid w:val="005B5708"/>
  </w:style>
  <w:style w:type="numbering" w:customStyle="1" w:styleId="AVA111122">
    <w:name w:val="#AVA111122"/>
    <w:uiPriority w:val="99"/>
    <w:rsid w:val="005B5708"/>
  </w:style>
  <w:style w:type="numbering" w:customStyle="1" w:styleId="AVA1111221">
    <w:name w:val="#AVA1111221"/>
    <w:uiPriority w:val="99"/>
    <w:rsid w:val="005B5708"/>
  </w:style>
  <w:style w:type="numbering" w:customStyle="1" w:styleId="AVA1111222">
    <w:name w:val="#AVA1111222"/>
    <w:uiPriority w:val="99"/>
    <w:rsid w:val="005B5708"/>
  </w:style>
  <w:style w:type="numbering" w:customStyle="1" w:styleId="AVA111123">
    <w:name w:val="#AVA111123"/>
    <w:uiPriority w:val="99"/>
    <w:rsid w:val="005B5708"/>
  </w:style>
  <w:style w:type="numbering" w:customStyle="1" w:styleId="AVA1111231">
    <w:name w:val="#AVA1111231"/>
    <w:uiPriority w:val="99"/>
    <w:rsid w:val="005B5708"/>
  </w:style>
  <w:style w:type="numbering" w:customStyle="1" w:styleId="AVA111124">
    <w:name w:val="#AVA111124"/>
    <w:uiPriority w:val="99"/>
    <w:rsid w:val="005B5708"/>
  </w:style>
  <w:style w:type="numbering" w:customStyle="1" w:styleId="AVA11113">
    <w:name w:val="#AVA11113"/>
    <w:uiPriority w:val="99"/>
    <w:rsid w:val="005B5708"/>
  </w:style>
  <w:style w:type="numbering" w:customStyle="1" w:styleId="AVA111131">
    <w:name w:val="#AVA111131"/>
    <w:uiPriority w:val="99"/>
    <w:rsid w:val="005B5708"/>
  </w:style>
  <w:style w:type="numbering" w:customStyle="1" w:styleId="AVA1111311">
    <w:name w:val="#AVA1111311"/>
    <w:uiPriority w:val="99"/>
    <w:rsid w:val="005B5708"/>
  </w:style>
  <w:style w:type="numbering" w:customStyle="1" w:styleId="AVA11113111">
    <w:name w:val="#AVA11113111"/>
    <w:uiPriority w:val="99"/>
    <w:rsid w:val="005B5708"/>
  </w:style>
  <w:style w:type="numbering" w:customStyle="1" w:styleId="AVA11113112">
    <w:name w:val="#AVA11113112"/>
    <w:uiPriority w:val="99"/>
    <w:rsid w:val="005B5708"/>
  </w:style>
  <w:style w:type="numbering" w:customStyle="1" w:styleId="AVA1111312">
    <w:name w:val="#AVA1111312"/>
    <w:uiPriority w:val="99"/>
    <w:rsid w:val="005B5708"/>
  </w:style>
  <w:style w:type="numbering" w:customStyle="1" w:styleId="AVA1111313">
    <w:name w:val="#AVA1111313"/>
    <w:uiPriority w:val="99"/>
    <w:rsid w:val="005B5708"/>
  </w:style>
  <w:style w:type="numbering" w:customStyle="1" w:styleId="AVA111132">
    <w:name w:val="#AVA111132"/>
    <w:uiPriority w:val="99"/>
    <w:rsid w:val="005B5708"/>
  </w:style>
  <w:style w:type="numbering" w:customStyle="1" w:styleId="AVA1111321">
    <w:name w:val="#AVA1111321"/>
    <w:uiPriority w:val="99"/>
    <w:rsid w:val="005B5708"/>
  </w:style>
  <w:style w:type="numbering" w:customStyle="1" w:styleId="AVA1111322">
    <w:name w:val="#AVA1111322"/>
    <w:uiPriority w:val="99"/>
    <w:rsid w:val="005B5708"/>
  </w:style>
  <w:style w:type="numbering" w:customStyle="1" w:styleId="AVA111133">
    <w:name w:val="#AVA111133"/>
    <w:uiPriority w:val="99"/>
    <w:rsid w:val="005B5708"/>
  </w:style>
  <w:style w:type="numbering" w:customStyle="1" w:styleId="AVA111134">
    <w:name w:val="#AVA111134"/>
    <w:uiPriority w:val="99"/>
    <w:rsid w:val="005B5708"/>
  </w:style>
  <w:style w:type="numbering" w:customStyle="1" w:styleId="AVA11114">
    <w:name w:val="#AVA11114"/>
    <w:uiPriority w:val="99"/>
    <w:rsid w:val="005B5708"/>
  </w:style>
  <w:style w:type="numbering" w:customStyle="1" w:styleId="AVA111141">
    <w:name w:val="#AVA111141"/>
    <w:uiPriority w:val="99"/>
    <w:rsid w:val="005B5708"/>
  </w:style>
  <w:style w:type="numbering" w:customStyle="1" w:styleId="AVA1111411">
    <w:name w:val="#AVA1111411"/>
    <w:uiPriority w:val="99"/>
    <w:rsid w:val="005B5708"/>
  </w:style>
  <w:style w:type="numbering" w:customStyle="1" w:styleId="AVA11114111">
    <w:name w:val="#AVA11114111"/>
    <w:uiPriority w:val="99"/>
    <w:rsid w:val="005B5708"/>
  </w:style>
  <w:style w:type="numbering" w:customStyle="1" w:styleId="AVA111141111">
    <w:name w:val="#AVA111141111"/>
    <w:uiPriority w:val="99"/>
    <w:rsid w:val="005B5708"/>
    <w:pPr>
      <w:numPr>
        <w:numId w:val="19"/>
      </w:numPr>
    </w:pPr>
  </w:style>
  <w:style w:type="numbering" w:customStyle="1" w:styleId="AVA11114112">
    <w:name w:val="#AVA11114112"/>
    <w:uiPriority w:val="99"/>
    <w:rsid w:val="005B5708"/>
  </w:style>
  <w:style w:type="numbering" w:customStyle="1" w:styleId="AVA1111412">
    <w:name w:val="#AVA1111412"/>
    <w:uiPriority w:val="99"/>
    <w:rsid w:val="005B5708"/>
  </w:style>
  <w:style w:type="numbering" w:customStyle="1" w:styleId="AVA1111413">
    <w:name w:val="#AVA1111413"/>
    <w:uiPriority w:val="99"/>
    <w:rsid w:val="005B5708"/>
  </w:style>
  <w:style w:type="numbering" w:customStyle="1" w:styleId="AVA111142">
    <w:name w:val="#AVA111142"/>
    <w:uiPriority w:val="99"/>
    <w:rsid w:val="005B5708"/>
  </w:style>
  <w:style w:type="numbering" w:customStyle="1" w:styleId="AVA1111421">
    <w:name w:val="#AVA1111421"/>
    <w:uiPriority w:val="99"/>
    <w:rsid w:val="005B5708"/>
  </w:style>
  <w:style w:type="numbering" w:customStyle="1" w:styleId="AVA111143">
    <w:name w:val="#AVA111143"/>
    <w:uiPriority w:val="99"/>
    <w:rsid w:val="005B5708"/>
  </w:style>
  <w:style w:type="numbering" w:customStyle="1" w:styleId="AVA11115">
    <w:name w:val="#AVA11115"/>
    <w:uiPriority w:val="99"/>
    <w:rsid w:val="005B5708"/>
  </w:style>
  <w:style w:type="numbering" w:customStyle="1" w:styleId="AVA111151">
    <w:name w:val="#AVA111151"/>
    <w:uiPriority w:val="99"/>
    <w:rsid w:val="005B5708"/>
  </w:style>
  <w:style w:type="numbering" w:customStyle="1" w:styleId="AVA1111511">
    <w:name w:val="#AVA1111511"/>
    <w:uiPriority w:val="99"/>
    <w:rsid w:val="005B5708"/>
    <w:pPr>
      <w:numPr>
        <w:numId w:val="20"/>
      </w:numPr>
    </w:pPr>
  </w:style>
  <w:style w:type="numbering" w:customStyle="1" w:styleId="AVA111152">
    <w:name w:val="#AVA111152"/>
    <w:uiPriority w:val="99"/>
    <w:rsid w:val="005B5708"/>
  </w:style>
  <w:style w:type="numbering" w:customStyle="1" w:styleId="AVA11116">
    <w:name w:val="#AVA11116"/>
    <w:uiPriority w:val="99"/>
    <w:rsid w:val="005B5708"/>
  </w:style>
  <w:style w:type="numbering" w:customStyle="1" w:styleId="AVA111161">
    <w:name w:val="#AVA111161"/>
    <w:uiPriority w:val="99"/>
    <w:rsid w:val="005B5708"/>
  </w:style>
  <w:style w:type="numbering" w:customStyle="1" w:styleId="AVA11117">
    <w:name w:val="#AVA11117"/>
    <w:uiPriority w:val="99"/>
    <w:rsid w:val="005B5708"/>
  </w:style>
  <w:style w:type="numbering" w:customStyle="1" w:styleId="AVA111211">
    <w:name w:val="#AVA111211"/>
    <w:uiPriority w:val="99"/>
    <w:rsid w:val="005B5708"/>
  </w:style>
  <w:style w:type="numbering" w:customStyle="1" w:styleId="AVA1112111">
    <w:name w:val="#AVA1112111"/>
    <w:uiPriority w:val="99"/>
    <w:rsid w:val="005B5708"/>
  </w:style>
  <w:style w:type="numbering" w:customStyle="1" w:styleId="AVA11121111">
    <w:name w:val="#AVA11121111"/>
    <w:uiPriority w:val="99"/>
    <w:rsid w:val="005B5708"/>
  </w:style>
  <w:style w:type="numbering" w:customStyle="1" w:styleId="AVA11121112">
    <w:name w:val="#AVA11121112"/>
    <w:uiPriority w:val="99"/>
    <w:rsid w:val="005B5708"/>
  </w:style>
  <w:style w:type="numbering" w:customStyle="1" w:styleId="AVA1112112">
    <w:name w:val="#AVA1112112"/>
    <w:uiPriority w:val="99"/>
    <w:rsid w:val="005B5708"/>
  </w:style>
  <w:style w:type="numbering" w:customStyle="1" w:styleId="AVA1112113">
    <w:name w:val="#AVA1112113"/>
    <w:uiPriority w:val="99"/>
    <w:rsid w:val="005B5708"/>
  </w:style>
  <w:style w:type="numbering" w:customStyle="1" w:styleId="AVA111212">
    <w:name w:val="#AVA111212"/>
    <w:uiPriority w:val="99"/>
    <w:rsid w:val="005B5708"/>
  </w:style>
  <w:style w:type="numbering" w:customStyle="1" w:styleId="AVA1112121">
    <w:name w:val="#AVA1112121"/>
    <w:uiPriority w:val="99"/>
    <w:rsid w:val="005B5708"/>
  </w:style>
  <w:style w:type="numbering" w:customStyle="1" w:styleId="AVA1112122">
    <w:name w:val="#AVA1112122"/>
    <w:uiPriority w:val="99"/>
    <w:rsid w:val="005B5708"/>
  </w:style>
  <w:style w:type="numbering" w:customStyle="1" w:styleId="AVA111213">
    <w:name w:val="#AVA111213"/>
    <w:uiPriority w:val="99"/>
    <w:rsid w:val="005B5708"/>
  </w:style>
  <w:style w:type="numbering" w:customStyle="1" w:styleId="AVA1112131">
    <w:name w:val="#AVA1112131"/>
    <w:uiPriority w:val="99"/>
    <w:rsid w:val="005B5708"/>
  </w:style>
  <w:style w:type="numbering" w:customStyle="1" w:styleId="AVA111214">
    <w:name w:val="#AVA111214"/>
    <w:uiPriority w:val="99"/>
    <w:rsid w:val="005B5708"/>
  </w:style>
  <w:style w:type="numbering" w:customStyle="1" w:styleId="AVA11122">
    <w:name w:val="#AVA11122"/>
    <w:uiPriority w:val="99"/>
    <w:rsid w:val="005B5708"/>
  </w:style>
  <w:style w:type="numbering" w:customStyle="1" w:styleId="AVA111221">
    <w:name w:val="#AVA111221"/>
    <w:uiPriority w:val="99"/>
    <w:rsid w:val="005B5708"/>
  </w:style>
  <w:style w:type="numbering" w:customStyle="1" w:styleId="AVA1112211">
    <w:name w:val="#AVA1112211"/>
    <w:uiPriority w:val="99"/>
    <w:rsid w:val="005B5708"/>
  </w:style>
  <w:style w:type="numbering" w:customStyle="1" w:styleId="AVA1112212">
    <w:name w:val="#AVA1112212"/>
    <w:uiPriority w:val="99"/>
    <w:rsid w:val="005B5708"/>
  </w:style>
  <w:style w:type="numbering" w:customStyle="1" w:styleId="AVA111222">
    <w:name w:val="#AVA111222"/>
    <w:uiPriority w:val="99"/>
    <w:rsid w:val="005B5708"/>
  </w:style>
  <w:style w:type="numbering" w:customStyle="1" w:styleId="AVA111223">
    <w:name w:val="#AVA111223"/>
    <w:uiPriority w:val="99"/>
    <w:rsid w:val="005B5708"/>
  </w:style>
  <w:style w:type="numbering" w:customStyle="1" w:styleId="AVA11123">
    <w:name w:val="#AVA11123"/>
    <w:uiPriority w:val="99"/>
    <w:rsid w:val="005B5708"/>
  </w:style>
  <w:style w:type="numbering" w:customStyle="1" w:styleId="AVA111231">
    <w:name w:val="#AVA111231"/>
    <w:uiPriority w:val="99"/>
    <w:rsid w:val="005B5708"/>
  </w:style>
  <w:style w:type="numbering" w:customStyle="1" w:styleId="AVA111232">
    <w:name w:val="#AVA111232"/>
    <w:uiPriority w:val="99"/>
    <w:rsid w:val="005B5708"/>
  </w:style>
  <w:style w:type="numbering" w:customStyle="1" w:styleId="AVA11124">
    <w:name w:val="#AVA11124"/>
    <w:uiPriority w:val="99"/>
    <w:rsid w:val="005B5708"/>
  </w:style>
  <w:style w:type="numbering" w:customStyle="1" w:styleId="AVA111241">
    <w:name w:val="#AVA111241"/>
    <w:uiPriority w:val="99"/>
    <w:rsid w:val="005B5708"/>
  </w:style>
  <w:style w:type="numbering" w:customStyle="1" w:styleId="AVA11125">
    <w:name w:val="#AVA11125"/>
    <w:uiPriority w:val="99"/>
    <w:rsid w:val="005B5708"/>
  </w:style>
  <w:style w:type="numbering" w:customStyle="1" w:styleId="AVA11131">
    <w:name w:val="#AVA11131"/>
    <w:uiPriority w:val="99"/>
    <w:rsid w:val="005B5708"/>
  </w:style>
  <w:style w:type="numbering" w:customStyle="1" w:styleId="AVA111311">
    <w:name w:val="#AVA111311"/>
    <w:uiPriority w:val="99"/>
    <w:rsid w:val="005B5708"/>
  </w:style>
  <w:style w:type="numbering" w:customStyle="1" w:styleId="AVA1113111">
    <w:name w:val="#AVA1113111"/>
    <w:uiPriority w:val="99"/>
    <w:rsid w:val="005B5708"/>
  </w:style>
  <w:style w:type="numbering" w:customStyle="1" w:styleId="AVA1113112">
    <w:name w:val="#AVA1113112"/>
    <w:uiPriority w:val="99"/>
    <w:rsid w:val="005B5708"/>
  </w:style>
  <w:style w:type="numbering" w:customStyle="1" w:styleId="AVA111312">
    <w:name w:val="#AVA111312"/>
    <w:uiPriority w:val="99"/>
    <w:rsid w:val="005B5708"/>
  </w:style>
  <w:style w:type="numbering" w:customStyle="1" w:styleId="AVA111313">
    <w:name w:val="#AVA111313"/>
    <w:uiPriority w:val="99"/>
    <w:rsid w:val="005B5708"/>
  </w:style>
  <w:style w:type="numbering" w:customStyle="1" w:styleId="AVA11132">
    <w:name w:val="#AVA11132"/>
    <w:uiPriority w:val="99"/>
    <w:rsid w:val="005B5708"/>
  </w:style>
  <w:style w:type="numbering" w:customStyle="1" w:styleId="AVA111321">
    <w:name w:val="#AVA111321"/>
    <w:uiPriority w:val="99"/>
    <w:rsid w:val="005B5708"/>
  </w:style>
  <w:style w:type="numbering" w:customStyle="1" w:styleId="AVA111322">
    <w:name w:val="#AVA111322"/>
    <w:uiPriority w:val="99"/>
    <w:rsid w:val="005B5708"/>
  </w:style>
  <w:style w:type="numbering" w:customStyle="1" w:styleId="AVA11133">
    <w:name w:val="#AVA11133"/>
    <w:uiPriority w:val="99"/>
    <w:rsid w:val="005B5708"/>
  </w:style>
  <w:style w:type="numbering" w:customStyle="1" w:styleId="AVA111331">
    <w:name w:val="#AVA111331"/>
    <w:uiPriority w:val="99"/>
    <w:rsid w:val="005B5708"/>
  </w:style>
  <w:style w:type="numbering" w:customStyle="1" w:styleId="AVA11134">
    <w:name w:val="#AVA11134"/>
    <w:uiPriority w:val="99"/>
    <w:rsid w:val="005B5708"/>
  </w:style>
  <w:style w:type="numbering" w:customStyle="1" w:styleId="AVA1114">
    <w:name w:val="#AVA1114"/>
    <w:uiPriority w:val="99"/>
    <w:rsid w:val="005B5708"/>
  </w:style>
  <w:style w:type="numbering" w:customStyle="1" w:styleId="AVA11141">
    <w:name w:val="#AVA11141"/>
    <w:uiPriority w:val="99"/>
    <w:rsid w:val="005B5708"/>
  </w:style>
  <w:style w:type="numbering" w:customStyle="1" w:styleId="AVA111411">
    <w:name w:val="#AVA111411"/>
    <w:uiPriority w:val="99"/>
    <w:rsid w:val="005B5708"/>
  </w:style>
  <w:style w:type="numbering" w:customStyle="1" w:styleId="AVA1114111">
    <w:name w:val="#AVA1114111"/>
    <w:uiPriority w:val="99"/>
    <w:rsid w:val="005B5708"/>
  </w:style>
  <w:style w:type="numbering" w:customStyle="1" w:styleId="AVA1114112">
    <w:name w:val="#AVA1114112"/>
    <w:uiPriority w:val="99"/>
    <w:rsid w:val="005B5708"/>
  </w:style>
  <w:style w:type="numbering" w:customStyle="1" w:styleId="AVA111412">
    <w:name w:val="#AVA111412"/>
    <w:uiPriority w:val="99"/>
    <w:rsid w:val="005B5708"/>
  </w:style>
  <w:style w:type="numbering" w:customStyle="1" w:styleId="AVA111413">
    <w:name w:val="#AVA111413"/>
    <w:uiPriority w:val="99"/>
    <w:rsid w:val="005B5708"/>
  </w:style>
  <w:style w:type="numbering" w:customStyle="1" w:styleId="AVA11142">
    <w:name w:val="#AVA11142"/>
    <w:uiPriority w:val="99"/>
    <w:rsid w:val="005B5708"/>
  </w:style>
  <w:style w:type="numbering" w:customStyle="1" w:styleId="AVA111421">
    <w:name w:val="#AVA111421"/>
    <w:uiPriority w:val="99"/>
    <w:rsid w:val="005B5708"/>
  </w:style>
  <w:style w:type="numbering" w:customStyle="1" w:styleId="AVA111422">
    <w:name w:val="#AVA111422"/>
    <w:uiPriority w:val="99"/>
    <w:rsid w:val="005B5708"/>
  </w:style>
  <w:style w:type="numbering" w:customStyle="1" w:styleId="AVA11143">
    <w:name w:val="#AVA11143"/>
    <w:uiPriority w:val="99"/>
    <w:rsid w:val="005B5708"/>
  </w:style>
  <w:style w:type="numbering" w:customStyle="1" w:styleId="AVA11144">
    <w:name w:val="#AVA11144"/>
    <w:uiPriority w:val="99"/>
    <w:rsid w:val="005B5708"/>
  </w:style>
  <w:style w:type="numbering" w:customStyle="1" w:styleId="AVA1115">
    <w:name w:val="#AVA1115"/>
    <w:uiPriority w:val="99"/>
    <w:rsid w:val="005B5708"/>
  </w:style>
  <w:style w:type="numbering" w:customStyle="1" w:styleId="AVA11151">
    <w:name w:val="#AVA11151"/>
    <w:uiPriority w:val="99"/>
    <w:rsid w:val="005B5708"/>
  </w:style>
  <w:style w:type="numbering" w:customStyle="1" w:styleId="AVA111511">
    <w:name w:val="#AVA111511"/>
    <w:uiPriority w:val="99"/>
    <w:rsid w:val="005B5708"/>
  </w:style>
  <w:style w:type="numbering" w:customStyle="1" w:styleId="AVA111512">
    <w:name w:val="#AVA111512"/>
    <w:uiPriority w:val="99"/>
    <w:rsid w:val="005B5708"/>
  </w:style>
  <w:style w:type="numbering" w:customStyle="1" w:styleId="AVA11152">
    <w:name w:val="#AVA11152"/>
    <w:uiPriority w:val="99"/>
    <w:rsid w:val="005B5708"/>
  </w:style>
  <w:style w:type="numbering" w:customStyle="1" w:styleId="AVA11153">
    <w:name w:val="#AVA11153"/>
    <w:uiPriority w:val="99"/>
    <w:rsid w:val="005B5708"/>
  </w:style>
  <w:style w:type="numbering" w:customStyle="1" w:styleId="AVA1116">
    <w:name w:val="#AVA1116"/>
    <w:uiPriority w:val="99"/>
    <w:rsid w:val="005B5708"/>
  </w:style>
  <w:style w:type="numbering" w:customStyle="1" w:styleId="AVA11161">
    <w:name w:val="#AVA11161"/>
    <w:uiPriority w:val="99"/>
    <w:rsid w:val="005B5708"/>
  </w:style>
  <w:style w:type="numbering" w:customStyle="1" w:styleId="AVA11162">
    <w:name w:val="#AVA11162"/>
    <w:uiPriority w:val="99"/>
    <w:rsid w:val="005B5708"/>
  </w:style>
  <w:style w:type="numbering" w:customStyle="1" w:styleId="AVA1117">
    <w:name w:val="#AVA1117"/>
    <w:uiPriority w:val="99"/>
    <w:rsid w:val="005B5708"/>
  </w:style>
  <w:style w:type="numbering" w:customStyle="1" w:styleId="AVA11171">
    <w:name w:val="#AVA11171"/>
    <w:uiPriority w:val="99"/>
    <w:rsid w:val="005B5708"/>
  </w:style>
  <w:style w:type="numbering" w:customStyle="1" w:styleId="AVA1118">
    <w:name w:val="#AVA1118"/>
    <w:uiPriority w:val="99"/>
    <w:rsid w:val="005B5708"/>
  </w:style>
  <w:style w:type="numbering" w:customStyle="1" w:styleId="AVA1119">
    <w:name w:val="#AVA1119"/>
    <w:uiPriority w:val="99"/>
    <w:rsid w:val="005B5708"/>
  </w:style>
  <w:style w:type="numbering" w:customStyle="1" w:styleId="AVA112111">
    <w:name w:val="#AVA112111"/>
    <w:uiPriority w:val="99"/>
    <w:rsid w:val="005B5708"/>
  </w:style>
  <w:style w:type="numbering" w:customStyle="1" w:styleId="AVA1121111">
    <w:name w:val="#AVA1121111"/>
    <w:uiPriority w:val="99"/>
    <w:rsid w:val="005B5708"/>
  </w:style>
  <w:style w:type="numbering" w:customStyle="1" w:styleId="AVA11211111">
    <w:name w:val="#AVA11211111"/>
    <w:uiPriority w:val="99"/>
    <w:rsid w:val="005B5708"/>
  </w:style>
  <w:style w:type="numbering" w:customStyle="1" w:styleId="AVA11211112">
    <w:name w:val="#AVA11211112"/>
    <w:uiPriority w:val="99"/>
    <w:rsid w:val="005B5708"/>
  </w:style>
  <w:style w:type="numbering" w:customStyle="1" w:styleId="AVA1121112">
    <w:name w:val="#AVA1121112"/>
    <w:uiPriority w:val="99"/>
    <w:rsid w:val="005B5708"/>
  </w:style>
  <w:style w:type="numbering" w:customStyle="1" w:styleId="AVA1121113">
    <w:name w:val="#AVA1121113"/>
    <w:uiPriority w:val="99"/>
    <w:rsid w:val="005B5708"/>
  </w:style>
  <w:style w:type="numbering" w:customStyle="1" w:styleId="AVA112112">
    <w:name w:val="#AVA112112"/>
    <w:uiPriority w:val="99"/>
    <w:rsid w:val="005B5708"/>
  </w:style>
  <w:style w:type="numbering" w:customStyle="1" w:styleId="AVA1121121">
    <w:name w:val="#AVA1121121"/>
    <w:uiPriority w:val="99"/>
    <w:rsid w:val="005B5708"/>
  </w:style>
  <w:style w:type="numbering" w:customStyle="1" w:styleId="AVA1121122">
    <w:name w:val="#AVA1121122"/>
    <w:uiPriority w:val="99"/>
    <w:rsid w:val="005B5708"/>
  </w:style>
  <w:style w:type="numbering" w:customStyle="1" w:styleId="AVA112113">
    <w:name w:val="#AVA112113"/>
    <w:uiPriority w:val="99"/>
    <w:rsid w:val="005B5708"/>
  </w:style>
  <w:style w:type="numbering" w:customStyle="1" w:styleId="AVA1121131">
    <w:name w:val="#AVA1121131"/>
    <w:uiPriority w:val="99"/>
    <w:rsid w:val="005B5708"/>
  </w:style>
  <w:style w:type="numbering" w:customStyle="1" w:styleId="AVA112114">
    <w:name w:val="#AVA112114"/>
    <w:uiPriority w:val="99"/>
    <w:rsid w:val="005B5708"/>
  </w:style>
  <w:style w:type="numbering" w:customStyle="1" w:styleId="AVA11212">
    <w:name w:val="#AVA11212"/>
    <w:uiPriority w:val="99"/>
    <w:rsid w:val="005B5708"/>
  </w:style>
  <w:style w:type="numbering" w:customStyle="1" w:styleId="AVA112121">
    <w:name w:val="#AVA112121"/>
    <w:uiPriority w:val="99"/>
    <w:rsid w:val="005B5708"/>
  </w:style>
  <w:style w:type="numbering" w:customStyle="1" w:styleId="AVA1121211">
    <w:name w:val="#AVA1121211"/>
    <w:uiPriority w:val="99"/>
    <w:rsid w:val="005B5708"/>
  </w:style>
  <w:style w:type="numbering" w:customStyle="1" w:styleId="AVA11212111">
    <w:name w:val="#AVA11212111"/>
    <w:uiPriority w:val="99"/>
    <w:rsid w:val="005B5708"/>
  </w:style>
  <w:style w:type="numbering" w:customStyle="1" w:styleId="AVA11212112">
    <w:name w:val="#AVA11212112"/>
    <w:uiPriority w:val="99"/>
    <w:rsid w:val="005B5708"/>
  </w:style>
  <w:style w:type="numbering" w:customStyle="1" w:styleId="AVA1121212">
    <w:name w:val="#AVA1121212"/>
    <w:uiPriority w:val="99"/>
    <w:rsid w:val="005B5708"/>
  </w:style>
  <w:style w:type="numbering" w:customStyle="1" w:styleId="AVA1121213">
    <w:name w:val="#AVA1121213"/>
    <w:uiPriority w:val="99"/>
    <w:rsid w:val="005B5708"/>
  </w:style>
  <w:style w:type="numbering" w:customStyle="1" w:styleId="AVA112122">
    <w:name w:val="#AVA112122"/>
    <w:uiPriority w:val="99"/>
    <w:rsid w:val="005B5708"/>
  </w:style>
  <w:style w:type="numbering" w:customStyle="1" w:styleId="AVA1121221">
    <w:name w:val="#AVA1121221"/>
    <w:uiPriority w:val="99"/>
    <w:rsid w:val="005B5708"/>
  </w:style>
  <w:style w:type="numbering" w:customStyle="1" w:styleId="AVA1121222">
    <w:name w:val="#AVA1121222"/>
    <w:uiPriority w:val="99"/>
    <w:rsid w:val="005B5708"/>
  </w:style>
  <w:style w:type="numbering" w:customStyle="1" w:styleId="AVA112123">
    <w:name w:val="#AVA112123"/>
    <w:uiPriority w:val="99"/>
    <w:rsid w:val="005B5708"/>
  </w:style>
  <w:style w:type="numbering" w:customStyle="1" w:styleId="AVA112124">
    <w:name w:val="#AVA112124"/>
    <w:uiPriority w:val="99"/>
    <w:rsid w:val="005B5708"/>
  </w:style>
  <w:style w:type="numbering" w:customStyle="1" w:styleId="AVA11213">
    <w:name w:val="#AVA11213"/>
    <w:uiPriority w:val="99"/>
    <w:rsid w:val="005B5708"/>
  </w:style>
  <w:style w:type="numbering" w:customStyle="1" w:styleId="AVA112131">
    <w:name w:val="#AVA112131"/>
    <w:uiPriority w:val="99"/>
    <w:rsid w:val="005B5708"/>
  </w:style>
  <w:style w:type="numbering" w:customStyle="1" w:styleId="AVA112132">
    <w:name w:val="#AVA112132"/>
    <w:uiPriority w:val="99"/>
    <w:rsid w:val="005B5708"/>
  </w:style>
  <w:style w:type="numbering" w:customStyle="1" w:styleId="AVA11214">
    <w:name w:val="#AVA11214"/>
    <w:uiPriority w:val="99"/>
    <w:rsid w:val="005B5708"/>
  </w:style>
  <w:style w:type="numbering" w:customStyle="1" w:styleId="AVA112141">
    <w:name w:val="#AVA112141"/>
    <w:uiPriority w:val="99"/>
    <w:rsid w:val="005B5708"/>
  </w:style>
  <w:style w:type="numbering" w:customStyle="1" w:styleId="AVA11215">
    <w:name w:val="#AVA11215"/>
    <w:uiPriority w:val="99"/>
    <w:rsid w:val="005B5708"/>
  </w:style>
  <w:style w:type="numbering" w:customStyle="1" w:styleId="AVA112211">
    <w:name w:val="#AVA112211"/>
    <w:uiPriority w:val="99"/>
    <w:rsid w:val="005B5708"/>
  </w:style>
  <w:style w:type="numbering" w:customStyle="1" w:styleId="AVA1122111">
    <w:name w:val="#AVA1122111"/>
    <w:uiPriority w:val="99"/>
    <w:rsid w:val="005B5708"/>
  </w:style>
  <w:style w:type="numbering" w:customStyle="1" w:styleId="AVA11221111">
    <w:name w:val="#AVA11221111"/>
    <w:uiPriority w:val="99"/>
    <w:rsid w:val="005B5708"/>
  </w:style>
  <w:style w:type="numbering" w:customStyle="1" w:styleId="AVA11221112">
    <w:name w:val="#AVA11221112"/>
    <w:uiPriority w:val="99"/>
    <w:rsid w:val="005B5708"/>
  </w:style>
  <w:style w:type="numbering" w:customStyle="1" w:styleId="AVA1122112">
    <w:name w:val="#AVA1122112"/>
    <w:uiPriority w:val="99"/>
    <w:rsid w:val="005B5708"/>
  </w:style>
  <w:style w:type="numbering" w:customStyle="1" w:styleId="AVA1122113">
    <w:name w:val="#AVA1122113"/>
    <w:uiPriority w:val="99"/>
    <w:rsid w:val="005B5708"/>
  </w:style>
  <w:style w:type="numbering" w:customStyle="1" w:styleId="AVA112212">
    <w:name w:val="#AVA112212"/>
    <w:uiPriority w:val="99"/>
    <w:rsid w:val="005B5708"/>
  </w:style>
  <w:style w:type="numbering" w:customStyle="1" w:styleId="AVA1122121">
    <w:name w:val="#AVA1122121"/>
    <w:uiPriority w:val="99"/>
    <w:rsid w:val="005B5708"/>
  </w:style>
  <w:style w:type="numbering" w:customStyle="1" w:styleId="AVA1122122">
    <w:name w:val="#AVA1122122"/>
    <w:uiPriority w:val="99"/>
    <w:rsid w:val="005B5708"/>
  </w:style>
  <w:style w:type="numbering" w:customStyle="1" w:styleId="AVA112213">
    <w:name w:val="#AVA112213"/>
    <w:uiPriority w:val="99"/>
    <w:rsid w:val="005B5708"/>
  </w:style>
  <w:style w:type="numbering" w:customStyle="1" w:styleId="AVA1122131">
    <w:name w:val="#AVA1122131"/>
    <w:uiPriority w:val="99"/>
    <w:rsid w:val="005B5708"/>
  </w:style>
  <w:style w:type="numbering" w:customStyle="1" w:styleId="AVA112214">
    <w:name w:val="#AVA112214"/>
    <w:uiPriority w:val="99"/>
    <w:rsid w:val="005B5708"/>
  </w:style>
  <w:style w:type="numbering" w:customStyle="1" w:styleId="AVA11222">
    <w:name w:val="#AVA11222"/>
    <w:uiPriority w:val="99"/>
    <w:rsid w:val="005B5708"/>
    <w:pPr>
      <w:numPr>
        <w:numId w:val="52"/>
      </w:numPr>
    </w:pPr>
  </w:style>
  <w:style w:type="numbering" w:customStyle="1" w:styleId="AVA112221">
    <w:name w:val="#AVA112221"/>
    <w:uiPriority w:val="99"/>
    <w:rsid w:val="005B5708"/>
  </w:style>
  <w:style w:type="numbering" w:customStyle="1" w:styleId="AVA1122211">
    <w:name w:val="#AVA1122211"/>
    <w:uiPriority w:val="99"/>
    <w:rsid w:val="005B5708"/>
  </w:style>
  <w:style w:type="numbering" w:customStyle="1" w:styleId="AVA11222111">
    <w:name w:val="#AVA11222111"/>
    <w:uiPriority w:val="99"/>
    <w:rsid w:val="005B5708"/>
  </w:style>
  <w:style w:type="numbering" w:customStyle="1" w:styleId="AVA112221111">
    <w:name w:val="#AVA112221111"/>
    <w:uiPriority w:val="99"/>
    <w:rsid w:val="005B5708"/>
  </w:style>
  <w:style w:type="numbering" w:customStyle="1" w:styleId="AVA1122211111">
    <w:name w:val="#AVA1122211111"/>
    <w:uiPriority w:val="99"/>
    <w:rsid w:val="005B5708"/>
    <w:pPr>
      <w:numPr>
        <w:numId w:val="3"/>
      </w:numPr>
    </w:pPr>
  </w:style>
  <w:style w:type="numbering" w:customStyle="1" w:styleId="AVA11222111111">
    <w:name w:val="#AVA11222111111"/>
    <w:uiPriority w:val="99"/>
    <w:rsid w:val="005B5708"/>
  </w:style>
  <w:style w:type="numbering" w:customStyle="1" w:styleId="AVA1122211112">
    <w:name w:val="#AVA1122211112"/>
    <w:uiPriority w:val="99"/>
    <w:rsid w:val="005B5708"/>
  </w:style>
  <w:style w:type="numbering" w:customStyle="1" w:styleId="AVA112221112">
    <w:name w:val="#AVA112221112"/>
    <w:uiPriority w:val="99"/>
    <w:rsid w:val="005B5708"/>
  </w:style>
  <w:style w:type="numbering" w:customStyle="1" w:styleId="AVA112221113">
    <w:name w:val="#AVA112221113"/>
    <w:uiPriority w:val="99"/>
    <w:rsid w:val="005B5708"/>
  </w:style>
  <w:style w:type="numbering" w:customStyle="1" w:styleId="AVA11222112">
    <w:name w:val="#AVA11222112"/>
    <w:uiPriority w:val="99"/>
    <w:rsid w:val="005B5708"/>
  </w:style>
  <w:style w:type="numbering" w:customStyle="1" w:styleId="AVA112221121">
    <w:name w:val="#AVA112221121"/>
    <w:uiPriority w:val="99"/>
    <w:rsid w:val="005B5708"/>
  </w:style>
  <w:style w:type="numbering" w:customStyle="1" w:styleId="AVA11222113">
    <w:name w:val="#AVA11222113"/>
    <w:uiPriority w:val="99"/>
    <w:rsid w:val="005B5708"/>
  </w:style>
  <w:style w:type="numbering" w:customStyle="1" w:styleId="AVA1122212">
    <w:name w:val="#AVA1122212"/>
    <w:uiPriority w:val="99"/>
    <w:rsid w:val="005B5708"/>
  </w:style>
  <w:style w:type="numbering" w:customStyle="1" w:styleId="AVA11222121">
    <w:name w:val="#AVA11222121"/>
    <w:uiPriority w:val="99"/>
    <w:rsid w:val="005B5708"/>
  </w:style>
  <w:style w:type="numbering" w:customStyle="1" w:styleId="AVA112221211">
    <w:name w:val="#AVA112221211"/>
    <w:uiPriority w:val="99"/>
    <w:rsid w:val="005B5708"/>
  </w:style>
  <w:style w:type="numbering" w:customStyle="1" w:styleId="AVA11222122">
    <w:name w:val="#AVA11222122"/>
    <w:uiPriority w:val="99"/>
    <w:rsid w:val="005B5708"/>
  </w:style>
  <w:style w:type="numbering" w:customStyle="1" w:styleId="AVA1122213">
    <w:name w:val="#AVA1122213"/>
    <w:uiPriority w:val="99"/>
    <w:rsid w:val="005B5708"/>
  </w:style>
  <w:style w:type="numbering" w:customStyle="1" w:styleId="AVA1122214">
    <w:name w:val="#AVA1122214"/>
    <w:uiPriority w:val="99"/>
    <w:rsid w:val="005B5708"/>
  </w:style>
  <w:style w:type="numbering" w:customStyle="1" w:styleId="AVA112222">
    <w:name w:val="#AVA112222"/>
    <w:uiPriority w:val="99"/>
    <w:rsid w:val="005B5708"/>
  </w:style>
  <w:style w:type="numbering" w:customStyle="1" w:styleId="AVA1122221">
    <w:name w:val="#AVA1122221"/>
    <w:uiPriority w:val="99"/>
    <w:rsid w:val="005B5708"/>
  </w:style>
  <w:style w:type="numbering" w:customStyle="1" w:styleId="AVA11222211">
    <w:name w:val="#AVA11222211"/>
    <w:uiPriority w:val="99"/>
    <w:rsid w:val="005B5708"/>
  </w:style>
  <w:style w:type="numbering" w:customStyle="1" w:styleId="AVA112222111">
    <w:name w:val="#AVA112222111"/>
    <w:uiPriority w:val="99"/>
    <w:rsid w:val="005B5708"/>
  </w:style>
  <w:style w:type="numbering" w:customStyle="1" w:styleId="AVA11222212">
    <w:name w:val="#AVA11222212"/>
    <w:uiPriority w:val="99"/>
    <w:rsid w:val="005B5708"/>
  </w:style>
  <w:style w:type="numbering" w:customStyle="1" w:styleId="AVA1122222">
    <w:name w:val="#AVA1122222"/>
    <w:uiPriority w:val="99"/>
    <w:rsid w:val="005B5708"/>
  </w:style>
  <w:style w:type="numbering" w:customStyle="1" w:styleId="AVA1122223">
    <w:name w:val="#AVA1122223"/>
    <w:uiPriority w:val="99"/>
    <w:rsid w:val="005B5708"/>
  </w:style>
  <w:style w:type="numbering" w:customStyle="1" w:styleId="AVA112223">
    <w:name w:val="#AVA112223"/>
    <w:uiPriority w:val="99"/>
    <w:rsid w:val="005B5708"/>
  </w:style>
  <w:style w:type="numbering" w:customStyle="1" w:styleId="AVA1122231">
    <w:name w:val="#AVA1122231"/>
    <w:uiPriority w:val="99"/>
    <w:rsid w:val="005B5708"/>
  </w:style>
  <w:style w:type="numbering" w:customStyle="1" w:styleId="AVA112224">
    <w:name w:val="#AVA112224"/>
    <w:uiPriority w:val="99"/>
    <w:rsid w:val="005B5708"/>
  </w:style>
  <w:style w:type="numbering" w:customStyle="1" w:styleId="AVA11223">
    <w:name w:val="#AVA11223"/>
    <w:uiPriority w:val="99"/>
    <w:rsid w:val="005B5708"/>
  </w:style>
  <w:style w:type="numbering" w:customStyle="1" w:styleId="AVA112231">
    <w:name w:val="#AVA112231"/>
    <w:uiPriority w:val="99"/>
    <w:rsid w:val="005B5708"/>
  </w:style>
  <w:style w:type="numbering" w:customStyle="1" w:styleId="AVA1122311">
    <w:name w:val="#AVA1122311"/>
    <w:uiPriority w:val="99"/>
    <w:rsid w:val="005B5708"/>
  </w:style>
  <w:style w:type="numbering" w:customStyle="1" w:styleId="AVA11223111">
    <w:name w:val="#AVA11223111"/>
    <w:uiPriority w:val="99"/>
    <w:rsid w:val="005B5708"/>
  </w:style>
  <w:style w:type="numbering" w:customStyle="1" w:styleId="AVA112231111">
    <w:name w:val="#AVA112231111"/>
    <w:uiPriority w:val="99"/>
    <w:rsid w:val="005B5708"/>
    <w:pPr>
      <w:numPr>
        <w:numId w:val="5"/>
      </w:numPr>
    </w:pPr>
  </w:style>
  <w:style w:type="numbering" w:customStyle="1" w:styleId="AVA11223112">
    <w:name w:val="#AVA11223112"/>
    <w:uiPriority w:val="99"/>
    <w:rsid w:val="005B5708"/>
  </w:style>
  <w:style w:type="numbering" w:customStyle="1" w:styleId="AVA1122312">
    <w:name w:val="#AVA1122312"/>
    <w:uiPriority w:val="99"/>
    <w:rsid w:val="005B5708"/>
  </w:style>
  <w:style w:type="numbering" w:customStyle="1" w:styleId="AVA1122313">
    <w:name w:val="#AVA1122313"/>
    <w:uiPriority w:val="99"/>
    <w:rsid w:val="005B5708"/>
  </w:style>
  <w:style w:type="numbering" w:customStyle="1" w:styleId="AVA112232">
    <w:name w:val="#AVA112232"/>
    <w:uiPriority w:val="99"/>
    <w:rsid w:val="005B5708"/>
  </w:style>
  <w:style w:type="numbering" w:customStyle="1" w:styleId="AVA1122321">
    <w:name w:val="#AVA1122321"/>
    <w:uiPriority w:val="99"/>
    <w:rsid w:val="005B5708"/>
  </w:style>
  <w:style w:type="numbering" w:customStyle="1" w:styleId="AVA112233">
    <w:name w:val="#AVA112233"/>
    <w:uiPriority w:val="99"/>
    <w:rsid w:val="005B5708"/>
  </w:style>
  <w:style w:type="numbering" w:customStyle="1" w:styleId="AVA11224">
    <w:name w:val="#AVA11224"/>
    <w:uiPriority w:val="99"/>
    <w:rsid w:val="005B5708"/>
  </w:style>
  <w:style w:type="numbering" w:customStyle="1" w:styleId="AVA112241">
    <w:name w:val="#AVA112241"/>
    <w:uiPriority w:val="99"/>
    <w:rsid w:val="005B5708"/>
  </w:style>
  <w:style w:type="numbering" w:customStyle="1" w:styleId="AVA1122411">
    <w:name w:val="#AVA1122411"/>
    <w:uiPriority w:val="99"/>
    <w:rsid w:val="005B5708"/>
    <w:pPr>
      <w:numPr>
        <w:numId w:val="22"/>
      </w:numPr>
    </w:pPr>
  </w:style>
  <w:style w:type="numbering" w:customStyle="1" w:styleId="AVA11224111">
    <w:name w:val="#AVA11224111"/>
    <w:uiPriority w:val="99"/>
    <w:rsid w:val="005B5708"/>
  </w:style>
  <w:style w:type="numbering" w:customStyle="1" w:styleId="AVA1122412">
    <w:name w:val="#AVA1122412"/>
    <w:uiPriority w:val="99"/>
    <w:rsid w:val="005B5708"/>
  </w:style>
  <w:style w:type="numbering" w:customStyle="1" w:styleId="AVA112242">
    <w:name w:val="#AVA112242"/>
    <w:uiPriority w:val="99"/>
    <w:rsid w:val="005B5708"/>
  </w:style>
  <w:style w:type="numbering" w:customStyle="1" w:styleId="AVA112243">
    <w:name w:val="#AVA112243"/>
    <w:uiPriority w:val="99"/>
    <w:rsid w:val="005B5708"/>
  </w:style>
  <w:style w:type="numbering" w:customStyle="1" w:styleId="AVA11225">
    <w:name w:val="#AVA11225"/>
    <w:uiPriority w:val="99"/>
    <w:rsid w:val="005B5708"/>
  </w:style>
  <w:style w:type="numbering" w:customStyle="1" w:styleId="AVA112251">
    <w:name w:val="#AVA112251"/>
    <w:uiPriority w:val="99"/>
    <w:rsid w:val="005B5708"/>
  </w:style>
  <w:style w:type="numbering" w:customStyle="1" w:styleId="AVA112252">
    <w:name w:val="#AVA112252"/>
    <w:uiPriority w:val="99"/>
    <w:rsid w:val="005B5708"/>
  </w:style>
  <w:style w:type="numbering" w:customStyle="1" w:styleId="AVA11226">
    <w:name w:val="#AVA11226"/>
    <w:uiPriority w:val="99"/>
    <w:rsid w:val="005B5708"/>
  </w:style>
  <w:style w:type="numbering" w:customStyle="1" w:styleId="AVA11231">
    <w:name w:val="#AVA11231"/>
    <w:uiPriority w:val="99"/>
    <w:rsid w:val="005B5708"/>
  </w:style>
  <w:style w:type="numbering" w:customStyle="1" w:styleId="AVA112311">
    <w:name w:val="#AVA112311"/>
    <w:uiPriority w:val="99"/>
    <w:rsid w:val="005B5708"/>
  </w:style>
  <w:style w:type="numbering" w:customStyle="1" w:styleId="AVA1123111">
    <w:name w:val="#AVA1123111"/>
    <w:uiPriority w:val="99"/>
    <w:rsid w:val="005B5708"/>
  </w:style>
  <w:style w:type="numbering" w:customStyle="1" w:styleId="AVA1123112">
    <w:name w:val="#AVA1123112"/>
    <w:uiPriority w:val="99"/>
    <w:rsid w:val="005B5708"/>
  </w:style>
  <w:style w:type="numbering" w:customStyle="1" w:styleId="AVA112312">
    <w:name w:val="#AVA112312"/>
    <w:uiPriority w:val="99"/>
    <w:rsid w:val="005B5708"/>
  </w:style>
  <w:style w:type="numbering" w:customStyle="1" w:styleId="AVA112313">
    <w:name w:val="#AVA112313"/>
    <w:uiPriority w:val="99"/>
    <w:rsid w:val="005B5708"/>
  </w:style>
  <w:style w:type="numbering" w:customStyle="1" w:styleId="AVA11232">
    <w:name w:val="#AVA11232"/>
    <w:uiPriority w:val="99"/>
    <w:rsid w:val="005B5708"/>
  </w:style>
  <w:style w:type="numbering" w:customStyle="1" w:styleId="AVA112321">
    <w:name w:val="#AVA112321"/>
    <w:uiPriority w:val="99"/>
    <w:rsid w:val="005B5708"/>
  </w:style>
  <w:style w:type="numbering" w:customStyle="1" w:styleId="AVA112322">
    <w:name w:val="#AVA112322"/>
    <w:uiPriority w:val="99"/>
    <w:rsid w:val="005B5708"/>
  </w:style>
  <w:style w:type="numbering" w:customStyle="1" w:styleId="AVA11233">
    <w:name w:val="#AVA11233"/>
    <w:uiPriority w:val="99"/>
    <w:rsid w:val="005B5708"/>
  </w:style>
  <w:style w:type="numbering" w:customStyle="1" w:styleId="AVA112331">
    <w:name w:val="#AVA112331"/>
    <w:uiPriority w:val="99"/>
    <w:rsid w:val="005B5708"/>
  </w:style>
  <w:style w:type="numbering" w:customStyle="1" w:styleId="AVA11234">
    <w:name w:val="#AVA11234"/>
    <w:uiPriority w:val="99"/>
    <w:rsid w:val="005B5708"/>
  </w:style>
  <w:style w:type="numbering" w:customStyle="1" w:styleId="AVA1124">
    <w:name w:val="#AVA1124"/>
    <w:uiPriority w:val="99"/>
    <w:rsid w:val="005B5708"/>
  </w:style>
  <w:style w:type="numbering" w:customStyle="1" w:styleId="AVA11241">
    <w:name w:val="#AVA11241"/>
    <w:uiPriority w:val="99"/>
    <w:rsid w:val="005B5708"/>
  </w:style>
  <w:style w:type="numbering" w:customStyle="1" w:styleId="AVA112411">
    <w:name w:val="#AVA112411"/>
    <w:uiPriority w:val="99"/>
    <w:rsid w:val="005B5708"/>
  </w:style>
  <w:style w:type="numbering" w:customStyle="1" w:styleId="AVA1124111">
    <w:name w:val="#AVA1124111"/>
    <w:uiPriority w:val="99"/>
    <w:rsid w:val="005B5708"/>
  </w:style>
  <w:style w:type="numbering" w:customStyle="1" w:styleId="AVA11241111">
    <w:name w:val="#AVA11241111"/>
    <w:uiPriority w:val="99"/>
    <w:rsid w:val="005B5708"/>
  </w:style>
  <w:style w:type="numbering" w:customStyle="1" w:styleId="AVA112411111">
    <w:name w:val="#AVA112411111"/>
    <w:uiPriority w:val="99"/>
    <w:rsid w:val="005B5708"/>
    <w:pPr>
      <w:numPr>
        <w:numId w:val="23"/>
      </w:numPr>
    </w:pPr>
  </w:style>
  <w:style w:type="numbering" w:customStyle="1" w:styleId="AVA11241112">
    <w:name w:val="#AVA11241112"/>
    <w:uiPriority w:val="99"/>
    <w:rsid w:val="005B5708"/>
  </w:style>
  <w:style w:type="numbering" w:customStyle="1" w:styleId="AVA1124112">
    <w:name w:val="#AVA1124112"/>
    <w:uiPriority w:val="99"/>
    <w:rsid w:val="005B5708"/>
  </w:style>
  <w:style w:type="numbering" w:customStyle="1" w:styleId="AVA1124113">
    <w:name w:val="#AVA1124113"/>
    <w:uiPriority w:val="99"/>
    <w:rsid w:val="005B5708"/>
  </w:style>
  <w:style w:type="numbering" w:customStyle="1" w:styleId="AVA112412">
    <w:name w:val="#AVA112412"/>
    <w:uiPriority w:val="99"/>
    <w:rsid w:val="005B5708"/>
  </w:style>
  <w:style w:type="numbering" w:customStyle="1" w:styleId="AVA1124121">
    <w:name w:val="#AVA1124121"/>
    <w:uiPriority w:val="99"/>
    <w:rsid w:val="005B5708"/>
    <w:pPr>
      <w:numPr>
        <w:numId w:val="24"/>
      </w:numPr>
    </w:pPr>
  </w:style>
  <w:style w:type="numbering" w:customStyle="1" w:styleId="AVA112413">
    <w:name w:val="#AVA112413"/>
    <w:uiPriority w:val="99"/>
    <w:rsid w:val="005B5708"/>
  </w:style>
  <w:style w:type="numbering" w:customStyle="1" w:styleId="AVA11242">
    <w:name w:val="#AVA11242"/>
    <w:uiPriority w:val="99"/>
    <w:rsid w:val="005B5708"/>
  </w:style>
  <w:style w:type="numbering" w:customStyle="1" w:styleId="AVA112421">
    <w:name w:val="#AVA112421"/>
    <w:uiPriority w:val="99"/>
    <w:rsid w:val="005B5708"/>
  </w:style>
  <w:style w:type="numbering" w:customStyle="1" w:styleId="AVA1124211">
    <w:name w:val="#AVA1124211"/>
    <w:uiPriority w:val="99"/>
    <w:rsid w:val="005B5708"/>
  </w:style>
  <w:style w:type="numbering" w:customStyle="1" w:styleId="AVA1124212">
    <w:name w:val="#AVA1124212"/>
    <w:uiPriority w:val="99"/>
    <w:rsid w:val="005B5708"/>
  </w:style>
  <w:style w:type="numbering" w:customStyle="1" w:styleId="AVA112422">
    <w:name w:val="#AVA112422"/>
    <w:uiPriority w:val="99"/>
    <w:rsid w:val="005B5708"/>
  </w:style>
  <w:style w:type="numbering" w:customStyle="1" w:styleId="AVA112423">
    <w:name w:val="#AVA112423"/>
    <w:uiPriority w:val="99"/>
    <w:rsid w:val="005B5708"/>
  </w:style>
  <w:style w:type="numbering" w:customStyle="1" w:styleId="AVA11243">
    <w:name w:val="#AVA11243"/>
    <w:uiPriority w:val="99"/>
    <w:rsid w:val="005B5708"/>
  </w:style>
  <w:style w:type="numbering" w:customStyle="1" w:styleId="AVA112431">
    <w:name w:val="#AVA112431"/>
    <w:uiPriority w:val="99"/>
    <w:rsid w:val="005B5708"/>
  </w:style>
  <w:style w:type="numbering" w:customStyle="1" w:styleId="AVA112432">
    <w:name w:val="#AVA112432"/>
    <w:uiPriority w:val="99"/>
    <w:rsid w:val="005B5708"/>
  </w:style>
  <w:style w:type="numbering" w:customStyle="1" w:styleId="AVA11244">
    <w:name w:val="#AVA11244"/>
    <w:uiPriority w:val="99"/>
    <w:rsid w:val="005B5708"/>
  </w:style>
  <w:style w:type="numbering" w:customStyle="1" w:styleId="AVA11245">
    <w:name w:val="#AVA11245"/>
    <w:uiPriority w:val="99"/>
    <w:rsid w:val="005B5708"/>
  </w:style>
  <w:style w:type="numbering" w:customStyle="1" w:styleId="AVA1125">
    <w:name w:val="#AVA1125"/>
    <w:uiPriority w:val="99"/>
    <w:rsid w:val="005B5708"/>
  </w:style>
  <w:style w:type="numbering" w:customStyle="1" w:styleId="AVA11251">
    <w:name w:val="#AVA11251"/>
    <w:uiPriority w:val="99"/>
    <w:rsid w:val="005B5708"/>
  </w:style>
  <w:style w:type="numbering" w:customStyle="1" w:styleId="AVA112511">
    <w:name w:val="#AVA112511"/>
    <w:uiPriority w:val="99"/>
    <w:rsid w:val="005B5708"/>
  </w:style>
  <w:style w:type="numbering" w:customStyle="1" w:styleId="AVA112512">
    <w:name w:val="#AVA112512"/>
    <w:uiPriority w:val="99"/>
    <w:rsid w:val="005B5708"/>
  </w:style>
  <w:style w:type="numbering" w:customStyle="1" w:styleId="AVA11252">
    <w:name w:val="#AVA11252"/>
    <w:uiPriority w:val="99"/>
    <w:rsid w:val="005B5708"/>
  </w:style>
  <w:style w:type="numbering" w:customStyle="1" w:styleId="AVA11253">
    <w:name w:val="#AVA11253"/>
    <w:uiPriority w:val="99"/>
    <w:rsid w:val="005B5708"/>
  </w:style>
  <w:style w:type="numbering" w:customStyle="1" w:styleId="AVA1126">
    <w:name w:val="#AVA1126"/>
    <w:uiPriority w:val="99"/>
    <w:rsid w:val="005B5708"/>
  </w:style>
  <w:style w:type="numbering" w:customStyle="1" w:styleId="AVA11261">
    <w:name w:val="#AVA11261"/>
    <w:uiPriority w:val="99"/>
    <w:rsid w:val="005B5708"/>
  </w:style>
  <w:style w:type="numbering" w:customStyle="1" w:styleId="AVA11262">
    <w:name w:val="#AVA11262"/>
    <w:uiPriority w:val="99"/>
    <w:rsid w:val="005B5708"/>
  </w:style>
  <w:style w:type="numbering" w:customStyle="1" w:styleId="AVA1127">
    <w:name w:val="#AVA1127"/>
    <w:uiPriority w:val="99"/>
    <w:rsid w:val="005B5708"/>
  </w:style>
  <w:style w:type="numbering" w:customStyle="1" w:styleId="AVA11271">
    <w:name w:val="#AVA11271"/>
    <w:uiPriority w:val="99"/>
    <w:rsid w:val="005B5708"/>
  </w:style>
  <w:style w:type="numbering" w:customStyle="1" w:styleId="AVA1128">
    <w:name w:val="#AVA1128"/>
    <w:uiPriority w:val="99"/>
    <w:rsid w:val="005B5708"/>
  </w:style>
  <w:style w:type="numbering" w:customStyle="1" w:styleId="AVA11311">
    <w:name w:val="#AVA11311"/>
    <w:uiPriority w:val="99"/>
    <w:rsid w:val="005B5708"/>
  </w:style>
  <w:style w:type="numbering" w:customStyle="1" w:styleId="AVA113111">
    <w:name w:val="#AVA113111"/>
    <w:uiPriority w:val="99"/>
    <w:rsid w:val="005B5708"/>
  </w:style>
  <w:style w:type="numbering" w:customStyle="1" w:styleId="AVA1131111">
    <w:name w:val="#AVA1131111"/>
    <w:uiPriority w:val="99"/>
    <w:rsid w:val="005B5708"/>
  </w:style>
  <w:style w:type="numbering" w:customStyle="1" w:styleId="AVA1131112">
    <w:name w:val="#AVA1131112"/>
    <w:uiPriority w:val="99"/>
    <w:rsid w:val="005B5708"/>
  </w:style>
  <w:style w:type="numbering" w:customStyle="1" w:styleId="AVA113112">
    <w:name w:val="#AVA113112"/>
    <w:uiPriority w:val="99"/>
    <w:rsid w:val="005B5708"/>
  </w:style>
  <w:style w:type="numbering" w:customStyle="1" w:styleId="AVA113113">
    <w:name w:val="#AVA113113"/>
    <w:uiPriority w:val="99"/>
    <w:rsid w:val="005B5708"/>
  </w:style>
  <w:style w:type="numbering" w:customStyle="1" w:styleId="AVA11312">
    <w:name w:val="#AVA11312"/>
    <w:uiPriority w:val="99"/>
    <w:rsid w:val="005B5708"/>
  </w:style>
  <w:style w:type="numbering" w:customStyle="1" w:styleId="AVA113121">
    <w:name w:val="#AVA113121"/>
    <w:uiPriority w:val="99"/>
    <w:rsid w:val="005B5708"/>
  </w:style>
  <w:style w:type="numbering" w:customStyle="1" w:styleId="AVA113122">
    <w:name w:val="#AVA113122"/>
    <w:uiPriority w:val="99"/>
    <w:rsid w:val="005B5708"/>
  </w:style>
  <w:style w:type="numbering" w:customStyle="1" w:styleId="AVA11313">
    <w:name w:val="#AVA11313"/>
    <w:uiPriority w:val="99"/>
    <w:rsid w:val="005B5708"/>
  </w:style>
  <w:style w:type="numbering" w:customStyle="1" w:styleId="AVA113131">
    <w:name w:val="#AVA113131"/>
    <w:uiPriority w:val="99"/>
    <w:rsid w:val="005B5708"/>
  </w:style>
  <w:style w:type="numbering" w:customStyle="1" w:styleId="AVA11314">
    <w:name w:val="#AVA11314"/>
    <w:uiPriority w:val="99"/>
    <w:rsid w:val="005B5708"/>
  </w:style>
  <w:style w:type="numbering" w:customStyle="1" w:styleId="AVA1132">
    <w:name w:val="#AVA1132"/>
    <w:uiPriority w:val="99"/>
    <w:rsid w:val="005B5708"/>
    <w:pPr>
      <w:numPr>
        <w:numId w:val="53"/>
      </w:numPr>
    </w:pPr>
  </w:style>
  <w:style w:type="numbering" w:customStyle="1" w:styleId="AVA11321">
    <w:name w:val="#AVA11321"/>
    <w:uiPriority w:val="99"/>
    <w:rsid w:val="005B5708"/>
  </w:style>
  <w:style w:type="numbering" w:customStyle="1" w:styleId="AVA113211">
    <w:name w:val="#AVA113211"/>
    <w:uiPriority w:val="99"/>
    <w:rsid w:val="005B5708"/>
  </w:style>
  <w:style w:type="numbering" w:customStyle="1" w:styleId="AVA1132111">
    <w:name w:val="#AVA1132111"/>
    <w:uiPriority w:val="99"/>
    <w:rsid w:val="005B5708"/>
  </w:style>
  <w:style w:type="numbering" w:customStyle="1" w:styleId="AVA1132112">
    <w:name w:val="#AVA1132112"/>
    <w:uiPriority w:val="99"/>
    <w:rsid w:val="005B5708"/>
  </w:style>
  <w:style w:type="numbering" w:customStyle="1" w:styleId="AVA113212">
    <w:name w:val="#AVA113212"/>
    <w:uiPriority w:val="99"/>
    <w:rsid w:val="005B5708"/>
  </w:style>
  <w:style w:type="numbering" w:customStyle="1" w:styleId="AVA113213">
    <w:name w:val="#AVA113213"/>
    <w:uiPriority w:val="99"/>
    <w:rsid w:val="005B5708"/>
  </w:style>
  <w:style w:type="numbering" w:customStyle="1" w:styleId="AVA11322">
    <w:name w:val="#AVA11322"/>
    <w:uiPriority w:val="99"/>
    <w:rsid w:val="005B5708"/>
  </w:style>
  <w:style w:type="numbering" w:customStyle="1" w:styleId="AVA113221">
    <w:name w:val="#AVA113221"/>
    <w:uiPriority w:val="99"/>
    <w:rsid w:val="005B5708"/>
  </w:style>
  <w:style w:type="numbering" w:customStyle="1" w:styleId="AVA113222">
    <w:name w:val="#AVA113222"/>
    <w:uiPriority w:val="99"/>
    <w:rsid w:val="005B5708"/>
  </w:style>
  <w:style w:type="numbering" w:customStyle="1" w:styleId="AVA11323">
    <w:name w:val="#AVA11323"/>
    <w:uiPriority w:val="99"/>
    <w:rsid w:val="005B5708"/>
  </w:style>
  <w:style w:type="numbering" w:customStyle="1" w:styleId="AVA11324">
    <w:name w:val="#AVA11324"/>
    <w:uiPriority w:val="99"/>
    <w:rsid w:val="005B5708"/>
  </w:style>
  <w:style w:type="numbering" w:customStyle="1" w:styleId="AVA1133">
    <w:name w:val="#AVA1133"/>
    <w:uiPriority w:val="99"/>
    <w:rsid w:val="005B5708"/>
  </w:style>
  <w:style w:type="numbering" w:customStyle="1" w:styleId="AVA11331">
    <w:name w:val="#AVA11331"/>
    <w:uiPriority w:val="99"/>
    <w:rsid w:val="005B5708"/>
  </w:style>
  <w:style w:type="numbering" w:customStyle="1" w:styleId="AVA113311">
    <w:name w:val="#AVA113311"/>
    <w:uiPriority w:val="99"/>
    <w:rsid w:val="005B5708"/>
  </w:style>
  <w:style w:type="numbering" w:customStyle="1" w:styleId="AVA1133111">
    <w:name w:val="#AVA1133111"/>
    <w:uiPriority w:val="99"/>
    <w:rsid w:val="005B5708"/>
  </w:style>
  <w:style w:type="numbering" w:customStyle="1" w:styleId="AVA11331111">
    <w:name w:val="#AVA11331111"/>
    <w:uiPriority w:val="99"/>
    <w:rsid w:val="005B5708"/>
  </w:style>
  <w:style w:type="numbering" w:customStyle="1" w:styleId="AVA113311111">
    <w:name w:val="#AVA113311111"/>
    <w:uiPriority w:val="99"/>
    <w:rsid w:val="005B5708"/>
    <w:pPr>
      <w:numPr>
        <w:numId w:val="25"/>
      </w:numPr>
    </w:pPr>
  </w:style>
  <w:style w:type="numbering" w:customStyle="1" w:styleId="AVA11331112">
    <w:name w:val="#AVA11331112"/>
    <w:uiPriority w:val="99"/>
    <w:rsid w:val="005B5708"/>
  </w:style>
  <w:style w:type="numbering" w:customStyle="1" w:styleId="AVA1133112">
    <w:name w:val="#AVA1133112"/>
    <w:uiPriority w:val="99"/>
    <w:rsid w:val="005B5708"/>
  </w:style>
  <w:style w:type="numbering" w:customStyle="1" w:styleId="AVA1133113">
    <w:name w:val="#AVA1133113"/>
    <w:uiPriority w:val="99"/>
    <w:rsid w:val="005B5708"/>
  </w:style>
  <w:style w:type="numbering" w:customStyle="1" w:styleId="AVA113312">
    <w:name w:val="#AVA113312"/>
    <w:uiPriority w:val="99"/>
    <w:rsid w:val="005B5708"/>
  </w:style>
  <w:style w:type="numbering" w:customStyle="1" w:styleId="AVA1133121">
    <w:name w:val="#AVA1133121"/>
    <w:uiPriority w:val="99"/>
    <w:rsid w:val="005B5708"/>
  </w:style>
  <w:style w:type="numbering" w:customStyle="1" w:styleId="AVA113313">
    <w:name w:val="#AVA113313"/>
    <w:uiPriority w:val="99"/>
    <w:rsid w:val="005B5708"/>
  </w:style>
  <w:style w:type="numbering" w:customStyle="1" w:styleId="AVA11332">
    <w:name w:val="#AVA11332"/>
    <w:uiPriority w:val="99"/>
    <w:rsid w:val="005B5708"/>
  </w:style>
  <w:style w:type="numbering" w:customStyle="1" w:styleId="AVA113321">
    <w:name w:val="#AVA113321"/>
    <w:uiPriority w:val="99"/>
    <w:rsid w:val="005B5708"/>
  </w:style>
  <w:style w:type="numbering" w:customStyle="1" w:styleId="AVA1133211">
    <w:name w:val="#AVA1133211"/>
    <w:uiPriority w:val="99"/>
    <w:rsid w:val="005B5708"/>
  </w:style>
  <w:style w:type="numbering" w:customStyle="1" w:styleId="AVA113322">
    <w:name w:val="#AVA113322"/>
    <w:uiPriority w:val="99"/>
    <w:rsid w:val="005B5708"/>
  </w:style>
  <w:style w:type="numbering" w:customStyle="1" w:styleId="AVA11333">
    <w:name w:val="#AVA11333"/>
    <w:uiPriority w:val="99"/>
    <w:rsid w:val="005B5708"/>
  </w:style>
  <w:style w:type="numbering" w:customStyle="1" w:styleId="AVA11334">
    <w:name w:val="#AVA11334"/>
    <w:uiPriority w:val="99"/>
    <w:rsid w:val="005B5708"/>
  </w:style>
  <w:style w:type="numbering" w:customStyle="1" w:styleId="AVA1134">
    <w:name w:val="#AVA1134"/>
    <w:uiPriority w:val="99"/>
    <w:rsid w:val="005B5708"/>
  </w:style>
  <w:style w:type="numbering" w:customStyle="1" w:styleId="AVA11341">
    <w:name w:val="#AVA11341"/>
    <w:uiPriority w:val="99"/>
    <w:rsid w:val="005B5708"/>
  </w:style>
  <w:style w:type="numbering" w:customStyle="1" w:styleId="AVA113411">
    <w:name w:val="#AVA113411"/>
    <w:uiPriority w:val="99"/>
    <w:rsid w:val="005B5708"/>
  </w:style>
  <w:style w:type="numbering" w:customStyle="1" w:styleId="AVA1134111">
    <w:name w:val="#AVA1134111"/>
    <w:uiPriority w:val="99"/>
    <w:rsid w:val="005B5708"/>
    <w:pPr>
      <w:numPr>
        <w:numId w:val="10"/>
      </w:numPr>
    </w:pPr>
  </w:style>
  <w:style w:type="numbering" w:customStyle="1" w:styleId="AVA113412">
    <w:name w:val="#AVA113412"/>
    <w:uiPriority w:val="99"/>
    <w:rsid w:val="005B5708"/>
  </w:style>
  <w:style w:type="numbering" w:customStyle="1" w:styleId="AVA11342">
    <w:name w:val="#AVA11342"/>
    <w:uiPriority w:val="99"/>
    <w:rsid w:val="005B5708"/>
  </w:style>
  <w:style w:type="numbering" w:customStyle="1" w:styleId="AVA11343">
    <w:name w:val="#AVA11343"/>
    <w:uiPriority w:val="99"/>
    <w:rsid w:val="005B5708"/>
  </w:style>
  <w:style w:type="numbering" w:customStyle="1" w:styleId="AVA1135">
    <w:name w:val="#AVA1135"/>
    <w:uiPriority w:val="99"/>
    <w:rsid w:val="005B5708"/>
  </w:style>
  <w:style w:type="numbering" w:customStyle="1" w:styleId="AVA11351">
    <w:name w:val="#AVA11351"/>
    <w:uiPriority w:val="99"/>
    <w:rsid w:val="005B5708"/>
  </w:style>
  <w:style w:type="numbering" w:customStyle="1" w:styleId="AVA11352">
    <w:name w:val="#AVA11352"/>
    <w:uiPriority w:val="99"/>
    <w:rsid w:val="005B5708"/>
  </w:style>
  <w:style w:type="numbering" w:customStyle="1" w:styleId="AVA1136">
    <w:name w:val="#AVA1136"/>
    <w:uiPriority w:val="99"/>
    <w:rsid w:val="005B5708"/>
  </w:style>
  <w:style w:type="numbering" w:customStyle="1" w:styleId="AVA11411">
    <w:name w:val="#AVA11411"/>
    <w:uiPriority w:val="99"/>
    <w:rsid w:val="005B5708"/>
  </w:style>
  <w:style w:type="numbering" w:customStyle="1" w:styleId="AVA114111">
    <w:name w:val="#AVA114111"/>
    <w:uiPriority w:val="99"/>
    <w:rsid w:val="005B5708"/>
  </w:style>
  <w:style w:type="numbering" w:customStyle="1" w:styleId="AVA1141111">
    <w:name w:val="#AVA1141111"/>
    <w:uiPriority w:val="99"/>
    <w:rsid w:val="005B5708"/>
  </w:style>
  <w:style w:type="numbering" w:customStyle="1" w:styleId="AVA1141112">
    <w:name w:val="#AVA1141112"/>
    <w:uiPriority w:val="99"/>
    <w:rsid w:val="005B5708"/>
  </w:style>
  <w:style w:type="numbering" w:customStyle="1" w:styleId="AVA114112">
    <w:name w:val="#AVA114112"/>
    <w:uiPriority w:val="99"/>
    <w:rsid w:val="005B5708"/>
  </w:style>
  <w:style w:type="numbering" w:customStyle="1" w:styleId="AVA114113">
    <w:name w:val="#AVA114113"/>
    <w:uiPriority w:val="99"/>
    <w:rsid w:val="005B5708"/>
  </w:style>
  <w:style w:type="numbering" w:customStyle="1" w:styleId="AVA11412">
    <w:name w:val="#AVA11412"/>
    <w:uiPriority w:val="99"/>
    <w:rsid w:val="005B5708"/>
  </w:style>
  <w:style w:type="numbering" w:customStyle="1" w:styleId="AVA114121">
    <w:name w:val="#AVA114121"/>
    <w:uiPriority w:val="99"/>
    <w:rsid w:val="005B5708"/>
  </w:style>
  <w:style w:type="numbering" w:customStyle="1" w:styleId="AVA114122">
    <w:name w:val="#AVA114122"/>
    <w:uiPriority w:val="99"/>
    <w:rsid w:val="005B5708"/>
  </w:style>
  <w:style w:type="numbering" w:customStyle="1" w:styleId="AVA11413">
    <w:name w:val="#AVA11413"/>
    <w:uiPriority w:val="99"/>
    <w:rsid w:val="005B5708"/>
  </w:style>
  <w:style w:type="numbering" w:customStyle="1" w:styleId="AVA114131">
    <w:name w:val="#AVA114131"/>
    <w:uiPriority w:val="99"/>
    <w:rsid w:val="005B5708"/>
  </w:style>
  <w:style w:type="numbering" w:customStyle="1" w:styleId="AVA11414">
    <w:name w:val="#AVA11414"/>
    <w:uiPriority w:val="99"/>
    <w:rsid w:val="005B5708"/>
  </w:style>
  <w:style w:type="numbering" w:customStyle="1" w:styleId="AVA1142">
    <w:name w:val="#AVA1142"/>
    <w:uiPriority w:val="99"/>
    <w:rsid w:val="005B5708"/>
  </w:style>
  <w:style w:type="numbering" w:customStyle="1" w:styleId="AVA11421">
    <w:name w:val="#AVA11421"/>
    <w:uiPriority w:val="99"/>
    <w:rsid w:val="005B5708"/>
  </w:style>
  <w:style w:type="numbering" w:customStyle="1" w:styleId="AVA114211">
    <w:name w:val="#AVA114211"/>
    <w:uiPriority w:val="99"/>
    <w:rsid w:val="005B5708"/>
  </w:style>
  <w:style w:type="numbering" w:customStyle="1" w:styleId="AVA114212">
    <w:name w:val="#AVA114212"/>
    <w:uiPriority w:val="99"/>
    <w:rsid w:val="005B5708"/>
  </w:style>
  <w:style w:type="numbering" w:customStyle="1" w:styleId="AVA11422">
    <w:name w:val="#AVA11422"/>
    <w:uiPriority w:val="99"/>
    <w:rsid w:val="005B5708"/>
  </w:style>
  <w:style w:type="numbering" w:customStyle="1" w:styleId="AVA11423">
    <w:name w:val="#AVA11423"/>
    <w:uiPriority w:val="99"/>
    <w:rsid w:val="005B5708"/>
  </w:style>
  <w:style w:type="numbering" w:customStyle="1" w:styleId="AVA1143">
    <w:name w:val="#AVA1143"/>
    <w:uiPriority w:val="99"/>
    <w:rsid w:val="005B5708"/>
  </w:style>
  <w:style w:type="numbering" w:customStyle="1" w:styleId="AVA11431">
    <w:name w:val="#AVA11431"/>
    <w:uiPriority w:val="99"/>
    <w:rsid w:val="005B5708"/>
  </w:style>
  <w:style w:type="numbering" w:customStyle="1" w:styleId="AVA11432">
    <w:name w:val="#AVA11432"/>
    <w:uiPriority w:val="99"/>
    <w:rsid w:val="005B5708"/>
  </w:style>
  <w:style w:type="numbering" w:customStyle="1" w:styleId="AVA1144">
    <w:name w:val="#AVA1144"/>
    <w:uiPriority w:val="99"/>
    <w:rsid w:val="005B5708"/>
  </w:style>
  <w:style w:type="numbering" w:customStyle="1" w:styleId="AVA11441">
    <w:name w:val="#AVA11441"/>
    <w:uiPriority w:val="99"/>
    <w:rsid w:val="005B5708"/>
  </w:style>
  <w:style w:type="numbering" w:customStyle="1" w:styleId="AVA1145">
    <w:name w:val="#AVA1145"/>
    <w:uiPriority w:val="99"/>
    <w:rsid w:val="005B5708"/>
  </w:style>
  <w:style w:type="numbering" w:customStyle="1" w:styleId="AVA1151">
    <w:name w:val="#AVA1151"/>
    <w:uiPriority w:val="99"/>
    <w:rsid w:val="005B5708"/>
  </w:style>
  <w:style w:type="numbering" w:customStyle="1" w:styleId="AVA11511">
    <w:name w:val="#AVA11511"/>
    <w:uiPriority w:val="99"/>
    <w:rsid w:val="005B5708"/>
  </w:style>
  <w:style w:type="numbering" w:customStyle="1" w:styleId="AVA115111">
    <w:name w:val="#AVA115111"/>
    <w:uiPriority w:val="99"/>
    <w:rsid w:val="005B5708"/>
  </w:style>
  <w:style w:type="numbering" w:customStyle="1" w:styleId="AVA115112">
    <w:name w:val="#AVA115112"/>
    <w:uiPriority w:val="99"/>
    <w:rsid w:val="005B5708"/>
  </w:style>
  <w:style w:type="numbering" w:customStyle="1" w:styleId="AVA11512">
    <w:name w:val="#AVA11512"/>
    <w:uiPriority w:val="99"/>
    <w:rsid w:val="005B5708"/>
  </w:style>
  <w:style w:type="numbering" w:customStyle="1" w:styleId="AVA11513">
    <w:name w:val="#AVA11513"/>
    <w:uiPriority w:val="99"/>
    <w:rsid w:val="005B5708"/>
  </w:style>
  <w:style w:type="numbering" w:customStyle="1" w:styleId="AVA1152">
    <w:name w:val="#AVA1152"/>
    <w:uiPriority w:val="99"/>
    <w:rsid w:val="005B5708"/>
  </w:style>
  <w:style w:type="numbering" w:customStyle="1" w:styleId="AVA11521">
    <w:name w:val="#AVA11521"/>
    <w:uiPriority w:val="99"/>
    <w:rsid w:val="005B5708"/>
  </w:style>
  <w:style w:type="numbering" w:customStyle="1" w:styleId="AVA11522">
    <w:name w:val="#AVA11522"/>
    <w:uiPriority w:val="99"/>
    <w:rsid w:val="005B5708"/>
  </w:style>
  <w:style w:type="numbering" w:customStyle="1" w:styleId="AVA1153">
    <w:name w:val="#AVA1153"/>
    <w:uiPriority w:val="99"/>
    <w:rsid w:val="005B5708"/>
  </w:style>
  <w:style w:type="numbering" w:customStyle="1" w:styleId="AVA11531">
    <w:name w:val="#AVA11531"/>
    <w:uiPriority w:val="99"/>
    <w:rsid w:val="005B5708"/>
  </w:style>
  <w:style w:type="numbering" w:customStyle="1" w:styleId="AVA1154">
    <w:name w:val="#AVA1154"/>
    <w:uiPriority w:val="99"/>
    <w:rsid w:val="005B5708"/>
  </w:style>
  <w:style w:type="numbering" w:customStyle="1" w:styleId="AVA116">
    <w:name w:val="#AVA116"/>
    <w:uiPriority w:val="99"/>
    <w:rsid w:val="005B5708"/>
  </w:style>
  <w:style w:type="numbering" w:customStyle="1" w:styleId="AVA1161">
    <w:name w:val="#AVA1161"/>
    <w:uiPriority w:val="99"/>
    <w:rsid w:val="005B5708"/>
  </w:style>
  <w:style w:type="numbering" w:customStyle="1" w:styleId="AVA11611">
    <w:name w:val="#AVA11611"/>
    <w:uiPriority w:val="99"/>
    <w:rsid w:val="005B5708"/>
  </w:style>
  <w:style w:type="numbering" w:customStyle="1" w:styleId="AVA116111">
    <w:name w:val="#AVA116111"/>
    <w:uiPriority w:val="99"/>
    <w:rsid w:val="005B5708"/>
  </w:style>
  <w:style w:type="numbering" w:customStyle="1" w:styleId="AVA116112">
    <w:name w:val="#AVA116112"/>
    <w:uiPriority w:val="99"/>
    <w:rsid w:val="005B5708"/>
  </w:style>
  <w:style w:type="numbering" w:customStyle="1" w:styleId="AVA11612">
    <w:name w:val="#AVA11612"/>
    <w:uiPriority w:val="99"/>
    <w:rsid w:val="005B5708"/>
  </w:style>
  <w:style w:type="numbering" w:customStyle="1" w:styleId="AVA11613">
    <w:name w:val="#AVA11613"/>
    <w:uiPriority w:val="99"/>
    <w:rsid w:val="005B5708"/>
  </w:style>
  <w:style w:type="numbering" w:customStyle="1" w:styleId="AVA1162">
    <w:name w:val="#AVA1162"/>
    <w:uiPriority w:val="99"/>
    <w:rsid w:val="005B5708"/>
  </w:style>
  <w:style w:type="numbering" w:customStyle="1" w:styleId="AVA11621">
    <w:name w:val="#AVA11621"/>
    <w:uiPriority w:val="99"/>
    <w:rsid w:val="005B5708"/>
  </w:style>
  <w:style w:type="numbering" w:customStyle="1" w:styleId="AVA11622">
    <w:name w:val="#AVA11622"/>
    <w:uiPriority w:val="99"/>
    <w:rsid w:val="005B5708"/>
  </w:style>
  <w:style w:type="numbering" w:customStyle="1" w:styleId="AVA1163">
    <w:name w:val="#AVA1163"/>
    <w:uiPriority w:val="99"/>
    <w:rsid w:val="005B5708"/>
  </w:style>
  <w:style w:type="numbering" w:customStyle="1" w:styleId="AVA1164">
    <w:name w:val="#AVA1164"/>
    <w:uiPriority w:val="99"/>
    <w:rsid w:val="005B5708"/>
  </w:style>
  <w:style w:type="numbering" w:customStyle="1" w:styleId="AVA117">
    <w:name w:val="#AVA117"/>
    <w:uiPriority w:val="99"/>
    <w:rsid w:val="005B5708"/>
  </w:style>
  <w:style w:type="numbering" w:customStyle="1" w:styleId="AVA1171">
    <w:name w:val="#AVA1171"/>
    <w:uiPriority w:val="99"/>
    <w:rsid w:val="005B5708"/>
  </w:style>
  <w:style w:type="numbering" w:customStyle="1" w:styleId="AVA11711">
    <w:name w:val="#AVA11711"/>
    <w:uiPriority w:val="99"/>
    <w:rsid w:val="005B5708"/>
  </w:style>
  <w:style w:type="numbering" w:customStyle="1" w:styleId="AVA11712">
    <w:name w:val="#AVA11712"/>
    <w:uiPriority w:val="99"/>
    <w:rsid w:val="005B5708"/>
  </w:style>
  <w:style w:type="numbering" w:customStyle="1" w:styleId="AVA1172">
    <w:name w:val="#AVA1172"/>
    <w:uiPriority w:val="99"/>
    <w:rsid w:val="005B5708"/>
  </w:style>
  <w:style w:type="numbering" w:customStyle="1" w:styleId="AVA1173">
    <w:name w:val="#AVA1173"/>
    <w:uiPriority w:val="99"/>
    <w:rsid w:val="005B5708"/>
  </w:style>
  <w:style w:type="numbering" w:customStyle="1" w:styleId="AVA118">
    <w:name w:val="#AVA118"/>
    <w:uiPriority w:val="99"/>
    <w:rsid w:val="005B5708"/>
  </w:style>
  <w:style w:type="numbering" w:customStyle="1" w:styleId="AVA1181">
    <w:name w:val="#AVA1181"/>
    <w:uiPriority w:val="99"/>
    <w:rsid w:val="005B5708"/>
  </w:style>
  <w:style w:type="numbering" w:customStyle="1" w:styleId="AVA1182">
    <w:name w:val="#AVA1182"/>
    <w:uiPriority w:val="99"/>
    <w:rsid w:val="005B5708"/>
  </w:style>
  <w:style w:type="numbering" w:customStyle="1" w:styleId="AVA119">
    <w:name w:val="#AVA119"/>
    <w:uiPriority w:val="99"/>
    <w:rsid w:val="005B5708"/>
  </w:style>
  <w:style w:type="numbering" w:customStyle="1" w:styleId="AVA1191">
    <w:name w:val="#AVA1191"/>
    <w:uiPriority w:val="99"/>
    <w:rsid w:val="005B5708"/>
  </w:style>
  <w:style w:type="numbering" w:customStyle="1" w:styleId="AVA1192">
    <w:name w:val="#AVA1192"/>
    <w:uiPriority w:val="99"/>
    <w:rsid w:val="005B5708"/>
  </w:style>
  <w:style w:type="numbering" w:customStyle="1" w:styleId="AVA120">
    <w:name w:val="#AVA120"/>
    <w:uiPriority w:val="99"/>
    <w:rsid w:val="005B5708"/>
  </w:style>
  <w:style w:type="numbering" w:customStyle="1" w:styleId="AVA1201">
    <w:name w:val="#AVA1201"/>
    <w:uiPriority w:val="99"/>
    <w:rsid w:val="005B5708"/>
  </w:style>
  <w:style w:type="numbering" w:customStyle="1" w:styleId="AVA1210">
    <w:name w:val="#AVA1210"/>
    <w:uiPriority w:val="99"/>
    <w:rsid w:val="005B5708"/>
  </w:style>
  <w:style w:type="numbering" w:customStyle="1" w:styleId="AVA121111111">
    <w:name w:val="#AVA121111111"/>
    <w:uiPriority w:val="99"/>
    <w:rsid w:val="005B5708"/>
  </w:style>
  <w:style w:type="numbering" w:customStyle="1" w:styleId="AVA1211111111">
    <w:name w:val="#AVA1211111111"/>
    <w:uiPriority w:val="99"/>
    <w:rsid w:val="005B5708"/>
  </w:style>
  <w:style w:type="numbering" w:customStyle="1" w:styleId="AVA12111111111">
    <w:name w:val="#AVA12111111111"/>
    <w:uiPriority w:val="99"/>
    <w:rsid w:val="005B5708"/>
  </w:style>
  <w:style w:type="numbering" w:customStyle="1" w:styleId="AVA12111111112">
    <w:name w:val="#AVA12111111112"/>
    <w:uiPriority w:val="99"/>
    <w:rsid w:val="005B5708"/>
  </w:style>
  <w:style w:type="numbering" w:customStyle="1" w:styleId="AVA1211111112">
    <w:name w:val="#AVA1211111112"/>
    <w:uiPriority w:val="99"/>
    <w:rsid w:val="005B5708"/>
  </w:style>
  <w:style w:type="numbering" w:customStyle="1" w:styleId="AVA1211111113">
    <w:name w:val="#AVA1211111113"/>
    <w:uiPriority w:val="99"/>
    <w:rsid w:val="005B5708"/>
  </w:style>
  <w:style w:type="numbering" w:customStyle="1" w:styleId="AVA121111112">
    <w:name w:val="#AVA121111112"/>
    <w:uiPriority w:val="99"/>
    <w:rsid w:val="005B5708"/>
  </w:style>
  <w:style w:type="numbering" w:customStyle="1" w:styleId="AVA1211111121">
    <w:name w:val="#AVA1211111121"/>
    <w:uiPriority w:val="99"/>
    <w:rsid w:val="005B5708"/>
  </w:style>
  <w:style w:type="numbering" w:customStyle="1" w:styleId="AVA12111111211">
    <w:name w:val="#AVA12111111211"/>
    <w:uiPriority w:val="99"/>
    <w:rsid w:val="005B5708"/>
  </w:style>
  <w:style w:type="numbering" w:customStyle="1" w:styleId="AVA12111111212">
    <w:name w:val="#AVA12111111212"/>
    <w:uiPriority w:val="99"/>
    <w:rsid w:val="005B5708"/>
  </w:style>
  <w:style w:type="numbering" w:customStyle="1" w:styleId="AVA1211111122">
    <w:name w:val="#AVA1211111122"/>
    <w:uiPriority w:val="99"/>
    <w:rsid w:val="005B5708"/>
  </w:style>
  <w:style w:type="numbering" w:customStyle="1" w:styleId="AVA1211111123">
    <w:name w:val="#AVA1211111123"/>
    <w:uiPriority w:val="99"/>
    <w:rsid w:val="005B5708"/>
  </w:style>
  <w:style w:type="numbering" w:customStyle="1" w:styleId="AVA121111113">
    <w:name w:val="#AVA121111113"/>
    <w:uiPriority w:val="99"/>
    <w:rsid w:val="005B5708"/>
  </w:style>
  <w:style w:type="numbering" w:customStyle="1" w:styleId="AVA1211111131">
    <w:name w:val="#AVA1211111131"/>
    <w:uiPriority w:val="99"/>
    <w:rsid w:val="005B5708"/>
  </w:style>
  <w:style w:type="numbering" w:customStyle="1" w:styleId="AVA1211111132">
    <w:name w:val="#AVA1211111132"/>
    <w:uiPriority w:val="99"/>
    <w:rsid w:val="005B5708"/>
  </w:style>
  <w:style w:type="numbering" w:customStyle="1" w:styleId="AVA121111114">
    <w:name w:val="#AVA121111114"/>
    <w:uiPriority w:val="99"/>
    <w:rsid w:val="005B5708"/>
  </w:style>
  <w:style w:type="numbering" w:customStyle="1" w:styleId="AVA1211111141">
    <w:name w:val="#AVA1211111141"/>
    <w:uiPriority w:val="99"/>
    <w:rsid w:val="005B5708"/>
  </w:style>
  <w:style w:type="numbering" w:customStyle="1" w:styleId="AVA121111115">
    <w:name w:val="#AVA121111115"/>
    <w:uiPriority w:val="99"/>
    <w:rsid w:val="005B5708"/>
  </w:style>
  <w:style w:type="numbering" w:customStyle="1" w:styleId="AVA12111112">
    <w:name w:val="#AVA12111112"/>
    <w:uiPriority w:val="99"/>
    <w:rsid w:val="005B5708"/>
  </w:style>
  <w:style w:type="numbering" w:customStyle="1" w:styleId="AVA121111121">
    <w:name w:val="#AVA121111121"/>
    <w:uiPriority w:val="99"/>
    <w:rsid w:val="005B5708"/>
  </w:style>
  <w:style w:type="numbering" w:customStyle="1" w:styleId="AVA1211111211">
    <w:name w:val="#AVA1211111211"/>
    <w:uiPriority w:val="99"/>
    <w:rsid w:val="005B5708"/>
  </w:style>
  <w:style w:type="numbering" w:customStyle="1" w:styleId="AVA12111112111">
    <w:name w:val="#AVA12111112111"/>
    <w:uiPriority w:val="99"/>
    <w:rsid w:val="005B5708"/>
  </w:style>
  <w:style w:type="numbering" w:customStyle="1" w:styleId="AVA12111112112">
    <w:name w:val="#AVA12111112112"/>
    <w:uiPriority w:val="99"/>
    <w:rsid w:val="005B5708"/>
  </w:style>
  <w:style w:type="numbering" w:customStyle="1" w:styleId="AVA1211111212">
    <w:name w:val="#AVA1211111212"/>
    <w:uiPriority w:val="99"/>
    <w:rsid w:val="005B5708"/>
  </w:style>
  <w:style w:type="numbering" w:customStyle="1" w:styleId="AVA1211111213">
    <w:name w:val="#AVA1211111213"/>
    <w:uiPriority w:val="99"/>
    <w:rsid w:val="005B5708"/>
  </w:style>
  <w:style w:type="numbering" w:customStyle="1" w:styleId="AVA121111122">
    <w:name w:val="#AVA121111122"/>
    <w:uiPriority w:val="99"/>
    <w:rsid w:val="005B5708"/>
  </w:style>
  <w:style w:type="numbering" w:customStyle="1" w:styleId="AVA1211111221">
    <w:name w:val="#AVA1211111221"/>
    <w:uiPriority w:val="99"/>
    <w:rsid w:val="005B5708"/>
  </w:style>
  <w:style w:type="numbering" w:customStyle="1" w:styleId="AVA1211111222">
    <w:name w:val="#AVA1211111222"/>
    <w:uiPriority w:val="99"/>
    <w:rsid w:val="005B5708"/>
  </w:style>
  <w:style w:type="numbering" w:customStyle="1" w:styleId="AVA121111123">
    <w:name w:val="#AVA121111123"/>
    <w:uiPriority w:val="99"/>
    <w:rsid w:val="005B5708"/>
  </w:style>
  <w:style w:type="numbering" w:customStyle="1" w:styleId="AVA1211111231">
    <w:name w:val="#AVA1211111231"/>
    <w:uiPriority w:val="99"/>
    <w:rsid w:val="005B5708"/>
  </w:style>
  <w:style w:type="numbering" w:customStyle="1" w:styleId="AVA121111124">
    <w:name w:val="#AVA121111124"/>
    <w:uiPriority w:val="99"/>
    <w:rsid w:val="005B5708"/>
  </w:style>
  <w:style w:type="numbering" w:customStyle="1" w:styleId="AVA12111113">
    <w:name w:val="#AVA12111113"/>
    <w:uiPriority w:val="99"/>
    <w:rsid w:val="005B5708"/>
  </w:style>
  <w:style w:type="numbering" w:customStyle="1" w:styleId="AVA121111131">
    <w:name w:val="#AVA121111131"/>
    <w:uiPriority w:val="99"/>
    <w:rsid w:val="005B5708"/>
  </w:style>
  <w:style w:type="numbering" w:customStyle="1" w:styleId="AVA1211111311">
    <w:name w:val="#AVA1211111311"/>
    <w:uiPriority w:val="99"/>
    <w:rsid w:val="005B5708"/>
  </w:style>
  <w:style w:type="numbering" w:customStyle="1" w:styleId="AVA1211111312">
    <w:name w:val="#AVA1211111312"/>
    <w:uiPriority w:val="99"/>
    <w:rsid w:val="005B5708"/>
  </w:style>
  <w:style w:type="numbering" w:customStyle="1" w:styleId="AVA121111132">
    <w:name w:val="#AVA121111132"/>
    <w:uiPriority w:val="99"/>
    <w:rsid w:val="005B5708"/>
  </w:style>
  <w:style w:type="numbering" w:customStyle="1" w:styleId="AVA121111133">
    <w:name w:val="#AVA121111133"/>
    <w:uiPriority w:val="99"/>
    <w:rsid w:val="005B5708"/>
  </w:style>
  <w:style w:type="numbering" w:customStyle="1" w:styleId="AVA12111114">
    <w:name w:val="#AVA12111114"/>
    <w:uiPriority w:val="99"/>
    <w:rsid w:val="005B5708"/>
  </w:style>
  <w:style w:type="numbering" w:customStyle="1" w:styleId="AVA121111141">
    <w:name w:val="#AVA121111141"/>
    <w:uiPriority w:val="99"/>
    <w:rsid w:val="005B5708"/>
  </w:style>
  <w:style w:type="numbering" w:customStyle="1" w:styleId="AVA121111142">
    <w:name w:val="#AVA121111142"/>
    <w:uiPriority w:val="99"/>
    <w:rsid w:val="005B5708"/>
  </w:style>
  <w:style w:type="numbering" w:customStyle="1" w:styleId="AVA12111115">
    <w:name w:val="#AVA12111115"/>
    <w:uiPriority w:val="99"/>
    <w:rsid w:val="005B5708"/>
  </w:style>
  <w:style w:type="numbering" w:customStyle="1" w:styleId="AVA121111151">
    <w:name w:val="#AVA121111151"/>
    <w:uiPriority w:val="99"/>
    <w:rsid w:val="005B5708"/>
  </w:style>
  <w:style w:type="numbering" w:customStyle="1" w:styleId="AVA12111116">
    <w:name w:val="#AVA12111116"/>
    <w:uiPriority w:val="99"/>
    <w:rsid w:val="005B5708"/>
  </w:style>
  <w:style w:type="numbering" w:customStyle="1" w:styleId="AVA12111121">
    <w:name w:val="#AVA12111121"/>
    <w:uiPriority w:val="99"/>
    <w:rsid w:val="005B5708"/>
  </w:style>
  <w:style w:type="numbering" w:customStyle="1" w:styleId="AVA121111211">
    <w:name w:val="#AVA121111211"/>
    <w:uiPriority w:val="99"/>
    <w:rsid w:val="005B5708"/>
  </w:style>
  <w:style w:type="numbering" w:customStyle="1" w:styleId="AVA1211112111">
    <w:name w:val="#AVA1211112111"/>
    <w:uiPriority w:val="99"/>
    <w:rsid w:val="005B5708"/>
  </w:style>
  <w:style w:type="numbering" w:customStyle="1" w:styleId="AVA1211112112">
    <w:name w:val="#AVA1211112112"/>
    <w:uiPriority w:val="99"/>
    <w:rsid w:val="005B5708"/>
  </w:style>
  <w:style w:type="numbering" w:customStyle="1" w:styleId="AVA121111212">
    <w:name w:val="#AVA121111212"/>
    <w:uiPriority w:val="99"/>
    <w:rsid w:val="005B5708"/>
  </w:style>
  <w:style w:type="numbering" w:customStyle="1" w:styleId="AVA121111213">
    <w:name w:val="#AVA121111213"/>
    <w:uiPriority w:val="99"/>
    <w:rsid w:val="005B5708"/>
  </w:style>
  <w:style w:type="numbering" w:customStyle="1" w:styleId="AVA12111122">
    <w:name w:val="#AVA12111122"/>
    <w:uiPriority w:val="99"/>
    <w:rsid w:val="005B5708"/>
  </w:style>
  <w:style w:type="numbering" w:customStyle="1" w:styleId="AVA121111221">
    <w:name w:val="#AVA121111221"/>
    <w:uiPriority w:val="99"/>
    <w:rsid w:val="005B5708"/>
  </w:style>
  <w:style w:type="numbering" w:customStyle="1" w:styleId="AVA121111222">
    <w:name w:val="#AVA121111222"/>
    <w:uiPriority w:val="99"/>
    <w:rsid w:val="005B5708"/>
  </w:style>
  <w:style w:type="numbering" w:customStyle="1" w:styleId="AVA12111123">
    <w:name w:val="#AVA12111123"/>
    <w:uiPriority w:val="99"/>
    <w:rsid w:val="005B5708"/>
  </w:style>
  <w:style w:type="numbering" w:customStyle="1" w:styleId="AVA121111231">
    <w:name w:val="#AVA121111231"/>
    <w:uiPriority w:val="99"/>
    <w:rsid w:val="005B5708"/>
  </w:style>
  <w:style w:type="numbering" w:customStyle="1" w:styleId="AVA12111124">
    <w:name w:val="#AVA12111124"/>
    <w:uiPriority w:val="99"/>
    <w:rsid w:val="005B5708"/>
  </w:style>
  <w:style w:type="numbering" w:customStyle="1" w:styleId="AVA1211113">
    <w:name w:val="#AVA1211113"/>
    <w:uiPriority w:val="99"/>
    <w:rsid w:val="005B5708"/>
  </w:style>
  <w:style w:type="numbering" w:customStyle="1" w:styleId="AVA12111131">
    <w:name w:val="#AVA12111131"/>
    <w:uiPriority w:val="99"/>
    <w:rsid w:val="005B5708"/>
  </w:style>
  <w:style w:type="numbering" w:customStyle="1" w:styleId="AVA121111311">
    <w:name w:val="#AVA121111311"/>
    <w:uiPriority w:val="99"/>
    <w:rsid w:val="005B5708"/>
  </w:style>
  <w:style w:type="numbering" w:customStyle="1" w:styleId="AVA1211113111">
    <w:name w:val="#AVA1211113111"/>
    <w:uiPriority w:val="99"/>
    <w:rsid w:val="005B5708"/>
  </w:style>
  <w:style w:type="numbering" w:customStyle="1" w:styleId="AVA1211113112">
    <w:name w:val="#AVA1211113112"/>
    <w:uiPriority w:val="99"/>
    <w:rsid w:val="005B5708"/>
  </w:style>
  <w:style w:type="numbering" w:customStyle="1" w:styleId="AVA121111312">
    <w:name w:val="#AVA121111312"/>
    <w:uiPriority w:val="99"/>
    <w:rsid w:val="005B5708"/>
  </w:style>
  <w:style w:type="numbering" w:customStyle="1" w:styleId="AVA121111313">
    <w:name w:val="#AVA121111313"/>
    <w:uiPriority w:val="99"/>
    <w:rsid w:val="005B5708"/>
  </w:style>
  <w:style w:type="numbering" w:customStyle="1" w:styleId="AVA12111132">
    <w:name w:val="#AVA12111132"/>
    <w:uiPriority w:val="99"/>
    <w:rsid w:val="005B5708"/>
  </w:style>
  <w:style w:type="numbering" w:customStyle="1" w:styleId="AVA121111321">
    <w:name w:val="#AVA121111321"/>
    <w:uiPriority w:val="99"/>
    <w:rsid w:val="005B5708"/>
  </w:style>
  <w:style w:type="numbering" w:customStyle="1" w:styleId="AVA121111322">
    <w:name w:val="#AVA121111322"/>
    <w:uiPriority w:val="99"/>
    <w:rsid w:val="005B5708"/>
  </w:style>
  <w:style w:type="numbering" w:customStyle="1" w:styleId="AVA12111133">
    <w:name w:val="#AVA12111133"/>
    <w:uiPriority w:val="99"/>
    <w:rsid w:val="005B5708"/>
  </w:style>
  <w:style w:type="numbering" w:customStyle="1" w:styleId="AVA12111134">
    <w:name w:val="#AVA12111134"/>
    <w:uiPriority w:val="99"/>
    <w:rsid w:val="005B5708"/>
  </w:style>
  <w:style w:type="numbering" w:customStyle="1" w:styleId="AVA1211114">
    <w:name w:val="#AVA1211114"/>
    <w:uiPriority w:val="99"/>
    <w:rsid w:val="005B5708"/>
  </w:style>
  <w:style w:type="numbering" w:customStyle="1" w:styleId="AVA12111141">
    <w:name w:val="#AVA12111141"/>
    <w:uiPriority w:val="99"/>
    <w:rsid w:val="005B5708"/>
  </w:style>
  <w:style w:type="numbering" w:customStyle="1" w:styleId="AVA12111142">
    <w:name w:val="#AVA12111142"/>
    <w:uiPriority w:val="99"/>
    <w:rsid w:val="005B5708"/>
  </w:style>
  <w:style w:type="numbering" w:customStyle="1" w:styleId="AVA1211115">
    <w:name w:val="#AVA1211115"/>
    <w:uiPriority w:val="99"/>
    <w:rsid w:val="005B5708"/>
  </w:style>
  <w:style w:type="numbering" w:customStyle="1" w:styleId="AVA12111151">
    <w:name w:val="#AVA12111151"/>
    <w:uiPriority w:val="99"/>
    <w:rsid w:val="005B5708"/>
  </w:style>
  <w:style w:type="numbering" w:customStyle="1" w:styleId="AVA1211116">
    <w:name w:val="#AVA1211116"/>
    <w:uiPriority w:val="99"/>
    <w:rsid w:val="005B5708"/>
  </w:style>
  <w:style w:type="numbering" w:customStyle="1" w:styleId="AVA12111211">
    <w:name w:val="#AVA12111211"/>
    <w:uiPriority w:val="99"/>
    <w:rsid w:val="005B5708"/>
  </w:style>
  <w:style w:type="numbering" w:customStyle="1" w:styleId="AVA121112111">
    <w:name w:val="#AVA121112111"/>
    <w:uiPriority w:val="99"/>
    <w:rsid w:val="005B5708"/>
  </w:style>
  <w:style w:type="numbering" w:customStyle="1" w:styleId="AVA1211121111">
    <w:name w:val="#AVA1211121111"/>
    <w:uiPriority w:val="99"/>
    <w:rsid w:val="005B5708"/>
  </w:style>
  <w:style w:type="numbering" w:customStyle="1" w:styleId="AVA1211121112">
    <w:name w:val="#AVA1211121112"/>
    <w:uiPriority w:val="99"/>
    <w:rsid w:val="005B5708"/>
  </w:style>
  <w:style w:type="numbering" w:customStyle="1" w:styleId="AVA121112112">
    <w:name w:val="#AVA121112112"/>
    <w:uiPriority w:val="99"/>
    <w:rsid w:val="005B5708"/>
  </w:style>
  <w:style w:type="numbering" w:customStyle="1" w:styleId="AVA121112113">
    <w:name w:val="#AVA121112113"/>
    <w:uiPriority w:val="99"/>
    <w:rsid w:val="005B5708"/>
  </w:style>
  <w:style w:type="numbering" w:customStyle="1" w:styleId="AVA12111212">
    <w:name w:val="#AVA12111212"/>
    <w:uiPriority w:val="99"/>
    <w:rsid w:val="005B5708"/>
  </w:style>
  <w:style w:type="numbering" w:customStyle="1" w:styleId="AVA121112121">
    <w:name w:val="#AVA121112121"/>
    <w:uiPriority w:val="99"/>
    <w:rsid w:val="005B5708"/>
  </w:style>
  <w:style w:type="numbering" w:customStyle="1" w:styleId="AVA121112122">
    <w:name w:val="#AVA121112122"/>
    <w:uiPriority w:val="99"/>
    <w:rsid w:val="005B5708"/>
  </w:style>
  <w:style w:type="numbering" w:customStyle="1" w:styleId="AVA12111213">
    <w:name w:val="#AVA12111213"/>
    <w:uiPriority w:val="99"/>
    <w:rsid w:val="005B5708"/>
  </w:style>
  <w:style w:type="numbering" w:customStyle="1" w:styleId="AVA121112131">
    <w:name w:val="#AVA121112131"/>
    <w:uiPriority w:val="99"/>
    <w:rsid w:val="005B5708"/>
  </w:style>
  <w:style w:type="numbering" w:customStyle="1" w:styleId="AVA12111214">
    <w:name w:val="#AVA12111214"/>
    <w:uiPriority w:val="99"/>
    <w:rsid w:val="005B5708"/>
  </w:style>
  <w:style w:type="numbering" w:customStyle="1" w:styleId="AVA1211122">
    <w:name w:val="#AVA1211122"/>
    <w:uiPriority w:val="99"/>
    <w:rsid w:val="005B5708"/>
  </w:style>
  <w:style w:type="numbering" w:customStyle="1" w:styleId="AVA12111221">
    <w:name w:val="#AVA12111221"/>
    <w:uiPriority w:val="99"/>
    <w:rsid w:val="005B5708"/>
  </w:style>
  <w:style w:type="numbering" w:customStyle="1" w:styleId="AVA121112211">
    <w:name w:val="#AVA121112211"/>
    <w:uiPriority w:val="99"/>
    <w:rsid w:val="005B5708"/>
  </w:style>
  <w:style w:type="numbering" w:customStyle="1" w:styleId="AVA121112212">
    <w:name w:val="#AVA121112212"/>
    <w:uiPriority w:val="99"/>
    <w:rsid w:val="005B5708"/>
  </w:style>
  <w:style w:type="numbering" w:customStyle="1" w:styleId="AVA12111222">
    <w:name w:val="#AVA12111222"/>
    <w:uiPriority w:val="99"/>
    <w:rsid w:val="005B5708"/>
  </w:style>
  <w:style w:type="numbering" w:customStyle="1" w:styleId="AVA12111223">
    <w:name w:val="#AVA12111223"/>
    <w:uiPriority w:val="99"/>
    <w:rsid w:val="005B5708"/>
  </w:style>
  <w:style w:type="numbering" w:customStyle="1" w:styleId="AVA1211123">
    <w:name w:val="#AVA1211123"/>
    <w:uiPriority w:val="99"/>
    <w:rsid w:val="005B5708"/>
  </w:style>
  <w:style w:type="numbering" w:customStyle="1" w:styleId="AVA12111231">
    <w:name w:val="#AVA12111231"/>
    <w:uiPriority w:val="99"/>
    <w:rsid w:val="005B5708"/>
  </w:style>
  <w:style w:type="numbering" w:customStyle="1" w:styleId="AVA12111232">
    <w:name w:val="#AVA12111232"/>
    <w:uiPriority w:val="99"/>
    <w:rsid w:val="005B5708"/>
  </w:style>
  <w:style w:type="numbering" w:customStyle="1" w:styleId="AVA1211124">
    <w:name w:val="#AVA1211124"/>
    <w:uiPriority w:val="99"/>
    <w:rsid w:val="005B5708"/>
  </w:style>
  <w:style w:type="numbering" w:customStyle="1" w:styleId="AVA12111241">
    <w:name w:val="#AVA12111241"/>
    <w:uiPriority w:val="99"/>
    <w:rsid w:val="005B5708"/>
  </w:style>
  <w:style w:type="numbering" w:customStyle="1" w:styleId="AVA1211125">
    <w:name w:val="#AVA1211125"/>
    <w:uiPriority w:val="99"/>
    <w:rsid w:val="005B5708"/>
  </w:style>
  <w:style w:type="numbering" w:customStyle="1" w:styleId="AVA1211131">
    <w:name w:val="#AVA1211131"/>
    <w:uiPriority w:val="99"/>
    <w:rsid w:val="005B5708"/>
  </w:style>
  <w:style w:type="numbering" w:customStyle="1" w:styleId="AVA12111311">
    <w:name w:val="#AVA12111311"/>
    <w:uiPriority w:val="99"/>
    <w:rsid w:val="005B5708"/>
  </w:style>
  <w:style w:type="numbering" w:customStyle="1" w:styleId="AVA121113111">
    <w:name w:val="#AVA121113111"/>
    <w:uiPriority w:val="99"/>
    <w:rsid w:val="005B5708"/>
  </w:style>
  <w:style w:type="numbering" w:customStyle="1" w:styleId="AVA121113112">
    <w:name w:val="#AVA121113112"/>
    <w:uiPriority w:val="99"/>
    <w:rsid w:val="005B5708"/>
  </w:style>
  <w:style w:type="numbering" w:customStyle="1" w:styleId="AVA12111312">
    <w:name w:val="#AVA12111312"/>
    <w:uiPriority w:val="99"/>
    <w:rsid w:val="005B5708"/>
  </w:style>
  <w:style w:type="numbering" w:customStyle="1" w:styleId="AVA12111313">
    <w:name w:val="#AVA12111313"/>
    <w:uiPriority w:val="99"/>
    <w:rsid w:val="005B5708"/>
  </w:style>
  <w:style w:type="numbering" w:customStyle="1" w:styleId="AVA1211132">
    <w:name w:val="#AVA1211132"/>
    <w:uiPriority w:val="99"/>
    <w:rsid w:val="005B5708"/>
  </w:style>
  <w:style w:type="numbering" w:customStyle="1" w:styleId="AVA12111321">
    <w:name w:val="#AVA12111321"/>
    <w:uiPriority w:val="99"/>
    <w:rsid w:val="005B5708"/>
  </w:style>
  <w:style w:type="numbering" w:customStyle="1" w:styleId="AVA12111322">
    <w:name w:val="#AVA12111322"/>
    <w:uiPriority w:val="99"/>
    <w:rsid w:val="005B5708"/>
  </w:style>
  <w:style w:type="numbering" w:customStyle="1" w:styleId="AVA1211133">
    <w:name w:val="#AVA1211133"/>
    <w:uiPriority w:val="99"/>
    <w:rsid w:val="005B5708"/>
  </w:style>
  <w:style w:type="numbering" w:customStyle="1" w:styleId="AVA12111331">
    <w:name w:val="#AVA12111331"/>
    <w:uiPriority w:val="99"/>
    <w:rsid w:val="005B5708"/>
  </w:style>
  <w:style w:type="numbering" w:customStyle="1" w:styleId="AVA1211134">
    <w:name w:val="#AVA1211134"/>
    <w:uiPriority w:val="99"/>
    <w:rsid w:val="005B5708"/>
  </w:style>
  <w:style w:type="numbering" w:customStyle="1" w:styleId="AVA121114">
    <w:name w:val="#AVA121114"/>
    <w:uiPriority w:val="99"/>
    <w:rsid w:val="005B5708"/>
  </w:style>
  <w:style w:type="numbering" w:customStyle="1" w:styleId="AVA1211141">
    <w:name w:val="#AVA1211141"/>
    <w:uiPriority w:val="99"/>
    <w:rsid w:val="005B5708"/>
  </w:style>
  <w:style w:type="numbering" w:customStyle="1" w:styleId="AVA12111411">
    <w:name w:val="#AVA12111411"/>
    <w:uiPriority w:val="99"/>
    <w:rsid w:val="005B5708"/>
  </w:style>
  <w:style w:type="numbering" w:customStyle="1" w:styleId="AVA121114111">
    <w:name w:val="#AVA121114111"/>
    <w:uiPriority w:val="99"/>
    <w:rsid w:val="005B5708"/>
  </w:style>
  <w:style w:type="numbering" w:customStyle="1" w:styleId="AVA121114112">
    <w:name w:val="#AVA121114112"/>
    <w:uiPriority w:val="99"/>
    <w:rsid w:val="005B5708"/>
  </w:style>
  <w:style w:type="numbering" w:customStyle="1" w:styleId="AVA12111412">
    <w:name w:val="#AVA12111412"/>
    <w:uiPriority w:val="99"/>
    <w:rsid w:val="005B5708"/>
  </w:style>
  <w:style w:type="numbering" w:customStyle="1" w:styleId="AVA12111413">
    <w:name w:val="#AVA12111413"/>
    <w:uiPriority w:val="99"/>
    <w:rsid w:val="005B5708"/>
  </w:style>
  <w:style w:type="numbering" w:customStyle="1" w:styleId="AVA1211142">
    <w:name w:val="#AVA1211142"/>
    <w:uiPriority w:val="99"/>
    <w:rsid w:val="005B5708"/>
  </w:style>
  <w:style w:type="numbering" w:customStyle="1" w:styleId="AVA12111421">
    <w:name w:val="#AVA12111421"/>
    <w:uiPriority w:val="99"/>
    <w:rsid w:val="005B5708"/>
  </w:style>
  <w:style w:type="numbering" w:customStyle="1" w:styleId="AVA12111422">
    <w:name w:val="#AVA12111422"/>
    <w:uiPriority w:val="99"/>
    <w:rsid w:val="005B5708"/>
  </w:style>
  <w:style w:type="numbering" w:customStyle="1" w:styleId="AVA1211143">
    <w:name w:val="#AVA1211143"/>
    <w:uiPriority w:val="99"/>
    <w:rsid w:val="005B5708"/>
  </w:style>
  <w:style w:type="numbering" w:customStyle="1" w:styleId="AVA1211144">
    <w:name w:val="#AVA1211144"/>
    <w:uiPriority w:val="99"/>
    <w:rsid w:val="005B5708"/>
  </w:style>
  <w:style w:type="numbering" w:customStyle="1" w:styleId="AVA121115">
    <w:name w:val="#AVA121115"/>
    <w:uiPriority w:val="99"/>
    <w:rsid w:val="005B5708"/>
  </w:style>
  <w:style w:type="numbering" w:customStyle="1" w:styleId="AVA1211151">
    <w:name w:val="#AVA1211151"/>
    <w:uiPriority w:val="99"/>
    <w:rsid w:val="005B5708"/>
  </w:style>
  <w:style w:type="numbering" w:customStyle="1" w:styleId="AVA12111511">
    <w:name w:val="#AVA12111511"/>
    <w:uiPriority w:val="99"/>
    <w:rsid w:val="005B5708"/>
  </w:style>
  <w:style w:type="numbering" w:customStyle="1" w:styleId="AVA12111512">
    <w:name w:val="#AVA12111512"/>
    <w:uiPriority w:val="99"/>
    <w:rsid w:val="005B5708"/>
  </w:style>
  <w:style w:type="numbering" w:customStyle="1" w:styleId="AVA1211152">
    <w:name w:val="#AVA1211152"/>
    <w:uiPriority w:val="99"/>
    <w:rsid w:val="005B5708"/>
  </w:style>
  <w:style w:type="numbering" w:customStyle="1" w:styleId="AVA1211153">
    <w:name w:val="#AVA1211153"/>
    <w:uiPriority w:val="99"/>
    <w:rsid w:val="005B5708"/>
  </w:style>
  <w:style w:type="numbering" w:customStyle="1" w:styleId="AVA121116">
    <w:name w:val="#AVA121116"/>
    <w:uiPriority w:val="99"/>
    <w:rsid w:val="005B5708"/>
  </w:style>
  <w:style w:type="numbering" w:customStyle="1" w:styleId="AVA1211161">
    <w:name w:val="#AVA1211161"/>
    <w:uiPriority w:val="99"/>
    <w:rsid w:val="005B5708"/>
  </w:style>
  <w:style w:type="numbering" w:customStyle="1" w:styleId="AVA1211162">
    <w:name w:val="#AVA1211162"/>
    <w:uiPriority w:val="99"/>
    <w:rsid w:val="005B5708"/>
  </w:style>
  <w:style w:type="numbering" w:customStyle="1" w:styleId="AVA121117">
    <w:name w:val="#AVA121117"/>
    <w:uiPriority w:val="99"/>
    <w:rsid w:val="005B5708"/>
  </w:style>
  <w:style w:type="numbering" w:customStyle="1" w:styleId="AVA1211171">
    <w:name w:val="#AVA1211171"/>
    <w:uiPriority w:val="99"/>
    <w:rsid w:val="005B5708"/>
  </w:style>
  <w:style w:type="numbering" w:customStyle="1" w:styleId="AVA121118">
    <w:name w:val="#AVA121118"/>
    <w:uiPriority w:val="99"/>
    <w:rsid w:val="005B5708"/>
  </w:style>
  <w:style w:type="numbering" w:customStyle="1" w:styleId="AVA1211211">
    <w:name w:val="#AVA1211211"/>
    <w:uiPriority w:val="99"/>
    <w:rsid w:val="005B5708"/>
  </w:style>
  <w:style w:type="numbering" w:customStyle="1" w:styleId="AVA12112111">
    <w:name w:val="#AVA12112111"/>
    <w:uiPriority w:val="99"/>
    <w:rsid w:val="005B5708"/>
  </w:style>
  <w:style w:type="numbering" w:customStyle="1" w:styleId="AVA121121111">
    <w:name w:val="#AVA121121111"/>
    <w:uiPriority w:val="99"/>
    <w:rsid w:val="005B5708"/>
  </w:style>
  <w:style w:type="numbering" w:customStyle="1" w:styleId="AVA121121112">
    <w:name w:val="#AVA121121112"/>
    <w:uiPriority w:val="99"/>
    <w:rsid w:val="005B5708"/>
  </w:style>
  <w:style w:type="numbering" w:customStyle="1" w:styleId="AVA12112112">
    <w:name w:val="#AVA12112112"/>
    <w:uiPriority w:val="99"/>
    <w:rsid w:val="005B5708"/>
  </w:style>
  <w:style w:type="numbering" w:customStyle="1" w:styleId="AVA12112113">
    <w:name w:val="#AVA12112113"/>
    <w:uiPriority w:val="99"/>
    <w:rsid w:val="005B5708"/>
  </w:style>
  <w:style w:type="numbering" w:customStyle="1" w:styleId="AVA1211212">
    <w:name w:val="#AVA1211212"/>
    <w:uiPriority w:val="99"/>
    <w:rsid w:val="005B5708"/>
  </w:style>
  <w:style w:type="numbering" w:customStyle="1" w:styleId="AVA12112121">
    <w:name w:val="#AVA12112121"/>
    <w:uiPriority w:val="99"/>
    <w:rsid w:val="005B5708"/>
  </w:style>
  <w:style w:type="numbering" w:customStyle="1" w:styleId="AVA12112122">
    <w:name w:val="#AVA12112122"/>
    <w:uiPriority w:val="99"/>
    <w:rsid w:val="005B5708"/>
  </w:style>
  <w:style w:type="numbering" w:customStyle="1" w:styleId="AVA1211213">
    <w:name w:val="#AVA1211213"/>
    <w:uiPriority w:val="99"/>
    <w:rsid w:val="005B5708"/>
  </w:style>
  <w:style w:type="numbering" w:customStyle="1" w:styleId="AVA12112131">
    <w:name w:val="#AVA12112131"/>
    <w:uiPriority w:val="99"/>
    <w:rsid w:val="005B5708"/>
  </w:style>
  <w:style w:type="numbering" w:customStyle="1" w:styleId="AVA1211214">
    <w:name w:val="#AVA1211214"/>
    <w:uiPriority w:val="99"/>
    <w:rsid w:val="005B5708"/>
  </w:style>
  <w:style w:type="numbering" w:customStyle="1" w:styleId="AVA121122">
    <w:name w:val="#AVA121122"/>
    <w:uiPriority w:val="99"/>
    <w:rsid w:val="005B5708"/>
  </w:style>
  <w:style w:type="numbering" w:customStyle="1" w:styleId="AVA1211221">
    <w:name w:val="#AVA1211221"/>
    <w:uiPriority w:val="99"/>
    <w:rsid w:val="005B5708"/>
  </w:style>
  <w:style w:type="numbering" w:customStyle="1" w:styleId="AVA12112211">
    <w:name w:val="#AVA12112211"/>
    <w:uiPriority w:val="99"/>
    <w:rsid w:val="005B5708"/>
  </w:style>
  <w:style w:type="numbering" w:customStyle="1" w:styleId="AVA121122111">
    <w:name w:val="#AVA121122111"/>
    <w:uiPriority w:val="99"/>
    <w:rsid w:val="005B5708"/>
  </w:style>
  <w:style w:type="numbering" w:customStyle="1" w:styleId="AVA121122112">
    <w:name w:val="#AVA121122112"/>
    <w:uiPriority w:val="99"/>
    <w:rsid w:val="005B5708"/>
  </w:style>
  <w:style w:type="numbering" w:customStyle="1" w:styleId="AVA12112212">
    <w:name w:val="#AVA12112212"/>
    <w:uiPriority w:val="99"/>
    <w:rsid w:val="005B5708"/>
  </w:style>
  <w:style w:type="numbering" w:customStyle="1" w:styleId="AVA12112213">
    <w:name w:val="#AVA12112213"/>
    <w:uiPriority w:val="99"/>
    <w:rsid w:val="005B5708"/>
  </w:style>
  <w:style w:type="numbering" w:customStyle="1" w:styleId="AVA1211222">
    <w:name w:val="#AVA1211222"/>
    <w:uiPriority w:val="99"/>
    <w:rsid w:val="005B5708"/>
  </w:style>
  <w:style w:type="numbering" w:customStyle="1" w:styleId="AVA12112221">
    <w:name w:val="#AVA12112221"/>
    <w:uiPriority w:val="99"/>
    <w:rsid w:val="005B5708"/>
  </w:style>
  <w:style w:type="numbering" w:customStyle="1" w:styleId="AVA12112222">
    <w:name w:val="#AVA12112222"/>
    <w:uiPriority w:val="99"/>
    <w:rsid w:val="005B5708"/>
  </w:style>
  <w:style w:type="numbering" w:customStyle="1" w:styleId="AVA1211223">
    <w:name w:val="#AVA1211223"/>
    <w:uiPriority w:val="99"/>
    <w:rsid w:val="005B5708"/>
  </w:style>
  <w:style w:type="numbering" w:customStyle="1" w:styleId="AVA1211224">
    <w:name w:val="#AVA1211224"/>
    <w:uiPriority w:val="99"/>
    <w:rsid w:val="005B5708"/>
  </w:style>
  <w:style w:type="numbering" w:customStyle="1" w:styleId="AVA121123">
    <w:name w:val="#AVA121123"/>
    <w:uiPriority w:val="99"/>
    <w:rsid w:val="005B5708"/>
  </w:style>
  <w:style w:type="numbering" w:customStyle="1" w:styleId="AVA1211231">
    <w:name w:val="#AVA1211231"/>
    <w:uiPriority w:val="99"/>
    <w:rsid w:val="005B5708"/>
  </w:style>
  <w:style w:type="numbering" w:customStyle="1" w:styleId="AVA12112311">
    <w:name w:val="#AVA12112311"/>
    <w:uiPriority w:val="99"/>
    <w:rsid w:val="005B5708"/>
  </w:style>
  <w:style w:type="numbering" w:customStyle="1" w:styleId="AVA121123111">
    <w:name w:val="#AVA121123111"/>
    <w:uiPriority w:val="99"/>
    <w:rsid w:val="005B5708"/>
    <w:pPr>
      <w:numPr>
        <w:numId w:val="26"/>
      </w:numPr>
    </w:pPr>
  </w:style>
  <w:style w:type="numbering" w:customStyle="1" w:styleId="AVA12112312">
    <w:name w:val="#AVA12112312"/>
    <w:uiPriority w:val="99"/>
    <w:rsid w:val="005B5708"/>
  </w:style>
  <w:style w:type="numbering" w:customStyle="1" w:styleId="AVA1211232">
    <w:name w:val="#AVA1211232"/>
    <w:uiPriority w:val="99"/>
    <w:rsid w:val="005B5708"/>
  </w:style>
  <w:style w:type="numbering" w:customStyle="1" w:styleId="AVA1211233">
    <w:name w:val="#AVA1211233"/>
    <w:uiPriority w:val="99"/>
    <w:rsid w:val="005B5708"/>
  </w:style>
  <w:style w:type="numbering" w:customStyle="1" w:styleId="AVA1211311">
    <w:name w:val="#AVA1211311"/>
    <w:uiPriority w:val="99"/>
    <w:rsid w:val="005B5708"/>
  </w:style>
  <w:style w:type="numbering" w:customStyle="1" w:styleId="AVA12113111">
    <w:name w:val="#AVA12113111"/>
    <w:uiPriority w:val="99"/>
    <w:rsid w:val="005B5708"/>
  </w:style>
  <w:style w:type="numbering" w:customStyle="1" w:styleId="AVA121131111">
    <w:name w:val="#AVA121131111"/>
    <w:uiPriority w:val="99"/>
    <w:rsid w:val="005B5708"/>
  </w:style>
  <w:style w:type="numbering" w:customStyle="1" w:styleId="AVA121131112">
    <w:name w:val="#AVA121131112"/>
    <w:uiPriority w:val="99"/>
    <w:rsid w:val="005B5708"/>
  </w:style>
  <w:style w:type="numbering" w:customStyle="1" w:styleId="AVA12113112">
    <w:name w:val="#AVA12113112"/>
    <w:uiPriority w:val="99"/>
    <w:rsid w:val="005B5708"/>
  </w:style>
  <w:style w:type="numbering" w:customStyle="1" w:styleId="AVA12113113">
    <w:name w:val="#AVA12113113"/>
    <w:uiPriority w:val="99"/>
    <w:rsid w:val="005B5708"/>
  </w:style>
  <w:style w:type="numbering" w:customStyle="1" w:styleId="AVA1211312">
    <w:name w:val="#AVA1211312"/>
    <w:uiPriority w:val="99"/>
    <w:rsid w:val="005B5708"/>
  </w:style>
  <w:style w:type="numbering" w:customStyle="1" w:styleId="AVA12113121">
    <w:name w:val="#AVA12113121"/>
    <w:uiPriority w:val="99"/>
    <w:rsid w:val="005B5708"/>
  </w:style>
  <w:style w:type="numbering" w:customStyle="1" w:styleId="AVA12113122">
    <w:name w:val="#AVA12113122"/>
    <w:uiPriority w:val="99"/>
    <w:rsid w:val="005B5708"/>
  </w:style>
  <w:style w:type="numbering" w:customStyle="1" w:styleId="AVA1211313">
    <w:name w:val="#AVA1211313"/>
    <w:uiPriority w:val="99"/>
    <w:rsid w:val="005B5708"/>
  </w:style>
  <w:style w:type="numbering" w:customStyle="1" w:styleId="AVA12113131">
    <w:name w:val="#AVA12113131"/>
    <w:uiPriority w:val="99"/>
    <w:rsid w:val="005B5708"/>
  </w:style>
  <w:style w:type="numbering" w:customStyle="1" w:styleId="AVA1211314">
    <w:name w:val="#AVA1211314"/>
    <w:uiPriority w:val="99"/>
    <w:rsid w:val="005B5708"/>
  </w:style>
  <w:style w:type="numbering" w:customStyle="1" w:styleId="AVA121132">
    <w:name w:val="#AVA121132"/>
    <w:uiPriority w:val="99"/>
    <w:rsid w:val="005B5708"/>
  </w:style>
  <w:style w:type="numbering" w:customStyle="1" w:styleId="AVA1211321">
    <w:name w:val="#AVA1211321"/>
    <w:uiPriority w:val="99"/>
    <w:rsid w:val="005B5708"/>
  </w:style>
  <w:style w:type="numbering" w:customStyle="1" w:styleId="AVA12113211">
    <w:name w:val="#AVA12113211"/>
    <w:uiPriority w:val="99"/>
    <w:rsid w:val="005B5708"/>
  </w:style>
  <w:style w:type="numbering" w:customStyle="1" w:styleId="AVA12113212">
    <w:name w:val="#AVA12113212"/>
    <w:uiPriority w:val="99"/>
    <w:rsid w:val="005B5708"/>
  </w:style>
  <w:style w:type="numbering" w:customStyle="1" w:styleId="AVA1211322">
    <w:name w:val="#AVA1211322"/>
    <w:uiPriority w:val="99"/>
    <w:rsid w:val="005B5708"/>
  </w:style>
  <w:style w:type="numbering" w:customStyle="1" w:styleId="AVA1211323">
    <w:name w:val="#AVA1211323"/>
    <w:uiPriority w:val="99"/>
    <w:rsid w:val="005B5708"/>
  </w:style>
  <w:style w:type="numbering" w:customStyle="1" w:styleId="AVA121133">
    <w:name w:val="#AVA121133"/>
    <w:uiPriority w:val="99"/>
    <w:rsid w:val="005B5708"/>
  </w:style>
  <w:style w:type="numbering" w:customStyle="1" w:styleId="AVA1211331">
    <w:name w:val="#AVA1211331"/>
    <w:uiPriority w:val="99"/>
    <w:rsid w:val="005B5708"/>
  </w:style>
  <w:style w:type="numbering" w:customStyle="1" w:styleId="AVA1211332">
    <w:name w:val="#AVA1211332"/>
    <w:uiPriority w:val="99"/>
    <w:rsid w:val="005B5708"/>
  </w:style>
  <w:style w:type="numbering" w:customStyle="1" w:styleId="AVA121134">
    <w:name w:val="#AVA121134"/>
    <w:uiPriority w:val="99"/>
    <w:rsid w:val="005B5708"/>
  </w:style>
  <w:style w:type="numbering" w:customStyle="1" w:styleId="AVA1211341">
    <w:name w:val="#AVA1211341"/>
    <w:uiPriority w:val="99"/>
    <w:rsid w:val="005B5708"/>
  </w:style>
  <w:style w:type="numbering" w:customStyle="1" w:styleId="AVA121135">
    <w:name w:val="#AVA121135"/>
    <w:uiPriority w:val="99"/>
    <w:rsid w:val="005B5708"/>
  </w:style>
  <w:style w:type="numbering" w:customStyle="1" w:styleId="AVA121141">
    <w:name w:val="#AVA121141"/>
    <w:uiPriority w:val="99"/>
    <w:rsid w:val="005B5708"/>
  </w:style>
  <w:style w:type="numbering" w:customStyle="1" w:styleId="AVA1211411">
    <w:name w:val="#AVA1211411"/>
    <w:uiPriority w:val="99"/>
    <w:rsid w:val="005B5708"/>
  </w:style>
  <w:style w:type="numbering" w:customStyle="1" w:styleId="AVA12114111">
    <w:name w:val="#AVA12114111"/>
    <w:uiPriority w:val="99"/>
    <w:rsid w:val="005B5708"/>
  </w:style>
  <w:style w:type="numbering" w:customStyle="1" w:styleId="AVA12114112">
    <w:name w:val="#AVA12114112"/>
    <w:uiPriority w:val="99"/>
    <w:rsid w:val="005B5708"/>
  </w:style>
  <w:style w:type="numbering" w:customStyle="1" w:styleId="AVA1211412">
    <w:name w:val="#AVA1211412"/>
    <w:uiPriority w:val="99"/>
    <w:rsid w:val="005B5708"/>
  </w:style>
  <w:style w:type="numbering" w:customStyle="1" w:styleId="AVA1211413">
    <w:name w:val="#AVA1211413"/>
    <w:uiPriority w:val="99"/>
    <w:rsid w:val="005B5708"/>
  </w:style>
  <w:style w:type="numbering" w:customStyle="1" w:styleId="AVA121142">
    <w:name w:val="#AVA121142"/>
    <w:uiPriority w:val="99"/>
    <w:rsid w:val="005B5708"/>
  </w:style>
  <w:style w:type="numbering" w:customStyle="1" w:styleId="AVA1211421">
    <w:name w:val="#AVA1211421"/>
    <w:uiPriority w:val="99"/>
    <w:rsid w:val="005B5708"/>
  </w:style>
  <w:style w:type="numbering" w:customStyle="1" w:styleId="AVA1211422">
    <w:name w:val="#AVA1211422"/>
    <w:uiPriority w:val="99"/>
    <w:rsid w:val="005B5708"/>
  </w:style>
  <w:style w:type="numbering" w:customStyle="1" w:styleId="AVA121143">
    <w:name w:val="#AVA121143"/>
    <w:uiPriority w:val="99"/>
    <w:rsid w:val="005B5708"/>
  </w:style>
  <w:style w:type="numbering" w:customStyle="1" w:styleId="AVA1211431">
    <w:name w:val="#AVA1211431"/>
    <w:uiPriority w:val="99"/>
    <w:rsid w:val="005B5708"/>
  </w:style>
  <w:style w:type="numbering" w:customStyle="1" w:styleId="AVA121144">
    <w:name w:val="#AVA121144"/>
    <w:uiPriority w:val="99"/>
    <w:rsid w:val="005B5708"/>
  </w:style>
  <w:style w:type="numbering" w:customStyle="1" w:styleId="AVA12115">
    <w:name w:val="#AVA12115"/>
    <w:uiPriority w:val="99"/>
    <w:rsid w:val="005B5708"/>
  </w:style>
  <w:style w:type="numbering" w:customStyle="1" w:styleId="AVA121151">
    <w:name w:val="#AVA121151"/>
    <w:uiPriority w:val="99"/>
    <w:rsid w:val="005B5708"/>
  </w:style>
  <w:style w:type="numbering" w:customStyle="1" w:styleId="AVA1211511">
    <w:name w:val="#AVA1211511"/>
    <w:uiPriority w:val="99"/>
    <w:rsid w:val="005B5708"/>
  </w:style>
  <w:style w:type="numbering" w:customStyle="1" w:styleId="AVA12115111">
    <w:name w:val="#AVA12115111"/>
    <w:uiPriority w:val="99"/>
    <w:rsid w:val="005B5708"/>
  </w:style>
  <w:style w:type="numbering" w:customStyle="1" w:styleId="AVA12115112">
    <w:name w:val="#AVA12115112"/>
    <w:uiPriority w:val="99"/>
    <w:rsid w:val="005B5708"/>
  </w:style>
  <w:style w:type="numbering" w:customStyle="1" w:styleId="AVA1211512">
    <w:name w:val="#AVA1211512"/>
    <w:uiPriority w:val="99"/>
    <w:rsid w:val="005B5708"/>
  </w:style>
  <w:style w:type="numbering" w:customStyle="1" w:styleId="AVA1211513">
    <w:name w:val="#AVA1211513"/>
    <w:uiPriority w:val="99"/>
    <w:rsid w:val="005B5708"/>
  </w:style>
  <w:style w:type="numbering" w:customStyle="1" w:styleId="AVA121152">
    <w:name w:val="#AVA121152"/>
    <w:uiPriority w:val="99"/>
    <w:rsid w:val="005B5708"/>
  </w:style>
  <w:style w:type="numbering" w:customStyle="1" w:styleId="AVA1211521">
    <w:name w:val="#AVA1211521"/>
    <w:uiPriority w:val="99"/>
    <w:rsid w:val="005B5708"/>
  </w:style>
  <w:style w:type="numbering" w:customStyle="1" w:styleId="AVA1211522">
    <w:name w:val="#AVA1211522"/>
    <w:uiPriority w:val="99"/>
    <w:rsid w:val="005B5708"/>
  </w:style>
  <w:style w:type="numbering" w:customStyle="1" w:styleId="AVA121153">
    <w:name w:val="#AVA121153"/>
    <w:uiPriority w:val="99"/>
    <w:rsid w:val="005B5708"/>
  </w:style>
  <w:style w:type="numbering" w:customStyle="1" w:styleId="AVA121154">
    <w:name w:val="#AVA121154"/>
    <w:uiPriority w:val="99"/>
    <w:rsid w:val="005B5708"/>
  </w:style>
  <w:style w:type="numbering" w:customStyle="1" w:styleId="AVA12116">
    <w:name w:val="#AVA12116"/>
    <w:uiPriority w:val="99"/>
    <w:rsid w:val="005B5708"/>
  </w:style>
  <w:style w:type="numbering" w:customStyle="1" w:styleId="AVA121161">
    <w:name w:val="#AVA121161"/>
    <w:uiPriority w:val="99"/>
    <w:rsid w:val="005B5708"/>
  </w:style>
  <w:style w:type="numbering" w:customStyle="1" w:styleId="AVA1211611">
    <w:name w:val="#AVA1211611"/>
    <w:uiPriority w:val="99"/>
    <w:rsid w:val="005B5708"/>
  </w:style>
  <w:style w:type="numbering" w:customStyle="1" w:styleId="AVA1211612">
    <w:name w:val="#AVA1211612"/>
    <w:uiPriority w:val="99"/>
    <w:rsid w:val="005B5708"/>
  </w:style>
  <w:style w:type="numbering" w:customStyle="1" w:styleId="AVA121162">
    <w:name w:val="#AVA121162"/>
    <w:uiPriority w:val="99"/>
    <w:rsid w:val="005B5708"/>
  </w:style>
  <w:style w:type="numbering" w:customStyle="1" w:styleId="AVA121163">
    <w:name w:val="#AVA121163"/>
    <w:uiPriority w:val="99"/>
    <w:rsid w:val="005B5708"/>
  </w:style>
  <w:style w:type="numbering" w:customStyle="1" w:styleId="AVA12117">
    <w:name w:val="#AVA12117"/>
    <w:uiPriority w:val="99"/>
    <w:rsid w:val="005B5708"/>
  </w:style>
  <w:style w:type="numbering" w:customStyle="1" w:styleId="AVA121171">
    <w:name w:val="#AVA121171"/>
    <w:uiPriority w:val="99"/>
    <w:rsid w:val="005B5708"/>
  </w:style>
  <w:style w:type="numbering" w:customStyle="1" w:styleId="AVA121172">
    <w:name w:val="#AVA121172"/>
    <w:uiPriority w:val="99"/>
    <w:rsid w:val="005B5708"/>
  </w:style>
  <w:style w:type="numbering" w:customStyle="1" w:styleId="AVA12118">
    <w:name w:val="#AVA12118"/>
    <w:uiPriority w:val="99"/>
    <w:rsid w:val="005B5708"/>
  </w:style>
  <w:style w:type="numbering" w:customStyle="1" w:styleId="AVA121181">
    <w:name w:val="#AVA121181"/>
    <w:uiPriority w:val="99"/>
    <w:rsid w:val="005B5708"/>
  </w:style>
  <w:style w:type="numbering" w:customStyle="1" w:styleId="AVA12119">
    <w:name w:val="#AVA12119"/>
    <w:uiPriority w:val="99"/>
    <w:rsid w:val="005B5708"/>
  </w:style>
  <w:style w:type="numbering" w:customStyle="1" w:styleId="AVA121211">
    <w:name w:val="#AVA121211"/>
    <w:uiPriority w:val="99"/>
    <w:rsid w:val="005B5708"/>
  </w:style>
  <w:style w:type="numbering" w:customStyle="1" w:styleId="AVA1212111">
    <w:name w:val="#AVA1212111"/>
    <w:uiPriority w:val="99"/>
    <w:rsid w:val="005B5708"/>
  </w:style>
  <w:style w:type="numbering" w:customStyle="1" w:styleId="AVA12121111">
    <w:name w:val="#AVA12121111"/>
    <w:uiPriority w:val="99"/>
    <w:rsid w:val="005B5708"/>
  </w:style>
  <w:style w:type="numbering" w:customStyle="1" w:styleId="AVA12121112">
    <w:name w:val="#AVA12121112"/>
    <w:uiPriority w:val="99"/>
    <w:rsid w:val="005B5708"/>
  </w:style>
  <w:style w:type="numbering" w:customStyle="1" w:styleId="AVA1212112">
    <w:name w:val="#AVA1212112"/>
    <w:uiPriority w:val="99"/>
    <w:rsid w:val="005B5708"/>
  </w:style>
  <w:style w:type="numbering" w:customStyle="1" w:styleId="AVA1212113">
    <w:name w:val="#AVA1212113"/>
    <w:uiPriority w:val="99"/>
    <w:rsid w:val="005B5708"/>
  </w:style>
  <w:style w:type="numbering" w:customStyle="1" w:styleId="AVA121212">
    <w:name w:val="#AVA121212"/>
    <w:uiPriority w:val="99"/>
    <w:rsid w:val="005B5708"/>
  </w:style>
  <w:style w:type="numbering" w:customStyle="1" w:styleId="AVA1212121">
    <w:name w:val="#AVA1212121"/>
    <w:uiPriority w:val="99"/>
    <w:rsid w:val="005B5708"/>
  </w:style>
  <w:style w:type="numbering" w:customStyle="1" w:styleId="AVA1212122">
    <w:name w:val="#AVA1212122"/>
    <w:uiPriority w:val="99"/>
    <w:rsid w:val="005B5708"/>
  </w:style>
  <w:style w:type="numbering" w:customStyle="1" w:styleId="AVA121213">
    <w:name w:val="#AVA121213"/>
    <w:uiPriority w:val="99"/>
    <w:rsid w:val="005B5708"/>
  </w:style>
  <w:style w:type="numbering" w:customStyle="1" w:styleId="AVA1212131">
    <w:name w:val="#AVA1212131"/>
    <w:uiPriority w:val="99"/>
    <w:rsid w:val="005B5708"/>
  </w:style>
  <w:style w:type="numbering" w:customStyle="1" w:styleId="AVA121214">
    <w:name w:val="#AVA121214"/>
    <w:uiPriority w:val="99"/>
    <w:rsid w:val="005B5708"/>
  </w:style>
  <w:style w:type="numbering" w:customStyle="1" w:styleId="AVA12122">
    <w:name w:val="#AVA12122"/>
    <w:uiPriority w:val="99"/>
    <w:rsid w:val="005B5708"/>
  </w:style>
  <w:style w:type="numbering" w:customStyle="1" w:styleId="AVA121221">
    <w:name w:val="#AVA121221"/>
    <w:uiPriority w:val="99"/>
    <w:rsid w:val="005B5708"/>
  </w:style>
  <w:style w:type="numbering" w:customStyle="1" w:styleId="AVA1212211">
    <w:name w:val="#AVA1212211"/>
    <w:uiPriority w:val="99"/>
    <w:rsid w:val="005B5708"/>
  </w:style>
  <w:style w:type="numbering" w:customStyle="1" w:styleId="AVA12122111">
    <w:name w:val="#AVA12122111"/>
    <w:uiPriority w:val="99"/>
    <w:rsid w:val="005B5708"/>
  </w:style>
  <w:style w:type="numbering" w:customStyle="1" w:styleId="AVA12122112">
    <w:name w:val="#AVA12122112"/>
    <w:uiPriority w:val="99"/>
    <w:rsid w:val="005B5708"/>
  </w:style>
  <w:style w:type="numbering" w:customStyle="1" w:styleId="AVA1212212">
    <w:name w:val="#AVA1212212"/>
    <w:uiPriority w:val="99"/>
    <w:rsid w:val="005B5708"/>
  </w:style>
  <w:style w:type="numbering" w:customStyle="1" w:styleId="AVA1212213">
    <w:name w:val="#AVA1212213"/>
    <w:uiPriority w:val="99"/>
    <w:rsid w:val="005B5708"/>
  </w:style>
  <w:style w:type="numbering" w:customStyle="1" w:styleId="AVA121222">
    <w:name w:val="#AVA121222"/>
    <w:uiPriority w:val="99"/>
    <w:rsid w:val="005B5708"/>
  </w:style>
  <w:style w:type="numbering" w:customStyle="1" w:styleId="AVA1212221">
    <w:name w:val="#AVA1212221"/>
    <w:uiPriority w:val="99"/>
    <w:rsid w:val="005B5708"/>
  </w:style>
  <w:style w:type="numbering" w:customStyle="1" w:styleId="AVA1212222">
    <w:name w:val="#AVA1212222"/>
    <w:uiPriority w:val="99"/>
    <w:rsid w:val="005B5708"/>
  </w:style>
  <w:style w:type="numbering" w:customStyle="1" w:styleId="AVA121223">
    <w:name w:val="#AVA121223"/>
    <w:uiPriority w:val="99"/>
    <w:rsid w:val="005B5708"/>
  </w:style>
  <w:style w:type="numbering" w:customStyle="1" w:styleId="AVA121224">
    <w:name w:val="#AVA121224"/>
    <w:uiPriority w:val="99"/>
    <w:rsid w:val="005B5708"/>
  </w:style>
  <w:style w:type="numbering" w:customStyle="1" w:styleId="AVA12123">
    <w:name w:val="#AVA12123"/>
    <w:uiPriority w:val="99"/>
    <w:rsid w:val="005B5708"/>
  </w:style>
  <w:style w:type="numbering" w:customStyle="1" w:styleId="AVA121231">
    <w:name w:val="#AVA121231"/>
    <w:uiPriority w:val="99"/>
    <w:rsid w:val="005B5708"/>
  </w:style>
  <w:style w:type="numbering" w:customStyle="1" w:styleId="AVA1212311">
    <w:name w:val="#AVA1212311"/>
    <w:uiPriority w:val="99"/>
    <w:rsid w:val="005B5708"/>
  </w:style>
  <w:style w:type="numbering" w:customStyle="1" w:styleId="AVA12123111">
    <w:name w:val="#AVA12123111"/>
    <w:uiPriority w:val="99"/>
    <w:rsid w:val="005B5708"/>
    <w:pPr>
      <w:numPr>
        <w:numId w:val="27"/>
      </w:numPr>
    </w:pPr>
  </w:style>
  <w:style w:type="numbering" w:customStyle="1" w:styleId="AVA1212312">
    <w:name w:val="#AVA1212312"/>
    <w:uiPriority w:val="99"/>
    <w:rsid w:val="005B5708"/>
  </w:style>
  <w:style w:type="numbering" w:customStyle="1" w:styleId="AVA121232">
    <w:name w:val="#AVA121232"/>
    <w:uiPriority w:val="99"/>
    <w:rsid w:val="005B5708"/>
  </w:style>
  <w:style w:type="numbering" w:customStyle="1" w:styleId="AVA121233">
    <w:name w:val="#AVA121233"/>
    <w:uiPriority w:val="99"/>
    <w:rsid w:val="005B5708"/>
  </w:style>
  <w:style w:type="numbering" w:customStyle="1" w:styleId="AVA121311">
    <w:name w:val="#AVA121311"/>
    <w:uiPriority w:val="99"/>
    <w:rsid w:val="005B5708"/>
  </w:style>
  <w:style w:type="numbering" w:customStyle="1" w:styleId="AVA1213111">
    <w:name w:val="#AVA1213111"/>
    <w:uiPriority w:val="99"/>
    <w:rsid w:val="005B5708"/>
  </w:style>
  <w:style w:type="numbering" w:customStyle="1" w:styleId="AVA12131111">
    <w:name w:val="#AVA12131111"/>
    <w:uiPriority w:val="99"/>
    <w:rsid w:val="005B5708"/>
  </w:style>
  <w:style w:type="numbering" w:customStyle="1" w:styleId="AVA12131112">
    <w:name w:val="#AVA12131112"/>
    <w:uiPriority w:val="99"/>
    <w:rsid w:val="005B5708"/>
  </w:style>
  <w:style w:type="numbering" w:customStyle="1" w:styleId="AVA1213112">
    <w:name w:val="#AVA1213112"/>
    <w:uiPriority w:val="99"/>
    <w:rsid w:val="005B5708"/>
  </w:style>
  <w:style w:type="numbering" w:customStyle="1" w:styleId="AVA1213113">
    <w:name w:val="#AVA1213113"/>
    <w:uiPriority w:val="99"/>
    <w:rsid w:val="005B5708"/>
  </w:style>
  <w:style w:type="numbering" w:customStyle="1" w:styleId="AVA121312">
    <w:name w:val="#AVA121312"/>
    <w:uiPriority w:val="99"/>
    <w:rsid w:val="005B5708"/>
  </w:style>
  <w:style w:type="numbering" w:customStyle="1" w:styleId="AVA1213121">
    <w:name w:val="#AVA1213121"/>
    <w:uiPriority w:val="99"/>
    <w:rsid w:val="005B5708"/>
  </w:style>
  <w:style w:type="numbering" w:customStyle="1" w:styleId="AVA1213122">
    <w:name w:val="#AVA1213122"/>
    <w:uiPriority w:val="99"/>
    <w:rsid w:val="005B5708"/>
  </w:style>
  <w:style w:type="numbering" w:customStyle="1" w:styleId="AVA121313">
    <w:name w:val="#AVA121313"/>
    <w:uiPriority w:val="99"/>
    <w:rsid w:val="005B5708"/>
  </w:style>
  <w:style w:type="numbering" w:customStyle="1" w:styleId="AVA1213131">
    <w:name w:val="#AVA1213131"/>
    <w:uiPriority w:val="99"/>
    <w:rsid w:val="005B5708"/>
  </w:style>
  <w:style w:type="numbering" w:customStyle="1" w:styleId="AVA121314">
    <w:name w:val="#AVA121314"/>
    <w:uiPriority w:val="99"/>
    <w:rsid w:val="005B5708"/>
  </w:style>
  <w:style w:type="numbering" w:customStyle="1" w:styleId="AVA12132">
    <w:name w:val="#AVA12132"/>
    <w:uiPriority w:val="99"/>
    <w:rsid w:val="005B5708"/>
  </w:style>
  <w:style w:type="numbering" w:customStyle="1" w:styleId="AVA121321">
    <w:name w:val="#AVA121321"/>
    <w:uiPriority w:val="99"/>
    <w:rsid w:val="005B5708"/>
  </w:style>
  <w:style w:type="numbering" w:customStyle="1" w:styleId="AVA1213211">
    <w:name w:val="#AVA1213211"/>
    <w:uiPriority w:val="99"/>
    <w:rsid w:val="005B5708"/>
  </w:style>
  <w:style w:type="numbering" w:customStyle="1" w:styleId="AVA1213212">
    <w:name w:val="#AVA1213212"/>
    <w:uiPriority w:val="99"/>
    <w:rsid w:val="005B5708"/>
  </w:style>
  <w:style w:type="numbering" w:customStyle="1" w:styleId="AVA121322">
    <w:name w:val="#AVA121322"/>
    <w:uiPriority w:val="99"/>
    <w:rsid w:val="005B5708"/>
  </w:style>
  <w:style w:type="numbering" w:customStyle="1" w:styleId="AVA121323">
    <w:name w:val="#AVA121323"/>
    <w:uiPriority w:val="99"/>
    <w:rsid w:val="005B5708"/>
  </w:style>
  <w:style w:type="numbering" w:customStyle="1" w:styleId="AVA12133">
    <w:name w:val="#AVA12133"/>
    <w:uiPriority w:val="99"/>
    <w:rsid w:val="005B5708"/>
  </w:style>
  <w:style w:type="numbering" w:customStyle="1" w:styleId="AVA121331">
    <w:name w:val="#AVA121331"/>
    <w:uiPriority w:val="99"/>
    <w:rsid w:val="005B5708"/>
  </w:style>
  <w:style w:type="numbering" w:customStyle="1" w:styleId="AVA121332">
    <w:name w:val="#AVA121332"/>
    <w:uiPriority w:val="99"/>
    <w:rsid w:val="005B5708"/>
  </w:style>
  <w:style w:type="numbering" w:customStyle="1" w:styleId="AVA12134">
    <w:name w:val="#AVA12134"/>
    <w:uiPriority w:val="99"/>
    <w:rsid w:val="005B5708"/>
  </w:style>
  <w:style w:type="numbering" w:customStyle="1" w:styleId="AVA121341">
    <w:name w:val="#AVA121341"/>
    <w:uiPriority w:val="99"/>
    <w:rsid w:val="005B5708"/>
  </w:style>
  <w:style w:type="numbering" w:customStyle="1" w:styleId="AVA12135">
    <w:name w:val="#AVA12135"/>
    <w:uiPriority w:val="99"/>
    <w:rsid w:val="005B5708"/>
  </w:style>
  <w:style w:type="numbering" w:customStyle="1" w:styleId="AVA12141">
    <w:name w:val="#AVA12141"/>
    <w:uiPriority w:val="99"/>
    <w:rsid w:val="005B5708"/>
  </w:style>
  <w:style w:type="numbering" w:customStyle="1" w:styleId="AVA121411">
    <w:name w:val="#AVA121411"/>
    <w:uiPriority w:val="99"/>
    <w:rsid w:val="005B5708"/>
  </w:style>
  <w:style w:type="numbering" w:customStyle="1" w:styleId="AVA1214111">
    <w:name w:val="#AVA1214111"/>
    <w:uiPriority w:val="99"/>
    <w:rsid w:val="005B5708"/>
  </w:style>
  <w:style w:type="numbering" w:customStyle="1" w:styleId="AVA1214112">
    <w:name w:val="#AVA1214112"/>
    <w:uiPriority w:val="99"/>
    <w:rsid w:val="005B5708"/>
  </w:style>
  <w:style w:type="numbering" w:customStyle="1" w:styleId="AVA121412">
    <w:name w:val="#AVA121412"/>
    <w:uiPriority w:val="99"/>
    <w:rsid w:val="005B5708"/>
  </w:style>
  <w:style w:type="numbering" w:customStyle="1" w:styleId="AVA121413">
    <w:name w:val="#AVA121413"/>
    <w:uiPriority w:val="99"/>
    <w:rsid w:val="005B5708"/>
  </w:style>
  <w:style w:type="numbering" w:customStyle="1" w:styleId="AVA12142">
    <w:name w:val="#AVA12142"/>
    <w:uiPriority w:val="99"/>
    <w:rsid w:val="005B5708"/>
  </w:style>
  <w:style w:type="numbering" w:customStyle="1" w:styleId="AVA121421">
    <w:name w:val="#AVA121421"/>
    <w:uiPriority w:val="99"/>
    <w:rsid w:val="005B5708"/>
  </w:style>
  <w:style w:type="numbering" w:customStyle="1" w:styleId="AVA121422">
    <w:name w:val="#AVA121422"/>
    <w:uiPriority w:val="99"/>
    <w:rsid w:val="005B5708"/>
  </w:style>
  <w:style w:type="numbering" w:customStyle="1" w:styleId="AVA12143">
    <w:name w:val="#AVA12143"/>
    <w:uiPriority w:val="99"/>
    <w:rsid w:val="005B5708"/>
  </w:style>
  <w:style w:type="numbering" w:customStyle="1" w:styleId="AVA121431">
    <w:name w:val="#AVA121431"/>
    <w:uiPriority w:val="99"/>
    <w:rsid w:val="005B5708"/>
  </w:style>
  <w:style w:type="numbering" w:customStyle="1" w:styleId="AVA12144">
    <w:name w:val="#AVA12144"/>
    <w:uiPriority w:val="99"/>
    <w:rsid w:val="005B5708"/>
  </w:style>
  <w:style w:type="numbering" w:customStyle="1" w:styleId="AVA1215">
    <w:name w:val="#AVA1215"/>
    <w:uiPriority w:val="99"/>
    <w:rsid w:val="005B5708"/>
  </w:style>
  <w:style w:type="numbering" w:customStyle="1" w:styleId="AVA12151">
    <w:name w:val="#AVA12151"/>
    <w:uiPriority w:val="99"/>
    <w:rsid w:val="005B5708"/>
  </w:style>
  <w:style w:type="numbering" w:customStyle="1" w:styleId="AVA121511">
    <w:name w:val="#AVA121511"/>
    <w:uiPriority w:val="99"/>
    <w:rsid w:val="005B5708"/>
  </w:style>
  <w:style w:type="numbering" w:customStyle="1" w:styleId="AVA1215111">
    <w:name w:val="#AVA1215111"/>
    <w:uiPriority w:val="99"/>
    <w:rsid w:val="005B5708"/>
  </w:style>
  <w:style w:type="numbering" w:customStyle="1" w:styleId="AVA1215112">
    <w:name w:val="#AVA1215112"/>
    <w:uiPriority w:val="99"/>
    <w:rsid w:val="005B5708"/>
  </w:style>
  <w:style w:type="numbering" w:customStyle="1" w:styleId="AVA121512">
    <w:name w:val="#AVA121512"/>
    <w:uiPriority w:val="99"/>
    <w:rsid w:val="005B5708"/>
  </w:style>
  <w:style w:type="numbering" w:customStyle="1" w:styleId="AVA121513">
    <w:name w:val="#AVA121513"/>
    <w:uiPriority w:val="99"/>
    <w:rsid w:val="005B5708"/>
  </w:style>
  <w:style w:type="numbering" w:customStyle="1" w:styleId="AVA12152">
    <w:name w:val="#AVA12152"/>
    <w:uiPriority w:val="99"/>
    <w:rsid w:val="005B5708"/>
  </w:style>
  <w:style w:type="numbering" w:customStyle="1" w:styleId="AVA121521">
    <w:name w:val="#AVA121521"/>
    <w:uiPriority w:val="99"/>
    <w:rsid w:val="005B5708"/>
  </w:style>
  <w:style w:type="numbering" w:customStyle="1" w:styleId="AVA121522">
    <w:name w:val="#AVA121522"/>
    <w:uiPriority w:val="99"/>
    <w:rsid w:val="005B5708"/>
  </w:style>
  <w:style w:type="numbering" w:customStyle="1" w:styleId="AVA12153">
    <w:name w:val="#AVA12153"/>
    <w:uiPriority w:val="99"/>
    <w:rsid w:val="005B5708"/>
  </w:style>
  <w:style w:type="numbering" w:customStyle="1" w:styleId="AVA12154">
    <w:name w:val="#AVA12154"/>
    <w:uiPriority w:val="99"/>
    <w:rsid w:val="005B5708"/>
  </w:style>
  <w:style w:type="numbering" w:customStyle="1" w:styleId="AVA1216">
    <w:name w:val="#AVA1216"/>
    <w:uiPriority w:val="99"/>
    <w:rsid w:val="005B5708"/>
  </w:style>
  <w:style w:type="numbering" w:customStyle="1" w:styleId="AVA12161">
    <w:name w:val="#AVA12161"/>
    <w:uiPriority w:val="99"/>
    <w:rsid w:val="005B5708"/>
  </w:style>
  <w:style w:type="numbering" w:customStyle="1" w:styleId="AVA121611">
    <w:name w:val="#AVA121611"/>
    <w:uiPriority w:val="99"/>
    <w:rsid w:val="005B5708"/>
  </w:style>
  <w:style w:type="numbering" w:customStyle="1" w:styleId="AVA121612">
    <w:name w:val="#AVA121612"/>
    <w:uiPriority w:val="99"/>
    <w:rsid w:val="005B5708"/>
  </w:style>
  <w:style w:type="numbering" w:customStyle="1" w:styleId="AVA12162">
    <w:name w:val="#AVA12162"/>
    <w:uiPriority w:val="99"/>
    <w:rsid w:val="005B5708"/>
  </w:style>
  <w:style w:type="numbering" w:customStyle="1" w:styleId="AVA12163">
    <w:name w:val="#AVA12163"/>
    <w:uiPriority w:val="99"/>
    <w:rsid w:val="005B5708"/>
  </w:style>
  <w:style w:type="numbering" w:customStyle="1" w:styleId="AVA1217">
    <w:name w:val="#AVA1217"/>
    <w:uiPriority w:val="99"/>
    <w:rsid w:val="005B5708"/>
  </w:style>
  <w:style w:type="numbering" w:customStyle="1" w:styleId="AVA12171">
    <w:name w:val="#AVA12171"/>
    <w:uiPriority w:val="99"/>
    <w:rsid w:val="005B5708"/>
  </w:style>
  <w:style w:type="numbering" w:customStyle="1" w:styleId="AVA12172">
    <w:name w:val="#AVA12172"/>
    <w:uiPriority w:val="99"/>
    <w:rsid w:val="005B5708"/>
  </w:style>
  <w:style w:type="numbering" w:customStyle="1" w:styleId="AVA1218">
    <w:name w:val="#AVA1218"/>
    <w:uiPriority w:val="99"/>
    <w:rsid w:val="005B5708"/>
  </w:style>
  <w:style w:type="numbering" w:customStyle="1" w:styleId="AVA12181">
    <w:name w:val="#AVA12181"/>
    <w:uiPriority w:val="99"/>
    <w:rsid w:val="005B5708"/>
  </w:style>
  <w:style w:type="numbering" w:customStyle="1" w:styleId="AVA1219">
    <w:name w:val="#AVA1219"/>
    <w:uiPriority w:val="99"/>
    <w:rsid w:val="005B5708"/>
  </w:style>
  <w:style w:type="numbering" w:customStyle="1" w:styleId="AVA12211">
    <w:name w:val="#AVA12211"/>
    <w:uiPriority w:val="99"/>
    <w:rsid w:val="005B5708"/>
  </w:style>
  <w:style w:type="numbering" w:customStyle="1" w:styleId="AVA122111">
    <w:name w:val="#AVA122111"/>
    <w:uiPriority w:val="99"/>
    <w:rsid w:val="005B5708"/>
  </w:style>
  <w:style w:type="numbering" w:customStyle="1" w:styleId="AVA1221111">
    <w:name w:val="#AVA1221111"/>
    <w:uiPriority w:val="99"/>
    <w:rsid w:val="005B5708"/>
  </w:style>
  <w:style w:type="numbering" w:customStyle="1" w:styleId="AVA1221112">
    <w:name w:val="#AVA1221112"/>
    <w:uiPriority w:val="99"/>
    <w:rsid w:val="005B5708"/>
  </w:style>
  <w:style w:type="numbering" w:customStyle="1" w:styleId="AVA122112">
    <w:name w:val="#AVA122112"/>
    <w:uiPriority w:val="99"/>
    <w:rsid w:val="005B5708"/>
  </w:style>
  <w:style w:type="numbering" w:customStyle="1" w:styleId="AVA122113">
    <w:name w:val="#AVA122113"/>
    <w:uiPriority w:val="99"/>
    <w:rsid w:val="005B5708"/>
  </w:style>
  <w:style w:type="numbering" w:customStyle="1" w:styleId="AVA12212">
    <w:name w:val="#AVA12212"/>
    <w:uiPriority w:val="99"/>
    <w:rsid w:val="005B5708"/>
  </w:style>
  <w:style w:type="numbering" w:customStyle="1" w:styleId="AVA122121">
    <w:name w:val="#AVA122121"/>
    <w:uiPriority w:val="99"/>
    <w:rsid w:val="005B5708"/>
  </w:style>
  <w:style w:type="numbering" w:customStyle="1" w:styleId="AVA122122">
    <w:name w:val="#AVA122122"/>
    <w:uiPriority w:val="99"/>
    <w:rsid w:val="005B5708"/>
  </w:style>
  <w:style w:type="numbering" w:customStyle="1" w:styleId="AVA12213">
    <w:name w:val="#AVA12213"/>
    <w:uiPriority w:val="99"/>
    <w:rsid w:val="005B5708"/>
  </w:style>
  <w:style w:type="numbering" w:customStyle="1" w:styleId="AVA122131">
    <w:name w:val="#AVA122131"/>
    <w:uiPriority w:val="99"/>
    <w:rsid w:val="005B5708"/>
  </w:style>
  <w:style w:type="numbering" w:customStyle="1" w:styleId="AVA12214">
    <w:name w:val="#AVA12214"/>
    <w:uiPriority w:val="99"/>
    <w:rsid w:val="005B5708"/>
  </w:style>
  <w:style w:type="numbering" w:customStyle="1" w:styleId="AVA1222">
    <w:name w:val="#AVA1222"/>
    <w:uiPriority w:val="99"/>
    <w:rsid w:val="005B5708"/>
  </w:style>
  <w:style w:type="numbering" w:customStyle="1" w:styleId="AVA12221">
    <w:name w:val="#AVA12221"/>
    <w:uiPriority w:val="99"/>
    <w:rsid w:val="005B5708"/>
  </w:style>
  <w:style w:type="numbering" w:customStyle="1" w:styleId="AVA122211">
    <w:name w:val="#AVA122211"/>
    <w:uiPriority w:val="99"/>
    <w:rsid w:val="005B5708"/>
  </w:style>
  <w:style w:type="numbering" w:customStyle="1" w:styleId="AVA1222111">
    <w:name w:val="#AVA1222111"/>
    <w:uiPriority w:val="99"/>
    <w:rsid w:val="005B5708"/>
  </w:style>
  <w:style w:type="numbering" w:customStyle="1" w:styleId="AVA1222112">
    <w:name w:val="#AVA1222112"/>
    <w:uiPriority w:val="99"/>
    <w:rsid w:val="005B5708"/>
  </w:style>
  <w:style w:type="numbering" w:customStyle="1" w:styleId="AVA122212">
    <w:name w:val="#AVA122212"/>
    <w:uiPriority w:val="99"/>
    <w:rsid w:val="005B5708"/>
  </w:style>
  <w:style w:type="numbering" w:customStyle="1" w:styleId="AVA122213">
    <w:name w:val="#AVA122213"/>
    <w:uiPriority w:val="99"/>
    <w:rsid w:val="005B5708"/>
  </w:style>
  <w:style w:type="numbering" w:customStyle="1" w:styleId="AVA12222">
    <w:name w:val="#AVA12222"/>
    <w:uiPriority w:val="99"/>
    <w:rsid w:val="005B5708"/>
  </w:style>
  <w:style w:type="numbering" w:customStyle="1" w:styleId="AVA122221">
    <w:name w:val="#AVA122221"/>
    <w:uiPriority w:val="99"/>
    <w:rsid w:val="005B5708"/>
  </w:style>
  <w:style w:type="numbering" w:customStyle="1" w:styleId="AVA122222">
    <w:name w:val="#AVA122222"/>
    <w:uiPriority w:val="99"/>
    <w:rsid w:val="005B5708"/>
  </w:style>
  <w:style w:type="numbering" w:customStyle="1" w:styleId="AVA12223">
    <w:name w:val="#AVA12223"/>
    <w:uiPriority w:val="99"/>
    <w:rsid w:val="005B5708"/>
  </w:style>
  <w:style w:type="numbering" w:customStyle="1" w:styleId="AVA12224">
    <w:name w:val="#AVA12224"/>
    <w:uiPriority w:val="99"/>
    <w:rsid w:val="005B5708"/>
  </w:style>
  <w:style w:type="numbering" w:customStyle="1" w:styleId="AVA1223">
    <w:name w:val="#AVA1223"/>
    <w:uiPriority w:val="99"/>
    <w:rsid w:val="005B5708"/>
  </w:style>
  <w:style w:type="numbering" w:customStyle="1" w:styleId="AVA12231">
    <w:name w:val="#AVA12231"/>
    <w:uiPriority w:val="99"/>
    <w:rsid w:val="005B5708"/>
  </w:style>
  <w:style w:type="numbering" w:customStyle="1" w:styleId="AVA122311">
    <w:name w:val="#AVA122311"/>
    <w:uiPriority w:val="99"/>
    <w:rsid w:val="005B5708"/>
  </w:style>
  <w:style w:type="numbering" w:customStyle="1" w:styleId="AVA1223111">
    <w:name w:val="#AVA1223111"/>
    <w:uiPriority w:val="99"/>
    <w:rsid w:val="005B5708"/>
  </w:style>
  <w:style w:type="numbering" w:customStyle="1" w:styleId="AVA122312">
    <w:name w:val="#AVA122312"/>
    <w:uiPriority w:val="99"/>
    <w:rsid w:val="005B5708"/>
  </w:style>
  <w:style w:type="numbering" w:customStyle="1" w:styleId="AVA12232">
    <w:name w:val="#AVA12232"/>
    <w:uiPriority w:val="99"/>
    <w:rsid w:val="005B5708"/>
  </w:style>
  <w:style w:type="numbering" w:customStyle="1" w:styleId="AVA12233">
    <w:name w:val="#AVA12233"/>
    <w:uiPriority w:val="99"/>
    <w:rsid w:val="005B5708"/>
  </w:style>
  <w:style w:type="numbering" w:customStyle="1" w:styleId="AVA12311">
    <w:name w:val="#AVA12311"/>
    <w:uiPriority w:val="99"/>
    <w:rsid w:val="005B5708"/>
  </w:style>
  <w:style w:type="numbering" w:customStyle="1" w:styleId="AVA123111">
    <w:name w:val="#AVA123111"/>
    <w:uiPriority w:val="99"/>
    <w:rsid w:val="005B5708"/>
  </w:style>
  <w:style w:type="numbering" w:customStyle="1" w:styleId="AVA1231111">
    <w:name w:val="#AVA1231111"/>
    <w:uiPriority w:val="99"/>
    <w:rsid w:val="005B5708"/>
  </w:style>
  <w:style w:type="numbering" w:customStyle="1" w:styleId="AVA1231112">
    <w:name w:val="#AVA1231112"/>
    <w:uiPriority w:val="99"/>
    <w:rsid w:val="005B5708"/>
  </w:style>
  <w:style w:type="numbering" w:customStyle="1" w:styleId="AVA123112">
    <w:name w:val="#AVA123112"/>
    <w:uiPriority w:val="99"/>
    <w:rsid w:val="005B5708"/>
  </w:style>
  <w:style w:type="numbering" w:customStyle="1" w:styleId="AVA123113">
    <w:name w:val="#AVA123113"/>
    <w:uiPriority w:val="99"/>
    <w:rsid w:val="005B5708"/>
  </w:style>
  <w:style w:type="numbering" w:customStyle="1" w:styleId="AVA12312">
    <w:name w:val="#AVA12312"/>
    <w:uiPriority w:val="99"/>
    <w:rsid w:val="005B5708"/>
  </w:style>
  <w:style w:type="numbering" w:customStyle="1" w:styleId="AVA123121">
    <w:name w:val="#AVA123121"/>
    <w:uiPriority w:val="99"/>
    <w:rsid w:val="005B5708"/>
  </w:style>
  <w:style w:type="numbering" w:customStyle="1" w:styleId="AVA123122">
    <w:name w:val="#AVA123122"/>
    <w:uiPriority w:val="99"/>
    <w:rsid w:val="005B5708"/>
  </w:style>
  <w:style w:type="numbering" w:customStyle="1" w:styleId="AVA12313">
    <w:name w:val="#AVA12313"/>
    <w:uiPriority w:val="99"/>
    <w:rsid w:val="005B5708"/>
  </w:style>
  <w:style w:type="numbering" w:customStyle="1" w:styleId="AVA123131">
    <w:name w:val="#AVA123131"/>
    <w:uiPriority w:val="99"/>
    <w:rsid w:val="005B5708"/>
  </w:style>
  <w:style w:type="numbering" w:customStyle="1" w:styleId="AVA12314">
    <w:name w:val="#AVA12314"/>
    <w:uiPriority w:val="99"/>
    <w:rsid w:val="005B5708"/>
  </w:style>
  <w:style w:type="numbering" w:customStyle="1" w:styleId="AVA1232">
    <w:name w:val="#AVA1232"/>
    <w:uiPriority w:val="99"/>
    <w:rsid w:val="005B5708"/>
  </w:style>
  <w:style w:type="numbering" w:customStyle="1" w:styleId="AVA12321">
    <w:name w:val="#AVA12321"/>
    <w:uiPriority w:val="99"/>
    <w:rsid w:val="005B5708"/>
  </w:style>
  <w:style w:type="numbering" w:customStyle="1" w:styleId="AVA123211">
    <w:name w:val="#AVA123211"/>
    <w:uiPriority w:val="99"/>
    <w:rsid w:val="005B5708"/>
  </w:style>
  <w:style w:type="numbering" w:customStyle="1" w:styleId="AVA123212">
    <w:name w:val="#AVA123212"/>
    <w:uiPriority w:val="99"/>
    <w:rsid w:val="005B5708"/>
  </w:style>
  <w:style w:type="numbering" w:customStyle="1" w:styleId="AVA12322">
    <w:name w:val="#AVA12322"/>
    <w:uiPriority w:val="99"/>
    <w:rsid w:val="005B5708"/>
  </w:style>
  <w:style w:type="numbering" w:customStyle="1" w:styleId="AVA12323">
    <w:name w:val="#AVA12323"/>
    <w:uiPriority w:val="99"/>
    <w:rsid w:val="005B5708"/>
  </w:style>
  <w:style w:type="numbering" w:customStyle="1" w:styleId="AVA1233">
    <w:name w:val="#AVA1233"/>
    <w:uiPriority w:val="99"/>
    <w:rsid w:val="005B5708"/>
  </w:style>
  <w:style w:type="numbering" w:customStyle="1" w:styleId="AVA12331">
    <w:name w:val="#AVA12331"/>
    <w:uiPriority w:val="99"/>
    <w:rsid w:val="005B5708"/>
  </w:style>
  <w:style w:type="numbering" w:customStyle="1" w:styleId="AVA12332">
    <w:name w:val="#AVA12332"/>
    <w:uiPriority w:val="99"/>
    <w:rsid w:val="005B5708"/>
  </w:style>
  <w:style w:type="numbering" w:customStyle="1" w:styleId="AVA1234">
    <w:name w:val="#AVA1234"/>
    <w:uiPriority w:val="99"/>
    <w:rsid w:val="005B5708"/>
  </w:style>
  <w:style w:type="numbering" w:customStyle="1" w:styleId="AVA12341">
    <w:name w:val="#AVA12341"/>
    <w:uiPriority w:val="99"/>
    <w:rsid w:val="005B5708"/>
  </w:style>
  <w:style w:type="numbering" w:customStyle="1" w:styleId="AVA1235">
    <w:name w:val="#AVA1235"/>
    <w:uiPriority w:val="99"/>
    <w:rsid w:val="005B5708"/>
  </w:style>
  <w:style w:type="numbering" w:customStyle="1" w:styleId="AVA1241">
    <w:name w:val="#AVA1241"/>
    <w:uiPriority w:val="99"/>
    <w:rsid w:val="005B5708"/>
  </w:style>
  <w:style w:type="numbering" w:customStyle="1" w:styleId="AVA12411">
    <w:name w:val="#AVA12411"/>
    <w:uiPriority w:val="99"/>
    <w:rsid w:val="005B5708"/>
  </w:style>
  <w:style w:type="numbering" w:customStyle="1" w:styleId="AVA124111">
    <w:name w:val="#AVA124111"/>
    <w:uiPriority w:val="99"/>
    <w:rsid w:val="005B5708"/>
  </w:style>
  <w:style w:type="numbering" w:customStyle="1" w:styleId="AVA124112">
    <w:name w:val="#AVA124112"/>
    <w:uiPriority w:val="99"/>
    <w:rsid w:val="005B5708"/>
  </w:style>
  <w:style w:type="numbering" w:customStyle="1" w:styleId="AVA12412">
    <w:name w:val="#AVA12412"/>
    <w:uiPriority w:val="99"/>
    <w:rsid w:val="005B5708"/>
  </w:style>
  <w:style w:type="numbering" w:customStyle="1" w:styleId="AVA12413">
    <w:name w:val="#AVA12413"/>
    <w:uiPriority w:val="99"/>
    <w:rsid w:val="005B5708"/>
  </w:style>
  <w:style w:type="numbering" w:customStyle="1" w:styleId="AVA1242">
    <w:name w:val="#AVA1242"/>
    <w:uiPriority w:val="99"/>
    <w:rsid w:val="005B5708"/>
  </w:style>
  <w:style w:type="numbering" w:customStyle="1" w:styleId="AVA12421">
    <w:name w:val="#AVA12421"/>
    <w:uiPriority w:val="99"/>
    <w:rsid w:val="005B5708"/>
  </w:style>
  <w:style w:type="numbering" w:customStyle="1" w:styleId="AVA12422">
    <w:name w:val="#AVA12422"/>
    <w:uiPriority w:val="99"/>
    <w:rsid w:val="005B5708"/>
  </w:style>
  <w:style w:type="numbering" w:customStyle="1" w:styleId="AVA1243">
    <w:name w:val="#AVA1243"/>
    <w:uiPriority w:val="99"/>
    <w:rsid w:val="005B5708"/>
  </w:style>
  <w:style w:type="numbering" w:customStyle="1" w:styleId="AVA12431">
    <w:name w:val="#AVA12431"/>
    <w:uiPriority w:val="99"/>
    <w:rsid w:val="005B5708"/>
  </w:style>
  <w:style w:type="numbering" w:customStyle="1" w:styleId="AVA1244">
    <w:name w:val="#AVA1244"/>
    <w:uiPriority w:val="99"/>
    <w:rsid w:val="005B5708"/>
  </w:style>
  <w:style w:type="numbering" w:customStyle="1" w:styleId="AVA125">
    <w:name w:val="#AVA125"/>
    <w:uiPriority w:val="99"/>
    <w:rsid w:val="005B5708"/>
  </w:style>
  <w:style w:type="numbering" w:customStyle="1" w:styleId="AVA1251">
    <w:name w:val="#AVA1251"/>
    <w:uiPriority w:val="99"/>
    <w:rsid w:val="005B5708"/>
  </w:style>
  <w:style w:type="numbering" w:customStyle="1" w:styleId="AVA12511">
    <w:name w:val="#AVA12511"/>
    <w:uiPriority w:val="99"/>
    <w:rsid w:val="005B5708"/>
  </w:style>
  <w:style w:type="numbering" w:customStyle="1" w:styleId="AVA125111">
    <w:name w:val="#AVA125111"/>
    <w:uiPriority w:val="99"/>
    <w:rsid w:val="005B5708"/>
  </w:style>
  <w:style w:type="numbering" w:customStyle="1" w:styleId="AVA125112">
    <w:name w:val="#AVA125112"/>
    <w:uiPriority w:val="99"/>
    <w:rsid w:val="005B5708"/>
  </w:style>
  <w:style w:type="numbering" w:customStyle="1" w:styleId="AVA12512">
    <w:name w:val="#AVA12512"/>
    <w:uiPriority w:val="99"/>
    <w:rsid w:val="005B5708"/>
  </w:style>
  <w:style w:type="numbering" w:customStyle="1" w:styleId="AVA12513">
    <w:name w:val="#AVA12513"/>
    <w:uiPriority w:val="99"/>
    <w:rsid w:val="005B5708"/>
  </w:style>
  <w:style w:type="numbering" w:customStyle="1" w:styleId="AVA1252">
    <w:name w:val="#AVA1252"/>
    <w:uiPriority w:val="99"/>
    <w:rsid w:val="005B5708"/>
  </w:style>
  <w:style w:type="numbering" w:customStyle="1" w:styleId="AVA12521">
    <w:name w:val="#AVA12521"/>
    <w:uiPriority w:val="99"/>
    <w:rsid w:val="005B5708"/>
  </w:style>
  <w:style w:type="numbering" w:customStyle="1" w:styleId="AVA12522">
    <w:name w:val="#AVA12522"/>
    <w:uiPriority w:val="99"/>
    <w:rsid w:val="005B5708"/>
  </w:style>
  <w:style w:type="numbering" w:customStyle="1" w:styleId="AVA1253">
    <w:name w:val="#AVA1253"/>
    <w:uiPriority w:val="99"/>
    <w:rsid w:val="005B5708"/>
  </w:style>
  <w:style w:type="numbering" w:customStyle="1" w:styleId="AVA1254">
    <w:name w:val="#AVA1254"/>
    <w:uiPriority w:val="99"/>
    <w:rsid w:val="005B5708"/>
  </w:style>
  <w:style w:type="numbering" w:customStyle="1" w:styleId="AVA126">
    <w:name w:val="#AVA126"/>
    <w:uiPriority w:val="99"/>
    <w:rsid w:val="005B5708"/>
  </w:style>
  <w:style w:type="numbering" w:customStyle="1" w:styleId="AVA1261">
    <w:name w:val="#AVA1261"/>
    <w:uiPriority w:val="99"/>
    <w:rsid w:val="005B5708"/>
  </w:style>
  <w:style w:type="numbering" w:customStyle="1" w:styleId="AVA12611">
    <w:name w:val="#AVA12611"/>
    <w:uiPriority w:val="99"/>
    <w:rsid w:val="005B5708"/>
  </w:style>
  <w:style w:type="numbering" w:customStyle="1" w:styleId="AVA12612">
    <w:name w:val="#AVA12612"/>
    <w:uiPriority w:val="99"/>
    <w:rsid w:val="005B5708"/>
  </w:style>
  <w:style w:type="numbering" w:customStyle="1" w:styleId="AVA1262">
    <w:name w:val="#AVA1262"/>
    <w:uiPriority w:val="99"/>
    <w:rsid w:val="005B5708"/>
  </w:style>
  <w:style w:type="numbering" w:customStyle="1" w:styleId="AVA1263">
    <w:name w:val="#AVA1263"/>
    <w:uiPriority w:val="99"/>
    <w:rsid w:val="005B5708"/>
  </w:style>
  <w:style w:type="numbering" w:customStyle="1" w:styleId="AVA127">
    <w:name w:val="#AVA127"/>
    <w:uiPriority w:val="99"/>
    <w:rsid w:val="005B5708"/>
  </w:style>
  <w:style w:type="numbering" w:customStyle="1" w:styleId="AVA1271">
    <w:name w:val="#AVA1271"/>
    <w:uiPriority w:val="99"/>
    <w:rsid w:val="005B5708"/>
  </w:style>
  <w:style w:type="numbering" w:customStyle="1" w:styleId="AVA1272">
    <w:name w:val="#AVA1272"/>
    <w:uiPriority w:val="99"/>
    <w:rsid w:val="005B5708"/>
  </w:style>
  <w:style w:type="numbering" w:customStyle="1" w:styleId="AVA128">
    <w:name w:val="#AVA128"/>
    <w:uiPriority w:val="99"/>
    <w:rsid w:val="005B5708"/>
  </w:style>
  <w:style w:type="numbering" w:customStyle="1" w:styleId="AVA1281">
    <w:name w:val="#AVA1281"/>
    <w:uiPriority w:val="99"/>
    <w:rsid w:val="005B5708"/>
  </w:style>
  <w:style w:type="numbering" w:customStyle="1" w:styleId="AVA129">
    <w:name w:val="#AVA129"/>
    <w:uiPriority w:val="99"/>
    <w:rsid w:val="005B5708"/>
  </w:style>
  <w:style w:type="numbering" w:customStyle="1" w:styleId="AVA13111">
    <w:name w:val="#AVA13111"/>
    <w:uiPriority w:val="99"/>
    <w:rsid w:val="005B5708"/>
  </w:style>
  <w:style w:type="numbering" w:customStyle="1" w:styleId="AVA131111">
    <w:name w:val="#AVA131111"/>
    <w:uiPriority w:val="99"/>
    <w:rsid w:val="005B5708"/>
  </w:style>
  <w:style w:type="numbering" w:customStyle="1" w:styleId="AVA1311111">
    <w:name w:val="#AVA1311111"/>
    <w:uiPriority w:val="99"/>
    <w:rsid w:val="005B5708"/>
  </w:style>
  <w:style w:type="numbering" w:customStyle="1" w:styleId="AVA1311112">
    <w:name w:val="#AVA1311112"/>
    <w:uiPriority w:val="99"/>
    <w:rsid w:val="005B5708"/>
  </w:style>
  <w:style w:type="numbering" w:customStyle="1" w:styleId="AVA131112">
    <w:name w:val="#AVA131112"/>
    <w:uiPriority w:val="99"/>
    <w:rsid w:val="005B5708"/>
  </w:style>
  <w:style w:type="numbering" w:customStyle="1" w:styleId="AVA131113">
    <w:name w:val="#AVA131113"/>
    <w:uiPriority w:val="99"/>
    <w:rsid w:val="005B5708"/>
  </w:style>
  <w:style w:type="numbering" w:customStyle="1" w:styleId="AVA13112">
    <w:name w:val="#AVA13112"/>
    <w:uiPriority w:val="99"/>
    <w:rsid w:val="005B5708"/>
  </w:style>
  <w:style w:type="numbering" w:customStyle="1" w:styleId="AVA131121">
    <w:name w:val="#AVA131121"/>
    <w:uiPriority w:val="99"/>
    <w:rsid w:val="005B5708"/>
  </w:style>
  <w:style w:type="numbering" w:customStyle="1" w:styleId="AVA1311211">
    <w:name w:val="#AVA1311211"/>
    <w:uiPriority w:val="99"/>
    <w:rsid w:val="005B5708"/>
  </w:style>
  <w:style w:type="numbering" w:customStyle="1" w:styleId="AVA1311212">
    <w:name w:val="#AVA1311212"/>
    <w:uiPriority w:val="99"/>
    <w:rsid w:val="005B5708"/>
  </w:style>
  <w:style w:type="numbering" w:customStyle="1" w:styleId="AVA131122">
    <w:name w:val="#AVA131122"/>
    <w:uiPriority w:val="99"/>
    <w:rsid w:val="005B5708"/>
  </w:style>
  <w:style w:type="numbering" w:customStyle="1" w:styleId="AVA131123">
    <w:name w:val="#AVA131123"/>
    <w:uiPriority w:val="99"/>
    <w:rsid w:val="005B5708"/>
  </w:style>
  <w:style w:type="numbering" w:customStyle="1" w:styleId="AVA13113">
    <w:name w:val="#AVA13113"/>
    <w:uiPriority w:val="99"/>
    <w:rsid w:val="005B5708"/>
  </w:style>
  <w:style w:type="numbering" w:customStyle="1" w:styleId="AVA131131">
    <w:name w:val="#AVA131131"/>
    <w:uiPriority w:val="99"/>
    <w:rsid w:val="005B5708"/>
  </w:style>
  <w:style w:type="numbering" w:customStyle="1" w:styleId="AVA131132">
    <w:name w:val="#AVA131132"/>
    <w:uiPriority w:val="99"/>
    <w:rsid w:val="005B5708"/>
  </w:style>
  <w:style w:type="numbering" w:customStyle="1" w:styleId="AVA13114">
    <w:name w:val="#AVA13114"/>
    <w:uiPriority w:val="99"/>
    <w:rsid w:val="005B5708"/>
  </w:style>
  <w:style w:type="numbering" w:customStyle="1" w:styleId="AVA131141">
    <w:name w:val="#AVA131141"/>
    <w:uiPriority w:val="99"/>
    <w:rsid w:val="005B5708"/>
  </w:style>
  <w:style w:type="numbering" w:customStyle="1" w:styleId="AVA13115">
    <w:name w:val="#AVA13115"/>
    <w:uiPriority w:val="99"/>
    <w:rsid w:val="005B5708"/>
  </w:style>
  <w:style w:type="numbering" w:customStyle="1" w:styleId="AVA1312">
    <w:name w:val="#AVA1312"/>
    <w:uiPriority w:val="99"/>
    <w:rsid w:val="005B5708"/>
  </w:style>
  <w:style w:type="numbering" w:customStyle="1" w:styleId="AVA13121">
    <w:name w:val="#AVA13121"/>
    <w:uiPriority w:val="99"/>
    <w:rsid w:val="005B5708"/>
  </w:style>
  <w:style w:type="numbering" w:customStyle="1" w:styleId="AVA131211">
    <w:name w:val="#AVA131211"/>
    <w:uiPriority w:val="99"/>
    <w:rsid w:val="005B5708"/>
  </w:style>
  <w:style w:type="numbering" w:customStyle="1" w:styleId="AVA1312111">
    <w:name w:val="#AVA1312111"/>
    <w:uiPriority w:val="99"/>
    <w:rsid w:val="005B5708"/>
  </w:style>
  <w:style w:type="numbering" w:customStyle="1" w:styleId="AVA1312112">
    <w:name w:val="#AVA1312112"/>
    <w:uiPriority w:val="99"/>
    <w:rsid w:val="005B5708"/>
  </w:style>
  <w:style w:type="numbering" w:customStyle="1" w:styleId="AVA131212">
    <w:name w:val="#AVA131212"/>
    <w:uiPriority w:val="99"/>
    <w:rsid w:val="005B5708"/>
  </w:style>
  <w:style w:type="numbering" w:customStyle="1" w:styleId="AVA131213">
    <w:name w:val="#AVA131213"/>
    <w:uiPriority w:val="99"/>
    <w:rsid w:val="005B5708"/>
  </w:style>
  <w:style w:type="numbering" w:customStyle="1" w:styleId="AVA13122">
    <w:name w:val="#AVA13122"/>
    <w:uiPriority w:val="99"/>
    <w:rsid w:val="005B5708"/>
  </w:style>
  <w:style w:type="numbering" w:customStyle="1" w:styleId="AVA131221">
    <w:name w:val="#AVA131221"/>
    <w:uiPriority w:val="99"/>
    <w:rsid w:val="005B5708"/>
  </w:style>
  <w:style w:type="numbering" w:customStyle="1" w:styleId="AVA131222">
    <w:name w:val="#AVA131222"/>
    <w:uiPriority w:val="99"/>
    <w:rsid w:val="005B5708"/>
  </w:style>
  <w:style w:type="numbering" w:customStyle="1" w:styleId="AVA13123">
    <w:name w:val="#AVA13123"/>
    <w:uiPriority w:val="99"/>
    <w:rsid w:val="005B5708"/>
  </w:style>
  <w:style w:type="numbering" w:customStyle="1" w:styleId="AVA131231">
    <w:name w:val="#AVA131231"/>
    <w:uiPriority w:val="99"/>
    <w:rsid w:val="005B5708"/>
  </w:style>
  <w:style w:type="numbering" w:customStyle="1" w:styleId="AVA13124">
    <w:name w:val="#AVA13124"/>
    <w:uiPriority w:val="99"/>
    <w:rsid w:val="005B5708"/>
  </w:style>
  <w:style w:type="numbering" w:customStyle="1" w:styleId="AVA1313">
    <w:name w:val="#AVA1313"/>
    <w:uiPriority w:val="99"/>
    <w:rsid w:val="005B5708"/>
  </w:style>
  <w:style w:type="numbering" w:customStyle="1" w:styleId="AVA13131">
    <w:name w:val="#AVA13131"/>
    <w:uiPriority w:val="99"/>
    <w:rsid w:val="005B5708"/>
  </w:style>
  <w:style w:type="numbering" w:customStyle="1" w:styleId="AVA131311">
    <w:name w:val="#AVA131311"/>
    <w:uiPriority w:val="99"/>
    <w:rsid w:val="005B5708"/>
  </w:style>
  <w:style w:type="numbering" w:customStyle="1" w:styleId="AVA131312">
    <w:name w:val="#AVA131312"/>
    <w:uiPriority w:val="99"/>
    <w:rsid w:val="005B5708"/>
  </w:style>
  <w:style w:type="numbering" w:customStyle="1" w:styleId="AVA13132">
    <w:name w:val="#AVA13132"/>
    <w:uiPriority w:val="99"/>
    <w:rsid w:val="005B5708"/>
  </w:style>
  <w:style w:type="numbering" w:customStyle="1" w:styleId="AVA13133">
    <w:name w:val="#AVA13133"/>
    <w:uiPriority w:val="99"/>
    <w:rsid w:val="005B5708"/>
  </w:style>
  <w:style w:type="numbering" w:customStyle="1" w:styleId="AVA1314">
    <w:name w:val="#AVA1314"/>
    <w:uiPriority w:val="99"/>
    <w:rsid w:val="005B5708"/>
  </w:style>
  <w:style w:type="numbering" w:customStyle="1" w:styleId="AVA13141">
    <w:name w:val="#AVA13141"/>
    <w:uiPriority w:val="99"/>
    <w:rsid w:val="005B5708"/>
  </w:style>
  <w:style w:type="numbering" w:customStyle="1" w:styleId="AVA13142">
    <w:name w:val="#AVA13142"/>
    <w:uiPriority w:val="99"/>
    <w:rsid w:val="005B5708"/>
  </w:style>
  <w:style w:type="numbering" w:customStyle="1" w:styleId="AVA1315">
    <w:name w:val="#AVA1315"/>
    <w:uiPriority w:val="99"/>
    <w:rsid w:val="005B5708"/>
  </w:style>
  <w:style w:type="numbering" w:customStyle="1" w:styleId="AVA13151">
    <w:name w:val="#AVA13151"/>
    <w:uiPriority w:val="99"/>
    <w:rsid w:val="005B5708"/>
  </w:style>
  <w:style w:type="numbering" w:customStyle="1" w:styleId="AVA1316">
    <w:name w:val="#AVA1316"/>
    <w:uiPriority w:val="99"/>
    <w:rsid w:val="005B5708"/>
  </w:style>
  <w:style w:type="numbering" w:customStyle="1" w:styleId="AVA13211">
    <w:name w:val="#AVA13211"/>
    <w:uiPriority w:val="99"/>
    <w:rsid w:val="005B5708"/>
  </w:style>
  <w:style w:type="numbering" w:customStyle="1" w:styleId="AVA132111">
    <w:name w:val="#AVA132111"/>
    <w:uiPriority w:val="99"/>
    <w:rsid w:val="005B5708"/>
  </w:style>
  <w:style w:type="numbering" w:customStyle="1" w:styleId="AVA1321111">
    <w:name w:val="#AVA1321111"/>
    <w:uiPriority w:val="99"/>
    <w:rsid w:val="005B5708"/>
  </w:style>
  <w:style w:type="numbering" w:customStyle="1" w:styleId="AVA1321112">
    <w:name w:val="#AVA1321112"/>
    <w:uiPriority w:val="99"/>
    <w:rsid w:val="005B5708"/>
  </w:style>
  <w:style w:type="numbering" w:customStyle="1" w:styleId="AVA132112">
    <w:name w:val="#AVA132112"/>
    <w:uiPriority w:val="99"/>
    <w:rsid w:val="005B5708"/>
  </w:style>
  <w:style w:type="numbering" w:customStyle="1" w:styleId="AVA132113">
    <w:name w:val="#AVA132113"/>
    <w:uiPriority w:val="99"/>
    <w:rsid w:val="005B5708"/>
  </w:style>
  <w:style w:type="numbering" w:customStyle="1" w:styleId="AVA13212">
    <w:name w:val="#AVA13212"/>
    <w:uiPriority w:val="99"/>
    <w:rsid w:val="005B5708"/>
  </w:style>
  <w:style w:type="numbering" w:customStyle="1" w:styleId="AVA132121">
    <w:name w:val="#AVA132121"/>
    <w:uiPriority w:val="99"/>
    <w:rsid w:val="005B5708"/>
  </w:style>
  <w:style w:type="numbering" w:customStyle="1" w:styleId="AVA132122">
    <w:name w:val="#AVA132122"/>
    <w:uiPriority w:val="99"/>
    <w:rsid w:val="005B5708"/>
  </w:style>
  <w:style w:type="numbering" w:customStyle="1" w:styleId="AVA13213">
    <w:name w:val="#AVA13213"/>
    <w:uiPriority w:val="99"/>
    <w:rsid w:val="005B5708"/>
  </w:style>
  <w:style w:type="numbering" w:customStyle="1" w:styleId="AVA132131">
    <w:name w:val="#AVA132131"/>
    <w:uiPriority w:val="99"/>
    <w:rsid w:val="005B5708"/>
  </w:style>
  <w:style w:type="numbering" w:customStyle="1" w:styleId="AVA13214">
    <w:name w:val="#AVA13214"/>
    <w:uiPriority w:val="99"/>
    <w:rsid w:val="005B5708"/>
  </w:style>
  <w:style w:type="numbering" w:customStyle="1" w:styleId="AVA1322">
    <w:name w:val="#AVA1322"/>
    <w:uiPriority w:val="99"/>
    <w:rsid w:val="005B5708"/>
  </w:style>
  <w:style w:type="numbering" w:customStyle="1" w:styleId="AVA13221">
    <w:name w:val="#AVA13221"/>
    <w:uiPriority w:val="99"/>
    <w:rsid w:val="005B5708"/>
  </w:style>
  <w:style w:type="numbering" w:customStyle="1" w:styleId="AVA132211">
    <w:name w:val="#AVA132211"/>
    <w:uiPriority w:val="99"/>
    <w:rsid w:val="005B5708"/>
  </w:style>
  <w:style w:type="numbering" w:customStyle="1" w:styleId="AVA1322111">
    <w:name w:val="#AVA1322111"/>
    <w:uiPriority w:val="99"/>
    <w:rsid w:val="005B5708"/>
  </w:style>
  <w:style w:type="numbering" w:customStyle="1" w:styleId="AVA13221111">
    <w:name w:val="#AVA13221111"/>
    <w:uiPriority w:val="99"/>
    <w:rsid w:val="005B5708"/>
  </w:style>
  <w:style w:type="numbering" w:customStyle="1" w:styleId="AVA132211111">
    <w:name w:val="#AVA132211111"/>
    <w:uiPriority w:val="99"/>
    <w:rsid w:val="005B5708"/>
    <w:pPr>
      <w:numPr>
        <w:numId w:val="29"/>
      </w:numPr>
    </w:pPr>
  </w:style>
  <w:style w:type="numbering" w:customStyle="1" w:styleId="AVA1322111111">
    <w:name w:val="#AVA1322111111"/>
    <w:uiPriority w:val="99"/>
    <w:rsid w:val="005B5708"/>
  </w:style>
  <w:style w:type="numbering" w:customStyle="1" w:styleId="AVA132211112">
    <w:name w:val="#AVA132211112"/>
    <w:uiPriority w:val="99"/>
    <w:rsid w:val="005B5708"/>
  </w:style>
  <w:style w:type="numbering" w:customStyle="1" w:styleId="AVA13221112">
    <w:name w:val="#AVA13221112"/>
    <w:uiPriority w:val="99"/>
    <w:rsid w:val="005B5708"/>
  </w:style>
  <w:style w:type="numbering" w:customStyle="1" w:styleId="AVA13221113">
    <w:name w:val="#AVA13221113"/>
    <w:uiPriority w:val="99"/>
    <w:rsid w:val="005B5708"/>
  </w:style>
  <w:style w:type="numbering" w:customStyle="1" w:styleId="AVA1322112">
    <w:name w:val="#AVA1322112"/>
    <w:uiPriority w:val="99"/>
    <w:rsid w:val="005B5708"/>
  </w:style>
  <w:style w:type="numbering" w:customStyle="1" w:styleId="AVA13221121">
    <w:name w:val="#AVA13221121"/>
    <w:uiPriority w:val="99"/>
    <w:rsid w:val="005B5708"/>
  </w:style>
  <w:style w:type="numbering" w:customStyle="1" w:styleId="AVA1322113">
    <w:name w:val="#AVA1322113"/>
    <w:uiPriority w:val="99"/>
    <w:rsid w:val="005B5708"/>
  </w:style>
  <w:style w:type="numbering" w:customStyle="1" w:styleId="AVA132212">
    <w:name w:val="#AVA132212"/>
    <w:uiPriority w:val="99"/>
    <w:rsid w:val="005B5708"/>
  </w:style>
  <w:style w:type="numbering" w:customStyle="1" w:styleId="AVA1322121">
    <w:name w:val="#AVA1322121"/>
    <w:uiPriority w:val="99"/>
    <w:rsid w:val="005B5708"/>
  </w:style>
  <w:style w:type="numbering" w:customStyle="1" w:styleId="AVA13221211">
    <w:name w:val="#AVA13221211"/>
    <w:uiPriority w:val="99"/>
    <w:rsid w:val="005B5708"/>
  </w:style>
  <w:style w:type="numbering" w:customStyle="1" w:styleId="AVA1322122">
    <w:name w:val="#AVA1322122"/>
    <w:uiPriority w:val="99"/>
    <w:rsid w:val="005B5708"/>
  </w:style>
  <w:style w:type="numbering" w:customStyle="1" w:styleId="AVA132213">
    <w:name w:val="#AVA132213"/>
    <w:uiPriority w:val="99"/>
    <w:rsid w:val="005B5708"/>
  </w:style>
  <w:style w:type="numbering" w:customStyle="1" w:styleId="AVA132214">
    <w:name w:val="#AVA132214"/>
    <w:uiPriority w:val="99"/>
    <w:rsid w:val="005B5708"/>
  </w:style>
  <w:style w:type="numbering" w:customStyle="1" w:styleId="AVA13222">
    <w:name w:val="#AVA13222"/>
    <w:uiPriority w:val="99"/>
    <w:rsid w:val="005B5708"/>
  </w:style>
  <w:style w:type="numbering" w:customStyle="1" w:styleId="AVA132221">
    <w:name w:val="#AVA132221"/>
    <w:uiPriority w:val="99"/>
    <w:rsid w:val="005B5708"/>
  </w:style>
  <w:style w:type="numbering" w:customStyle="1" w:styleId="AVA1322211">
    <w:name w:val="#AVA1322211"/>
    <w:uiPriority w:val="99"/>
    <w:rsid w:val="005B5708"/>
    <w:pPr>
      <w:numPr>
        <w:numId w:val="16"/>
      </w:numPr>
    </w:pPr>
  </w:style>
  <w:style w:type="numbering" w:customStyle="1" w:styleId="AVA13222111">
    <w:name w:val="#AVA13222111"/>
    <w:uiPriority w:val="99"/>
    <w:rsid w:val="005B5708"/>
  </w:style>
  <w:style w:type="numbering" w:customStyle="1" w:styleId="AVA1322212">
    <w:name w:val="#AVA1322212"/>
    <w:uiPriority w:val="99"/>
    <w:rsid w:val="005B5708"/>
  </w:style>
  <w:style w:type="numbering" w:customStyle="1" w:styleId="AVA132222">
    <w:name w:val="#AVA132222"/>
    <w:uiPriority w:val="99"/>
    <w:rsid w:val="005B5708"/>
  </w:style>
  <w:style w:type="numbering" w:customStyle="1" w:styleId="AVA132223">
    <w:name w:val="#AVA132223"/>
    <w:uiPriority w:val="99"/>
    <w:rsid w:val="005B5708"/>
  </w:style>
  <w:style w:type="numbering" w:customStyle="1" w:styleId="AVA13223">
    <w:name w:val="#AVA13223"/>
    <w:uiPriority w:val="99"/>
    <w:rsid w:val="005B5708"/>
  </w:style>
  <w:style w:type="numbering" w:customStyle="1" w:styleId="AVA132231">
    <w:name w:val="#AVA132231"/>
    <w:uiPriority w:val="99"/>
    <w:rsid w:val="005B5708"/>
  </w:style>
  <w:style w:type="numbering" w:customStyle="1" w:styleId="AVA13224">
    <w:name w:val="#AVA13224"/>
    <w:uiPriority w:val="99"/>
    <w:rsid w:val="005B5708"/>
  </w:style>
  <w:style w:type="numbering" w:customStyle="1" w:styleId="AVA1323">
    <w:name w:val="#AVA1323"/>
    <w:uiPriority w:val="99"/>
    <w:rsid w:val="005B5708"/>
  </w:style>
  <w:style w:type="numbering" w:customStyle="1" w:styleId="AVA13231">
    <w:name w:val="#AVA13231"/>
    <w:uiPriority w:val="99"/>
    <w:rsid w:val="005B5708"/>
  </w:style>
  <w:style w:type="numbering" w:customStyle="1" w:styleId="AVA132311">
    <w:name w:val="#AVA132311"/>
    <w:uiPriority w:val="99"/>
    <w:rsid w:val="005B5708"/>
  </w:style>
  <w:style w:type="numbering" w:customStyle="1" w:styleId="AVA1323111">
    <w:name w:val="#AVA1323111"/>
    <w:uiPriority w:val="99"/>
    <w:rsid w:val="005B5708"/>
  </w:style>
  <w:style w:type="numbering" w:customStyle="1" w:styleId="AVA13231111">
    <w:name w:val="#AVA13231111"/>
    <w:uiPriority w:val="99"/>
    <w:rsid w:val="005B5708"/>
    <w:pPr>
      <w:numPr>
        <w:numId w:val="31"/>
      </w:numPr>
    </w:pPr>
  </w:style>
  <w:style w:type="numbering" w:customStyle="1" w:styleId="AVA1323112">
    <w:name w:val="#AVA1323112"/>
    <w:uiPriority w:val="99"/>
    <w:rsid w:val="005B5708"/>
  </w:style>
  <w:style w:type="numbering" w:customStyle="1" w:styleId="AVA132312">
    <w:name w:val="#AVA132312"/>
    <w:uiPriority w:val="99"/>
    <w:rsid w:val="005B5708"/>
  </w:style>
  <w:style w:type="numbering" w:customStyle="1" w:styleId="AVA132313">
    <w:name w:val="#AVA132313"/>
    <w:uiPriority w:val="99"/>
    <w:rsid w:val="005B5708"/>
  </w:style>
  <w:style w:type="numbering" w:customStyle="1" w:styleId="AVA13232">
    <w:name w:val="#AVA13232"/>
    <w:uiPriority w:val="99"/>
    <w:rsid w:val="005B5708"/>
  </w:style>
  <w:style w:type="numbering" w:customStyle="1" w:styleId="AVA132321">
    <w:name w:val="#AVA132321"/>
    <w:uiPriority w:val="99"/>
    <w:rsid w:val="005B5708"/>
  </w:style>
  <w:style w:type="numbering" w:customStyle="1" w:styleId="AVA13233">
    <w:name w:val="#AVA13233"/>
    <w:uiPriority w:val="99"/>
    <w:rsid w:val="005B5708"/>
  </w:style>
  <w:style w:type="numbering" w:customStyle="1" w:styleId="AVA1324">
    <w:name w:val="#AVA1324"/>
    <w:uiPriority w:val="99"/>
    <w:rsid w:val="005B5708"/>
  </w:style>
  <w:style w:type="numbering" w:customStyle="1" w:styleId="AVA13241">
    <w:name w:val="#AVA13241"/>
    <w:uiPriority w:val="99"/>
    <w:rsid w:val="005B5708"/>
  </w:style>
  <w:style w:type="numbering" w:customStyle="1" w:styleId="AVA132411">
    <w:name w:val="#AVA132411"/>
    <w:uiPriority w:val="99"/>
    <w:rsid w:val="005B5708"/>
  </w:style>
  <w:style w:type="numbering" w:customStyle="1" w:styleId="AVA1324111">
    <w:name w:val="#AVA1324111"/>
    <w:uiPriority w:val="99"/>
    <w:rsid w:val="005B5708"/>
    <w:pPr>
      <w:numPr>
        <w:numId w:val="21"/>
      </w:numPr>
    </w:pPr>
  </w:style>
  <w:style w:type="numbering" w:customStyle="1" w:styleId="AVA132412">
    <w:name w:val="#AVA132412"/>
    <w:uiPriority w:val="99"/>
    <w:rsid w:val="005B5708"/>
  </w:style>
  <w:style w:type="numbering" w:customStyle="1" w:styleId="AVA13242">
    <w:name w:val="#AVA13242"/>
    <w:uiPriority w:val="99"/>
    <w:rsid w:val="005B5708"/>
  </w:style>
  <w:style w:type="numbering" w:customStyle="1" w:styleId="AVA13243">
    <w:name w:val="#AVA13243"/>
    <w:uiPriority w:val="99"/>
    <w:rsid w:val="005B5708"/>
  </w:style>
  <w:style w:type="numbering" w:customStyle="1" w:styleId="AVA1325">
    <w:name w:val="#AVA1325"/>
    <w:uiPriority w:val="99"/>
    <w:rsid w:val="005B5708"/>
  </w:style>
  <w:style w:type="numbering" w:customStyle="1" w:styleId="AVA13251">
    <w:name w:val="#AVA13251"/>
    <w:uiPriority w:val="99"/>
    <w:rsid w:val="005B5708"/>
  </w:style>
  <w:style w:type="numbering" w:customStyle="1" w:styleId="AVA13252">
    <w:name w:val="#AVA13252"/>
    <w:uiPriority w:val="99"/>
    <w:rsid w:val="005B5708"/>
  </w:style>
  <w:style w:type="numbering" w:customStyle="1" w:styleId="AVA1326">
    <w:name w:val="#AVA1326"/>
    <w:uiPriority w:val="99"/>
    <w:rsid w:val="005B5708"/>
  </w:style>
  <w:style w:type="numbering" w:customStyle="1" w:styleId="AVA1331">
    <w:name w:val="#AVA1331"/>
    <w:uiPriority w:val="99"/>
    <w:rsid w:val="005B5708"/>
  </w:style>
  <w:style w:type="numbering" w:customStyle="1" w:styleId="AVA13311">
    <w:name w:val="#AVA13311"/>
    <w:uiPriority w:val="99"/>
    <w:rsid w:val="005B5708"/>
  </w:style>
  <w:style w:type="numbering" w:customStyle="1" w:styleId="AVA133111">
    <w:name w:val="#AVA133111"/>
    <w:uiPriority w:val="99"/>
    <w:rsid w:val="005B5708"/>
  </w:style>
  <w:style w:type="numbering" w:customStyle="1" w:styleId="AVA133112">
    <w:name w:val="#AVA133112"/>
    <w:uiPriority w:val="99"/>
    <w:rsid w:val="005B5708"/>
  </w:style>
  <w:style w:type="numbering" w:customStyle="1" w:styleId="AVA13312">
    <w:name w:val="#AVA13312"/>
    <w:uiPriority w:val="99"/>
    <w:rsid w:val="005B5708"/>
  </w:style>
  <w:style w:type="numbering" w:customStyle="1" w:styleId="AVA13313">
    <w:name w:val="#AVA13313"/>
    <w:uiPriority w:val="99"/>
    <w:rsid w:val="005B5708"/>
  </w:style>
  <w:style w:type="numbering" w:customStyle="1" w:styleId="AVA1332">
    <w:name w:val="#AVA1332"/>
    <w:uiPriority w:val="99"/>
    <w:rsid w:val="005B5708"/>
  </w:style>
  <w:style w:type="numbering" w:customStyle="1" w:styleId="AVA13321">
    <w:name w:val="#AVA13321"/>
    <w:uiPriority w:val="99"/>
    <w:rsid w:val="005B5708"/>
  </w:style>
  <w:style w:type="numbering" w:customStyle="1" w:styleId="AVA13322">
    <w:name w:val="#AVA13322"/>
    <w:uiPriority w:val="99"/>
    <w:rsid w:val="005B5708"/>
  </w:style>
  <w:style w:type="numbering" w:customStyle="1" w:styleId="AVA1333">
    <w:name w:val="#AVA1333"/>
    <w:uiPriority w:val="99"/>
    <w:rsid w:val="005B5708"/>
  </w:style>
  <w:style w:type="numbering" w:customStyle="1" w:styleId="AVA13331">
    <w:name w:val="#AVA13331"/>
    <w:uiPriority w:val="99"/>
    <w:rsid w:val="005B5708"/>
  </w:style>
  <w:style w:type="numbering" w:customStyle="1" w:styleId="AVA1334">
    <w:name w:val="#AVA1334"/>
    <w:uiPriority w:val="99"/>
    <w:rsid w:val="005B5708"/>
  </w:style>
  <w:style w:type="numbering" w:customStyle="1" w:styleId="AVA134">
    <w:name w:val="#AVA134"/>
    <w:uiPriority w:val="99"/>
    <w:rsid w:val="005B5708"/>
  </w:style>
  <w:style w:type="numbering" w:customStyle="1" w:styleId="AVA1341">
    <w:name w:val="#AVA1341"/>
    <w:uiPriority w:val="99"/>
    <w:rsid w:val="005B5708"/>
  </w:style>
  <w:style w:type="numbering" w:customStyle="1" w:styleId="AVA13411">
    <w:name w:val="#AVA13411"/>
    <w:uiPriority w:val="99"/>
    <w:rsid w:val="005B5708"/>
  </w:style>
  <w:style w:type="numbering" w:customStyle="1" w:styleId="AVA134111">
    <w:name w:val="#AVA134111"/>
    <w:uiPriority w:val="99"/>
    <w:rsid w:val="005B5708"/>
  </w:style>
  <w:style w:type="numbering" w:customStyle="1" w:styleId="AVA134112">
    <w:name w:val="#AVA134112"/>
    <w:uiPriority w:val="99"/>
    <w:rsid w:val="005B5708"/>
  </w:style>
  <w:style w:type="numbering" w:customStyle="1" w:styleId="AVA13412">
    <w:name w:val="#AVA13412"/>
    <w:uiPriority w:val="99"/>
    <w:rsid w:val="005B5708"/>
  </w:style>
  <w:style w:type="numbering" w:customStyle="1" w:styleId="AVA13413">
    <w:name w:val="#AVA13413"/>
    <w:uiPriority w:val="99"/>
    <w:rsid w:val="005B5708"/>
  </w:style>
  <w:style w:type="numbering" w:customStyle="1" w:styleId="AVA1342">
    <w:name w:val="#AVA1342"/>
    <w:uiPriority w:val="99"/>
    <w:rsid w:val="005B5708"/>
  </w:style>
  <w:style w:type="numbering" w:customStyle="1" w:styleId="AVA13421">
    <w:name w:val="#AVA13421"/>
    <w:uiPriority w:val="99"/>
    <w:rsid w:val="005B5708"/>
  </w:style>
  <w:style w:type="numbering" w:customStyle="1" w:styleId="AVA13422">
    <w:name w:val="#AVA13422"/>
    <w:uiPriority w:val="99"/>
    <w:rsid w:val="005B5708"/>
  </w:style>
  <w:style w:type="numbering" w:customStyle="1" w:styleId="AVA1343">
    <w:name w:val="#AVA1343"/>
    <w:uiPriority w:val="99"/>
    <w:rsid w:val="005B5708"/>
  </w:style>
  <w:style w:type="numbering" w:customStyle="1" w:styleId="AVA1344">
    <w:name w:val="#AVA1344"/>
    <w:uiPriority w:val="99"/>
    <w:rsid w:val="005B5708"/>
  </w:style>
  <w:style w:type="numbering" w:customStyle="1" w:styleId="AVA135">
    <w:name w:val="#AVA135"/>
    <w:uiPriority w:val="99"/>
    <w:rsid w:val="005B5708"/>
  </w:style>
  <w:style w:type="numbering" w:customStyle="1" w:styleId="AVA1351">
    <w:name w:val="#AVA1351"/>
    <w:uiPriority w:val="99"/>
    <w:rsid w:val="005B5708"/>
  </w:style>
  <w:style w:type="numbering" w:customStyle="1" w:styleId="AVA13511">
    <w:name w:val="#AVA13511"/>
    <w:uiPriority w:val="99"/>
    <w:rsid w:val="005B5708"/>
  </w:style>
  <w:style w:type="numbering" w:customStyle="1" w:styleId="AVA135111">
    <w:name w:val="#AVA135111"/>
    <w:uiPriority w:val="99"/>
    <w:rsid w:val="005B5708"/>
    <w:pPr>
      <w:numPr>
        <w:numId w:val="33"/>
      </w:numPr>
    </w:pPr>
  </w:style>
  <w:style w:type="numbering" w:customStyle="1" w:styleId="AVA13512">
    <w:name w:val="#AVA13512"/>
    <w:uiPriority w:val="99"/>
    <w:rsid w:val="005B5708"/>
  </w:style>
  <w:style w:type="numbering" w:customStyle="1" w:styleId="AVA1352">
    <w:name w:val="#AVA1352"/>
    <w:uiPriority w:val="99"/>
    <w:rsid w:val="005B5708"/>
  </w:style>
  <w:style w:type="numbering" w:customStyle="1" w:styleId="AVA1353">
    <w:name w:val="#AVA1353"/>
    <w:uiPriority w:val="99"/>
    <w:rsid w:val="005B5708"/>
  </w:style>
  <w:style w:type="numbering" w:customStyle="1" w:styleId="AVA136">
    <w:name w:val="#AVA136"/>
    <w:uiPriority w:val="99"/>
    <w:rsid w:val="005B5708"/>
  </w:style>
  <w:style w:type="numbering" w:customStyle="1" w:styleId="AVA14111">
    <w:name w:val="#AVA14111"/>
    <w:uiPriority w:val="99"/>
    <w:rsid w:val="005B5708"/>
  </w:style>
  <w:style w:type="numbering" w:customStyle="1" w:styleId="AVA141111">
    <w:name w:val="#AVA141111"/>
    <w:uiPriority w:val="99"/>
    <w:rsid w:val="005B5708"/>
  </w:style>
  <w:style w:type="numbering" w:customStyle="1" w:styleId="AVA1411111">
    <w:name w:val="#AVA1411111"/>
    <w:uiPriority w:val="99"/>
    <w:rsid w:val="005B5708"/>
  </w:style>
  <w:style w:type="numbering" w:customStyle="1" w:styleId="AVA1411112">
    <w:name w:val="#AVA1411112"/>
    <w:uiPriority w:val="99"/>
    <w:rsid w:val="005B5708"/>
  </w:style>
  <w:style w:type="numbering" w:customStyle="1" w:styleId="AVA141112">
    <w:name w:val="#AVA141112"/>
    <w:uiPriority w:val="99"/>
    <w:rsid w:val="005B5708"/>
  </w:style>
  <w:style w:type="numbering" w:customStyle="1" w:styleId="AVA141113">
    <w:name w:val="#AVA141113"/>
    <w:uiPriority w:val="99"/>
    <w:rsid w:val="005B5708"/>
  </w:style>
  <w:style w:type="numbering" w:customStyle="1" w:styleId="AVA14112">
    <w:name w:val="#AVA14112"/>
    <w:uiPriority w:val="99"/>
    <w:rsid w:val="005B5708"/>
  </w:style>
  <w:style w:type="numbering" w:customStyle="1" w:styleId="AVA141121">
    <w:name w:val="#AVA141121"/>
    <w:uiPriority w:val="99"/>
    <w:rsid w:val="005B5708"/>
  </w:style>
  <w:style w:type="numbering" w:customStyle="1" w:styleId="AVA141122">
    <w:name w:val="#AVA141122"/>
    <w:uiPriority w:val="99"/>
    <w:rsid w:val="005B5708"/>
  </w:style>
  <w:style w:type="numbering" w:customStyle="1" w:styleId="AVA14113">
    <w:name w:val="#AVA14113"/>
    <w:uiPriority w:val="99"/>
    <w:rsid w:val="005B5708"/>
  </w:style>
  <w:style w:type="numbering" w:customStyle="1" w:styleId="AVA141131">
    <w:name w:val="#AVA141131"/>
    <w:uiPriority w:val="99"/>
    <w:rsid w:val="005B5708"/>
  </w:style>
  <w:style w:type="numbering" w:customStyle="1" w:styleId="AVA14114">
    <w:name w:val="#AVA14114"/>
    <w:uiPriority w:val="99"/>
    <w:rsid w:val="005B5708"/>
  </w:style>
  <w:style w:type="numbering" w:customStyle="1" w:styleId="AVA1412">
    <w:name w:val="#AVA1412"/>
    <w:uiPriority w:val="99"/>
    <w:rsid w:val="005B5708"/>
  </w:style>
  <w:style w:type="numbering" w:customStyle="1" w:styleId="AVA14121">
    <w:name w:val="#AVA14121"/>
    <w:uiPriority w:val="99"/>
    <w:rsid w:val="005B5708"/>
  </w:style>
  <w:style w:type="numbering" w:customStyle="1" w:styleId="AVA141211">
    <w:name w:val="#AVA141211"/>
    <w:uiPriority w:val="99"/>
    <w:rsid w:val="005B5708"/>
  </w:style>
  <w:style w:type="numbering" w:customStyle="1" w:styleId="AVA1412111">
    <w:name w:val="#AVA1412111"/>
    <w:uiPriority w:val="99"/>
    <w:rsid w:val="005B5708"/>
  </w:style>
  <w:style w:type="numbering" w:customStyle="1" w:styleId="AVA1412112">
    <w:name w:val="#AVA1412112"/>
    <w:uiPriority w:val="99"/>
    <w:rsid w:val="005B5708"/>
  </w:style>
  <w:style w:type="numbering" w:customStyle="1" w:styleId="AVA141212">
    <w:name w:val="#AVA141212"/>
    <w:uiPriority w:val="99"/>
    <w:rsid w:val="005B5708"/>
  </w:style>
  <w:style w:type="numbering" w:customStyle="1" w:styleId="AVA141213">
    <w:name w:val="#AVA141213"/>
    <w:uiPriority w:val="99"/>
    <w:rsid w:val="005B5708"/>
  </w:style>
  <w:style w:type="numbering" w:customStyle="1" w:styleId="AVA14122">
    <w:name w:val="#AVA14122"/>
    <w:uiPriority w:val="99"/>
    <w:rsid w:val="005B5708"/>
  </w:style>
  <w:style w:type="numbering" w:customStyle="1" w:styleId="AVA141221">
    <w:name w:val="#AVA141221"/>
    <w:uiPriority w:val="99"/>
    <w:rsid w:val="005B5708"/>
  </w:style>
  <w:style w:type="numbering" w:customStyle="1" w:styleId="AVA141222">
    <w:name w:val="#AVA141222"/>
    <w:uiPriority w:val="99"/>
    <w:rsid w:val="005B5708"/>
  </w:style>
  <w:style w:type="numbering" w:customStyle="1" w:styleId="AVA14123">
    <w:name w:val="#AVA14123"/>
    <w:uiPriority w:val="99"/>
    <w:rsid w:val="005B5708"/>
  </w:style>
  <w:style w:type="numbering" w:customStyle="1" w:styleId="AVA14124">
    <w:name w:val="#AVA14124"/>
    <w:uiPriority w:val="99"/>
    <w:rsid w:val="005B5708"/>
  </w:style>
  <w:style w:type="numbering" w:customStyle="1" w:styleId="AVA1413">
    <w:name w:val="#AVA1413"/>
    <w:uiPriority w:val="99"/>
    <w:rsid w:val="005B5708"/>
  </w:style>
  <w:style w:type="numbering" w:customStyle="1" w:styleId="AVA14131">
    <w:name w:val="#AVA14131"/>
    <w:uiPriority w:val="99"/>
    <w:rsid w:val="005B5708"/>
  </w:style>
  <w:style w:type="numbering" w:customStyle="1" w:styleId="AVA141311">
    <w:name w:val="#AVA141311"/>
    <w:uiPriority w:val="99"/>
    <w:rsid w:val="005B5708"/>
  </w:style>
  <w:style w:type="numbering" w:customStyle="1" w:styleId="AVA1413111">
    <w:name w:val="#AVA1413111"/>
    <w:uiPriority w:val="99"/>
    <w:rsid w:val="005B5708"/>
    <w:pPr>
      <w:numPr>
        <w:numId w:val="34"/>
      </w:numPr>
    </w:pPr>
  </w:style>
  <w:style w:type="numbering" w:customStyle="1" w:styleId="AVA141312">
    <w:name w:val="#AVA141312"/>
    <w:uiPriority w:val="99"/>
    <w:rsid w:val="005B5708"/>
  </w:style>
  <w:style w:type="numbering" w:customStyle="1" w:styleId="AVA14132">
    <w:name w:val="#AVA14132"/>
    <w:uiPriority w:val="99"/>
    <w:rsid w:val="005B5708"/>
  </w:style>
  <w:style w:type="numbering" w:customStyle="1" w:styleId="AVA14133">
    <w:name w:val="#AVA14133"/>
    <w:uiPriority w:val="99"/>
    <w:rsid w:val="005B5708"/>
  </w:style>
  <w:style w:type="numbering" w:customStyle="1" w:styleId="AVA14211">
    <w:name w:val="#AVA14211"/>
    <w:uiPriority w:val="99"/>
    <w:rsid w:val="005B5708"/>
  </w:style>
  <w:style w:type="numbering" w:customStyle="1" w:styleId="AVA142111">
    <w:name w:val="#AVA142111"/>
    <w:uiPriority w:val="99"/>
    <w:rsid w:val="005B5708"/>
  </w:style>
  <w:style w:type="numbering" w:customStyle="1" w:styleId="AVA1421111">
    <w:name w:val="#AVA1421111"/>
    <w:uiPriority w:val="99"/>
    <w:rsid w:val="005B5708"/>
  </w:style>
  <w:style w:type="numbering" w:customStyle="1" w:styleId="AVA1421112">
    <w:name w:val="#AVA1421112"/>
    <w:uiPriority w:val="99"/>
    <w:rsid w:val="005B5708"/>
  </w:style>
  <w:style w:type="numbering" w:customStyle="1" w:styleId="AVA142112">
    <w:name w:val="#AVA142112"/>
    <w:uiPriority w:val="99"/>
    <w:rsid w:val="005B5708"/>
  </w:style>
  <w:style w:type="numbering" w:customStyle="1" w:styleId="AVA142113">
    <w:name w:val="#AVA142113"/>
    <w:uiPriority w:val="99"/>
    <w:rsid w:val="005B5708"/>
  </w:style>
  <w:style w:type="numbering" w:customStyle="1" w:styleId="AVA14212">
    <w:name w:val="#AVA14212"/>
    <w:uiPriority w:val="99"/>
    <w:rsid w:val="005B5708"/>
  </w:style>
  <w:style w:type="numbering" w:customStyle="1" w:styleId="AVA142121">
    <w:name w:val="#AVA142121"/>
    <w:uiPriority w:val="99"/>
    <w:rsid w:val="005B5708"/>
  </w:style>
  <w:style w:type="numbering" w:customStyle="1" w:styleId="AVA142122">
    <w:name w:val="#AVA142122"/>
    <w:uiPriority w:val="99"/>
    <w:rsid w:val="005B5708"/>
  </w:style>
  <w:style w:type="numbering" w:customStyle="1" w:styleId="AVA14213">
    <w:name w:val="#AVA14213"/>
    <w:uiPriority w:val="99"/>
    <w:rsid w:val="005B5708"/>
  </w:style>
  <w:style w:type="numbering" w:customStyle="1" w:styleId="AVA142131">
    <w:name w:val="#AVA142131"/>
    <w:uiPriority w:val="99"/>
    <w:rsid w:val="005B5708"/>
  </w:style>
  <w:style w:type="numbering" w:customStyle="1" w:styleId="AVA14214">
    <w:name w:val="#AVA14214"/>
    <w:uiPriority w:val="99"/>
    <w:rsid w:val="005B5708"/>
  </w:style>
  <w:style w:type="numbering" w:customStyle="1" w:styleId="AVA1422">
    <w:name w:val="#AVA1422"/>
    <w:uiPriority w:val="99"/>
    <w:rsid w:val="005B5708"/>
  </w:style>
  <w:style w:type="numbering" w:customStyle="1" w:styleId="AVA14221">
    <w:name w:val="#AVA14221"/>
    <w:uiPriority w:val="99"/>
    <w:rsid w:val="005B5708"/>
  </w:style>
  <w:style w:type="numbering" w:customStyle="1" w:styleId="AVA142211">
    <w:name w:val="#AVA142211"/>
    <w:uiPriority w:val="99"/>
    <w:rsid w:val="005B5708"/>
  </w:style>
  <w:style w:type="numbering" w:customStyle="1" w:styleId="AVA142212">
    <w:name w:val="#AVA142212"/>
    <w:uiPriority w:val="99"/>
    <w:rsid w:val="005B5708"/>
  </w:style>
  <w:style w:type="numbering" w:customStyle="1" w:styleId="AVA14222">
    <w:name w:val="#AVA14222"/>
    <w:uiPriority w:val="99"/>
    <w:rsid w:val="005B5708"/>
  </w:style>
  <w:style w:type="numbering" w:customStyle="1" w:styleId="AVA14223">
    <w:name w:val="#AVA14223"/>
    <w:uiPriority w:val="99"/>
    <w:rsid w:val="005B5708"/>
  </w:style>
  <w:style w:type="numbering" w:customStyle="1" w:styleId="AVA1423">
    <w:name w:val="#AVA1423"/>
    <w:uiPriority w:val="99"/>
    <w:rsid w:val="005B5708"/>
  </w:style>
  <w:style w:type="numbering" w:customStyle="1" w:styleId="AVA14231">
    <w:name w:val="#AVA14231"/>
    <w:uiPriority w:val="99"/>
    <w:rsid w:val="005B5708"/>
  </w:style>
  <w:style w:type="numbering" w:customStyle="1" w:styleId="AVA14232">
    <w:name w:val="#AVA14232"/>
    <w:uiPriority w:val="99"/>
    <w:rsid w:val="005B5708"/>
  </w:style>
  <w:style w:type="numbering" w:customStyle="1" w:styleId="AVA1424">
    <w:name w:val="#AVA1424"/>
    <w:uiPriority w:val="99"/>
    <w:rsid w:val="005B5708"/>
  </w:style>
  <w:style w:type="numbering" w:customStyle="1" w:styleId="AVA14241">
    <w:name w:val="#AVA14241"/>
    <w:uiPriority w:val="99"/>
    <w:rsid w:val="005B5708"/>
  </w:style>
  <w:style w:type="numbering" w:customStyle="1" w:styleId="AVA1425">
    <w:name w:val="#AVA1425"/>
    <w:uiPriority w:val="99"/>
    <w:rsid w:val="005B5708"/>
  </w:style>
  <w:style w:type="numbering" w:customStyle="1" w:styleId="AVA1431">
    <w:name w:val="#AVA1431"/>
    <w:uiPriority w:val="99"/>
    <w:rsid w:val="005B5708"/>
  </w:style>
  <w:style w:type="numbering" w:customStyle="1" w:styleId="AVA14311">
    <w:name w:val="#AVA14311"/>
    <w:uiPriority w:val="99"/>
    <w:rsid w:val="005B5708"/>
  </w:style>
  <w:style w:type="numbering" w:customStyle="1" w:styleId="AVA143111">
    <w:name w:val="#AVA143111"/>
    <w:uiPriority w:val="99"/>
    <w:rsid w:val="005B5708"/>
  </w:style>
  <w:style w:type="numbering" w:customStyle="1" w:styleId="AVA143112">
    <w:name w:val="#AVA143112"/>
    <w:uiPriority w:val="99"/>
    <w:rsid w:val="005B5708"/>
  </w:style>
  <w:style w:type="numbering" w:customStyle="1" w:styleId="AVA14312">
    <w:name w:val="#AVA14312"/>
    <w:uiPriority w:val="99"/>
    <w:rsid w:val="005B5708"/>
  </w:style>
  <w:style w:type="numbering" w:customStyle="1" w:styleId="AVA14313">
    <w:name w:val="#AVA14313"/>
    <w:uiPriority w:val="99"/>
    <w:rsid w:val="005B5708"/>
  </w:style>
  <w:style w:type="numbering" w:customStyle="1" w:styleId="AVA1432">
    <w:name w:val="#AVA1432"/>
    <w:uiPriority w:val="99"/>
    <w:rsid w:val="005B5708"/>
  </w:style>
  <w:style w:type="numbering" w:customStyle="1" w:styleId="AVA14321">
    <w:name w:val="#AVA14321"/>
    <w:uiPriority w:val="99"/>
    <w:rsid w:val="005B5708"/>
  </w:style>
  <w:style w:type="numbering" w:customStyle="1" w:styleId="AVA14322">
    <w:name w:val="#AVA14322"/>
    <w:uiPriority w:val="99"/>
    <w:rsid w:val="005B5708"/>
  </w:style>
  <w:style w:type="numbering" w:customStyle="1" w:styleId="AVA1433">
    <w:name w:val="#AVA1433"/>
    <w:uiPriority w:val="99"/>
    <w:rsid w:val="005B5708"/>
  </w:style>
  <w:style w:type="numbering" w:customStyle="1" w:styleId="AVA14331">
    <w:name w:val="#AVA14331"/>
    <w:uiPriority w:val="99"/>
    <w:rsid w:val="005B5708"/>
  </w:style>
  <w:style w:type="numbering" w:customStyle="1" w:styleId="AVA1434">
    <w:name w:val="#AVA1434"/>
    <w:uiPriority w:val="99"/>
    <w:rsid w:val="005B5708"/>
  </w:style>
  <w:style w:type="numbering" w:customStyle="1" w:styleId="AVA144">
    <w:name w:val="#AVA144"/>
    <w:uiPriority w:val="99"/>
    <w:rsid w:val="005B5708"/>
  </w:style>
  <w:style w:type="numbering" w:customStyle="1" w:styleId="AVA1441">
    <w:name w:val="#AVA1441"/>
    <w:uiPriority w:val="99"/>
    <w:rsid w:val="005B5708"/>
  </w:style>
  <w:style w:type="numbering" w:customStyle="1" w:styleId="AVA14411">
    <w:name w:val="#AVA14411"/>
    <w:uiPriority w:val="99"/>
    <w:rsid w:val="005B5708"/>
  </w:style>
  <w:style w:type="numbering" w:customStyle="1" w:styleId="AVA144111">
    <w:name w:val="#AVA144111"/>
    <w:uiPriority w:val="99"/>
    <w:rsid w:val="005B5708"/>
  </w:style>
  <w:style w:type="numbering" w:customStyle="1" w:styleId="AVA144112">
    <w:name w:val="#AVA144112"/>
    <w:uiPriority w:val="99"/>
    <w:rsid w:val="005B5708"/>
  </w:style>
  <w:style w:type="numbering" w:customStyle="1" w:styleId="AVA14412">
    <w:name w:val="#AVA14412"/>
    <w:uiPriority w:val="99"/>
    <w:rsid w:val="005B5708"/>
  </w:style>
  <w:style w:type="numbering" w:customStyle="1" w:styleId="AVA14413">
    <w:name w:val="#AVA14413"/>
    <w:uiPriority w:val="99"/>
    <w:rsid w:val="005B5708"/>
  </w:style>
  <w:style w:type="numbering" w:customStyle="1" w:styleId="AVA1442">
    <w:name w:val="#AVA1442"/>
    <w:uiPriority w:val="99"/>
    <w:rsid w:val="005B5708"/>
  </w:style>
  <w:style w:type="numbering" w:customStyle="1" w:styleId="AVA14421">
    <w:name w:val="#AVA14421"/>
    <w:uiPriority w:val="99"/>
    <w:rsid w:val="005B5708"/>
  </w:style>
  <w:style w:type="numbering" w:customStyle="1" w:styleId="AVA14422">
    <w:name w:val="#AVA14422"/>
    <w:uiPriority w:val="99"/>
    <w:rsid w:val="005B5708"/>
  </w:style>
  <w:style w:type="numbering" w:customStyle="1" w:styleId="AVA1443">
    <w:name w:val="#AVA1443"/>
    <w:uiPriority w:val="99"/>
    <w:rsid w:val="005B5708"/>
  </w:style>
  <w:style w:type="numbering" w:customStyle="1" w:styleId="AVA1444">
    <w:name w:val="#AVA1444"/>
    <w:uiPriority w:val="99"/>
    <w:rsid w:val="005B5708"/>
  </w:style>
  <w:style w:type="numbering" w:customStyle="1" w:styleId="AVA145">
    <w:name w:val="#AVA145"/>
    <w:uiPriority w:val="99"/>
    <w:rsid w:val="005B5708"/>
  </w:style>
  <w:style w:type="numbering" w:customStyle="1" w:styleId="AVA1451">
    <w:name w:val="#AVA1451"/>
    <w:uiPriority w:val="99"/>
    <w:rsid w:val="005B5708"/>
  </w:style>
  <w:style w:type="numbering" w:customStyle="1" w:styleId="AVA14511">
    <w:name w:val="#AVA14511"/>
    <w:uiPriority w:val="99"/>
    <w:rsid w:val="005B5708"/>
  </w:style>
  <w:style w:type="numbering" w:customStyle="1" w:styleId="AVA14512">
    <w:name w:val="#AVA14512"/>
    <w:uiPriority w:val="99"/>
    <w:rsid w:val="005B5708"/>
  </w:style>
  <w:style w:type="numbering" w:customStyle="1" w:styleId="AVA1452">
    <w:name w:val="#AVA1452"/>
    <w:uiPriority w:val="99"/>
    <w:rsid w:val="005B5708"/>
  </w:style>
  <w:style w:type="numbering" w:customStyle="1" w:styleId="AVA1453">
    <w:name w:val="#AVA1453"/>
    <w:uiPriority w:val="99"/>
    <w:rsid w:val="005B5708"/>
  </w:style>
  <w:style w:type="numbering" w:customStyle="1" w:styleId="AVA146">
    <w:name w:val="#AVA146"/>
    <w:uiPriority w:val="99"/>
    <w:rsid w:val="005B5708"/>
  </w:style>
  <w:style w:type="numbering" w:customStyle="1" w:styleId="AVA1461">
    <w:name w:val="#AVA1461"/>
    <w:uiPriority w:val="99"/>
    <w:rsid w:val="005B5708"/>
  </w:style>
  <w:style w:type="numbering" w:customStyle="1" w:styleId="AVA1462">
    <w:name w:val="#AVA1462"/>
    <w:uiPriority w:val="99"/>
    <w:rsid w:val="005B5708"/>
  </w:style>
  <w:style w:type="numbering" w:customStyle="1" w:styleId="AVA147">
    <w:name w:val="#AVA147"/>
    <w:uiPriority w:val="99"/>
    <w:rsid w:val="005B5708"/>
  </w:style>
  <w:style w:type="numbering" w:customStyle="1" w:styleId="AVA1471">
    <w:name w:val="#AVA1471"/>
    <w:uiPriority w:val="99"/>
    <w:rsid w:val="005B5708"/>
  </w:style>
  <w:style w:type="numbering" w:customStyle="1" w:styleId="AVA148">
    <w:name w:val="#AVA148"/>
    <w:uiPriority w:val="99"/>
    <w:rsid w:val="005B5708"/>
  </w:style>
  <w:style w:type="numbering" w:customStyle="1" w:styleId="AVA1511">
    <w:name w:val="#AVA1511"/>
    <w:uiPriority w:val="99"/>
    <w:rsid w:val="005B5708"/>
  </w:style>
  <w:style w:type="numbering" w:customStyle="1" w:styleId="AVA15111">
    <w:name w:val="#AVA15111"/>
    <w:uiPriority w:val="99"/>
    <w:rsid w:val="005B5708"/>
  </w:style>
  <w:style w:type="numbering" w:customStyle="1" w:styleId="AVA151111">
    <w:name w:val="#AVA151111"/>
    <w:uiPriority w:val="99"/>
    <w:rsid w:val="005B5708"/>
  </w:style>
  <w:style w:type="numbering" w:customStyle="1" w:styleId="AVA151112">
    <w:name w:val="#AVA151112"/>
    <w:uiPriority w:val="99"/>
    <w:rsid w:val="005B5708"/>
  </w:style>
  <w:style w:type="numbering" w:customStyle="1" w:styleId="AVA15112">
    <w:name w:val="#AVA15112"/>
    <w:uiPriority w:val="99"/>
    <w:rsid w:val="005B5708"/>
  </w:style>
  <w:style w:type="numbering" w:customStyle="1" w:styleId="AVA15113">
    <w:name w:val="#AVA15113"/>
    <w:uiPriority w:val="99"/>
    <w:rsid w:val="005B5708"/>
  </w:style>
  <w:style w:type="numbering" w:customStyle="1" w:styleId="AVA1512">
    <w:name w:val="#AVA1512"/>
    <w:uiPriority w:val="99"/>
    <w:rsid w:val="005B5708"/>
  </w:style>
  <w:style w:type="numbering" w:customStyle="1" w:styleId="AVA15121">
    <w:name w:val="#AVA15121"/>
    <w:uiPriority w:val="99"/>
    <w:rsid w:val="005B5708"/>
  </w:style>
  <w:style w:type="numbering" w:customStyle="1" w:styleId="AVA15122">
    <w:name w:val="#AVA15122"/>
    <w:uiPriority w:val="99"/>
    <w:rsid w:val="005B5708"/>
  </w:style>
  <w:style w:type="numbering" w:customStyle="1" w:styleId="AVA1513">
    <w:name w:val="#AVA1513"/>
    <w:uiPriority w:val="99"/>
    <w:rsid w:val="005B5708"/>
  </w:style>
  <w:style w:type="numbering" w:customStyle="1" w:styleId="AVA15131">
    <w:name w:val="#AVA15131"/>
    <w:uiPriority w:val="99"/>
    <w:rsid w:val="005B5708"/>
  </w:style>
  <w:style w:type="numbering" w:customStyle="1" w:styleId="AVA1514">
    <w:name w:val="#AVA1514"/>
    <w:uiPriority w:val="99"/>
    <w:rsid w:val="005B5708"/>
  </w:style>
  <w:style w:type="numbering" w:customStyle="1" w:styleId="AVA152">
    <w:name w:val="#AVA152"/>
    <w:uiPriority w:val="99"/>
    <w:rsid w:val="005B5708"/>
  </w:style>
  <w:style w:type="numbering" w:customStyle="1" w:styleId="AVA1521">
    <w:name w:val="#AVA1521"/>
    <w:uiPriority w:val="99"/>
    <w:rsid w:val="005B5708"/>
  </w:style>
  <w:style w:type="numbering" w:customStyle="1" w:styleId="AVA15211">
    <w:name w:val="#AVA15211"/>
    <w:uiPriority w:val="99"/>
    <w:rsid w:val="005B5708"/>
  </w:style>
  <w:style w:type="numbering" w:customStyle="1" w:styleId="AVA152111">
    <w:name w:val="#AVA152111"/>
    <w:uiPriority w:val="99"/>
    <w:rsid w:val="005B5708"/>
  </w:style>
  <w:style w:type="numbering" w:customStyle="1" w:styleId="AVA152112">
    <w:name w:val="#AVA152112"/>
    <w:uiPriority w:val="99"/>
    <w:rsid w:val="005B5708"/>
  </w:style>
  <w:style w:type="numbering" w:customStyle="1" w:styleId="AVA15212">
    <w:name w:val="#AVA15212"/>
    <w:uiPriority w:val="99"/>
    <w:rsid w:val="005B5708"/>
  </w:style>
  <w:style w:type="numbering" w:customStyle="1" w:styleId="AVA15213">
    <w:name w:val="#AVA15213"/>
    <w:uiPriority w:val="99"/>
    <w:rsid w:val="005B5708"/>
  </w:style>
  <w:style w:type="numbering" w:customStyle="1" w:styleId="AVA1522">
    <w:name w:val="#AVA1522"/>
    <w:uiPriority w:val="99"/>
    <w:rsid w:val="005B5708"/>
  </w:style>
  <w:style w:type="numbering" w:customStyle="1" w:styleId="AVA15221">
    <w:name w:val="#AVA15221"/>
    <w:uiPriority w:val="99"/>
    <w:rsid w:val="005B5708"/>
  </w:style>
  <w:style w:type="numbering" w:customStyle="1" w:styleId="AVA15222">
    <w:name w:val="#AVA15222"/>
    <w:uiPriority w:val="99"/>
    <w:rsid w:val="005B5708"/>
  </w:style>
  <w:style w:type="numbering" w:customStyle="1" w:styleId="AVA1523">
    <w:name w:val="#AVA1523"/>
    <w:uiPriority w:val="99"/>
    <w:rsid w:val="005B5708"/>
  </w:style>
  <w:style w:type="numbering" w:customStyle="1" w:styleId="AVA1524">
    <w:name w:val="#AVA1524"/>
    <w:uiPriority w:val="99"/>
    <w:rsid w:val="005B5708"/>
  </w:style>
  <w:style w:type="numbering" w:customStyle="1" w:styleId="AVA153">
    <w:name w:val="#AVA153"/>
    <w:uiPriority w:val="99"/>
    <w:rsid w:val="005B5708"/>
  </w:style>
  <w:style w:type="numbering" w:customStyle="1" w:styleId="AVA1531">
    <w:name w:val="#AVA1531"/>
    <w:uiPriority w:val="99"/>
    <w:rsid w:val="005B5708"/>
  </w:style>
  <w:style w:type="numbering" w:customStyle="1" w:styleId="AVA15311">
    <w:name w:val="#AVA15311"/>
    <w:uiPriority w:val="99"/>
    <w:rsid w:val="005B5708"/>
  </w:style>
  <w:style w:type="numbering" w:customStyle="1" w:styleId="AVA153111">
    <w:name w:val="#AVA153111"/>
    <w:uiPriority w:val="99"/>
    <w:rsid w:val="005B5708"/>
    <w:pPr>
      <w:numPr>
        <w:numId w:val="61"/>
      </w:numPr>
    </w:pPr>
  </w:style>
  <w:style w:type="numbering" w:customStyle="1" w:styleId="AVA15312">
    <w:name w:val="#AVA15312"/>
    <w:uiPriority w:val="99"/>
    <w:rsid w:val="005B5708"/>
  </w:style>
  <w:style w:type="numbering" w:customStyle="1" w:styleId="AVA1532">
    <w:name w:val="#AVA1532"/>
    <w:uiPriority w:val="99"/>
    <w:rsid w:val="005B5708"/>
  </w:style>
  <w:style w:type="numbering" w:customStyle="1" w:styleId="AVA1533">
    <w:name w:val="#AVA1533"/>
    <w:uiPriority w:val="99"/>
    <w:rsid w:val="005B5708"/>
  </w:style>
  <w:style w:type="numbering" w:customStyle="1" w:styleId="AVA1611">
    <w:name w:val="#AVA1611"/>
    <w:uiPriority w:val="99"/>
    <w:rsid w:val="005B5708"/>
  </w:style>
  <w:style w:type="numbering" w:customStyle="1" w:styleId="AVA16111">
    <w:name w:val="#AVA16111"/>
    <w:uiPriority w:val="99"/>
    <w:rsid w:val="005B5708"/>
  </w:style>
  <w:style w:type="numbering" w:customStyle="1" w:styleId="AVA161111">
    <w:name w:val="#AVA161111"/>
    <w:uiPriority w:val="99"/>
    <w:rsid w:val="005B5708"/>
  </w:style>
  <w:style w:type="numbering" w:customStyle="1" w:styleId="AVA161112">
    <w:name w:val="#AVA161112"/>
    <w:uiPriority w:val="99"/>
    <w:rsid w:val="005B5708"/>
  </w:style>
  <w:style w:type="numbering" w:customStyle="1" w:styleId="AVA16112">
    <w:name w:val="#AVA16112"/>
    <w:uiPriority w:val="99"/>
    <w:rsid w:val="005B5708"/>
  </w:style>
  <w:style w:type="numbering" w:customStyle="1" w:styleId="AVA16113">
    <w:name w:val="#AVA16113"/>
    <w:uiPriority w:val="99"/>
    <w:rsid w:val="005B5708"/>
  </w:style>
  <w:style w:type="numbering" w:customStyle="1" w:styleId="AVA1612">
    <w:name w:val="#AVA1612"/>
    <w:uiPriority w:val="99"/>
    <w:rsid w:val="005B5708"/>
  </w:style>
  <w:style w:type="numbering" w:customStyle="1" w:styleId="AVA16121">
    <w:name w:val="#AVA16121"/>
    <w:uiPriority w:val="99"/>
    <w:rsid w:val="005B5708"/>
  </w:style>
  <w:style w:type="numbering" w:customStyle="1" w:styleId="AVA16122">
    <w:name w:val="#AVA16122"/>
    <w:uiPriority w:val="99"/>
    <w:rsid w:val="005B5708"/>
  </w:style>
  <w:style w:type="numbering" w:customStyle="1" w:styleId="AVA1613">
    <w:name w:val="#AVA1613"/>
    <w:uiPriority w:val="99"/>
    <w:rsid w:val="005B5708"/>
  </w:style>
  <w:style w:type="numbering" w:customStyle="1" w:styleId="AVA16131">
    <w:name w:val="#AVA16131"/>
    <w:uiPriority w:val="99"/>
    <w:rsid w:val="005B5708"/>
  </w:style>
  <w:style w:type="numbering" w:customStyle="1" w:styleId="AVA1614">
    <w:name w:val="#AVA1614"/>
    <w:uiPriority w:val="99"/>
    <w:rsid w:val="005B5708"/>
  </w:style>
  <w:style w:type="numbering" w:customStyle="1" w:styleId="AVA162">
    <w:name w:val="#AVA162"/>
    <w:uiPriority w:val="99"/>
    <w:rsid w:val="005B5708"/>
  </w:style>
  <w:style w:type="numbering" w:customStyle="1" w:styleId="AVA1621">
    <w:name w:val="#AVA1621"/>
    <w:uiPriority w:val="99"/>
    <w:rsid w:val="005B5708"/>
  </w:style>
  <w:style w:type="numbering" w:customStyle="1" w:styleId="AVA16211">
    <w:name w:val="#AVA16211"/>
    <w:uiPriority w:val="99"/>
    <w:rsid w:val="005B5708"/>
  </w:style>
  <w:style w:type="numbering" w:customStyle="1" w:styleId="AVA16212">
    <w:name w:val="#AVA16212"/>
    <w:uiPriority w:val="99"/>
    <w:rsid w:val="005B5708"/>
  </w:style>
  <w:style w:type="numbering" w:customStyle="1" w:styleId="AVA1622">
    <w:name w:val="#AVA1622"/>
    <w:uiPriority w:val="99"/>
    <w:rsid w:val="005B5708"/>
  </w:style>
  <w:style w:type="numbering" w:customStyle="1" w:styleId="AVA1623">
    <w:name w:val="#AVA1623"/>
    <w:uiPriority w:val="99"/>
    <w:rsid w:val="005B5708"/>
  </w:style>
  <w:style w:type="numbering" w:customStyle="1" w:styleId="AVA163">
    <w:name w:val="#AVA163"/>
    <w:uiPriority w:val="99"/>
    <w:rsid w:val="005B5708"/>
  </w:style>
  <w:style w:type="numbering" w:customStyle="1" w:styleId="AVA1631">
    <w:name w:val="#AVA1631"/>
    <w:uiPriority w:val="99"/>
    <w:rsid w:val="005B5708"/>
  </w:style>
  <w:style w:type="numbering" w:customStyle="1" w:styleId="AVA1632">
    <w:name w:val="#AVA1632"/>
    <w:uiPriority w:val="99"/>
    <w:rsid w:val="005B5708"/>
  </w:style>
  <w:style w:type="numbering" w:customStyle="1" w:styleId="AVA164">
    <w:name w:val="#AVA164"/>
    <w:uiPriority w:val="99"/>
    <w:rsid w:val="005B5708"/>
  </w:style>
  <w:style w:type="numbering" w:customStyle="1" w:styleId="AVA1641">
    <w:name w:val="#AVA1641"/>
    <w:uiPriority w:val="99"/>
    <w:rsid w:val="005B5708"/>
  </w:style>
  <w:style w:type="numbering" w:customStyle="1" w:styleId="AVA165">
    <w:name w:val="#AVA165"/>
    <w:uiPriority w:val="99"/>
    <w:rsid w:val="005B5708"/>
  </w:style>
  <w:style w:type="numbering" w:customStyle="1" w:styleId="AVA171">
    <w:name w:val="#AVA171"/>
    <w:uiPriority w:val="99"/>
    <w:rsid w:val="005B5708"/>
  </w:style>
  <w:style w:type="numbering" w:customStyle="1" w:styleId="AVA1711">
    <w:name w:val="#AVA1711"/>
    <w:uiPriority w:val="99"/>
    <w:rsid w:val="005B5708"/>
  </w:style>
  <w:style w:type="numbering" w:customStyle="1" w:styleId="AVA17111">
    <w:name w:val="#AVA17111"/>
    <w:uiPriority w:val="99"/>
    <w:rsid w:val="005B5708"/>
  </w:style>
  <w:style w:type="numbering" w:customStyle="1" w:styleId="AVA17112">
    <w:name w:val="#AVA17112"/>
    <w:uiPriority w:val="99"/>
    <w:rsid w:val="005B5708"/>
  </w:style>
  <w:style w:type="numbering" w:customStyle="1" w:styleId="AVA1712">
    <w:name w:val="#AVA1712"/>
    <w:uiPriority w:val="99"/>
    <w:rsid w:val="005B5708"/>
  </w:style>
  <w:style w:type="numbering" w:customStyle="1" w:styleId="AVA1713">
    <w:name w:val="#AVA1713"/>
    <w:uiPriority w:val="99"/>
    <w:rsid w:val="005B5708"/>
  </w:style>
  <w:style w:type="numbering" w:customStyle="1" w:styleId="AVA172">
    <w:name w:val="#AVA172"/>
    <w:uiPriority w:val="99"/>
    <w:rsid w:val="005B5708"/>
  </w:style>
  <w:style w:type="numbering" w:customStyle="1" w:styleId="AVA1721">
    <w:name w:val="#AVA1721"/>
    <w:uiPriority w:val="99"/>
    <w:rsid w:val="005B5708"/>
  </w:style>
  <w:style w:type="numbering" w:customStyle="1" w:styleId="AVA1722">
    <w:name w:val="#AVA1722"/>
    <w:uiPriority w:val="99"/>
    <w:rsid w:val="005B5708"/>
  </w:style>
  <w:style w:type="numbering" w:customStyle="1" w:styleId="AVA173">
    <w:name w:val="#AVA173"/>
    <w:uiPriority w:val="99"/>
    <w:rsid w:val="005B5708"/>
  </w:style>
  <w:style w:type="numbering" w:customStyle="1" w:styleId="AVA1731">
    <w:name w:val="#AVA1731"/>
    <w:uiPriority w:val="99"/>
    <w:rsid w:val="005B5708"/>
  </w:style>
  <w:style w:type="numbering" w:customStyle="1" w:styleId="AVA174">
    <w:name w:val="#AVA174"/>
    <w:uiPriority w:val="99"/>
    <w:rsid w:val="005B5708"/>
  </w:style>
  <w:style w:type="numbering" w:customStyle="1" w:styleId="AVA18">
    <w:name w:val="#AVA18"/>
    <w:uiPriority w:val="99"/>
    <w:rsid w:val="005B5708"/>
  </w:style>
  <w:style w:type="numbering" w:customStyle="1" w:styleId="AVA181">
    <w:name w:val="#AVA181"/>
    <w:uiPriority w:val="99"/>
    <w:rsid w:val="005B5708"/>
  </w:style>
  <w:style w:type="numbering" w:customStyle="1" w:styleId="AVA1811">
    <w:name w:val="#AVA1811"/>
    <w:uiPriority w:val="99"/>
    <w:rsid w:val="005B5708"/>
  </w:style>
  <w:style w:type="numbering" w:customStyle="1" w:styleId="AVA18111">
    <w:name w:val="#AVA18111"/>
    <w:uiPriority w:val="99"/>
    <w:rsid w:val="005B5708"/>
  </w:style>
  <w:style w:type="numbering" w:customStyle="1" w:styleId="AVA18112">
    <w:name w:val="#AVA18112"/>
    <w:uiPriority w:val="99"/>
    <w:rsid w:val="005B5708"/>
  </w:style>
  <w:style w:type="numbering" w:customStyle="1" w:styleId="AVA1812">
    <w:name w:val="#AVA1812"/>
    <w:uiPriority w:val="99"/>
    <w:rsid w:val="005B5708"/>
  </w:style>
  <w:style w:type="numbering" w:customStyle="1" w:styleId="AVA1813">
    <w:name w:val="#AVA1813"/>
    <w:uiPriority w:val="99"/>
    <w:rsid w:val="005B5708"/>
  </w:style>
  <w:style w:type="numbering" w:customStyle="1" w:styleId="AVA182">
    <w:name w:val="#AVA182"/>
    <w:uiPriority w:val="99"/>
    <w:rsid w:val="005B5708"/>
  </w:style>
  <w:style w:type="numbering" w:customStyle="1" w:styleId="AVA1821">
    <w:name w:val="#AVA1821"/>
    <w:uiPriority w:val="99"/>
    <w:rsid w:val="005B5708"/>
  </w:style>
  <w:style w:type="numbering" w:customStyle="1" w:styleId="AVA1822">
    <w:name w:val="#AVA1822"/>
    <w:uiPriority w:val="99"/>
    <w:rsid w:val="005B5708"/>
  </w:style>
  <w:style w:type="numbering" w:customStyle="1" w:styleId="AVA183">
    <w:name w:val="#AVA183"/>
    <w:uiPriority w:val="99"/>
    <w:rsid w:val="005B5708"/>
  </w:style>
  <w:style w:type="numbering" w:customStyle="1" w:styleId="AVA184">
    <w:name w:val="#AVA184"/>
    <w:uiPriority w:val="99"/>
    <w:rsid w:val="005B5708"/>
  </w:style>
  <w:style w:type="numbering" w:customStyle="1" w:styleId="AVA19">
    <w:name w:val="#AVA19"/>
    <w:uiPriority w:val="99"/>
    <w:rsid w:val="005B5708"/>
  </w:style>
  <w:style w:type="numbering" w:customStyle="1" w:styleId="AVA191">
    <w:name w:val="#AVA191"/>
    <w:uiPriority w:val="99"/>
    <w:rsid w:val="005B5708"/>
  </w:style>
  <w:style w:type="numbering" w:customStyle="1" w:styleId="AVA1911">
    <w:name w:val="#AVA1911"/>
    <w:uiPriority w:val="99"/>
    <w:rsid w:val="005B5708"/>
  </w:style>
  <w:style w:type="numbering" w:customStyle="1" w:styleId="AVA19111">
    <w:name w:val="#AVA19111"/>
    <w:uiPriority w:val="99"/>
    <w:rsid w:val="005B5708"/>
  </w:style>
  <w:style w:type="numbering" w:customStyle="1" w:styleId="AVA19112">
    <w:name w:val="#AVA19112"/>
    <w:uiPriority w:val="99"/>
    <w:rsid w:val="005B5708"/>
  </w:style>
  <w:style w:type="numbering" w:customStyle="1" w:styleId="AVA1912">
    <w:name w:val="#AVA1912"/>
    <w:uiPriority w:val="99"/>
    <w:rsid w:val="005B5708"/>
  </w:style>
  <w:style w:type="numbering" w:customStyle="1" w:styleId="AVA1913">
    <w:name w:val="#AVA1913"/>
    <w:uiPriority w:val="99"/>
    <w:rsid w:val="005B5708"/>
  </w:style>
  <w:style w:type="numbering" w:customStyle="1" w:styleId="AVA192">
    <w:name w:val="#AVA192"/>
    <w:uiPriority w:val="99"/>
    <w:rsid w:val="005B5708"/>
  </w:style>
  <w:style w:type="numbering" w:customStyle="1" w:styleId="AVA1921">
    <w:name w:val="#AVA1921"/>
    <w:uiPriority w:val="99"/>
    <w:rsid w:val="005B5708"/>
  </w:style>
  <w:style w:type="numbering" w:customStyle="1" w:styleId="AVA1922">
    <w:name w:val="#AVA1922"/>
    <w:uiPriority w:val="99"/>
    <w:rsid w:val="005B5708"/>
  </w:style>
  <w:style w:type="numbering" w:customStyle="1" w:styleId="AVA193">
    <w:name w:val="#AVA193"/>
    <w:uiPriority w:val="99"/>
    <w:rsid w:val="005B5708"/>
  </w:style>
  <w:style w:type="numbering" w:customStyle="1" w:styleId="AVA194">
    <w:name w:val="#AVA194"/>
    <w:uiPriority w:val="99"/>
    <w:rsid w:val="005B5708"/>
  </w:style>
  <w:style w:type="numbering" w:customStyle="1" w:styleId="AVA20">
    <w:name w:val="#AVA20"/>
    <w:uiPriority w:val="99"/>
    <w:rsid w:val="005B5708"/>
  </w:style>
  <w:style w:type="numbering" w:customStyle="1" w:styleId="AVA201">
    <w:name w:val="#AVA201"/>
    <w:uiPriority w:val="99"/>
    <w:rsid w:val="005B5708"/>
  </w:style>
  <w:style w:type="numbering" w:customStyle="1" w:styleId="AVA202">
    <w:name w:val="#AVA202"/>
    <w:uiPriority w:val="99"/>
    <w:rsid w:val="005B5708"/>
  </w:style>
  <w:style w:type="numbering" w:customStyle="1" w:styleId="AVA210">
    <w:name w:val="#AVA210"/>
    <w:uiPriority w:val="99"/>
    <w:rsid w:val="005B5708"/>
  </w:style>
  <w:style w:type="numbering" w:customStyle="1" w:styleId="AVA211111">
    <w:name w:val="#AVA211111"/>
    <w:uiPriority w:val="99"/>
    <w:rsid w:val="005B5708"/>
  </w:style>
  <w:style w:type="numbering" w:customStyle="1" w:styleId="AVA2111111">
    <w:name w:val="#AVA2111111"/>
    <w:uiPriority w:val="99"/>
    <w:rsid w:val="005B5708"/>
  </w:style>
  <w:style w:type="numbering" w:customStyle="1" w:styleId="AVA21111111">
    <w:name w:val="#AVA21111111"/>
    <w:uiPriority w:val="99"/>
    <w:rsid w:val="005B5708"/>
  </w:style>
  <w:style w:type="numbering" w:customStyle="1" w:styleId="AVA21111112">
    <w:name w:val="#AVA21111112"/>
    <w:uiPriority w:val="99"/>
    <w:rsid w:val="005B5708"/>
  </w:style>
  <w:style w:type="numbering" w:customStyle="1" w:styleId="AVA2111112">
    <w:name w:val="#AVA2111112"/>
    <w:uiPriority w:val="99"/>
    <w:rsid w:val="005B5708"/>
  </w:style>
  <w:style w:type="numbering" w:customStyle="1" w:styleId="AVA2111113">
    <w:name w:val="#AVA2111113"/>
    <w:uiPriority w:val="99"/>
    <w:rsid w:val="005B5708"/>
  </w:style>
  <w:style w:type="numbering" w:customStyle="1" w:styleId="AVA211112">
    <w:name w:val="#AVA211112"/>
    <w:uiPriority w:val="99"/>
    <w:rsid w:val="005B5708"/>
  </w:style>
  <w:style w:type="numbering" w:customStyle="1" w:styleId="AVA2111121">
    <w:name w:val="#AVA2111121"/>
    <w:uiPriority w:val="99"/>
    <w:rsid w:val="005B5708"/>
  </w:style>
  <w:style w:type="numbering" w:customStyle="1" w:styleId="AVA21111211">
    <w:name w:val="#AVA21111211"/>
    <w:uiPriority w:val="99"/>
    <w:rsid w:val="005B5708"/>
  </w:style>
  <w:style w:type="numbering" w:customStyle="1" w:styleId="AVA21111212">
    <w:name w:val="#AVA21111212"/>
    <w:uiPriority w:val="99"/>
    <w:rsid w:val="005B5708"/>
  </w:style>
  <w:style w:type="numbering" w:customStyle="1" w:styleId="AVA2111122">
    <w:name w:val="#AVA2111122"/>
    <w:uiPriority w:val="99"/>
    <w:rsid w:val="005B5708"/>
  </w:style>
  <w:style w:type="numbering" w:customStyle="1" w:styleId="AVA2111123">
    <w:name w:val="#AVA2111123"/>
    <w:uiPriority w:val="99"/>
    <w:rsid w:val="005B5708"/>
  </w:style>
  <w:style w:type="numbering" w:customStyle="1" w:styleId="AVA211113">
    <w:name w:val="#AVA211113"/>
    <w:uiPriority w:val="99"/>
    <w:rsid w:val="005B5708"/>
  </w:style>
  <w:style w:type="numbering" w:customStyle="1" w:styleId="AVA2111131">
    <w:name w:val="#AVA2111131"/>
    <w:uiPriority w:val="99"/>
    <w:rsid w:val="005B5708"/>
  </w:style>
  <w:style w:type="numbering" w:customStyle="1" w:styleId="AVA2111132">
    <w:name w:val="#AVA2111132"/>
    <w:uiPriority w:val="99"/>
    <w:rsid w:val="005B5708"/>
  </w:style>
  <w:style w:type="numbering" w:customStyle="1" w:styleId="AVA211114">
    <w:name w:val="#AVA211114"/>
    <w:uiPriority w:val="99"/>
    <w:rsid w:val="005B5708"/>
  </w:style>
  <w:style w:type="numbering" w:customStyle="1" w:styleId="AVA2111141">
    <w:name w:val="#AVA2111141"/>
    <w:uiPriority w:val="99"/>
    <w:rsid w:val="005B5708"/>
  </w:style>
  <w:style w:type="numbering" w:customStyle="1" w:styleId="AVA211115">
    <w:name w:val="#AVA211115"/>
    <w:uiPriority w:val="99"/>
    <w:rsid w:val="005B5708"/>
  </w:style>
  <w:style w:type="numbering" w:customStyle="1" w:styleId="AVA21112">
    <w:name w:val="#AVA21112"/>
    <w:uiPriority w:val="99"/>
    <w:rsid w:val="005B5708"/>
  </w:style>
  <w:style w:type="numbering" w:customStyle="1" w:styleId="AVA211121">
    <w:name w:val="#AVA211121"/>
    <w:uiPriority w:val="99"/>
    <w:rsid w:val="005B5708"/>
  </w:style>
  <w:style w:type="numbering" w:customStyle="1" w:styleId="AVA2111211">
    <w:name w:val="#AVA2111211"/>
    <w:uiPriority w:val="99"/>
    <w:rsid w:val="005B5708"/>
  </w:style>
  <w:style w:type="numbering" w:customStyle="1" w:styleId="AVA21112111">
    <w:name w:val="#AVA21112111"/>
    <w:uiPriority w:val="99"/>
    <w:rsid w:val="005B5708"/>
  </w:style>
  <w:style w:type="numbering" w:customStyle="1" w:styleId="AVA21112112">
    <w:name w:val="#AVA21112112"/>
    <w:uiPriority w:val="99"/>
    <w:rsid w:val="005B5708"/>
  </w:style>
  <w:style w:type="numbering" w:customStyle="1" w:styleId="AVA2111212">
    <w:name w:val="#AVA2111212"/>
    <w:uiPriority w:val="99"/>
    <w:rsid w:val="005B5708"/>
  </w:style>
  <w:style w:type="numbering" w:customStyle="1" w:styleId="AVA2111213">
    <w:name w:val="#AVA2111213"/>
    <w:uiPriority w:val="99"/>
    <w:rsid w:val="005B5708"/>
  </w:style>
  <w:style w:type="numbering" w:customStyle="1" w:styleId="AVA211122">
    <w:name w:val="#AVA211122"/>
    <w:uiPriority w:val="99"/>
    <w:rsid w:val="005B5708"/>
  </w:style>
  <w:style w:type="numbering" w:customStyle="1" w:styleId="AVA2111221">
    <w:name w:val="#AVA2111221"/>
    <w:uiPriority w:val="99"/>
    <w:rsid w:val="005B5708"/>
  </w:style>
  <w:style w:type="numbering" w:customStyle="1" w:styleId="AVA2111222">
    <w:name w:val="#AVA2111222"/>
    <w:uiPriority w:val="99"/>
    <w:rsid w:val="005B5708"/>
  </w:style>
  <w:style w:type="numbering" w:customStyle="1" w:styleId="AVA211123">
    <w:name w:val="#AVA211123"/>
    <w:uiPriority w:val="99"/>
    <w:rsid w:val="005B5708"/>
  </w:style>
  <w:style w:type="numbering" w:customStyle="1" w:styleId="AVA2111231">
    <w:name w:val="#AVA2111231"/>
    <w:uiPriority w:val="99"/>
    <w:rsid w:val="005B5708"/>
  </w:style>
  <w:style w:type="numbering" w:customStyle="1" w:styleId="AVA211124">
    <w:name w:val="#AVA211124"/>
    <w:uiPriority w:val="99"/>
    <w:rsid w:val="005B5708"/>
  </w:style>
  <w:style w:type="numbering" w:customStyle="1" w:styleId="AVA21113">
    <w:name w:val="#AVA21113"/>
    <w:uiPriority w:val="99"/>
    <w:rsid w:val="005B5708"/>
  </w:style>
  <w:style w:type="numbering" w:customStyle="1" w:styleId="AVA211131">
    <w:name w:val="#AVA211131"/>
    <w:uiPriority w:val="99"/>
    <w:rsid w:val="005B5708"/>
  </w:style>
  <w:style w:type="numbering" w:customStyle="1" w:styleId="AVA2111311">
    <w:name w:val="#AVA2111311"/>
    <w:uiPriority w:val="99"/>
    <w:rsid w:val="005B5708"/>
  </w:style>
  <w:style w:type="numbering" w:customStyle="1" w:styleId="AVA2111312">
    <w:name w:val="#AVA2111312"/>
    <w:uiPriority w:val="99"/>
    <w:rsid w:val="005B5708"/>
  </w:style>
  <w:style w:type="numbering" w:customStyle="1" w:styleId="AVA211132">
    <w:name w:val="#AVA211132"/>
    <w:uiPriority w:val="99"/>
    <w:rsid w:val="005B5708"/>
  </w:style>
  <w:style w:type="numbering" w:customStyle="1" w:styleId="AVA211133">
    <w:name w:val="#AVA211133"/>
    <w:uiPriority w:val="99"/>
    <w:rsid w:val="005B5708"/>
  </w:style>
  <w:style w:type="numbering" w:customStyle="1" w:styleId="AVA21114">
    <w:name w:val="#AVA21114"/>
    <w:uiPriority w:val="99"/>
    <w:rsid w:val="005B5708"/>
  </w:style>
  <w:style w:type="numbering" w:customStyle="1" w:styleId="AVA211141">
    <w:name w:val="#AVA211141"/>
    <w:uiPriority w:val="99"/>
    <w:rsid w:val="005B5708"/>
  </w:style>
  <w:style w:type="numbering" w:customStyle="1" w:styleId="AVA211142">
    <w:name w:val="#AVA211142"/>
    <w:uiPriority w:val="99"/>
    <w:rsid w:val="005B5708"/>
  </w:style>
  <w:style w:type="numbering" w:customStyle="1" w:styleId="AVA21115">
    <w:name w:val="#AVA21115"/>
    <w:uiPriority w:val="99"/>
    <w:rsid w:val="005B5708"/>
  </w:style>
  <w:style w:type="numbering" w:customStyle="1" w:styleId="AVA211151">
    <w:name w:val="#AVA211151"/>
    <w:uiPriority w:val="99"/>
    <w:rsid w:val="005B5708"/>
  </w:style>
  <w:style w:type="numbering" w:customStyle="1" w:styleId="AVA21116">
    <w:name w:val="#AVA21116"/>
    <w:uiPriority w:val="99"/>
    <w:rsid w:val="005B5708"/>
  </w:style>
  <w:style w:type="numbering" w:customStyle="1" w:styleId="AVA21121">
    <w:name w:val="#AVA21121"/>
    <w:uiPriority w:val="99"/>
    <w:rsid w:val="005B5708"/>
  </w:style>
  <w:style w:type="numbering" w:customStyle="1" w:styleId="AVA211211">
    <w:name w:val="#AVA211211"/>
    <w:uiPriority w:val="99"/>
    <w:rsid w:val="005B5708"/>
  </w:style>
  <w:style w:type="numbering" w:customStyle="1" w:styleId="AVA2112111">
    <w:name w:val="#AVA2112111"/>
    <w:uiPriority w:val="99"/>
    <w:rsid w:val="005B5708"/>
  </w:style>
  <w:style w:type="numbering" w:customStyle="1" w:styleId="AVA2112112">
    <w:name w:val="#AVA2112112"/>
    <w:uiPriority w:val="99"/>
    <w:rsid w:val="005B5708"/>
  </w:style>
  <w:style w:type="numbering" w:customStyle="1" w:styleId="AVA211212">
    <w:name w:val="#AVA211212"/>
    <w:uiPriority w:val="99"/>
    <w:rsid w:val="005B5708"/>
  </w:style>
  <w:style w:type="numbering" w:customStyle="1" w:styleId="AVA211213">
    <w:name w:val="#AVA211213"/>
    <w:uiPriority w:val="99"/>
    <w:rsid w:val="005B5708"/>
  </w:style>
  <w:style w:type="numbering" w:customStyle="1" w:styleId="AVA21122">
    <w:name w:val="#AVA21122"/>
    <w:uiPriority w:val="99"/>
    <w:rsid w:val="005B5708"/>
  </w:style>
  <w:style w:type="numbering" w:customStyle="1" w:styleId="AVA211221">
    <w:name w:val="#AVA211221"/>
    <w:uiPriority w:val="99"/>
    <w:rsid w:val="005B5708"/>
  </w:style>
  <w:style w:type="numbering" w:customStyle="1" w:styleId="AVA2112211">
    <w:name w:val="#AVA2112211"/>
    <w:uiPriority w:val="99"/>
    <w:rsid w:val="005B5708"/>
  </w:style>
  <w:style w:type="numbering" w:customStyle="1" w:styleId="AVA2112212">
    <w:name w:val="#AVA2112212"/>
    <w:uiPriority w:val="99"/>
    <w:rsid w:val="005B5708"/>
  </w:style>
  <w:style w:type="numbering" w:customStyle="1" w:styleId="AVA211222">
    <w:name w:val="#AVA211222"/>
    <w:uiPriority w:val="99"/>
    <w:rsid w:val="005B5708"/>
  </w:style>
  <w:style w:type="numbering" w:customStyle="1" w:styleId="AVA211223">
    <w:name w:val="#AVA211223"/>
    <w:uiPriority w:val="99"/>
    <w:rsid w:val="005B5708"/>
  </w:style>
  <w:style w:type="numbering" w:customStyle="1" w:styleId="AVA21123">
    <w:name w:val="#AVA21123"/>
    <w:uiPriority w:val="99"/>
    <w:rsid w:val="005B5708"/>
  </w:style>
  <w:style w:type="numbering" w:customStyle="1" w:styleId="AVA211231">
    <w:name w:val="#AVA211231"/>
    <w:uiPriority w:val="99"/>
    <w:rsid w:val="005B5708"/>
  </w:style>
  <w:style w:type="numbering" w:customStyle="1" w:styleId="AVA211232">
    <w:name w:val="#AVA211232"/>
    <w:uiPriority w:val="99"/>
    <w:rsid w:val="005B5708"/>
  </w:style>
  <w:style w:type="numbering" w:customStyle="1" w:styleId="AVA21124">
    <w:name w:val="#AVA21124"/>
    <w:uiPriority w:val="99"/>
    <w:rsid w:val="005B5708"/>
  </w:style>
  <w:style w:type="numbering" w:customStyle="1" w:styleId="AVA211241">
    <w:name w:val="#AVA211241"/>
    <w:uiPriority w:val="99"/>
    <w:rsid w:val="005B5708"/>
  </w:style>
  <w:style w:type="numbering" w:customStyle="1" w:styleId="AVA21125">
    <w:name w:val="#AVA21125"/>
    <w:uiPriority w:val="99"/>
    <w:rsid w:val="005B5708"/>
  </w:style>
  <w:style w:type="numbering" w:customStyle="1" w:styleId="AVA2113">
    <w:name w:val="#AVA2113"/>
    <w:uiPriority w:val="99"/>
    <w:rsid w:val="005B5708"/>
  </w:style>
  <w:style w:type="numbering" w:customStyle="1" w:styleId="AVA21131">
    <w:name w:val="#AVA21131"/>
    <w:uiPriority w:val="99"/>
    <w:rsid w:val="005B5708"/>
  </w:style>
  <w:style w:type="numbering" w:customStyle="1" w:styleId="AVA211311">
    <w:name w:val="#AVA211311"/>
    <w:uiPriority w:val="99"/>
    <w:rsid w:val="005B5708"/>
  </w:style>
  <w:style w:type="numbering" w:customStyle="1" w:styleId="AVA2113111">
    <w:name w:val="#AVA2113111"/>
    <w:uiPriority w:val="99"/>
    <w:rsid w:val="005B5708"/>
  </w:style>
  <w:style w:type="numbering" w:customStyle="1" w:styleId="AVA2113112">
    <w:name w:val="#AVA2113112"/>
    <w:uiPriority w:val="99"/>
    <w:rsid w:val="005B5708"/>
  </w:style>
  <w:style w:type="numbering" w:customStyle="1" w:styleId="AVA211312">
    <w:name w:val="#AVA211312"/>
    <w:uiPriority w:val="99"/>
    <w:rsid w:val="005B5708"/>
  </w:style>
  <w:style w:type="numbering" w:customStyle="1" w:styleId="AVA211313">
    <w:name w:val="#AVA211313"/>
    <w:uiPriority w:val="99"/>
    <w:rsid w:val="005B5708"/>
  </w:style>
  <w:style w:type="numbering" w:customStyle="1" w:styleId="AVA21132">
    <w:name w:val="#AVA21132"/>
    <w:uiPriority w:val="99"/>
    <w:rsid w:val="005B5708"/>
  </w:style>
  <w:style w:type="numbering" w:customStyle="1" w:styleId="AVA211321">
    <w:name w:val="#AVA211321"/>
    <w:uiPriority w:val="99"/>
    <w:rsid w:val="005B5708"/>
  </w:style>
  <w:style w:type="numbering" w:customStyle="1" w:styleId="AVA211322">
    <w:name w:val="#AVA211322"/>
    <w:uiPriority w:val="99"/>
    <w:rsid w:val="005B5708"/>
  </w:style>
  <w:style w:type="numbering" w:customStyle="1" w:styleId="AVA21133">
    <w:name w:val="#AVA21133"/>
    <w:uiPriority w:val="99"/>
    <w:rsid w:val="005B5708"/>
  </w:style>
  <w:style w:type="numbering" w:customStyle="1" w:styleId="AVA211331">
    <w:name w:val="#AVA211331"/>
    <w:uiPriority w:val="99"/>
    <w:rsid w:val="005B5708"/>
  </w:style>
  <w:style w:type="numbering" w:customStyle="1" w:styleId="AVA21134">
    <w:name w:val="#AVA21134"/>
    <w:uiPriority w:val="99"/>
    <w:rsid w:val="005B5708"/>
  </w:style>
  <w:style w:type="numbering" w:customStyle="1" w:styleId="AVA2114">
    <w:name w:val="#AVA2114"/>
    <w:uiPriority w:val="99"/>
    <w:rsid w:val="005B5708"/>
  </w:style>
  <w:style w:type="numbering" w:customStyle="1" w:styleId="AVA21141">
    <w:name w:val="#AVA21141"/>
    <w:uiPriority w:val="99"/>
    <w:rsid w:val="005B5708"/>
  </w:style>
  <w:style w:type="numbering" w:customStyle="1" w:styleId="AVA211411">
    <w:name w:val="#AVA211411"/>
    <w:uiPriority w:val="99"/>
    <w:rsid w:val="005B5708"/>
  </w:style>
  <w:style w:type="numbering" w:customStyle="1" w:styleId="AVA211412">
    <w:name w:val="#AVA211412"/>
    <w:uiPriority w:val="99"/>
    <w:rsid w:val="005B5708"/>
  </w:style>
  <w:style w:type="numbering" w:customStyle="1" w:styleId="AVA21142">
    <w:name w:val="#AVA21142"/>
    <w:uiPriority w:val="99"/>
    <w:rsid w:val="005B5708"/>
  </w:style>
  <w:style w:type="numbering" w:customStyle="1" w:styleId="AVA21143">
    <w:name w:val="#AVA21143"/>
    <w:uiPriority w:val="99"/>
    <w:rsid w:val="005B5708"/>
  </w:style>
  <w:style w:type="numbering" w:customStyle="1" w:styleId="AVA2115">
    <w:name w:val="#AVA2115"/>
    <w:uiPriority w:val="99"/>
    <w:rsid w:val="005B5708"/>
  </w:style>
  <w:style w:type="numbering" w:customStyle="1" w:styleId="AVA21151">
    <w:name w:val="#AVA21151"/>
    <w:uiPriority w:val="99"/>
    <w:rsid w:val="005B5708"/>
  </w:style>
  <w:style w:type="numbering" w:customStyle="1" w:styleId="AVA21152">
    <w:name w:val="#AVA21152"/>
    <w:uiPriority w:val="99"/>
    <w:rsid w:val="005B5708"/>
  </w:style>
  <w:style w:type="numbering" w:customStyle="1" w:styleId="AVA2116">
    <w:name w:val="#AVA2116"/>
    <w:uiPriority w:val="99"/>
    <w:rsid w:val="005B5708"/>
  </w:style>
  <w:style w:type="numbering" w:customStyle="1" w:styleId="AVA21161">
    <w:name w:val="#AVA21161"/>
    <w:uiPriority w:val="99"/>
    <w:rsid w:val="005B5708"/>
  </w:style>
  <w:style w:type="numbering" w:customStyle="1" w:styleId="AVA2117">
    <w:name w:val="#AVA2117"/>
    <w:uiPriority w:val="99"/>
    <w:rsid w:val="005B5708"/>
  </w:style>
  <w:style w:type="numbering" w:customStyle="1" w:styleId="AVA21211">
    <w:name w:val="#AVA21211"/>
    <w:uiPriority w:val="99"/>
    <w:rsid w:val="005B5708"/>
  </w:style>
  <w:style w:type="numbering" w:customStyle="1" w:styleId="AVA212111">
    <w:name w:val="#AVA212111"/>
    <w:uiPriority w:val="99"/>
    <w:rsid w:val="005B5708"/>
  </w:style>
  <w:style w:type="numbering" w:customStyle="1" w:styleId="AVA2121111">
    <w:name w:val="#AVA2121111"/>
    <w:uiPriority w:val="99"/>
    <w:rsid w:val="005B5708"/>
  </w:style>
  <w:style w:type="numbering" w:customStyle="1" w:styleId="AVA2121112">
    <w:name w:val="#AVA2121112"/>
    <w:uiPriority w:val="99"/>
    <w:rsid w:val="005B5708"/>
  </w:style>
  <w:style w:type="numbering" w:customStyle="1" w:styleId="AVA212112">
    <w:name w:val="#AVA212112"/>
    <w:uiPriority w:val="99"/>
    <w:rsid w:val="005B5708"/>
  </w:style>
  <w:style w:type="numbering" w:customStyle="1" w:styleId="AVA212113">
    <w:name w:val="#AVA212113"/>
    <w:uiPriority w:val="99"/>
    <w:rsid w:val="005B5708"/>
  </w:style>
  <w:style w:type="numbering" w:customStyle="1" w:styleId="AVA21212">
    <w:name w:val="#AVA21212"/>
    <w:uiPriority w:val="99"/>
    <w:rsid w:val="005B5708"/>
  </w:style>
  <w:style w:type="numbering" w:customStyle="1" w:styleId="AVA212121">
    <w:name w:val="#AVA212121"/>
    <w:uiPriority w:val="99"/>
    <w:rsid w:val="005B5708"/>
  </w:style>
  <w:style w:type="numbering" w:customStyle="1" w:styleId="AVA212122">
    <w:name w:val="#AVA212122"/>
    <w:uiPriority w:val="99"/>
    <w:rsid w:val="005B5708"/>
  </w:style>
  <w:style w:type="numbering" w:customStyle="1" w:styleId="AVA21213">
    <w:name w:val="#AVA21213"/>
    <w:uiPriority w:val="99"/>
    <w:rsid w:val="005B5708"/>
  </w:style>
  <w:style w:type="numbering" w:customStyle="1" w:styleId="AVA212131">
    <w:name w:val="#AVA212131"/>
    <w:uiPriority w:val="99"/>
    <w:rsid w:val="005B5708"/>
  </w:style>
  <w:style w:type="numbering" w:customStyle="1" w:styleId="AVA21214">
    <w:name w:val="#AVA21214"/>
    <w:uiPriority w:val="99"/>
    <w:rsid w:val="005B5708"/>
  </w:style>
  <w:style w:type="numbering" w:customStyle="1" w:styleId="AVA2122">
    <w:name w:val="#AVA2122"/>
    <w:uiPriority w:val="99"/>
    <w:rsid w:val="005B5708"/>
  </w:style>
  <w:style w:type="numbering" w:customStyle="1" w:styleId="AVA21221">
    <w:name w:val="#AVA21221"/>
    <w:uiPriority w:val="99"/>
    <w:rsid w:val="005B5708"/>
  </w:style>
  <w:style w:type="numbering" w:customStyle="1" w:styleId="AVA212211">
    <w:name w:val="#AVA212211"/>
    <w:uiPriority w:val="99"/>
    <w:rsid w:val="005B5708"/>
  </w:style>
  <w:style w:type="numbering" w:customStyle="1" w:styleId="AVA212212">
    <w:name w:val="#AVA212212"/>
    <w:uiPriority w:val="99"/>
    <w:rsid w:val="005B5708"/>
  </w:style>
  <w:style w:type="numbering" w:customStyle="1" w:styleId="AVA21222">
    <w:name w:val="#AVA21222"/>
    <w:uiPriority w:val="99"/>
    <w:rsid w:val="005B5708"/>
  </w:style>
  <w:style w:type="numbering" w:customStyle="1" w:styleId="AVA21223">
    <w:name w:val="#AVA21223"/>
    <w:uiPriority w:val="99"/>
    <w:rsid w:val="005B5708"/>
  </w:style>
  <w:style w:type="numbering" w:customStyle="1" w:styleId="AVA2123">
    <w:name w:val="#AVA2123"/>
    <w:uiPriority w:val="99"/>
    <w:rsid w:val="005B5708"/>
  </w:style>
  <w:style w:type="numbering" w:customStyle="1" w:styleId="AVA21231">
    <w:name w:val="#AVA21231"/>
    <w:uiPriority w:val="99"/>
    <w:rsid w:val="005B5708"/>
  </w:style>
  <w:style w:type="numbering" w:customStyle="1" w:styleId="AVA21232">
    <w:name w:val="#AVA21232"/>
    <w:uiPriority w:val="99"/>
    <w:rsid w:val="005B5708"/>
  </w:style>
  <w:style w:type="numbering" w:customStyle="1" w:styleId="AVA2124">
    <w:name w:val="#AVA2124"/>
    <w:uiPriority w:val="99"/>
    <w:rsid w:val="005B5708"/>
  </w:style>
  <w:style w:type="numbering" w:customStyle="1" w:styleId="AVA21241">
    <w:name w:val="#AVA21241"/>
    <w:uiPriority w:val="99"/>
    <w:rsid w:val="005B5708"/>
  </w:style>
  <w:style w:type="numbering" w:customStyle="1" w:styleId="AVA2125">
    <w:name w:val="#AVA2125"/>
    <w:uiPriority w:val="99"/>
    <w:rsid w:val="005B5708"/>
  </w:style>
  <w:style w:type="numbering" w:customStyle="1" w:styleId="AVA2131">
    <w:name w:val="#AVA2131"/>
    <w:uiPriority w:val="99"/>
    <w:rsid w:val="005B5708"/>
  </w:style>
  <w:style w:type="numbering" w:customStyle="1" w:styleId="AVA21311">
    <w:name w:val="#AVA21311"/>
    <w:uiPriority w:val="99"/>
    <w:rsid w:val="005B5708"/>
  </w:style>
  <w:style w:type="numbering" w:customStyle="1" w:styleId="AVA213111">
    <w:name w:val="#AVA213111"/>
    <w:uiPriority w:val="99"/>
    <w:rsid w:val="005B5708"/>
  </w:style>
  <w:style w:type="numbering" w:customStyle="1" w:styleId="AVA213112">
    <w:name w:val="#AVA213112"/>
    <w:uiPriority w:val="99"/>
    <w:rsid w:val="005B5708"/>
  </w:style>
  <w:style w:type="numbering" w:customStyle="1" w:styleId="AVA21312">
    <w:name w:val="#AVA21312"/>
    <w:uiPriority w:val="99"/>
    <w:rsid w:val="005B5708"/>
  </w:style>
  <w:style w:type="numbering" w:customStyle="1" w:styleId="AVA21313">
    <w:name w:val="#AVA21313"/>
    <w:uiPriority w:val="99"/>
    <w:rsid w:val="005B5708"/>
  </w:style>
  <w:style w:type="numbering" w:customStyle="1" w:styleId="AVA2132">
    <w:name w:val="#AVA2132"/>
    <w:uiPriority w:val="99"/>
    <w:rsid w:val="005B5708"/>
  </w:style>
  <w:style w:type="numbering" w:customStyle="1" w:styleId="AVA21321">
    <w:name w:val="#AVA21321"/>
    <w:uiPriority w:val="99"/>
    <w:rsid w:val="005B5708"/>
  </w:style>
  <w:style w:type="numbering" w:customStyle="1" w:styleId="AVA21322">
    <w:name w:val="#AVA21322"/>
    <w:uiPriority w:val="99"/>
    <w:rsid w:val="005B5708"/>
  </w:style>
  <w:style w:type="numbering" w:customStyle="1" w:styleId="AVA2133">
    <w:name w:val="#AVA2133"/>
    <w:uiPriority w:val="99"/>
    <w:rsid w:val="005B5708"/>
  </w:style>
  <w:style w:type="numbering" w:customStyle="1" w:styleId="AVA21331">
    <w:name w:val="#AVA21331"/>
    <w:uiPriority w:val="99"/>
    <w:rsid w:val="005B5708"/>
  </w:style>
  <w:style w:type="numbering" w:customStyle="1" w:styleId="AVA2134">
    <w:name w:val="#AVA2134"/>
    <w:uiPriority w:val="99"/>
    <w:rsid w:val="005B5708"/>
  </w:style>
  <w:style w:type="numbering" w:customStyle="1" w:styleId="AVA214">
    <w:name w:val="#AVA214"/>
    <w:uiPriority w:val="99"/>
    <w:rsid w:val="005B5708"/>
  </w:style>
  <w:style w:type="numbering" w:customStyle="1" w:styleId="AVA2141">
    <w:name w:val="#AVA2141"/>
    <w:uiPriority w:val="99"/>
    <w:rsid w:val="005B5708"/>
  </w:style>
  <w:style w:type="numbering" w:customStyle="1" w:styleId="AVA21411">
    <w:name w:val="#AVA21411"/>
    <w:uiPriority w:val="99"/>
    <w:rsid w:val="005B5708"/>
  </w:style>
  <w:style w:type="numbering" w:customStyle="1" w:styleId="AVA214111">
    <w:name w:val="#AVA214111"/>
    <w:uiPriority w:val="99"/>
    <w:rsid w:val="005B5708"/>
  </w:style>
  <w:style w:type="numbering" w:customStyle="1" w:styleId="AVA214112">
    <w:name w:val="#AVA214112"/>
    <w:uiPriority w:val="99"/>
    <w:rsid w:val="005B5708"/>
  </w:style>
  <w:style w:type="numbering" w:customStyle="1" w:styleId="AVA21412">
    <w:name w:val="#AVA21412"/>
    <w:uiPriority w:val="99"/>
    <w:rsid w:val="005B5708"/>
  </w:style>
  <w:style w:type="numbering" w:customStyle="1" w:styleId="AVA21413">
    <w:name w:val="#AVA21413"/>
    <w:uiPriority w:val="99"/>
    <w:rsid w:val="005B5708"/>
  </w:style>
  <w:style w:type="numbering" w:customStyle="1" w:styleId="AVA2142">
    <w:name w:val="#AVA2142"/>
    <w:uiPriority w:val="99"/>
    <w:rsid w:val="005B5708"/>
  </w:style>
  <w:style w:type="numbering" w:customStyle="1" w:styleId="AVA21421">
    <w:name w:val="#AVA21421"/>
    <w:uiPriority w:val="99"/>
    <w:rsid w:val="005B5708"/>
  </w:style>
  <w:style w:type="numbering" w:customStyle="1" w:styleId="AVA21422">
    <w:name w:val="#AVA21422"/>
    <w:uiPriority w:val="99"/>
    <w:rsid w:val="005B5708"/>
  </w:style>
  <w:style w:type="numbering" w:customStyle="1" w:styleId="AVA2143">
    <w:name w:val="#AVA2143"/>
    <w:uiPriority w:val="99"/>
    <w:rsid w:val="005B5708"/>
  </w:style>
  <w:style w:type="numbering" w:customStyle="1" w:styleId="AVA2144">
    <w:name w:val="#AVA2144"/>
    <w:uiPriority w:val="99"/>
    <w:rsid w:val="005B5708"/>
  </w:style>
  <w:style w:type="numbering" w:customStyle="1" w:styleId="AVA215">
    <w:name w:val="#AVA215"/>
    <w:uiPriority w:val="99"/>
    <w:rsid w:val="005B5708"/>
  </w:style>
  <w:style w:type="numbering" w:customStyle="1" w:styleId="AVA2151">
    <w:name w:val="#AVA2151"/>
    <w:uiPriority w:val="99"/>
    <w:rsid w:val="005B5708"/>
  </w:style>
  <w:style w:type="numbering" w:customStyle="1" w:styleId="AVA21511">
    <w:name w:val="#AVA21511"/>
    <w:uiPriority w:val="99"/>
    <w:rsid w:val="005B5708"/>
  </w:style>
  <w:style w:type="numbering" w:customStyle="1" w:styleId="AVA21512">
    <w:name w:val="#AVA21512"/>
    <w:uiPriority w:val="99"/>
    <w:rsid w:val="005B5708"/>
  </w:style>
  <w:style w:type="numbering" w:customStyle="1" w:styleId="AVA2152">
    <w:name w:val="#AVA2152"/>
    <w:uiPriority w:val="99"/>
    <w:rsid w:val="005B5708"/>
  </w:style>
  <w:style w:type="numbering" w:customStyle="1" w:styleId="AVA2153">
    <w:name w:val="#AVA2153"/>
    <w:uiPriority w:val="99"/>
    <w:rsid w:val="005B5708"/>
  </w:style>
  <w:style w:type="numbering" w:customStyle="1" w:styleId="AVA216">
    <w:name w:val="#AVA216"/>
    <w:uiPriority w:val="99"/>
    <w:rsid w:val="005B5708"/>
  </w:style>
  <w:style w:type="numbering" w:customStyle="1" w:styleId="AVA2161">
    <w:name w:val="#AVA2161"/>
    <w:uiPriority w:val="99"/>
    <w:rsid w:val="005B5708"/>
  </w:style>
  <w:style w:type="numbering" w:customStyle="1" w:styleId="AVA2162">
    <w:name w:val="#AVA2162"/>
    <w:uiPriority w:val="99"/>
    <w:rsid w:val="005B5708"/>
  </w:style>
  <w:style w:type="numbering" w:customStyle="1" w:styleId="AVA217">
    <w:name w:val="#AVA217"/>
    <w:uiPriority w:val="99"/>
    <w:rsid w:val="005B5708"/>
  </w:style>
  <w:style w:type="numbering" w:customStyle="1" w:styleId="AVA2171">
    <w:name w:val="#AVA2171"/>
    <w:uiPriority w:val="99"/>
    <w:rsid w:val="005B5708"/>
  </w:style>
  <w:style w:type="numbering" w:customStyle="1" w:styleId="AVA218">
    <w:name w:val="#AVA218"/>
    <w:uiPriority w:val="99"/>
    <w:rsid w:val="005B5708"/>
  </w:style>
  <w:style w:type="numbering" w:customStyle="1" w:styleId="AVA221011">
    <w:name w:val="#AVA221011"/>
    <w:uiPriority w:val="99"/>
    <w:rsid w:val="005B5708"/>
  </w:style>
  <w:style w:type="numbering" w:customStyle="1" w:styleId="AVA2210111">
    <w:name w:val="#AVA2210111"/>
    <w:uiPriority w:val="99"/>
    <w:rsid w:val="005B5708"/>
  </w:style>
  <w:style w:type="numbering" w:customStyle="1" w:styleId="AVA22101111">
    <w:name w:val="#AVA22101111"/>
    <w:uiPriority w:val="99"/>
    <w:rsid w:val="005B5708"/>
  </w:style>
  <w:style w:type="numbering" w:customStyle="1" w:styleId="AVA22101112">
    <w:name w:val="#AVA22101112"/>
    <w:uiPriority w:val="99"/>
    <w:rsid w:val="005B5708"/>
  </w:style>
  <w:style w:type="numbering" w:customStyle="1" w:styleId="AVA2210112">
    <w:name w:val="#AVA2210112"/>
    <w:uiPriority w:val="99"/>
    <w:rsid w:val="005B5708"/>
  </w:style>
  <w:style w:type="numbering" w:customStyle="1" w:styleId="AVA2210113">
    <w:name w:val="#AVA2210113"/>
    <w:uiPriority w:val="99"/>
    <w:rsid w:val="005B5708"/>
  </w:style>
  <w:style w:type="numbering" w:customStyle="1" w:styleId="AVA221012">
    <w:name w:val="#AVA221012"/>
    <w:uiPriority w:val="99"/>
    <w:rsid w:val="005B5708"/>
  </w:style>
  <w:style w:type="numbering" w:customStyle="1" w:styleId="AVA2210121">
    <w:name w:val="#AVA2210121"/>
    <w:uiPriority w:val="99"/>
    <w:rsid w:val="005B5708"/>
  </w:style>
  <w:style w:type="numbering" w:customStyle="1" w:styleId="AVA2210122">
    <w:name w:val="#AVA2210122"/>
    <w:uiPriority w:val="99"/>
    <w:rsid w:val="005B5708"/>
  </w:style>
  <w:style w:type="numbering" w:customStyle="1" w:styleId="AVA221013">
    <w:name w:val="#AVA221013"/>
    <w:uiPriority w:val="99"/>
    <w:rsid w:val="005B5708"/>
  </w:style>
  <w:style w:type="numbering" w:customStyle="1" w:styleId="AVA2210131">
    <w:name w:val="#AVA2210131"/>
    <w:uiPriority w:val="99"/>
    <w:rsid w:val="005B5708"/>
  </w:style>
  <w:style w:type="numbering" w:customStyle="1" w:styleId="AVA221014">
    <w:name w:val="#AVA221014"/>
    <w:uiPriority w:val="99"/>
    <w:rsid w:val="005B5708"/>
  </w:style>
  <w:style w:type="numbering" w:customStyle="1" w:styleId="AVA22102">
    <w:name w:val="#AVA22102"/>
    <w:uiPriority w:val="99"/>
    <w:rsid w:val="005B5708"/>
  </w:style>
  <w:style w:type="numbering" w:customStyle="1" w:styleId="AVA221021">
    <w:name w:val="#AVA221021"/>
    <w:uiPriority w:val="99"/>
    <w:rsid w:val="005B5708"/>
  </w:style>
  <w:style w:type="numbering" w:customStyle="1" w:styleId="AVA2210211">
    <w:name w:val="#AVA2210211"/>
    <w:uiPriority w:val="99"/>
    <w:rsid w:val="005B5708"/>
  </w:style>
  <w:style w:type="numbering" w:customStyle="1" w:styleId="AVA2210212">
    <w:name w:val="#AVA2210212"/>
    <w:uiPriority w:val="99"/>
    <w:rsid w:val="005B5708"/>
  </w:style>
  <w:style w:type="numbering" w:customStyle="1" w:styleId="AVA221022">
    <w:name w:val="#AVA221022"/>
    <w:uiPriority w:val="99"/>
    <w:rsid w:val="005B5708"/>
  </w:style>
  <w:style w:type="numbering" w:customStyle="1" w:styleId="AVA221023">
    <w:name w:val="#AVA221023"/>
    <w:uiPriority w:val="99"/>
    <w:rsid w:val="005B5708"/>
  </w:style>
  <w:style w:type="numbering" w:customStyle="1" w:styleId="AVA22103">
    <w:name w:val="#AVA22103"/>
    <w:uiPriority w:val="99"/>
    <w:rsid w:val="005B5708"/>
  </w:style>
  <w:style w:type="numbering" w:customStyle="1" w:styleId="AVA221031">
    <w:name w:val="#AVA221031"/>
    <w:uiPriority w:val="99"/>
    <w:rsid w:val="005B5708"/>
  </w:style>
  <w:style w:type="numbering" w:customStyle="1" w:styleId="AVA221032">
    <w:name w:val="#AVA221032"/>
    <w:uiPriority w:val="99"/>
    <w:rsid w:val="005B5708"/>
  </w:style>
  <w:style w:type="numbering" w:customStyle="1" w:styleId="AVA22104">
    <w:name w:val="#AVA22104"/>
    <w:uiPriority w:val="99"/>
    <w:rsid w:val="005B5708"/>
  </w:style>
  <w:style w:type="numbering" w:customStyle="1" w:styleId="AVA221041">
    <w:name w:val="#AVA221041"/>
    <w:uiPriority w:val="99"/>
    <w:rsid w:val="005B5708"/>
  </w:style>
  <w:style w:type="numbering" w:customStyle="1" w:styleId="AVA22105">
    <w:name w:val="#AVA22105"/>
    <w:uiPriority w:val="99"/>
    <w:rsid w:val="005B5708"/>
  </w:style>
  <w:style w:type="numbering" w:customStyle="1" w:styleId="AVA22110">
    <w:name w:val="#AVA22110"/>
    <w:uiPriority w:val="99"/>
    <w:rsid w:val="005B5708"/>
  </w:style>
  <w:style w:type="numbering" w:customStyle="1" w:styleId="AVA221101">
    <w:name w:val="#AVA221101"/>
    <w:uiPriority w:val="99"/>
    <w:rsid w:val="005B5708"/>
  </w:style>
  <w:style w:type="numbering" w:customStyle="1" w:styleId="AVA221102">
    <w:name w:val="#AVA221102"/>
    <w:uiPriority w:val="99"/>
    <w:rsid w:val="005B5708"/>
  </w:style>
  <w:style w:type="numbering" w:customStyle="1" w:styleId="AVA221111">
    <w:name w:val="#AVA221111"/>
    <w:uiPriority w:val="99"/>
    <w:rsid w:val="005B5708"/>
  </w:style>
  <w:style w:type="numbering" w:customStyle="1" w:styleId="AVA2211111">
    <w:name w:val="#AVA2211111"/>
    <w:uiPriority w:val="99"/>
    <w:rsid w:val="005B5708"/>
  </w:style>
  <w:style w:type="numbering" w:customStyle="1" w:styleId="AVA22111111">
    <w:name w:val="#AVA22111111"/>
    <w:uiPriority w:val="99"/>
    <w:rsid w:val="005B5708"/>
  </w:style>
  <w:style w:type="numbering" w:customStyle="1" w:styleId="AVA22111112">
    <w:name w:val="#AVA22111112"/>
    <w:uiPriority w:val="99"/>
    <w:rsid w:val="005B5708"/>
  </w:style>
  <w:style w:type="numbering" w:customStyle="1" w:styleId="AVA2211112">
    <w:name w:val="#AVA2211112"/>
    <w:uiPriority w:val="99"/>
    <w:rsid w:val="005B5708"/>
  </w:style>
  <w:style w:type="numbering" w:customStyle="1" w:styleId="AVA2211113">
    <w:name w:val="#AVA2211113"/>
    <w:uiPriority w:val="99"/>
    <w:rsid w:val="005B5708"/>
  </w:style>
  <w:style w:type="numbering" w:customStyle="1" w:styleId="AVA221112">
    <w:name w:val="#AVA221112"/>
    <w:uiPriority w:val="99"/>
    <w:rsid w:val="005B5708"/>
  </w:style>
  <w:style w:type="numbering" w:customStyle="1" w:styleId="AVA2211121">
    <w:name w:val="#AVA2211121"/>
    <w:uiPriority w:val="99"/>
    <w:rsid w:val="005B5708"/>
  </w:style>
  <w:style w:type="numbering" w:customStyle="1" w:styleId="AVA2211122">
    <w:name w:val="#AVA2211122"/>
    <w:uiPriority w:val="99"/>
    <w:rsid w:val="005B5708"/>
  </w:style>
  <w:style w:type="numbering" w:customStyle="1" w:styleId="AVA221113">
    <w:name w:val="#AVA221113"/>
    <w:uiPriority w:val="99"/>
    <w:rsid w:val="005B5708"/>
  </w:style>
  <w:style w:type="numbering" w:customStyle="1" w:styleId="AVA2211131">
    <w:name w:val="#AVA2211131"/>
    <w:uiPriority w:val="99"/>
    <w:rsid w:val="005B5708"/>
  </w:style>
  <w:style w:type="numbering" w:customStyle="1" w:styleId="AVA221114">
    <w:name w:val="#AVA221114"/>
    <w:uiPriority w:val="99"/>
    <w:rsid w:val="005B5708"/>
  </w:style>
  <w:style w:type="numbering" w:customStyle="1" w:styleId="AVA22112">
    <w:name w:val="#AVA22112"/>
    <w:uiPriority w:val="99"/>
    <w:rsid w:val="005B5708"/>
  </w:style>
  <w:style w:type="numbering" w:customStyle="1" w:styleId="AVA221121">
    <w:name w:val="#AVA221121"/>
    <w:uiPriority w:val="99"/>
    <w:rsid w:val="005B5708"/>
  </w:style>
  <w:style w:type="numbering" w:customStyle="1" w:styleId="AVA2211211">
    <w:name w:val="#AVA2211211"/>
    <w:uiPriority w:val="99"/>
    <w:rsid w:val="005B5708"/>
  </w:style>
  <w:style w:type="numbering" w:customStyle="1" w:styleId="AVA2211212">
    <w:name w:val="#AVA2211212"/>
    <w:uiPriority w:val="99"/>
    <w:rsid w:val="005B5708"/>
  </w:style>
  <w:style w:type="numbering" w:customStyle="1" w:styleId="AVA221122">
    <w:name w:val="#AVA221122"/>
    <w:uiPriority w:val="99"/>
    <w:rsid w:val="005B5708"/>
  </w:style>
  <w:style w:type="numbering" w:customStyle="1" w:styleId="AVA221123">
    <w:name w:val="#AVA221123"/>
    <w:uiPriority w:val="99"/>
    <w:rsid w:val="005B5708"/>
  </w:style>
  <w:style w:type="numbering" w:customStyle="1" w:styleId="AVA22113">
    <w:name w:val="#AVA22113"/>
    <w:uiPriority w:val="99"/>
    <w:rsid w:val="005B5708"/>
  </w:style>
  <w:style w:type="numbering" w:customStyle="1" w:styleId="AVA221131">
    <w:name w:val="#AVA221131"/>
    <w:uiPriority w:val="99"/>
    <w:rsid w:val="005B5708"/>
  </w:style>
  <w:style w:type="numbering" w:customStyle="1" w:styleId="AVA221132">
    <w:name w:val="#AVA221132"/>
    <w:uiPriority w:val="99"/>
    <w:rsid w:val="005B5708"/>
  </w:style>
  <w:style w:type="numbering" w:customStyle="1" w:styleId="AVA22114">
    <w:name w:val="#AVA22114"/>
    <w:uiPriority w:val="99"/>
    <w:rsid w:val="005B5708"/>
  </w:style>
  <w:style w:type="numbering" w:customStyle="1" w:styleId="AVA221141">
    <w:name w:val="#AVA221141"/>
    <w:uiPriority w:val="99"/>
    <w:rsid w:val="005B5708"/>
  </w:style>
  <w:style w:type="numbering" w:customStyle="1" w:styleId="AVA22115">
    <w:name w:val="#AVA22115"/>
    <w:uiPriority w:val="99"/>
    <w:rsid w:val="005B5708"/>
  </w:style>
  <w:style w:type="numbering" w:customStyle="1" w:styleId="AVA221151">
    <w:name w:val="#AVA221151"/>
    <w:uiPriority w:val="99"/>
    <w:rsid w:val="005B5708"/>
  </w:style>
  <w:style w:type="numbering" w:customStyle="1" w:styleId="AVA22116">
    <w:name w:val="#AVA22116"/>
    <w:uiPriority w:val="99"/>
    <w:rsid w:val="005B5708"/>
  </w:style>
  <w:style w:type="numbering" w:customStyle="1" w:styleId="AVA22117">
    <w:name w:val="#AVA22117"/>
    <w:uiPriority w:val="99"/>
    <w:rsid w:val="005B5708"/>
  </w:style>
  <w:style w:type="numbering" w:customStyle="1" w:styleId="AVA22121">
    <w:name w:val="#AVA22121"/>
    <w:uiPriority w:val="99"/>
    <w:rsid w:val="005B5708"/>
  </w:style>
  <w:style w:type="numbering" w:customStyle="1" w:styleId="AVA221211">
    <w:name w:val="#AVA221211"/>
    <w:uiPriority w:val="99"/>
    <w:rsid w:val="005B5708"/>
  </w:style>
  <w:style w:type="numbering" w:customStyle="1" w:styleId="AVA2212111">
    <w:name w:val="#AVA2212111"/>
    <w:uiPriority w:val="99"/>
    <w:rsid w:val="005B5708"/>
  </w:style>
  <w:style w:type="numbering" w:customStyle="1" w:styleId="AVA2212112">
    <w:name w:val="#AVA2212112"/>
    <w:uiPriority w:val="99"/>
    <w:rsid w:val="005B5708"/>
  </w:style>
  <w:style w:type="numbering" w:customStyle="1" w:styleId="AVA221212">
    <w:name w:val="#AVA221212"/>
    <w:uiPriority w:val="99"/>
    <w:rsid w:val="005B5708"/>
  </w:style>
  <w:style w:type="numbering" w:customStyle="1" w:styleId="AVA221213">
    <w:name w:val="#AVA221213"/>
    <w:uiPriority w:val="99"/>
    <w:rsid w:val="005B5708"/>
  </w:style>
  <w:style w:type="numbering" w:customStyle="1" w:styleId="AVA22122">
    <w:name w:val="#AVA22122"/>
    <w:uiPriority w:val="99"/>
    <w:rsid w:val="005B5708"/>
  </w:style>
  <w:style w:type="numbering" w:customStyle="1" w:styleId="AVA221221">
    <w:name w:val="#AVA221221"/>
    <w:uiPriority w:val="99"/>
    <w:rsid w:val="005B5708"/>
  </w:style>
  <w:style w:type="numbering" w:customStyle="1" w:styleId="AVA221222">
    <w:name w:val="#AVA221222"/>
    <w:uiPriority w:val="99"/>
    <w:rsid w:val="005B5708"/>
  </w:style>
  <w:style w:type="numbering" w:customStyle="1" w:styleId="AVA22123">
    <w:name w:val="#AVA22123"/>
    <w:uiPriority w:val="99"/>
    <w:rsid w:val="005B5708"/>
  </w:style>
  <w:style w:type="numbering" w:customStyle="1" w:styleId="AVA221231">
    <w:name w:val="#AVA221231"/>
    <w:uiPriority w:val="99"/>
    <w:rsid w:val="005B5708"/>
  </w:style>
  <w:style w:type="numbering" w:customStyle="1" w:styleId="AVA22124">
    <w:name w:val="#AVA22124"/>
    <w:uiPriority w:val="99"/>
    <w:rsid w:val="005B5708"/>
  </w:style>
  <w:style w:type="numbering" w:customStyle="1" w:styleId="AVA22131">
    <w:name w:val="#AVA22131"/>
    <w:uiPriority w:val="99"/>
    <w:rsid w:val="005B5708"/>
  </w:style>
  <w:style w:type="numbering" w:customStyle="1" w:styleId="AVA221311">
    <w:name w:val="#AVA221311"/>
    <w:uiPriority w:val="99"/>
    <w:rsid w:val="005B5708"/>
  </w:style>
  <w:style w:type="numbering" w:customStyle="1" w:styleId="AVA2213111">
    <w:name w:val="#AVA2213111"/>
    <w:uiPriority w:val="99"/>
    <w:rsid w:val="005B5708"/>
  </w:style>
  <w:style w:type="numbering" w:customStyle="1" w:styleId="AVA2213112">
    <w:name w:val="#AVA2213112"/>
    <w:uiPriority w:val="99"/>
    <w:rsid w:val="005B5708"/>
  </w:style>
  <w:style w:type="numbering" w:customStyle="1" w:styleId="AVA221312">
    <w:name w:val="#AVA221312"/>
    <w:uiPriority w:val="99"/>
    <w:rsid w:val="005B5708"/>
  </w:style>
  <w:style w:type="numbering" w:customStyle="1" w:styleId="AVA221313">
    <w:name w:val="#AVA221313"/>
    <w:uiPriority w:val="99"/>
    <w:rsid w:val="005B5708"/>
  </w:style>
  <w:style w:type="numbering" w:customStyle="1" w:styleId="AVA22132">
    <w:name w:val="#AVA22132"/>
    <w:uiPriority w:val="99"/>
    <w:rsid w:val="005B5708"/>
  </w:style>
  <w:style w:type="numbering" w:customStyle="1" w:styleId="AVA221321">
    <w:name w:val="#AVA221321"/>
    <w:uiPriority w:val="99"/>
    <w:rsid w:val="005B5708"/>
  </w:style>
  <w:style w:type="numbering" w:customStyle="1" w:styleId="AVA221322">
    <w:name w:val="#AVA221322"/>
    <w:uiPriority w:val="99"/>
    <w:rsid w:val="005B5708"/>
  </w:style>
  <w:style w:type="numbering" w:customStyle="1" w:styleId="AVA22133">
    <w:name w:val="#AVA22133"/>
    <w:uiPriority w:val="99"/>
    <w:rsid w:val="005B5708"/>
  </w:style>
  <w:style w:type="numbering" w:customStyle="1" w:styleId="AVA221331">
    <w:name w:val="#AVA221331"/>
    <w:uiPriority w:val="99"/>
    <w:rsid w:val="005B5708"/>
  </w:style>
  <w:style w:type="numbering" w:customStyle="1" w:styleId="AVA22134">
    <w:name w:val="#AVA22134"/>
    <w:uiPriority w:val="99"/>
    <w:rsid w:val="005B5708"/>
  </w:style>
  <w:style w:type="numbering" w:customStyle="1" w:styleId="AVA22141">
    <w:name w:val="#AVA22141"/>
    <w:uiPriority w:val="99"/>
    <w:rsid w:val="005B5708"/>
  </w:style>
  <w:style w:type="numbering" w:customStyle="1" w:styleId="AVA221411">
    <w:name w:val="#AVA221411"/>
    <w:uiPriority w:val="99"/>
    <w:rsid w:val="005B5708"/>
  </w:style>
  <w:style w:type="numbering" w:customStyle="1" w:styleId="AVA2214111">
    <w:name w:val="#AVA2214111"/>
    <w:uiPriority w:val="99"/>
    <w:rsid w:val="005B5708"/>
  </w:style>
  <w:style w:type="numbering" w:customStyle="1" w:styleId="AVA2214112">
    <w:name w:val="#AVA2214112"/>
    <w:uiPriority w:val="99"/>
    <w:rsid w:val="005B5708"/>
  </w:style>
  <w:style w:type="numbering" w:customStyle="1" w:styleId="AVA221412">
    <w:name w:val="#AVA221412"/>
    <w:uiPriority w:val="99"/>
    <w:rsid w:val="005B5708"/>
  </w:style>
  <w:style w:type="numbering" w:customStyle="1" w:styleId="AVA221413">
    <w:name w:val="#AVA221413"/>
    <w:uiPriority w:val="99"/>
    <w:rsid w:val="005B5708"/>
  </w:style>
  <w:style w:type="numbering" w:customStyle="1" w:styleId="AVA22142">
    <w:name w:val="#AVA22142"/>
    <w:uiPriority w:val="99"/>
    <w:rsid w:val="005B5708"/>
  </w:style>
  <w:style w:type="numbering" w:customStyle="1" w:styleId="AVA221421">
    <w:name w:val="#AVA221421"/>
    <w:uiPriority w:val="99"/>
    <w:rsid w:val="005B5708"/>
  </w:style>
  <w:style w:type="numbering" w:customStyle="1" w:styleId="AVA221422">
    <w:name w:val="#AVA221422"/>
    <w:uiPriority w:val="99"/>
    <w:rsid w:val="005B5708"/>
  </w:style>
  <w:style w:type="numbering" w:customStyle="1" w:styleId="AVA22143">
    <w:name w:val="#AVA22143"/>
    <w:uiPriority w:val="99"/>
    <w:rsid w:val="005B5708"/>
  </w:style>
  <w:style w:type="numbering" w:customStyle="1" w:styleId="AVA221431">
    <w:name w:val="#AVA221431"/>
    <w:uiPriority w:val="99"/>
    <w:rsid w:val="005B5708"/>
  </w:style>
  <w:style w:type="numbering" w:customStyle="1" w:styleId="AVA22144">
    <w:name w:val="#AVA22144"/>
    <w:uiPriority w:val="99"/>
    <w:rsid w:val="005B5708"/>
  </w:style>
  <w:style w:type="numbering" w:customStyle="1" w:styleId="AVA22151">
    <w:name w:val="#AVA22151"/>
    <w:uiPriority w:val="99"/>
    <w:rsid w:val="005B5708"/>
  </w:style>
  <w:style w:type="numbering" w:customStyle="1" w:styleId="AVA221511">
    <w:name w:val="#AVA221511"/>
    <w:uiPriority w:val="99"/>
    <w:rsid w:val="005B5708"/>
  </w:style>
  <w:style w:type="numbering" w:customStyle="1" w:styleId="AVA2215111">
    <w:name w:val="#AVA2215111"/>
    <w:uiPriority w:val="99"/>
    <w:rsid w:val="005B5708"/>
  </w:style>
  <w:style w:type="numbering" w:customStyle="1" w:styleId="AVA2215112">
    <w:name w:val="#AVA2215112"/>
    <w:uiPriority w:val="99"/>
    <w:rsid w:val="005B5708"/>
  </w:style>
  <w:style w:type="numbering" w:customStyle="1" w:styleId="AVA221512">
    <w:name w:val="#AVA221512"/>
    <w:uiPriority w:val="99"/>
    <w:rsid w:val="005B5708"/>
  </w:style>
  <w:style w:type="numbering" w:customStyle="1" w:styleId="AVA221513">
    <w:name w:val="#AVA221513"/>
    <w:uiPriority w:val="99"/>
    <w:rsid w:val="005B5708"/>
  </w:style>
  <w:style w:type="numbering" w:customStyle="1" w:styleId="AVA22152">
    <w:name w:val="#AVA22152"/>
    <w:uiPriority w:val="99"/>
    <w:rsid w:val="005B5708"/>
  </w:style>
  <w:style w:type="numbering" w:customStyle="1" w:styleId="AVA221521">
    <w:name w:val="#AVA221521"/>
    <w:uiPriority w:val="99"/>
    <w:rsid w:val="005B5708"/>
  </w:style>
  <w:style w:type="numbering" w:customStyle="1" w:styleId="AVA221522">
    <w:name w:val="#AVA221522"/>
    <w:uiPriority w:val="99"/>
    <w:rsid w:val="005B5708"/>
  </w:style>
  <w:style w:type="numbering" w:customStyle="1" w:styleId="AVA22153">
    <w:name w:val="#AVA22153"/>
    <w:uiPriority w:val="99"/>
    <w:rsid w:val="005B5708"/>
  </w:style>
  <w:style w:type="numbering" w:customStyle="1" w:styleId="AVA221531">
    <w:name w:val="#AVA221531"/>
    <w:uiPriority w:val="99"/>
    <w:rsid w:val="005B5708"/>
  </w:style>
  <w:style w:type="numbering" w:customStyle="1" w:styleId="AVA22154">
    <w:name w:val="#AVA22154"/>
    <w:uiPriority w:val="99"/>
    <w:rsid w:val="005B5708"/>
  </w:style>
  <w:style w:type="numbering" w:customStyle="1" w:styleId="AVA22161">
    <w:name w:val="#AVA22161"/>
    <w:uiPriority w:val="99"/>
    <w:rsid w:val="005B5708"/>
  </w:style>
  <w:style w:type="numbering" w:customStyle="1" w:styleId="AVA221611">
    <w:name w:val="#AVA221611"/>
    <w:uiPriority w:val="99"/>
    <w:rsid w:val="005B5708"/>
  </w:style>
  <w:style w:type="numbering" w:customStyle="1" w:styleId="AVA2216111">
    <w:name w:val="#AVA2216111"/>
    <w:uiPriority w:val="99"/>
    <w:rsid w:val="005B5708"/>
  </w:style>
  <w:style w:type="numbering" w:customStyle="1" w:styleId="AVA2216112">
    <w:name w:val="#AVA2216112"/>
    <w:uiPriority w:val="99"/>
    <w:rsid w:val="005B5708"/>
  </w:style>
  <w:style w:type="numbering" w:customStyle="1" w:styleId="AVA221612">
    <w:name w:val="#AVA221612"/>
    <w:uiPriority w:val="99"/>
    <w:rsid w:val="005B5708"/>
  </w:style>
  <w:style w:type="numbering" w:customStyle="1" w:styleId="AVA221613">
    <w:name w:val="#AVA221613"/>
    <w:uiPriority w:val="99"/>
    <w:rsid w:val="005B5708"/>
  </w:style>
  <w:style w:type="numbering" w:customStyle="1" w:styleId="AVA22162">
    <w:name w:val="#AVA22162"/>
    <w:uiPriority w:val="99"/>
    <w:rsid w:val="005B5708"/>
  </w:style>
  <w:style w:type="numbering" w:customStyle="1" w:styleId="AVA221621">
    <w:name w:val="#AVA221621"/>
    <w:uiPriority w:val="99"/>
    <w:rsid w:val="005B5708"/>
  </w:style>
  <w:style w:type="numbering" w:customStyle="1" w:styleId="AVA221622">
    <w:name w:val="#AVA221622"/>
    <w:uiPriority w:val="99"/>
    <w:rsid w:val="005B5708"/>
  </w:style>
  <w:style w:type="numbering" w:customStyle="1" w:styleId="AVA22163">
    <w:name w:val="#AVA22163"/>
    <w:uiPriority w:val="99"/>
    <w:rsid w:val="005B5708"/>
  </w:style>
  <w:style w:type="numbering" w:customStyle="1" w:styleId="AVA221631">
    <w:name w:val="#AVA221631"/>
    <w:uiPriority w:val="99"/>
    <w:rsid w:val="005B5708"/>
  </w:style>
  <w:style w:type="numbering" w:customStyle="1" w:styleId="AVA22164">
    <w:name w:val="#AVA22164"/>
    <w:uiPriority w:val="99"/>
    <w:rsid w:val="005B5708"/>
  </w:style>
  <w:style w:type="numbering" w:customStyle="1" w:styleId="AVA2217">
    <w:name w:val="#AVA2217"/>
    <w:uiPriority w:val="99"/>
    <w:rsid w:val="005B5708"/>
  </w:style>
  <w:style w:type="numbering" w:customStyle="1" w:styleId="AVA22171">
    <w:name w:val="#AVA22171"/>
    <w:uiPriority w:val="99"/>
    <w:rsid w:val="005B5708"/>
  </w:style>
  <w:style w:type="numbering" w:customStyle="1" w:styleId="AVA221711">
    <w:name w:val="#AVA221711"/>
    <w:uiPriority w:val="99"/>
    <w:rsid w:val="005B5708"/>
  </w:style>
  <w:style w:type="numbering" w:customStyle="1" w:styleId="AVA2217111">
    <w:name w:val="#AVA2217111"/>
    <w:uiPriority w:val="99"/>
    <w:rsid w:val="005B5708"/>
  </w:style>
  <w:style w:type="numbering" w:customStyle="1" w:styleId="AVA2217112">
    <w:name w:val="#AVA2217112"/>
    <w:uiPriority w:val="99"/>
    <w:rsid w:val="005B5708"/>
  </w:style>
  <w:style w:type="numbering" w:customStyle="1" w:styleId="AVA221712">
    <w:name w:val="#AVA221712"/>
    <w:uiPriority w:val="99"/>
    <w:rsid w:val="005B5708"/>
  </w:style>
  <w:style w:type="numbering" w:customStyle="1" w:styleId="AVA221713">
    <w:name w:val="#AVA221713"/>
    <w:uiPriority w:val="99"/>
    <w:rsid w:val="005B5708"/>
  </w:style>
  <w:style w:type="numbering" w:customStyle="1" w:styleId="AVA22172">
    <w:name w:val="#AVA22172"/>
    <w:uiPriority w:val="99"/>
    <w:rsid w:val="005B5708"/>
  </w:style>
  <w:style w:type="numbering" w:customStyle="1" w:styleId="AVA221721">
    <w:name w:val="#AVA221721"/>
    <w:uiPriority w:val="99"/>
    <w:rsid w:val="005B5708"/>
  </w:style>
  <w:style w:type="numbering" w:customStyle="1" w:styleId="AVA221722">
    <w:name w:val="#AVA221722"/>
    <w:uiPriority w:val="99"/>
    <w:rsid w:val="005B5708"/>
  </w:style>
  <w:style w:type="numbering" w:customStyle="1" w:styleId="AVA22173">
    <w:name w:val="#AVA22173"/>
    <w:uiPriority w:val="99"/>
    <w:rsid w:val="005B5708"/>
  </w:style>
  <w:style w:type="numbering" w:customStyle="1" w:styleId="AVA22174">
    <w:name w:val="#AVA22174"/>
    <w:uiPriority w:val="99"/>
    <w:rsid w:val="005B5708"/>
  </w:style>
  <w:style w:type="numbering" w:customStyle="1" w:styleId="AVA2218">
    <w:name w:val="#AVA2218"/>
    <w:uiPriority w:val="99"/>
    <w:rsid w:val="005B5708"/>
  </w:style>
  <w:style w:type="numbering" w:customStyle="1" w:styleId="AVA22181">
    <w:name w:val="#AVA22181"/>
    <w:uiPriority w:val="99"/>
    <w:rsid w:val="005B5708"/>
  </w:style>
  <w:style w:type="numbering" w:customStyle="1" w:styleId="AVA221811">
    <w:name w:val="#AVA221811"/>
    <w:uiPriority w:val="99"/>
    <w:rsid w:val="005B5708"/>
  </w:style>
  <w:style w:type="numbering" w:customStyle="1" w:styleId="AVA2218111">
    <w:name w:val="#AVA2218111"/>
    <w:uiPriority w:val="99"/>
    <w:rsid w:val="005B5708"/>
  </w:style>
  <w:style w:type="numbering" w:customStyle="1" w:styleId="AVA22181111">
    <w:name w:val="#AVA22181111"/>
    <w:uiPriority w:val="99"/>
    <w:rsid w:val="005B5708"/>
  </w:style>
  <w:style w:type="numbering" w:customStyle="1" w:styleId="AVA221811111">
    <w:name w:val="#AVA221811111"/>
    <w:uiPriority w:val="99"/>
    <w:rsid w:val="005B5708"/>
    <w:pPr>
      <w:numPr>
        <w:numId w:val="36"/>
      </w:numPr>
    </w:pPr>
  </w:style>
  <w:style w:type="numbering" w:customStyle="1" w:styleId="AVA2218111111">
    <w:name w:val="#AVA2218111111"/>
    <w:uiPriority w:val="99"/>
    <w:rsid w:val="005B5708"/>
  </w:style>
  <w:style w:type="numbering" w:customStyle="1" w:styleId="AVA221811112">
    <w:name w:val="#AVA221811112"/>
    <w:uiPriority w:val="99"/>
    <w:rsid w:val="005B5708"/>
  </w:style>
  <w:style w:type="numbering" w:customStyle="1" w:styleId="AVA22181112">
    <w:name w:val="#AVA22181112"/>
    <w:uiPriority w:val="99"/>
    <w:rsid w:val="005B5708"/>
  </w:style>
  <w:style w:type="numbering" w:customStyle="1" w:styleId="AVA22181113">
    <w:name w:val="#AVA22181113"/>
    <w:uiPriority w:val="99"/>
    <w:rsid w:val="005B5708"/>
  </w:style>
  <w:style w:type="numbering" w:customStyle="1" w:styleId="AVA2218112">
    <w:name w:val="#AVA2218112"/>
    <w:uiPriority w:val="99"/>
    <w:rsid w:val="005B5708"/>
  </w:style>
  <w:style w:type="numbering" w:customStyle="1" w:styleId="AVA22181121">
    <w:name w:val="#AVA22181121"/>
    <w:uiPriority w:val="99"/>
    <w:rsid w:val="005B5708"/>
  </w:style>
  <w:style w:type="numbering" w:customStyle="1" w:styleId="AVA2218113">
    <w:name w:val="#AVA2218113"/>
    <w:uiPriority w:val="99"/>
    <w:rsid w:val="005B5708"/>
  </w:style>
  <w:style w:type="numbering" w:customStyle="1" w:styleId="AVA221812">
    <w:name w:val="#AVA221812"/>
    <w:uiPriority w:val="99"/>
    <w:rsid w:val="005B5708"/>
  </w:style>
  <w:style w:type="numbering" w:customStyle="1" w:styleId="AVA2218121">
    <w:name w:val="#AVA2218121"/>
    <w:uiPriority w:val="99"/>
    <w:rsid w:val="005B5708"/>
  </w:style>
  <w:style w:type="numbering" w:customStyle="1" w:styleId="AVA22181211">
    <w:name w:val="#AVA22181211"/>
    <w:uiPriority w:val="99"/>
    <w:rsid w:val="005B5708"/>
  </w:style>
  <w:style w:type="numbering" w:customStyle="1" w:styleId="AVA2218122">
    <w:name w:val="#AVA2218122"/>
    <w:uiPriority w:val="99"/>
    <w:rsid w:val="005B5708"/>
  </w:style>
  <w:style w:type="numbering" w:customStyle="1" w:styleId="AVA221813">
    <w:name w:val="#AVA221813"/>
    <w:uiPriority w:val="99"/>
    <w:rsid w:val="005B5708"/>
  </w:style>
  <w:style w:type="numbering" w:customStyle="1" w:styleId="AVA221814">
    <w:name w:val="#AVA221814"/>
    <w:uiPriority w:val="99"/>
    <w:rsid w:val="005B5708"/>
  </w:style>
  <w:style w:type="numbering" w:customStyle="1" w:styleId="AVA22182">
    <w:name w:val="#AVA22182"/>
    <w:uiPriority w:val="99"/>
    <w:rsid w:val="005B5708"/>
  </w:style>
  <w:style w:type="numbering" w:customStyle="1" w:styleId="AVA221821">
    <w:name w:val="#AVA221821"/>
    <w:uiPriority w:val="99"/>
    <w:rsid w:val="005B5708"/>
  </w:style>
  <w:style w:type="numbering" w:customStyle="1" w:styleId="AVA2218211">
    <w:name w:val="#AVA2218211"/>
    <w:uiPriority w:val="99"/>
    <w:rsid w:val="005B5708"/>
  </w:style>
  <w:style w:type="numbering" w:customStyle="1" w:styleId="AVA22182111">
    <w:name w:val="#AVA22182111"/>
    <w:uiPriority w:val="99"/>
    <w:rsid w:val="005B5708"/>
  </w:style>
  <w:style w:type="numbering" w:customStyle="1" w:styleId="AVA2218212">
    <w:name w:val="#AVA2218212"/>
    <w:uiPriority w:val="99"/>
    <w:rsid w:val="005B5708"/>
  </w:style>
  <w:style w:type="numbering" w:customStyle="1" w:styleId="AVA221822">
    <w:name w:val="#AVA221822"/>
    <w:uiPriority w:val="99"/>
    <w:rsid w:val="005B5708"/>
  </w:style>
  <w:style w:type="numbering" w:customStyle="1" w:styleId="AVA221823">
    <w:name w:val="#AVA221823"/>
    <w:uiPriority w:val="99"/>
    <w:rsid w:val="005B5708"/>
  </w:style>
  <w:style w:type="numbering" w:customStyle="1" w:styleId="AVA22183">
    <w:name w:val="#AVA22183"/>
    <w:uiPriority w:val="99"/>
    <w:rsid w:val="005B5708"/>
  </w:style>
  <w:style w:type="numbering" w:customStyle="1" w:styleId="AVA221831">
    <w:name w:val="#AVA221831"/>
    <w:uiPriority w:val="99"/>
    <w:rsid w:val="005B5708"/>
  </w:style>
  <w:style w:type="numbering" w:customStyle="1" w:styleId="AVA22184">
    <w:name w:val="#AVA22184"/>
    <w:uiPriority w:val="99"/>
    <w:rsid w:val="005B5708"/>
  </w:style>
  <w:style w:type="numbering" w:customStyle="1" w:styleId="AVA2219">
    <w:name w:val="#AVA2219"/>
    <w:uiPriority w:val="99"/>
    <w:rsid w:val="005B5708"/>
  </w:style>
  <w:style w:type="numbering" w:customStyle="1" w:styleId="AVA22191">
    <w:name w:val="#AVA22191"/>
    <w:uiPriority w:val="99"/>
    <w:rsid w:val="005B5708"/>
  </w:style>
  <w:style w:type="numbering" w:customStyle="1" w:styleId="AVA221911">
    <w:name w:val="#AVA221911"/>
    <w:uiPriority w:val="99"/>
    <w:rsid w:val="005B5708"/>
  </w:style>
  <w:style w:type="numbering" w:customStyle="1" w:styleId="AVA221912">
    <w:name w:val="#AVA221912"/>
    <w:uiPriority w:val="99"/>
    <w:rsid w:val="005B5708"/>
  </w:style>
  <w:style w:type="numbering" w:customStyle="1" w:styleId="AVA22192">
    <w:name w:val="#AVA22192"/>
    <w:uiPriority w:val="99"/>
    <w:rsid w:val="005B5708"/>
  </w:style>
  <w:style w:type="numbering" w:customStyle="1" w:styleId="AVA22193">
    <w:name w:val="#AVA22193"/>
    <w:uiPriority w:val="99"/>
    <w:rsid w:val="005B5708"/>
  </w:style>
  <w:style w:type="numbering" w:customStyle="1" w:styleId="AVA2220">
    <w:name w:val="#AVA2220"/>
    <w:uiPriority w:val="99"/>
    <w:rsid w:val="005B5708"/>
  </w:style>
  <w:style w:type="numbering" w:customStyle="1" w:styleId="AVA22201">
    <w:name w:val="#AVA22201"/>
    <w:uiPriority w:val="99"/>
    <w:rsid w:val="005B5708"/>
  </w:style>
  <w:style w:type="numbering" w:customStyle="1" w:styleId="AVA222011">
    <w:name w:val="#AVA222011"/>
    <w:uiPriority w:val="99"/>
    <w:rsid w:val="005B5708"/>
  </w:style>
  <w:style w:type="numbering" w:customStyle="1" w:styleId="AVA2220111">
    <w:name w:val="#AVA2220111"/>
    <w:uiPriority w:val="99"/>
    <w:rsid w:val="005B5708"/>
    <w:pPr>
      <w:numPr>
        <w:numId w:val="28"/>
      </w:numPr>
    </w:pPr>
  </w:style>
  <w:style w:type="numbering" w:customStyle="1" w:styleId="AVA222012">
    <w:name w:val="#AVA222012"/>
    <w:uiPriority w:val="99"/>
    <w:rsid w:val="005B5708"/>
  </w:style>
  <w:style w:type="numbering" w:customStyle="1" w:styleId="AVA22202">
    <w:name w:val="#AVA22202"/>
    <w:uiPriority w:val="99"/>
    <w:rsid w:val="005B5708"/>
  </w:style>
  <w:style w:type="numbering" w:customStyle="1" w:styleId="AVA22203">
    <w:name w:val="#AVA22203"/>
    <w:uiPriority w:val="99"/>
    <w:rsid w:val="005B5708"/>
  </w:style>
  <w:style w:type="numbering" w:customStyle="1" w:styleId="AVA22211">
    <w:name w:val="#AVA22211"/>
    <w:uiPriority w:val="99"/>
    <w:rsid w:val="005B5708"/>
  </w:style>
  <w:style w:type="numbering" w:customStyle="1" w:styleId="AVA222111">
    <w:name w:val="#AVA222111"/>
    <w:uiPriority w:val="99"/>
    <w:rsid w:val="005B5708"/>
  </w:style>
  <w:style w:type="numbering" w:customStyle="1" w:styleId="AVA2221111">
    <w:name w:val="#AVA2221111"/>
    <w:uiPriority w:val="99"/>
    <w:rsid w:val="005B5708"/>
  </w:style>
  <w:style w:type="numbering" w:customStyle="1" w:styleId="AVA2221112">
    <w:name w:val="#AVA2221112"/>
    <w:uiPriority w:val="99"/>
    <w:rsid w:val="005B5708"/>
  </w:style>
  <w:style w:type="numbering" w:customStyle="1" w:styleId="AVA222112">
    <w:name w:val="#AVA222112"/>
    <w:uiPriority w:val="99"/>
    <w:rsid w:val="005B5708"/>
  </w:style>
  <w:style w:type="numbering" w:customStyle="1" w:styleId="AVA222113">
    <w:name w:val="#AVA222113"/>
    <w:uiPriority w:val="99"/>
    <w:rsid w:val="005B5708"/>
  </w:style>
  <w:style w:type="numbering" w:customStyle="1" w:styleId="AVA22212">
    <w:name w:val="#AVA22212"/>
    <w:uiPriority w:val="99"/>
    <w:rsid w:val="005B5708"/>
  </w:style>
  <w:style w:type="numbering" w:customStyle="1" w:styleId="AVA222121">
    <w:name w:val="#AVA222121"/>
    <w:uiPriority w:val="99"/>
    <w:rsid w:val="005B5708"/>
  </w:style>
  <w:style w:type="numbering" w:customStyle="1" w:styleId="AVA2221211">
    <w:name w:val="#AVA2221211"/>
    <w:uiPriority w:val="99"/>
    <w:rsid w:val="005B5708"/>
  </w:style>
  <w:style w:type="numbering" w:customStyle="1" w:styleId="AVA2221212">
    <w:name w:val="#AVA2221212"/>
    <w:uiPriority w:val="99"/>
    <w:rsid w:val="005B5708"/>
  </w:style>
  <w:style w:type="numbering" w:customStyle="1" w:styleId="AVA222122">
    <w:name w:val="#AVA222122"/>
    <w:uiPriority w:val="99"/>
    <w:rsid w:val="005B5708"/>
  </w:style>
  <w:style w:type="numbering" w:customStyle="1" w:styleId="AVA222123">
    <w:name w:val="#AVA222123"/>
    <w:uiPriority w:val="99"/>
    <w:rsid w:val="005B5708"/>
  </w:style>
  <w:style w:type="numbering" w:customStyle="1" w:styleId="AVA22213">
    <w:name w:val="#AVA22213"/>
    <w:uiPriority w:val="99"/>
    <w:rsid w:val="005B5708"/>
  </w:style>
  <w:style w:type="numbering" w:customStyle="1" w:styleId="AVA222131">
    <w:name w:val="#AVA222131"/>
    <w:uiPriority w:val="99"/>
    <w:rsid w:val="005B5708"/>
  </w:style>
  <w:style w:type="numbering" w:customStyle="1" w:styleId="AVA222132">
    <w:name w:val="#AVA222132"/>
    <w:uiPriority w:val="99"/>
    <w:rsid w:val="005B5708"/>
  </w:style>
  <w:style w:type="numbering" w:customStyle="1" w:styleId="AVA22214">
    <w:name w:val="#AVA22214"/>
    <w:uiPriority w:val="99"/>
    <w:rsid w:val="005B5708"/>
  </w:style>
  <w:style w:type="numbering" w:customStyle="1" w:styleId="AVA222141">
    <w:name w:val="#AVA222141"/>
    <w:uiPriority w:val="99"/>
    <w:rsid w:val="005B5708"/>
  </w:style>
  <w:style w:type="numbering" w:customStyle="1" w:styleId="AVA22215">
    <w:name w:val="#AVA22215"/>
    <w:uiPriority w:val="99"/>
    <w:rsid w:val="005B5708"/>
  </w:style>
  <w:style w:type="numbering" w:customStyle="1" w:styleId="AVA2222">
    <w:name w:val="#AVA2222"/>
    <w:uiPriority w:val="99"/>
    <w:rsid w:val="005B5708"/>
  </w:style>
  <w:style w:type="numbering" w:customStyle="1" w:styleId="AVA22221">
    <w:name w:val="#AVA22221"/>
    <w:uiPriority w:val="99"/>
    <w:rsid w:val="005B5708"/>
  </w:style>
  <w:style w:type="numbering" w:customStyle="1" w:styleId="AVA222211">
    <w:name w:val="#AVA222211"/>
    <w:uiPriority w:val="99"/>
    <w:rsid w:val="005B5708"/>
  </w:style>
  <w:style w:type="numbering" w:customStyle="1" w:styleId="AVA2222111">
    <w:name w:val="#AVA2222111"/>
    <w:uiPriority w:val="99"/>
    <w:rsid w:val="005B5708"/>
  </w:style>
  <w:style w:type="numbering" w:customStyle="1" w:styleId="AVA2222112">
    <w:name w:val="#AVA2222112"/>
    <w:uiPriority w:val="99"/>
    <w:rsid w:val="005B5708"/>
  </w:style>
  <w:style w:type="numbering" w:customStyle="1" w:styleId="AVA222212">
    <w:name w:val="#AVA222212"/>
    <w:uiPriority w:val="99"/>
    <w:rsid w:val="005B5708"/>
  </w:style>
  <w:style w:type="numbering" w:customStyle="1" w:styleId="AVA222213">
    <w:name w:val="#AVA222213"/>
    <w:uiPriority w:val="99"/>
    <w:rsid w:val="005B5708"/>
  </w:style>
  <w:style w:type="numbering" w:customStyle="1" w:styleId="AVA22222">
    <w:name w:val="#AVA22222"/>
    <w:uiPriority w:val="99"/>
    <w:rsid w:val="005B5708"/>
  </w:style>
  <w:style w:type="numbering" w:customStyle="1" w:styleId="AVA222221">
    <w:name w:val="#AVA222221"/>
    <w:uiPriority w:val="99"/>
    <w:rsid w:val="005B5708"/>
  </w:style>
  <w:style w:type="numbering" w:customStyle="1" w:styleId="AVA222222">
    <w:name w:val="#AVA222222"/>
    <w:uiPriority w:val="99"/>
    <w:rsid w:val="005B5708"/>
  </w:style>
  <w:style w:type="numbering" w:customStyle="1" w:styleId="AVA22223">
    <w:name w:val="#AVA22223"/>
    <w:uiPriority w:val="99"/>
    <w:rsid w:val="005B5708"/>
  </w:style>
  <w:style w:type="numbering" w:customStyle="1" w:styleId="AVA222231">
    <w:name w:val="#AVA222231"/>
    <w:uiPriority w:val="99"/>
    <w:rsid w:val="005B5708"/>
  </w:style>
  <w:style w:type="numbering" w:customStyle="1" w:styleId="AVA22224">
    <w:name w:val="#AVA22224"/>
    <w:uiPriority w:val="99"/>
    <w:rsid w:val="005B5708"/>
  </w:style>
  <w:style w:type="numbering" w:customStyle="1" w:styleId="AVA2223">
    <w:name w:val="#AVA2223"/>
    <w:uiPriority w:val="99"/>
    <w:rsid w:val="005B5708"/>
  </w:style>
  <w:style w:type="numbering" w:customStyle="1" w:styleId="AVA22231">
    <w:name w:val="#AVA22231"/>
    <w:uiPriority w:val="99"/>
    <w:rsid w:val="005B5708"/>
  </w:style>
  <w:style w:type="numbering" w:customStyle="1" w:styleId="AVA222311">
    <w:name w:val="#AVA222311"/>
    <w:uiPriority w:val="99"/>
    <w:rsid w:val="005B5708"/>
  </w:style>
  <w:style w:type="numbering" w:customStyle="1" w:styleId="AVA222312">
    <w:name w:val="#AVA222312"/>
    <w:uiPriority w:val="99"/>
    <w:rsid w:val="005B5708"/>
  </w:style>
  <w:style w:type="numbering" w:customStyle="1" w:styleId="AVA22232">
    <w:name w:val="#AVA22232"/>
    <w:uiPriority w:val="99"/>
    <w:rsid w:val="005B5708"/>
  </w:style>
  <w:style w:type="numbering" w:customStyle="1" w:styleId="AVA22233">
    <w:name w:val="#AVA22233"/>
    <w:uiPriority w:val="99"/>
    <w:rsid w:val="005B5708"/>
  </w:style>
  <w:style w:type="numbering" w:customStyle="1" w:styleId="AVA2224">
    <w:name w:val="#AVA2224"/>
    <w:uiPriority w:val="99"/>
    <w:rsid w:val="005B5708"/>
  </w:style>
  <w:style w:type="numbering" w:customStyle="1" w:styleId="AVA22241">
    <w:name w:val="#AVA22241"/>
    <w:uiPriority w:val="99"/>
    <w:rsid w:val="005B5708"/>
  </w:style>
  <w:style w:type="numbering" w:customStyle="1" w:styleId="AVA222411">
    <w:name w:val="#AVA222411"/>
    <w:uiPriority w:val="99"/>
    <w:rsid w:val="005B5708"/>
  </w:style>
  <w:style w:type="numbering" w:customStyle="1" w:styleId="AVA22242">
    <w:name w:val="#AVA22242"/>
    <w:uiPriority w:val="99"/>
    <w:rsid w:val="005B5708"/>
  </w:style>
  <w:style w:type="numbering" w:customStyle="1" w:styleId="AVA2225">
    <w:name w:val="#AVA2225"/>
    <w:uiPriority w:val="99"/>
    <w:rsid w:val="005B5708"/>
  </w:style>
  <w:style w:type="numbering" w:customStyle="1" w:styleId="AVA22251">
    <w:name w:val="#AVA22251"/>
    <w:uiPriority w:val="99"/>
    <w:rsid w:val="005B5708"/>
  </w:style>
  <w:style w:type="numbering" w:customStyle="1" w:styleId="AVA2226">
    <w:name w:val="#AVA2226"/>
    <w:uiPriority w:val="99"/>
    <w:rsid w:val="005B5708"/>
  </w:style>
  <w:style w:type="numbering" w:customStyle="1" w:styleId="AVA22261">
    <w:name w:val="#AVA22261"/>
    <w:uiPriority w:val="99"/>
    <w:rsid w:val="005B5708"/>
  </w:style>
  <w:style w:type="numbering" w:customStyle="1" w:styleId="AVA2227">
    <w:name w:val="#AVA2227"/>
    <w:uiPriority w:val="99"/>
    <w:rsid w:val="005B5708"/>
  </w:style>
  <w:style w:type="numbering" w:customStyle="1" w:styleId="AVA2228">
    <w:name w:val="#AVA2228"/>
    <w:uiPriority w:val="99"/>
    <w:rsid w:val="005B5708"/>
  </w:style>
  <w:style w:type="numbering" w:customStyle="1" w:styleId="AVA22311">
    <w:name w:val="#AVA22311"/>
    <w:uiPriority w:val="99"/>
    <w:rsid w:val="005B5708"/>
  </w:style>
  <w:style w:type="numbering" w:customStyle="1" w:styleId="AVA223111">
    <w:name w:val="#AVA223111"/>
    <w:uiPriority w:val="99"/>
    <w:rsid w:val="005B5708"/>
  </w:style>
  <w:style w:type="numbering" w:customStyle="1" w:styleId="AVA2231111">
    <w:name w:val="#AVA2231111"/>
    <w:uiPriority w:val="99"/>
    <w:rsid w:val="005B5708"/>
  </w:style>
  <w:style w:type="numbering" w:customStyle="1" w:styleId="AVA2231112">
    <w:name w:val="#AVA2231112"/>
    <w:uiPriority w:val="99"/>
    <w:rsid w:val="005B5708"/>
  </w:style>
  <w:style w:type="numbering" w:customStyle="1" w:styleId="AVA223112">
    <w:name w:val="#AVA223112"/>
    <w:uiPriority w:val="99"/>
    <w:rsid w:val="005B5708"/>
  </w:style>
  <w:style w:type="numbering" w:customStyle="1" w:styleId="AVA223113">
    <w:name w:val="#AVA223113"/>
    <w:uiPriority w:val="99"/>
    <w:rsid w:val="005B5708"/>
  </w:style>
  <w:style w:type="numbering" w:customStyle="1" w:styleId="AVA22312">
    <w:name w:val="#AVA22312"/>
    <w:uiPriority w:val="99"/>
    <w:rsid w:val="005B5708"/>
  </w:style>
  <w:style w:type="numbering" w:customStyle="1" w:styleId="AVA223121">
    <w:name w:val="#AVA223121"/>
    <w:uiPriority w:val="99"/>
    <w:rsid w:val="005B5708"/>
  </w:style>
  <w:style w:type="numbering" w:customStyle="1" w:styleId="AVA2231211">
    <w:name w:val="#AVA2231211"/>
    <w:uiPriority w:val="99"/>
    <w:rsid w:val="005B5708"/>
  </w:style>
  <w:style w:type="numbering" w:customStyle="1" w:styleId="AVA2231212">
    <w:name w:val="#AVA2231212"/>
    <w:uiPriority w:val="99"/>
    <w:rsid w:val="005B5708"/>
  </w:style>
  <w:style w:type="numbering" w:customStyle="1" w:styleId="AVA223122">
    <w:name w:val="#AVA223122"/>
    <w:uiPriority w:val="99"/>
    <w:rsid w:val="005B5708"/>
  </w:style>
  <w:style w:type="numbering" w:customStyle="1" w:styleId="AVA223123">
    <w:name w:val="#AVA223123"/>
    <w:uiPriority w:val="99"/>
    <w:rsid w:val="005B5708"/>
  </w:style>
  <w:style w:type="numbering" w:customStyle="1" w:styleId="AVA22313">
    <w:name w:val="#AVA22313"/>
    <w:uiPriority w:val="99"/>
    <w:rsid w:val="005B5708"/>
  </w:style>
  <w:style w:type="numbering" w:customStyle="1" w:styleId="AVA223131">
    <w:name w:val="#AVA223131"/>
    <w:uiPriority w:val="99"/>
    <w:rsid w:val="005B5708"/>
  </w:style>
  <w:style w:type="numbering" w:customStyle="1" w:styleId="AVA223132">
    <w:name w:val="#AVA223132"/>
    <w:uiPriority w:val="99"/>
    <w:rsid w:val="005B5708"/>
  </w:style>
  <w:style w:type="numbering" w:customStyle="1" w:styleId="AVA22314">
    <w:name w:val="#AVA22314"/>
    <w:uiPriority w:val="99"/>
    <w:rsid w:val="005B5708"/>
  </w:style>
  <w:style w:type="numbering" w:customStyle="1" w:styleId="AVA223141">
    <w:name w:val="#AVA223141"/>
    <w:uiPriority w:val="99"/>
    <w:rsid w:val="005B5708"/>
  </w:style>
  <w:style w:type="numbering" w:customStyle="1" w:styleId="AVA22315">
    <w:name w:val="#AVA22315"/>
    <w:uiPriority w:val="99"/>
    <w:rsid w:val="005B5708"/>
  </w:style>
  <w:style w:type="numbering" w:customStyle="1" w:styleId="AVA2232">
    <w:name w:val="#AVA2232"/>
    <w:uiPriority w:val="99"/>
    <w:rsid w:val="005B5708"/>
  </w:style>
  <w:style w:type="numbering" w:customStyle="1" w:styleId="AVA22321">
    <w:name w:val="#AVA22321"/>
    <w:uiPriority w:val="99"/>
    <w:rsid w:val="005B5708"/>
  </w:style>
  <w:style w:type="numbering" w:customStyle="1" w:styleId="AVA223211">
    <w:name w:val="#AVA223211"/>
    <w:uiPriority w:val="99"/>
    <w:rsid w:val="005B5708"/>
  </w:style>
  <w:style w:type="numbering" w:customStyle="1" w:styleId="AVA2232111">
    <w:name w:val="#AVA2232111"/>
    <w:uiPriority w:val="99"/>
    <w:rsid w:val="005B5708"/>
  </w:style>
  <w:style w:type="numbering" w:customStyle="1" w:styleId="AVA2232112">
    <w:name w:val="#AVA2232112"/>
    <w:uiPriority w:val="99"/>
    <w:rsid w:val="005B5708"/>
  </w:style>
  <w:style w:type="numbering" w:customStyle="1" w:styleId="AVA223212">
    <w:name w:val="#AVA223212"/>
    <w:uiPriority w:val="99"/>
    <w:rsid w:val="005B5708"/>
  </w:style>
  <w:style w:type="numbering" w:customStyle="1" w:styleId="AVA223213">
    <w:name w:val="#AVA223213"/>
    <w:uiPriority w:val="99"/>
    <w:rsid w:val="005B5708"/>
  </w:style>
  <w:style w:type="numbering" w:customStyle="1" w:styleId="AVA22322">
    <w:name w:val="#AVA22322"/>
    <w:uiPriority w:val="99"/>
    <w:rsid w:val="005B5708"/>
  </w:style>
  <w:style w:type="numbering" w:customStyle="1" w:styleId="AVA223221">
    <w:name w:val="#AVA223221"/>
    <w:uiPriority w:val="99"/>
    <w:rsid w:val="005B5708"/>
  </w:style>
  <w:style w:type="numbering" w:customStyle="1" w:styleId="AVA223222">
    <w:name w:val="#AVA223222"/>
    <w:uiPriority w:val="99"/>
    <w:rsid w:val="005B5708"/>
  </w:style>
  <w:style w:type="numbering" w:customStyle="1" w:styleId="AVA22323">
    <w:name w:val="#AVA22323"/>
    <w:uiPriority w:val="99"/>
    <w:rsid w:val="005B5708"/>
  </w:style>
  <w:style w:type="numbering" w:customStyle="1" w:styleId="AVA223231">
    <w:name w:val="#AVA223231"/>
    <w:uiPriority w:val="99"/>
    <w:rsid w:val="005B5708"/>
  </w:style>
  <w:style w:type="numbering" w:customStyle="1" w:styleId="AVA22324">
    <w:name w:val="#AVA22324"/>
    <w:uiPriority w:val="99"/>
    <w:rsid w:val="005B5708"/>
  </w:style>
  <w:style w:type="numbering" w:customStyle="1" w:styleId="AVA2233">
    <w:name w:val="#AVA2233"/>
    <w:uiPriority w:val="99"/>
    <w:rsid w:val="005B5708"/>
  </w:style>
  <w:style w:type="numbering" w:customStyle="1" w:styleId="AVA22331">
    <w:name w:val="#AVA22331"/>
    <w:uiPriority w:val="99"/>
    <w:rsid w:val="005B5708"/>
  </w:style>
  <w:style w:type="numbering" w:customStyle="1" w:styleId="AVA223311">
    <w:name w:val="#AVA223311"/>
    <w:uiPriority w:val="99"/>
    <w:rsid w:val="005B5708"/>
  </w:style>
  <w:style w:type="numbering" w:customStyle="1" w:styleId="AVA223312">
    <w:name w:val="#AVA223312"/>
    <w:uiPriority w:val="99"/>
    <w:rsid w:val="005B5708"/>
  </w:style>
  <w:style w:type="numbering" w:customStyle="1" w:styleId="AVA22332">
    <w:name w:val="#AVA22332"/>
    <w:uiPriority w:val="99"/>
    <w:rsid w:val="005B5708"/>
  </w:style>
  <w:style w:type="numbering" w:customStyle="1" w:styleId="AVA22333">
    <w:name w:val="#AVA22333"/>
    <w:uiPriority w:val="99"/>
    <w:rsid w:val="005B5708"/>
  </w:style>
  <w:style w:type="numbering" w:customStyle="1" w:styleId="AVA2234">
    <w:name w:val="#AVA2234"/>
    <w:uiPriority w:val="99"/>
    <w:rsid w:val="005B5708"/>
  </w:style>
  <w:style w:type="numbering" w:customStyle="1" w:styleId="AVA22341">
    <w:name w:val="#AVA22341"/>
    <w:uiPriority w:val="99"/>
    <w:rsid w:val="005B5708"/>
  </w:style>
  <w:style w:type="numbering" w:customStyle="1" w:styleId="AVA22342">
    <w:name w:val="#AVA22342"/>
    <w:uiPriority w:val="99"/>
    <w:rsid w:val="005B5708"/>
  </w:style>
  <w:style w:type="numbering" w:customStyle="1" w:styleId="AVA2235">
    <w:name w:val="#AVA2235"/>
    <w:uiPriority w:val="99"/>
    <w:rsid w:val="005B5708"/>
  </w:style>
  <w:style w:type="numbering" w:customStyle="1" w:styleId="AVA22351">
    <w:name w:val="#AVA22351"/>
    <w:uiPriority w:val="99"/>
    <w:rsid w:val="005B5708"/>
  </w:style>
  <w:style w:type="numbering" w:customStyle="1" w:styleId="AVA2236">
    <w:name w:val="#AVA2236"/>
    <w:uiPriority w:val="99"/>
    <w:rsid w:val="005B5708"/>
  </w:style>
  <w:style w:type="numbering" w:customStyle="1" w:styleId="AVA22411">
    <w:name w:val="#AVA22411"/>
    <w:uiPriority w:val="99"/>
    <w:rsid w:val="005B5708"/>
  </w:style>
  <w:style w:type="numbering" w:customStyle="1" w:styleId="AVA224111">
    <w:name w:val="#AVA224111"/>
    <w:uiPriority w:val="99"/>
    <w:rsid w:val="005B5708"/>
  </w:style>
  <w:style w:type="numbering" w:customStyle="1" w:styleId="AVA2241111">
    <w:name w:val="#AVA2241111"/>
    <w:uiPriority w:val="99"/>
    <w:rsid w:val="005B5708"/>
  </w:style>
  <w:style w:type="numbering" w:customStyle="1" w:styleId="AVA2241112">
    <w:name w:val="#AVA2241112"/>
    <w:uiPriority w:val="99"/>
    <w:rsid w:val="005B5708"/>
  </w:style>
  <w:style w:type="numbering" w:customStyle="1" w:styleId="AVA224112">
    <w:name w:val="#AVA224112"/>
    <w:uiPriority w:val="99"/>
    <w:rsid w:val="005B5708"/>
  </w:style>
  <w:style w:type="numbering" w:customStyle="1" w:styleId="AVA224113">
    <w:name w:val="#AVA224113"/>
    <w:uiPriority w:val="99"/>
    <w:rsid w:val="005B5708"/>
  </w:style>
  <w:style w:type="numbering" w:customStyle="1" w:styleId="AVA22412">
    <w:name w:val="#AVA22412"/>
    <w:uiPriority w:val="99"/>
    <w:rsid w:val="005B5708"/>
  </w:style>
  <w:style w:type="numbering" w:customStyle="1" w:styleId="AVA224121">
    <w:name w:val="#AVA224121"/>
    <w:uiPriority w:val="99"/>
    <w:rsid w:val="005B5708"/>
  </w:style>
  <w:style w:type="numbering" w:customStyle="1" w:styleId="AVA2241211">
    <w:name w:val="#AVA2241211"/>
    <w:uiPriority w:val="99"/>
    <w:rsid w:val="005B5708"/>
  </w:style>
  <w:style w:type="numbering" w:customStyle="1" w:styleId="AVA2241212">
    <w:name w:val="#AVA2241212"/>
    <w:uiPriority w:val="99"/>
    <w:rsid w:val="005B5708"/>
  </w:style>
  <w:style w:type="numbering" w:customStyle="1" w:styleId="AVA224122">
    <w:name w:val="#AVA224122"/>
    <w:uiPriority w:val="99"/>
    <w:rsid w:val="005B5708"/>
  </w:style>
  <w:style w:type="numbering" w:customStyle="1" w:styleId="AVA224123">
    <w:name w:val="#AVA224123"/>
    <w:uiPriority w:val="99"/>
    <w:rsid w:val="005B5708"/>
  </w:style>
  <w:style w:type="numbering" w:customStyle="1" w:styleId="AVA22413">
    <w:name w:val="#AVA22413"/>
    <w:uiPriority w:val="99"/>
    <w:rsid w:val="005B5708"/>
  </w:style>
  <w:style w:type="numbering" w:customStyle="1" w:styleId="AVA224131">
    <w:name w:val="#AVA224131"/>
    <w:uiPriority w:val="99"/>
    <w:rsid w:val="005B5708"/>
  </w:style>
  <w:style w:type="numbering" w:customStyle="1" w:styleId="AVA224132">
    <w:name w:val="#AVA224132"/>
    <w:uiPriority w:val="99"/>
    <w:rsid w:val="005B5708"/>
  </w:style>
  <w:style w:type="numbering" w:customStyle="1" w:styleId="AVA22414">
    <w:name w:val="#AVA22414"/>
    <w:uiPriority w:val="99"/>
    <w:rsid w:val="005B5708"/>
  </w:style>
  <w:style w:type="numbering" w:customStyle="1" w:styleId="AVA224141">
    <w:name w:val="#AVA224141"/>
    <w:uiPriority w:val="99"/>
    <w:rsid w:val="005B5708"/>
  </w:style>
  <w:style w:type="numbering" w:customStyle="1" w:styleId="AVA22415">
    <w:name w:val="#AVA22415"/>
    <w:uiPriority w:val="99"/>
    <w:rsid w:val="005B5708"/>
  </w:style>
  <w:style w:type="numbering" w:customStyle="1" w:styleId="AVA2242">
    <w:name w:val="#AVA2242"/>
    <w:uiPriority w:val="99"/>
    <w:rsid w:val="005B5708"/>
  </w:style>
  <w:style w:type="numbering" w:customStyle="1" w:styleId="AVA22421">
    <w:name w:val="#AVA22421"/>
    <w:uiPriority w:val="99"/>
    <w:rsid w:val="005B5708"/>
  </w:style>
  <w:style w:type="numbering" w:customStyle="1" w:styleId="AVA224211">
    <w:name w:val="#AVA224211"/>
    <w:uiPriority w:val="99"/>
    <w:rsid w:val="005B5708"/>
  </w:style>
  <w:style w:type="numbering" w:customStyle="1" w:styleId="AVA2242111">
    <w:name w:val="#AVA2242111"/>
    <w:uiPriority w:val="99"/>
    <w:rsid w:val="005B5708"/>
  </w:style>
  <w:style w:type="numbering" w:customStyle="1" w:styleId="AVA2242112">
    <w:name w:val="#AVA2242112"/>
    <w:uiPriority w:val="99"/>
    <w:rsid w:val="005B5708"/>
  </w:style>
  <w:style w:type="numbering" w:customStyle="1" w:styleId="AVA224212">
    <w:name w:val="#AVA224212"/>
    <w:uiPriority w:val="99"/>
    <w:rsid w:val="005B5708"/>
  </w:style>
  <w:style w:type="numbering" w:customStyle="1" w:styleId="AVA224213">
    <w:name w:val="#AVA224213"/>
    <w:uiPriority w:val="99"/>
    <w:rsid w:val="005B5708"/>
  </w:style>
  <w:style w:type="numbering" w:customStyle="1" w:styleId="AVA22422">
    <w:name w:val="#AVA22422"/>
    <w:uiPriority w:val="99"/>
    <w:rsid w:val="005B5708"/>
  </w:style>
  <w:style w:type="numbering" w:customStyle="1" w:styleId="AVA224221">
    <w:name w:val="#AVA224221"/>
    <w:uiPriority w:val="99"/>
    <w:rsid w:val="005B5708"/>
  </w:style>
  <w:style w:type="numbering" w:customStyle="1" w:styleId="AVA224222">
    <w:name w:val="#AVA224222"/>
    <w:uiPriority w:val="99"/>
    <w:rsid w:val="005B5708"/>
  </w:style>
  <w:style w:type="numbering" w:customStyle="1" w:styleId="AVA22423">
    <w:name w:val="#AVA22423"/>
    <w:uiPriority w:val="99"/>
    <w:rsid w:val="005B5708"/>
  </w:style>
  <w:style w:type="numbering" w:customStyle="1" w:styleId="AVA224231">
    <w:name w:val="#AVA224231"/>
    <w:uiPriority w:val="99"/>
    <w:rsid w:val="005B5708"/>
  </w:style>
  <w:style w:type="numbering" w:customStyle="1" w:styleId="AVA22424">
    <w:name w:val="#AVA22424"/>
    <w:uiPriority w:val="99"/>
    <w:rsid w:val="005B5708"/>
  </w:style>
  <w:style w:type="numbering" w:customStyle="1" w:styleId="AVA2243">
    <w:name w:val="#AVA2243"/>
    <w:uiPriority w:val="99"/>
    <w:rsid w:val="005B5708"/>
  </w:style>
  <w:style w:type="numbering" w:customStyle="1" w:styleId="AVA22431">
    <w:name w:val="#AVA22431"/>
    <w:uiPriority w:val="99"/>
    <w:rsid w:val="005B5708"/>
  </w:style>
  <w:style w:type="numbering" w:customStyle="1" w:styleId="AVA224311">
    <w:name w:val="#AVA224311"/>
    <w:uiPriority w:val="99"/>
    <w:rsid w:val="005B5708"/>
  </w:style>
  <w:style w:type="numbering" w:customStyle="1" w:styleId="AVA224312">
    <w:name w:val="#AVA224312"/>
    <w:uiPriority w:val="99"/>
    <w:rsid w:val="005B5708"/>
  </w:style>
  <w:style w:type="numbering" w:customStyle="1" w:styleId="AVA22432">
    <w:name w:val="#AVA22432"/>
    <w:uiPriority w:val="99"/>
    <w:rsid w:val="005B5708"/>
  </w:style>
  <w:style w:type="numbering" w:customStyle="1" w:styleId="AVA22433">
    <w:name w:val="#AVA22433"/>
    <w:uiPriority w:val="99"/>
    <w:rsid w:val="005B5708"/>
  </w:style>
  <w:style w:type="numbering" w:customStyle="1" w:styleId="AVA2244">
    <w:name w:val="#AVA2244"/>
    <w:uiPriority w:val="99"/>
    <w:rsid w:val="005B5708"/>
  </w:style>
  <w:style w:type="numbering" w:customStyle="1" w:styleId="AVA22441">
    <w:name w:val="#AVA22441"/>
    <w:uiPriority w:val="99"/>
    <w:rsid w:val="005B5708"/>
  </w:style>
  <w:style w:type="numbering" w:customStyle="1" w:styleId="AVA22442">
    <w:name w:val="#AVA22442"/>
    <w:uiPriority w:val="99"/>
    <w:rsid w:val="005B5708"/>
  </w:style>
  <w:style w:type="numbering" w:customStyle="1" w:styleId="AVA2245">
    <w:name w:val="#AVA2245"/>
    <w:uiPriority w:val="99"/>
    <w:rsid w:val="005B5708"/>
  </w:style>
  <w:style w:type="numbering" w:customStyle="1" w:styleId="AVA22451">
    <w:name w:val="#AVA22451"/>
    <w:uiPriority w:val="99"/>
    <w:rsid w:val="005B5708"/>
  </w:style>
  <w:style w:type="numbering" w:customStyle="1" w:styleId="AVA2246">
    <w:name w:val="#AVA2246"/>
    <w:uiPriority w:val="99"/>
    <w:rsid w:val="005B5708"/>
  </w:style>
  <w:style w:type="numbering" w:customStyle="1" w:styleId="AVA22511">
    <w:name w:val="#AVA22511"/>
    <w:uiPriority w:val="99"/>
    <w:rsid w:val="005B5708"/>
  </w:style>
  <w:style w:type="numbering" w:customStyle="1" w:styleId="AVA225111">
    <w:name w:val="#AVA225111"/>
    <w:uiPriority w:val="99"/>
    <w:rsid w:val="005B5708"/>
  </w:style>
  <w:style w:type="numbering" w:customStyle="1" w:styleId="AVA2251111">
    <w:name w:val="#AVA2251111"/>
    <w:uiPriority w:val="99"/>
    <w:rsid w:val="005B5708"/>
  </w:style>
  <w:style w:type="numbering" w:customStyle="1" w:styleId="AVA2251112">
    <w:name w:val="#AVA2251112"/>
    <w:uiPriority w:val="99"/>
    <w:rsid w:val="005B5708"/>
  </w:style>
  <w:style w:type="numbering" w:customStyle="1" w:styleId="AVA225112">
    <w:name w:val="#AVA225112"/>
    <w:uiPriority w:val="99"/>
    <w:rsid w:val="005B5708"/>
  </w:style>
  <w:style w:type="numbering" w:customStyle="1" w:styleId="AVA225113">
    <w:name w:val="#AVA225113"/>
    <w:uiPriority w:val="99"/>
    <w:rsid w:val="005B5708"/>
  </w:style>
  <w:style w:type="numbering" w:customStyle="1" w:styleId="AVA22512">
    <w:name w:val="#AVA22512"/>
    <w:uiPriority w:val="99"/>
    <w:rsid w:val="005B5708"/>
  </w:style>
  <w:style w:type="numbering" w:customStyle="1" w:styleId="AVA225121">
    <w:name w:val="#AVA225121"/>
    <w:uiPriority w:val="99"/>
    <w:rsid w:val="005B5708"/>
  </w:style>
  <w:style w:type="numbering" w:customStyle="1" w:styleId="AVA2251211">
    <w:name w:val="#AVA2251211"/>
    <w:uiPriority w:val="99"/>
    <w:rsid w:val="005B5708"/>
  </w:style>
  <w:style w:type="numbering" w:customStyle="1" w:styleId="AVA2251212">
    <w:name w:val="#AVA2251212"/>
    <w:uiPriority w:val="99"/>
    <w:rsid w:val="005B5708"/>
  </w:style>
  <w:style w:type="numbering" w:customStyle="1" w:styleId="AVA225122">
    <w:name w:val="#AVA225122"/>
    <w:uiPriority w:val="99"/>
    <w:rsid w:val="005B5708"/>
  </w:style>
  <w:style w:type="numbering" w:customStyle="1" w:styleId="AVA225123">
    <w:name w:val="#AVA225123"/>
    <w:uiPriority w:val="99"/>
    <w:rsid w:val="005B5708"/>
  </w:style>
  <w:style w:type="numbering" w:customStyle="1" w:styleId="AVA22513">
    <w:name w:val="#AVA22513"/>
    <w:uiPriority w:val="99"/>
    <w:rsid w:val="005B5708"/>
  </w:style>
  <w:style w:type="numbering" w:customStyle="1" w:styleId="AVA225131">
    <w:name w:val="#AVA225131"/>
    <w:uiPriority w:val="99"/>
    <w:rsid w:val="005B5708"/>
  </w:style>
  <w:style w:type="numbering" w:customStyle="1" w:styleId="AVA225132">
    <w:name w:val="#AVA225132"/>
    <w:uiPriority w:val="99"/>
    <w:rsid w:val="005B5708"/>
  </w:style>
  <w:style w:type="numbering" w:customStyle="1" w:styleId="AVA22514">
    <w:name w:val="#AVA22514"/>
    <w:uiPriority w:val="99"/>
    <w:rsid w:val="005B5708"/>
  </w:style>
  <w:style w:type="numbering" w:customStyle="1" w:styleId="AVA225141">
    <w:name w:val="#AVA225141"/>
    <w:uiPriority w:val="99"/>
    <w:rsid w:val="005B5708"/>
  </w:style>
  <w:style w:type="numbering" w:customStyle="1" w:styleId="AVA22515">
    <w:name w:val="#AVA22515"/>
    <w:uiPriority w:val="99"/>
    <w:rsid w:val="005B5708"/>
  </w:style>
  <w:style w:type="numbering" w:customStyle="1" w:styleId="AVA2252">
    <w:name w:val="#AVA2252"/>
    <w:uiPriority w:val="99"/>
    <w:rsid w:val="005B5708"/>
  </w:style>
  <w:style w:type="numbering" w:customStyle="1" w:styleId="AVA22521">
    <w:name w:val="#AVA22521"/>
    <w:uiPriority w:val="99"/>
    <w:rsid w:val="005B5708"/>
  </w:style>
  <w:style w:type="numbering" w:customStyle="1" w:styleId="AVA225211">
    <w:name w:val="#AVA225211"/>
    <w:uiPriority w:val="99"/>
    <w:rsid w:val="005B5708"/>
  </w:style>
  <w:style w:type="numbering" w:customStyle="1" w:styleId="AVA2252111">
    <w:name w:val="#AVA2252111"/>
    <w:uiPriority w:val="99"/>
    <w:rsid w:val="005B5708"/>
  </w:style>
  <w:style w:type="numbering" w:customStyle="1" w:styleId="AVA2252112">
    <w:name w:val="#AVA2252112"/>
    <w:uiPriority w:val="99"/>
    <w:rsid w:val="005B5708"/>
  </w:style>
  <w:style w:type="numbering" w:customStyle="1" w:styleId="AVA225212">
    <w:name w:val="#AVA225212"/>
    <w:uiPriority w:val="99"/>
    <w:rsid w:val="005B5708"/>
  </w:style>
  <w:style w:type="numbering" w:customStyle="1" w:styleId="AVA225213">
    <w:name w:val="#AVA225213"/>
    <w:uiPriority w:val="99"/>
    <w:rsid w:val="005B5708"/>
  </w:style>
  <w:style w:type="numbering" w:customStyle="1" w:styleId="AVA22522">
    <w:name w:val="#AVA22522"/>
    <w:uiPriority w:val="99"/>
    <w:rsid w:val="005B5708"/>
  </w:style>
  <w:style w:type="numbering" w:customStyle="1" w:styleId="AVA225221">
    <w:name w:val="#AVA225221"/>
    <w:uiPriority w:val="99"/>
    <w:rsid w:val="005B5708"/>
  </w:style>
  <w:style w:type="numbering" w:customStyle="1" w:styleId="AVA225222">
    <w:name w:val="#AVA225222"/>
    <w:uiPriority w:val="99"/>
    <w:rsid w:val="005B5708"/>
  </w:style>
  <w:style w:type="numbering" w:customStyle="1" w:styleId="AVA22523">
    <w:name w:val="#AVA22523"/>
    <w:uiPriority w:val="99"/>
    <w:rsid w:val="005B5708"/>
  </w:style>
  <w:style w:type="numbering" w:customStyle="1" w:styleId="AVA225231">
    <w:name w:val="#AVA225231"/>
    <w:uiPriority w:val="99"/>
    <w:rsid w:val="005B5708"/>
  </w:style>
  <w:style w:type="numbering" w:customStyle="1" w:styleId="AVA22524">
    <w:name w:val="#AVA22524"/>
    <w:uiPriority w:val="99"/>
    <w:rsid w:val="005B5708"/>
  </w:style>
  <w:style w:type="numbering" w:customStyle="1" w:styleId="AVA2253">
    <w:name w:val="#AVA2253"/>
    <w:uiPriority w:val="99"/>
    <w:rsid w:val="005B5708"/>
  </w:style>
  <w:style w:type="numbering" w:customStyle="1" w:styleId="AVA22531">
    <w:name w:val="#AVA22531"/>
    <w:uiPriority w:val="99"/>
    <w:rsid w:val="005B5708"/>
  </w:style>
  <w:style w:type="numbering" w:customStyle="1" w:styleId="AVA225311">
    <w:name w:val="#AVA225311"/>
    <w:uiPriority w:val="99"/>
    <w:rsid w:val="005B5708"/>
  </w:style>
  <w:style w:type="numbering" w:customStyle="1" w:styleId="AVA225312">
    <w:name w:val="#AVA225312"/>
    <w:uiPriority w:val="99"/>
    <w:rsid w:val="005B5708"/>
  </w:style>
  <w:style w:type="numbering" w:customStyle="1" w:styleId="AVA22532">
    <w:name w:val="#AVA22532"/>
    <w:uiPriority w:val="99"/>
    <w:rsid w:val="005B5708"/>
  </w:style>
  <w:style w:type="numbering" w:customStyle="1" w:styleId="AVA22533">
    <w:name w:val="#AVA22533"/>
    <w:uiPriority w:val="99"/>
    <w:rsid w:val="005B5708"/>
  </w:style>
  <w:style w:type="numbering" w:customStyle="1" w:styleId="AVA2254">
    <w:name w:val="#AVA2254"/>
    <w:uiPriority w:val="99"/>
    <w:rsid w:val="005B5708"/>
  </w:style>
  <w:style w:type="numbering" w:customStyle="1" w:styleId="AVA22541">
    <w:name w:val="#AVA22541"/>
    <w:uiPriority w:val="99"/>
    <w:rsid w:val="005B5708"/>
  </w:style>
  <w:style w:type="numbering" w:customStyle="1" w:styleId="AVA22542">
    <w:name w:val="#AVA22542"/>
    <w:uiPriority w:val="99"/>
    <w:rsid w:val="005B5708"/>
  </w:style>
  <w:style w:type="numbering" w:customStyle="1" w:styleId="AVA2255">
    <w:name w:val="#AVA2255"/>
    <w:uiPriority w:val="99"/>
    <w:rsid w:val="005B5708"/>
  </w:style>
  <w:style w:type="numbering" w:customStyle="1" w:styleId="AVA22551">
    <w:name w:val="#AVA22551"/>
    <w:uiPriority w:val="99"/>
    <w:rsid w:val="005B5708"/>
  </w:style>
  <w:style w:type="numbering" w:customStyle="1" w:styleId="AVA2256">
    <w:name w:val="#AVA2256"/>
    <w:uiPriority w:val="99"/>
    <w:rsid w:val="005B5708"/>
  </w:style>
  <w:style w:type="numbering" w:customStyle="1" w:styleId="AVA22611">
    <w:name w:val="#AVA22611"/>
    <w:uiPriority w:val="99"/>
    <w:rsid w:val="005B5708"/>
  </w:style>
  <w:style w:type="numbering" w:customStyle="1" w:styleId="AVA226111">
    <w:name w:val="#AVA226111"/>
    <w:uiPriority w:val="99"/>
    <w:rsid w:val="005B5708"/>
  </w:style>
  <w:style w:type="numbering" w:customStyle="1" w:styleId="AVA2261111">
    <w:name w:val="#AVA2261111"/>
    <w:uiPriority w:val="99"/>
    <w:rsid w:val="005B5708"/>
  </w:style>
  <w:style w:type="numbering" w:customStyle="1" w:styleId="AVA2261112">
    <w:name w:val="#AVA2261112"/>
    <w:uiPriority w:val="99"/>
    <w:rsid w:val="005B5708"/>
  </w:style>
  <w:style w:type="numbering" w:customStyle="1" w:styleId="AVA226112">
    <w:name w:val="#AVA226112"/>
    <w:uiPriority w:val="99"/>
    <w:rsid w:val="005B5708"/>
  </w:style>
  <w:style w:type="numbering" w:customStyle="1" w:styleId="AVA226113">
    <w:name w:val="#AVA226113"/>
    <w:uiPriority w:val="99"/>
    <w:rsid w:val="005B5708"/>
  </w:style>
  <w:style w:type="numbering" w:customStyle="1" w:styleId="AVA22612">
    <w:name w:val="#AVA22612"/>
    <w:uiPriority w:val="99"/>
    <w:rsid w:val="005B5708"/>
  </w:style>
  <w:style w:type="numbering" w:customStyle="1" w:styleId="AVA226121">
    <w:name w:val="#AVA226121"/>
    <w:uiPriority w:val="99"/>
    <w:rsid w:val="005B5708"/>
  </w:style>
  <w:style w:type="numbering" w:customStyle="1" w:styleId="AVA2261211">
    <w:name w:val="#AVA2261211"/>
    <w:uiPriority w:val="99"/>
    <w:rsid w:val="005B5708"/>
  </w:style>
  <w:style w:type="numbering" w:customStyle="1" w:styleId="AVA2261212">
    <w:name w:val="#AVA2261212"/>
    <w:uiPriority w:val="99"/>
    <w:rsid w:val="005B5708"/>
  </w:style>
  <w:style w:type="numbering" w:customStyle="1" w:styleId="AVA226122">
    <w:name w:val="#AVA226122"/>
    <w:uiPriority w:val="99"/>
    <w:rsid w:val="005B5708"/>
  </w:style>
  <w:style w:type="numbering" w:customStyle="1" w:styleId="AVA226123">
    <w:name w:val="#AVA226123"/>
    <w:uiPriority w:val="99"/>
    <w:rsid w:val="005B5708"/>
  </w:style>
  <w:style w:type="numbering" w:customStyle="1" w:styleId="AVA22613">
    <w:name w:val="#AVA22613"/>
    <w:uiPriority w:val="99"/>
    <w:rsid w:val="005B5708"/>
  </w:style>
  <w:style w:type="numbering" w:customStyle="1" w:styleId="AVA226131">
    <w:name w:val="#AVA226131"/>
    <w:uiPriority w:val="99"/>
    <w:rsid w:val="005B5708"/>
  </w:style>
  <w:style w:type="numbering" w:customStyle="1" w:styleId="AVA226132">
    <w:name w:val="#AVA226132"/>
    <w:uiPriority w:val="99"/>
    <w:rsid w:val="005B5708"/>
  </w:style>
  <w:style w:type="numbering" w:customStyle="1" w:styleId="AVA22614">
    <w:name w:val="#AVA22614"/>
    <w:uiPriority w:val="99"/>
    <w:rsid w:val="005B5708"/>
  </w:style>
  <w:style w:type="numbering" w:customStyle="1" w:styleId="AVA226141">
    <w:name w:val="#AVA226141"/>
    <w:uiPriority w:val="99"/>
    <w:rsid w:val="005B5708"/>
  </w:style>
  <w:style w:type="numbering" w:customStyle="1" w:styleId="AVA22615">
    <w:name w:val="#AVA22615"/>
    <w:uiPriority w:val="99"/>
    <w:rsid w:val="005B5708"/>
  </w:style>
  <w:style w:type="numbering" w:customStyle="1" w:styleId="AVA2262">
    <w:name w:val="#AVA2262"/>
    <w:uiPriority w:val="99"/>
    <w:rsid w:val="005B5708"/>
  </w:style>
  <w:style w:type="numbering" w:customStyle="1" w:styleId="AVA22621">
    <w:name w:val="#AVA22621"/>
    <w:uiPriority w:val="99"/>
    <w:rsid w:val="005B5708"/>
  </w:style>
  <w:style w:type="numbering" w:customStyle="1" w:styleId="AVA226211">
    <w:name w:val="#AVA226211"/>
    <w:uiPriority w:val="99"/>
    <w:rsid w:val="005B5708"/>
  </w:style>
  <w:style w:type="numbering" w:customStyle="1" w:styleId="AVA2262111">
    <w:name w:val="#AVA2262111"/>
    <w:uiPriority w:val="99"/>
    <w:rsid w:val="005B5708"/>
  </w:style>
  <w:style w:type="numbering" w:customStyle="1" w:styleId="AVA2262112">
    <w:name w:val="#AVA2262112"/>
    <w:uiPriority w:val="99"/>
    <w:rsid w:val="005B5708"/>
  </w:style>
  <w:style w:type="numbering" w:customStyle="1" w:styleId="AVA226212">
    <w:name w:val="#AVA226212"/>
    <w:uiPriority w:val="99"/>
    <w:rsid w:val="005B5708"/>
  </w:style>
  <w:style w:type="numbering" w:customStyle="1" w:styleId="AVA226213">
    <w:name w:val="#AVA226213"/>
    <w:uiPriority w:val="99"/>
    <w:rsid w:val="005B5708"/>
  </w:style>
  <w:style w:type="numbering" w:customStyle="1" w:styleId="AVA22622">
    <w:name w:val="#AVA22622"/>
    <w:uiPriority w:val="99"/>
    <w:rsid w:val="005B5708"/>
  </w:style>
  <w:style w:type="numbering" w:customStyle="1" w:styleId="AVA226221">
    <w:name w:val="#AVA226221"/>
    <w:uiPriority w:val="99"/>
    <w:rsid w:val="005B5708"/>
  </w:style>
  <w:style w:type="numbering" w:customStyle="1" w:styleId="AVA226222">
    <w:name w:val="#AVA226222"/>
    <w:uiPriority w:val="99"/>
    <w:rsid w:val="005B5708"/>
  </w:style>
  <w:style w:type="numbering" w:customStyle="1" w:styleId="AVA22623">
    <w:name w:val="#AVA22623"/>
    <w:uiPriority w:val="99"/>
    <w:rsid w:val="005B5708"/>
  </w:style>
  <w:style w:type="numbering" w:customStyle="1" w:styleId="AVA22624">
    <w:name w:val="#AVA22624"/>
    <w:uiPriority w:val="99"/>
    <w:rsid w:val="005B5708"/>
  </w:style>
  <w:style w:type="numbering" w:customStyle="1" w:styleId="AVA2263">
    <w:name w:val="#AVA2263"/>
    <w:uiPriority w:val="99"/>
    <w:rsid w:val="005B5708"/>
  </w:style>
  <w:style w:type="numbering" w:customStyle="1" w:styleId="AVA22631">
    <w:name w:val="#AVA22631"/>
    <w:uiPriority w:val="99"/>
    <w:rsid w:val="005B5708"/>
  </w:style>
  <w:style w:type="numbering" w:customStyle="1" w:styleId="AVA226311">
    <w:name w:val="#AVA226311"/>
    <w:uiPriority w:val="99"/>
    <w:rsid w:val="005B5708"/>
  </w:style>
  <w:style w:type="numbering" w:customStyle="1" w:styleId="AVA226312">
    <w:name w:val="#AVA226312"/>
    <w:uiPriority w:val="99"/>
    <w:rsid w:val="005B5708"/>
  </w:style>
  <w:style w:type="numbering" w:customStyle="1" w:styleId="AVA22632">
    <w:name w:val="#AVA22632"/>
    <w:uiPriority w:val="99"/>
    <w:rsid w:val="005B5708"/>
  </w:style>
  <w:style w:type="numbering" w:customStyle="1" w:styleId="AVA22633">
    <w:name w:val="#AVA22633"/>
    <w:uiPriority w:val="99"/>
    <w:rsid w:val="005B5708"/>
  </w:style>
  <w:style w:type="numbering" w:customStyle="1" w:styleId="AVA2264">
    <w:name w:val="#AVA2264"/>
    <w:uiPriority w:val="99"/>
    <w:rsid w:val="005B5708"/>
  </w:style>
  <w:style w:type="numbering" w:customStyle="1" w:styleId="AVA22641">
    <w:name w:val="#AVA22641"/>
    <w:uiPriority w:val="99"/>
    <w:rsid w:val="005B5708"/>
  </w:style>
  <w:style w:type="numbering" w:customStyle="1" w:styleId="AVA22642">
    <w:name w:val="#AVA22642"/>
    <w:uiPriority w:val="99"/>
    <w:rsid w:val="005B5708"/>
  </w:style>
  <w:style w:type="numbering" w:customStyle="1" w:styleId="AVA2265">
    <w:name w:val="#AVA2265"/>
    <w:uiPriority w:val="99"/>
    <w:rsid w:val="005B5708"/>
  </w:style>
  <w:style w:type="numbering" w:customStyle="1" w:styleId="AVA22651">
    <w:name w:val="#AVA22651"/>
    <w:uiPriority w:val="99"/>
    <w:rsid w:val="005B5708"/>
  </w:style>
  <w:style w:type="numbering" w:customStyle="1" w:styleId="AVA2266">
    <w:name w:val="#AVA2266"/>
    <w:uiPriority w:val="99"/>
    <w:rsid w:val="005B5708"/>
  </w:style>
  <w:style w:type="numbering" w:customStyle="1" w:styleId="AVA22711">
    <w:name w:val="#AVA22711"/>
    <w:uiPriority w:val="99"/>
    <w:rsid w:val="005B5708"/>
  </w:style>
  <w:style w:type="numbering" w:customStyle="1" w:styleId="AVA227111">
    <w:name w:val="#AVA227111"/>
    <w:uiPriority w:val="99"/>
    <w:rsid w:val="005B5708"/>
  </w:style>
  <w:style w:type="numbering" w:customStyle="1" w:styleId="AVA2271111">
    <w:name w:val="#AVA2271111"/>
    <w:uiPriority w:val="99"/>
    <w:rsid w:val="005B5708"/>
  </w:style>
  <w:style w:type="numbering" w:customStyle="1" w:styleId="AVA2271112">
    <w:name w:val="#AVA2271112"/>
    <w:uiPriority w:val="99"/>
    <w:rsid w:val="005B5708"/>
  </w:style>
  <w:style w:type="numbering" w:customStyle="1" w:styleId="AVA227112">
    <w:name w:val="#AVA227112"/>
    <w:uiPriority w:val="99"/>
    <w:rsid w:val="005B5708"/>
  </w:style>
  <w:style w:type="numbering" w:customStyle="1" w:styleId="AVA227113">
    <w:name w:val="#AVA227113"/>
    <w:uiPriority w:val="99"/>
    <w:rsid w:val="005B5708"/>
  </w:style>
  <w:style w:type="numbering" w:customStyle="1" w:styleId="AVA22712">
    <w:name w:val="#AVA22712"/>
    <w:uiPriority w:val="99"/>
    <w:rsid w:val="005B5708"/>
  </w:style>
  <w:style w:type="numbering" w:customStyle="1" w:styleId="AVA227121">
    <w:name w:val="#AVA227121"/>
    <w:uiPriority w:val="99"/>
    <w:rsid w:val="005B5708"/>
  </w:style>
  <w:style w:type="numbering" w:customStyle="1" w:styleId="AVA2271211">
    <w:name w:val="#AVA2271211"/>
    <w:uiPriority w:val="99"/>
    <w:rsid w:val="005B5708"/>
  </w:style>
  <w:style w:type="numbering" w:customStyle="1" w:styleId="AVA2271212">
    <w:name w:val="#AVA2271212"/>
    <w:uiPriority w:val="99"/>
    <w:rsid w:val="005B5708"/>
  </w:style>
  <w:style w:type="numbering" w:customStyle="1" w:styleId="AVA227122">
    <w:name w:val="#AVA227122"/>
    <w:uiPriority w:val="99"/>
    <w:rsid w:val="005B5708"/>
  </w:style>
  <w:style w:type="numbering" w:customStyle="1" w:styleId="AVA227123">
    <w:name w:val="#AVA227123"/>
    <w:uiPriority w:val="99"/>
    <w:rsid w:val="005B5708"/>
  </w:style>
  <w:style w:type="numbering" w:customStyle="1" w:styleId="AVA22713">
    <w:name w:val="#AVA22713"/>
    <w:uiPriority w:val="99"/>
    <w:rsid w:val="005B5708"/>
  </w:style>
  <w:style w:type="numbering" w:customStyle="1" w:styleId="AVA227131">
    <w:name w:val="#AVA227131"/>
    <w:uiPriority w:val="99"/>
    <w:rsid w:val="005B5708"/>
  </w:style>
  <w:style w:type="numbering" w:customStyle="1" w:styleId="AVA227132">
    <w:name w:val="#AVA227132"/>
    <w:uiPriority w:val="99"/>
    <w:rsid w:val="005B5708"/>
  </w:style>
  <w:style w:type="numbering" w:customStyle="1" w:styleId="AVA22714">
    <w:name w:val="#AVA22714"/>
    <w:uiPriority w:val="99"/>
    <w:rsid w:val="005B5708"/>
  </w:style>
  <w:style w:type="numbering" w:customStyle="1" w:styleId="AVA227141">
    <w:name w:val="#AVA227141"/>
    <w:uiPriority w:val="99"/>
    <w:rsid w:val="005B5708"/>
  </w:style>
  <w:style w:type="numbering" w:customStyle="1" w:styleId="AVA22715">
    <w:name w:val="#AVA22715"/>
    <w:uiPriority w:val="99"/>
    <w:rsid w:val="005B5708"/>
  </w:style>
  <w:style w:type="numbering" w:customStyle="1" w:styleId="AVA2272">
    <w:name w:val="#AVA2272"/>
    <w:uiPriority w:val="99"/>
    <w:rsid w:val="005B5708"/>
  </w:style>
  <w:style w:type="numbering" w:customStyle="1" w:styleId="AVA22721">
    <w:name w:val="#AVA22721"/>
    <w:uiPriority w:val="99"/>
    <w:rsid w:val="005B5708"/>
  </w:style>
  <w:style w:type="numbering" w:customStyle="1" w:styleId="AVA227211">
    <w:name w:val="#AVA227211"/>
    <w:uiPriority w:val="99"/>
    <w:rsid w:val="005B5708"/>
  </w:style>
  <w:style w:type="numbering" w:customStyle="1" w:styleId="AVA2272111">
    <w:name w:val="#AVA2272111"/>
    <w:uiPriority w:val="99"/>
    <w:rsid w:val="005B5708"/>
  </w:style>
  <w:style w:type="numbering" w:customStyle="1" w:styleId="AVA2272112">
    <w:name w:val="#AVA2272112"/>
    <w:uiPriority w:val="99"/>
    <w:rsid w:val="005B5708"/>
  </w:style>
  <w:style w:type="numbering" w:customStyle="1" w:styleId="AVA227212">
    <w:name w:val="#AVA227212"/>
    <w:uiPriority w:val="99"/>
    <w:rsid w:val="005B5708"/>
  </w:style>
  <w:style w:type="numbering" w:customStyle="1" w:styleId="AVA227213">
    <w:name w:val="#AVA227213"/>
    <w:uiPriority w:val="99"/>
    <w:rsid w:val="005B5708"/>
  </w:style>
  <w:style w:type="numbering" w:customStyle="1" w:styleId="AVA22722">
    <w:name w:val="#AVA22722"/>
    <w:uiPriority w:val="99"/>
    <w:rsid w:val="005B5708"/>
  </w:style>
  <w:style w:type="numbering" w:customStyle="1" w:styleId="AVA227221">
    <w:name w:val="#AVA227221"/>
    <w:uiPriority w:val="99"/>
    <w:rsid w:val="005B5708"/>
  </w:style>
  <w:style w:type="numbering" w:customStyle="1" w:styleId="AVA227222">
    <w:name w:val="#AVA227222"/>
    <w:uiPriority w:val="99"/>
    <w:rsid w:val="005B5708"/>
  </w:style>
  <w:style w:type="numbering" w:customStyle="1" w:styleId="AVA22723">
    <w:name w:val="#AVA22723"/>
    <w:uiPriority w:val="99"/>
    <w:rsid w:val="005B5708"/>
  </w:style>
  <w:style w:type="numbering" w:customStyle="1" w:styleId="AVA22724">
    <w:name w:val="#AVA22724"/>
    <w:uiPriority w:val="99"/>
    <w:rsid w:val="005B5708"/>
  </w:style>
  <w:style w:type="numbering" w:customStyle="1" w:styleId="AVA2273">
    <w:name w:val="#AVA2273"/>
    <w:uiPriority w:val="99"/>
    <w:rsid w:val="005B5708"/>
  </w:style>
  <w:style w:type="numbering" w:customStyle="1" w:styleId="AVA22731">
    <w:name w:val="#AVA22731"/>
    <w:uiPriority w:val="99"/>
    <w:rsid w:val="005B5708"/>
  </w:style>
  <w:style w:type="numbering" w:customStyle="1" w:styleId="AVA227311">
    <w:name w:val="#AVA227311"/>
    <w:uiPriority w:val="99"/>
    <w:rsid w:val="005B5708"/>
  </w:style>
  <w:style w:type="numbering" w:customStyle="1" w:styleId="AVA227312">
    <w:name w:val="#AVA227312"/>
    <w:uiPriority w:val="99"/>
    <w:rsid w:val="005B5708"/>
  </w:style>
  <w:style w:type="numbering" w:customStyle="1" w:styleId="AVA22732">
    <w:name w:val="#AVA22732"/>
    <w:uiPriority w:val="99"/>
    <w:rsid w:val="005B5708"/>
  </w:style>
  <w:style w:type="numbering" w:customStyle="1" w:styleId="AVA22733">
    <w:name w:val="#AVA22733"/>
    <w:uiPriority w:val="99"/>
    <w:rsid w:val="005B5708"/>
  </w:style>
  <w:style w:type="numbering" w:customStyle="1" w:styleId="AVA2274">
    <w:name w:val="#AVA2274"/>
    <w:uiPriority w:val="99"/>
    <w:rsid w:val="005B5708"/>
  </w:style>
  <w:style w:type="numbering" w:customStyle="1" w:styleId="AVA22741">
    <w:name w:val="#AVA22741"/>
    <w:uiPriority w:val="99"/>
    <w:rsid w:val="005B5708"/>
  </w:style>
  <w:style w:type="numbering" w:customStyle="1" w:styleId="AVA22742">
    <w:name w:val="#AVA22742"/>
    <w:uiPriority w:val="99"/>
    <w:rsid w:val="005B5708"/>
  </w:style>
  <w:style w:type="numbering" w:customStyle="1" w:styleId="AVA2275">
    <w:name w:val="#AVA2275"/>
    <w:uiPriority w:val="99"/>
    <w:rsid w:val="005B5708"/>
  </w:style>
  <w:style w:type="numbering" w:customStyle="1" w:styleId="AVA22751">
    <w:name w:val="#AVA22751"/>
    <w:uiPriority w:val="99"/>
    <w:rsid w:val="005B5708"/>
  </w:style>
  <w:style w:type="numbering" w:customStyle="1" w:styleId="AVA2276">
    <w:name w:val="#AVA2276"/>
    <w:uiPriority w:val="99"/>
    <w:rsid w:val="005B5708"/>
  </w:style>
  <w:style w:type="numbering" w:customStyle="1" w:styleId="AVA22811">
    <w:name w:val="#AVA22811"/>
    <w:uiPriority w:val="99"/>
    <w:rsid w:val="005B5708"/>
  </w:style>
  <w:style w:type="numbering" w:customStyle="1" w:styleId="AVA228111">
    <w:name w:val="#AVA228111"/>
    <w:uiPriority w:val="99"/>
    <w:rsid w:val="005B5708"/>
  </w:style>
  <w:style w:type="numbering" w:customStyle="1" w:styleId="AVA2281111">
    <w:name w:val="#AVA2281111"/>
    <w:uiPriority w:val="99"/>
    <w:rsid w:val="005B5708"/>
  </w:style>
  <w:style w:type="numbering" w:customStyle="1" w:styleId="AVA2281112">
    <w:name w:val="#AVA2281112"/>
    <w:uiPriority w:val="99"/>
    <w:rsid w:val="005B5708"/>
  </w:style>
  <w:style w:type="numbering" w:customStyle="1" w:styleId="AVA228112">
    <w:name w:val="#AVA228112"/>
    <w:uiPriority w:val="99"/>
    <w:rsid w:val="005B5708"/>
  </w:style>
  <w:style w:type="numbering" w:customStyle="1" w:styleId="AVA228113">
    <w:name w:val="#AVA228113"/>
    <w:uiPriority w:val="99"/>
    <w:rsid w:val="005B5708"/>
  </w:style>
  <w:style w:type="numbering" w:customStyle="1" w:styleId="AVA22812">
    <w:name w:val="#AVA22812"/>
    <w:uiPriority w:val="99"/>
    <w:rsid w:val="005B5708"/>
  </w:style>
  <w:style w:type="numbering" w:customStyle="1" w:styleId="AVA228121">
    <w:name w:val="#AVA228121"/>
    <w:uiPriority w:val="99"/>
    <w:rsid w:val="005B5708"/>
  </w:style>
  <w:style w:type="numbering" w:customStyle="1" w:styleId="AVA2281211">
    <w:name w:val="#AVA2281211"/>
    <w:uiPriority w:val="99"/>
    <w:rsid w:val="005B5708"/>
  </w:style>
  <w:style w:type="numbering" w:customStyle="1" w:styleId="AVA2281212">
    <w:name w:val="#AVA2281212"/>
    <w:uiPriority w:val="99"/>
    <w:rsid w:val="005B5708"/>
  </w:style>
  <w:style w:type="numbering" w:customStyle="1" w:styleId="AVA228122">
    <w:name w:val="#AVA228122"/>
    <w:uiPriority w:val="99"/>
    <w:rsid w:val="005B5708"/>
  </w:style>
  <w:style w:type="numbering" w:customStyle="1" w:styleId="AVA228123">
    <w:name w:val="#AVA228123"/>
    <w:uiPriority w:val="99"/>
    <w:rsid w:val="005B5708"/>
  </w:style>
  <w:style w:type="numbering" w:customStyle="1" w:styleId="AVA22813">
    <w:name w:val="#AVA22813"/>
    <w:uiPriority w:val="99"/>
    <w:rsid w:val="005B5708"/>
  </w:style>
  <w:style w:type="numbering" w:customStyle="1" w:styleId="AVA228131">
    <w:name w:val="#AVA228131"/>
    <w:uiPriority w:val="99"/>
    <w:rsid w:val="005B5708"/>
  </w:style>
  <w:style w:type="numbering" w:customStyle="1" w:styleId="AVA228132">
    <w:name w:val="#AVA228132"/>
    <w:uiPriority w:val="99"/>
    <w:rsid w:val="005B5708"/>
  </w:style>
  <w:style w:type="numbering" w:customStyle="1" w:styleId="AVA22814">
    <w:name w:val="#AVA22814"/>
    <w:uiPriority w:val="99"/>
    <w:rsid w:val="005B5708"/>
  </w:style>
  <w:style w:type="numbering" w:customStyle="1" w:styleId="AVA228141">
    <w:name w:val="#AVA228141"/>
    <w:uiPriority w:val="99"/>
    <w:rsid w:val="005B5708"/>
  </w:style>
  <w:style w:type="numbering" w:customStyle="1" w:styleId="AVA22815">
    <w:name w:val="#AVA22815"/>
    <w:uiPriority w:val="99"/>
    <w:rsid w:val="005B5708"/>
  </w:style>
  <w:style w:type="numbering" w:customStyle="1" w:styleId="AVA2282">
    <w:name w:val="#AVA2282"/>
    <w:uiPriority w:val="99"/>
    <w:rsid w:val="005B5708"/>
  </w:style>
  <w:style w:type="numbering" w:customStyle="1" w:styleId="AVA22821">
    <w:name w:val="#AVA22821"/>
    <w:uiPriority w:val="99"/>
    <w:rsid w:val="005B5708"/>
  </w:style>
  <w:style w:type="numbering" w:customStyle="1" w:styleId="AVA228211">
    <w:name w:val="#AVA228211"/>
    <w:uiPriority w:val="99"/>
    <w:rsid w:val="005B5708"/>
  </w:style>
  <w:style w:type="numbering" w:customStyle="1" w:styleId="AVA2282111">
    <w:name w:val="#AVA2282111"/>
    <w:uiPriority w:val="99"/>
    <w:rsid w:val="005B5708"/>
  </w:style>
  <w:style w:type="numbering" w:customStyle="1" w:styleId="AVA2282112">
    <w:name w:val="#AVA2282112"/>
    <w:uiPriority w:val="99"/>
    <w:rsid w:val="005B5708"/>
  </w:style>
  <w:style w:type="numbering" w:customStyle="1" w:styleId="AVA228212">
    <w:name w:val="#AVA228212"/>
    <w:uiPriority w:val="99"/>
    <w:rsid w:val="005B5708"/>
  </w:style>
  <w:style w:type="numbering" w:customStyle="1" w:styleId="AVA228213">
    <w:name w:val="#AVA228213"/>
    <w:uiPriority w:val="99"/>
    <w:rsid w:val="005B5708"/>
  </w:style>
  <w:style w:type="numbering" w:customStyle="1" w:styleId="AVA22822">
    <w:name w:val="#AVA22822"/>
    <w:uiPriority w:val="99"/>
    <w:rsid w:val="005B5708"/>
  </w:style>
  <w:style w:type="numbering" w:customStyle="1" w:styleId="AVA228221">
    <w:name w:val="#AVA228221"/>
    <w:uiPriority w:val="99"/>
    <w:rsid w:val="005B5708"/>
  </w:style>
  <w:style w:type="numbering" w:customStyle="1" w:styleId="AVA228222">
    <w:name w:val="#AVA228222"/>
    <w:uiPriority w:val="99"/>
    <w:rsid w:val="005B5708"/>
  </w:style>
  <w:style w:type="numbering" w:customStyle="1" w:styleId="AVA22823">
    <w:name w:val="#AVA22823"/>
    <w:uiPriority w:val="99"/>
    <w:rsid w:val="005B5708"/>
  </w:style>
  <w:style w:type="numbering" w:customStyle="1" w:styleId="AVA22824">
    <w:name w:val="#AVA22824"/>
    <w:uiPriority w:val="99"/>
    <w:rsid w:val="005B5708"/>
  </w:style>
  <w:style w:type="numbering" w:customStyle="1" w:styleId="AVA2283">
    <w:name w:val="#AVA2283"/>
    <w:uiPriority w:val="99"/>
    <w:rsid w:val="005B5708"/>
  </w:style>
  <w:style w:type="numbering" w:customStyle="1" w:styleId="AVA22831">
    <w:name w:val="#AVA22831"/>
    <w:uiPriority w:val="99"/>
    <w:rsid w:val="005B5708"/>
  </w:style>
  <w:style w:type="numbering" w:customStyle="1" w:styleId="AVA228311">
    <w:name w:val="#AVA228311"/>
    <w:uiPriority w:val="99"/>
    <w:rsid w:val="005B5708"/>
  </w:style>
  <w:style w:type="numbering" w:customStyle="1" w:styleId="AVA228312">
    <w:name w:val="#AVA228312"/>
    <w:uiPriority w:val="99"/>
    <w:rsid w:val="005B5708"/>
  </w:style>
  <w:style w:type="numbering" w:customStyle="1" w:styleId="AVA22832">
    <w:name w:val="#AVA22832"/>
    <w:uiPriority w:val="99"/>
    <w:rsid w:val="005B5708"/>
  </w:style>
  <w:style w:type="numbering" w:customStyle="1" w:styleId="AVA22833">
    <w:name w:val="#AVA22833"/>
    <w:uiPriority w:val="99"/>
    <w:rsid w:val="005B5708"/>
  </w:style>
  <w:style w:type="numbering" w:customStyle="1" w:styleId="AVA2284">
    <w:name w:val="#AVA2284"/>
    <w:uiPriority w:val="99"/>
    <w:rsid w:val="005B5708"/>
  </w:style>
  <w:style w:type="numbering" w:customStyle="1" w:styleId="AVA22841">
    <w:name w:val="#AVA22841"/>
    <w:uiPriority w:val="99"/>
    <w:rsid w:val="005B5708"/>
  </w:style>
  <w:style w:type="numbering" w:customStyle="1" w:styleId="AVA22842">
    <w:name w:val="#AVA22842"/>
    <w:uiPriority w:val="99"/>
    <w:rsid w:val="005B5708"/>
  </w:style>
  <w:style w:type="numbering" w:customStyle="1" w:styleId="AVA2285">
    <w:name w:val="#AVA2285"/>
    <w:uiPriority w:val="99"/>
    <w:rsid w:val="005B5708"/>
  </w:style>
  <w:style w:type="numbering" w:customStyle="1" w:styleId="AVA22851">
    <w:name w:val="#AVA22851"/>
    <w:uiPriority w:val="99"/>
    <w:rsid w:val="005B5708"/>
  </w:style>
  <w:style w:type="numbering" w:customStyle="1" w:styleId="AVA2286">
    <w:name w:val="#AVA2286"/>
    <w:uiPriority w:val="99"/>
    <w:rsid w:val="005B5708"/>
  </w:style>
  <w:style w:type="numbering" w:customStyle="1" w:styleId="AVA22911">
    <w:name w:val="#AVA22911"/>
    <w:uiPriority w:val="99"/>
    <w:rsid w:val="005B5708"/>
  </w:style>
  <w:style w:type="numbering" w:customStyle="1" w:styleId="AVA229111">
    <w:name w:val="#AVA229111"/>
    <w:uiPriority w:val="99"/>
    <w:rsid w:val="005B5708"/>
  </w:style>
  <w:style w:type="numbering" w:customStyle="1" w:styleId="AVA2291111">
    <w:name w:val="#AVA2291111"/>
    <w:uiPriority w:val="99"/>
    <w:rsid w:val="005B5708"/>
  </w:style>
  <w:style w:type="numbering" w:customStyle="1" w:styleId="AVA2291112">
    <w:name w:val="#AVA2291112"/>
    <w:uiPriority w:val="99"/>
    <w:rsid w:val="005B5708"/>
  </w:style>
  <w:style w:type="numbering" w:customStyle="1" w:styleId="AVA229112">
    <w:name w:val="#AVA229112"/>
    <w:uiPriority w:val="99"/>
    <w:rsid w:val="005B5708"/>
  </w:style>
  <w:style w:type="numbering" w:customStyle="1" w:styleId="AVA229113">
    <w:name w:val="#AVA229113"/>
    <w:uiPriority w:val="99"/>
    <w:rsid w:val="005B5708"/>
  </w:style>
  <w:style w:type="numbering" w:customStyle="1" w:styleId="AVA22912">
    <w:name w:val="#AVA22912"/>
    <w:uiPriority w:val="99"/>
    <w:rsid w:val="005B5708"/>
  </w:style>
  <w:style w:type="numbering" w:customStyle="1" w:styleId="AVA229121">
    <w:name w:val="#AVA229121"/>
    <w:uiPriority w:val="99"/>
    <w:rsid w:val="005B5708"/>
  </w:style>
  <w:style w:type="numbering" w:customStyle="1" w:styleId="AVA2291211">
    <w:name w:val="#AVA2291211"/>
    <w:uiPriority w:val="99"/>
    <w:rsid w:val="005B5708"/>
  </w:style>
  <w:style w:type="numbering" w:customStyle="1" w:styleId="AVA2291212">
    <w:name w:val="#AVA2291212"/>
    <w:uiPriority w:val="99"/>
    <w:rsid w:val="005B5708"/>
  </w:style>
  <w:style w:type="numbering" w:customStyle="1" w:styleId="AVA229122">
    <w:name w:val="#AVA229122"/>
    <w:uiPriority w:val="99"/>
    <w:rsid w:val="005B5708"/>
  </w:style>
  <w:style w:type="numbering" w:customStyle="1" w:styleId="AVA229123">
    <w:name w:val="#AVA229123"/>
    <w:uiPriority w:val="99"/>
    <w:rsid w:val="005B5708"/>
  </w:style>
  <w:style w:type="numbering" w:customStyle="1" w:styleId="AVA22913">
    <w:name w:val="#AVA22913"/>
    <w:uiPriority w:val="99"/>
    <w:rsid w:val="005B5708"/>
  </w:style>
  <w:style w:type="numbering" w:customStyle="1" w:styleId="AVA229131">
    <w:name w:val="#AVA229131"/>
    <w:uiPriority w:val="99"/>
    <w:rsid w:val="005B5708"/>
  </w:style>
  <w:style w:type="numbering" w:customStyle="1" w:styleId="AVA229132">
    <w:name w:val="#AVA229132"/>
    <w:uiPriority w:val="99"/>
    <w:rsid w:val="005B5708"/>
  </w:style>
  <w:style w:type="numbering" w:customStyle="1" w:styleId="AVA22914">
    <w:name w:val="#AVA22914"/>
    <w:uiPriority w:val="99"/>
    <w:rsid w:val="005B5708"/>
  </w:style>
  <w:style w:type="numbering" w:customStyle="1" w:styleId="AVA229141">
    <w:name w:val="#AVA229141"/>
    <w:uiPriority w:val="99"/>
    <w:rsid w:val="005B5708"/>
  </w:style>
  <w:style w:type="numbering" w:customStyle="1" w:styleId="AVA22915">
    <w:name w:val="#AVA22915"/>
    <w:uiPriority w:val="99"/>
    <w:rsid w:val="005B5708"/>
  </w:style>
  <w:style w:type="numbering" w:customStyle="1" w:styleId="AVA2292">
    <w:name w:val="#AVA2292"/>
    <w:uiPriority w:val="99"/>
    <w:rsid w:val="005B5708"/>
  </w:style>
  <w:style w:type="numbering" w:customStyle="1" w:styleId="AVA22921">
    <w:name w:val="#AVA22921"/>
    <w:uiPriority w:val="99"/>
    <w:rsid w:val="005B5708"/>
  </w:style>
  <w:style w:type="numbering" w:customStyle="1" w:styleId="AVA229211">
    <w:name w:val="#AVA229211"/>
    <w:uiPriority w:val="99"/>
    <w:rsid w:val="005B5708"/>
  </w:style>
  <w:style w:type="numbering" w:customStyle="1" w:styleId="AVA2292111">
    <w:name w:val="#AVA2292111"/>
    <w:uiPriority w:val="99"/>
    <w:rsid w:val="005B5708"/>
  </w:style>
  <w:style w:type="numbering" w:customStyle="1" w:styleId="AVA2292112">
    <w:name w:val="#AVA2292112"/>
    <w:uiPriority w:val="99"/>
    <w:rsid w:val="005B5708"/>
  </w:style>
  <w:style w:type="numbering" w:customStyle="1" w:styleId="AVA229212">
    <w:name w:val="#AVA229212"/>
    <w:uiPriority w:val="99"/>
    <w:rsid w:val="005B5708"/>
  </w:style>
  <w:style w:type="numbering" w:customStyle="1" w:styleId="AVA229213">
    <w:name w:val="#AVA229213"/>
    <w:uiPriority w:val="99"/>
    <w:rsid w:val="005B5708"/>
  </w:style>
  <w:style w:type="numbering" w:customStyle="1" w:styleId="AVA22922">
    <w:name w:val="#AVA22922"/>
    <w:uiPriority w:val="99"/>
    <w:rsid w:val="005B5708"/>
  </w:style>
  <w:style w:type="numbering" w:customStyle="1" w:styleId="AVA229221">
    <w:name w:val="#AVA229221"/>
    <w:uiPriority w:val="99"/>
    <w:rsid w:val="005B5708"/>
  </w:style>
  <w:style w:type="numbering" w:customStyle="1" w:styleId="AVA229222">
    <w:name w:val="#AVA229222"/>
    <w:uiPriority w:val="99"/>
    <w:rsid w:val="005B5708"/>
  </w:style>
  <w:style w:type="numbering" w:customStyle="1" w:styleId="AVA22923">
    <w:name w:val="#AVA22923"/>
    <w:uiPriority w:val="99"/>
    <w:rsid w:val="005B5708"/>
  </w:style>
  <w:style w:type="numbering" w:customStyle="1" w:styleId="AVA22924">
    <w:name w:val="#AVA22924"/>
    <w:uiPriority w:val="99"/>
    <w:rsid w:val="005B5708"/>
  </w:style>
  <w:style w:type="numbering" w:customStyle="1" w:styleId="AVA2293">
    <w:name w:val="#AVA2293"/>
    <w:uiPriority w:val="99"/>
    <w:rsid w:val="005B5708"/>
  </w:style>
  <w:style w:type="numbering" w:customStyle="1" w:styleId="AVA22931">
    <w:name w:val="#AVA22931"/>
    <w:uiPriority w:val="99"/>
    <w:rsid w:val="005B5708"/>
  </w:style>
  <w:style w:type="numbering" w:customStyle="1" w:styleId="AVA229311">
    <w:name w:val="#AVA229311"/>
    <w:uiPriority w:val="99"/>
    <w:rsid w:val="005B5708"/>
  </w:style>
  <w:style w:type="numbering" w:customStyle="1" w:styleId="AVA229312">
    <w:name w:val="#AVA229312"/>
    <w:uiPriority w:val="99"/>
    <w:rsid w:val="005B5708"/>
  </w:style>
  <w:style w:type="numbering" w:customStyle="1" w:styleId="AVA22932">
    <w:name w:val="#AVA22932"/>
    <w:uiPriority w:val="99"/>
    <w:rsid w:val="005B5708"/>
  </w:style>
  <w:style w:type="numbering" w:customStyle="1" w:styleId="AVA22933">
    <w:name w:val="#AVA22933"/>
    <w:uiPriority w:val="99"/>
    <w:rsid w:val="005B5708"/>
  </w:style>
  <w:style w:type="numbering" w:customStyle="1" w:styleId="AVA2294">
    <w:name w:val="#AVA2294"/>
    <w:uiPriority w:val="99"/>
    <w:rsid w:val="005B5708"/>
  </w:style>
  <w:style w:type="numbering" w:customStyle="1" w:styleId="AVA22941">
    <w:name w:val="#AVA22941"/>
    <w:uiPriority w:val="99"/>
    <w:rsid w:val="005B5708"/>
  </w:style>
  <w:style w:type="numbering" w:customStyle="1" w:styleId="AVA22942">
    <w:name w:val="#AVA22942"/>
    <w:uiPriority w:val="99"/>
    <w:rsid w:val="005B5708"/>
  </w:style>
  <w:style w:type="numbering" w:customStyle="1" w:styleId="AVA2295">
    <w:name w:val="#AVA2295"/>
    <w:uiPriority w:val="99"/>
    <w:rsid w:val="005B5708"/>
  </w:style>
  <w:style w:type="numbering" w:customStyle="1" w:styleId="AVA22951">
    <w:name w:val="#AVA22951"/>
    <w:uiPriority w:val="99"/>
    <w:rsid w:val="005B5708"/>
  </w:style>
  <w:style w:type="numbering" w:customStyle="1" w:styleId="AVA2296">
    <w:name w:val="#AVA2296"/>
    <w:uiPriority w:val="99"/>
    <w:rsid w:val="005B5708"/>
  </w:style>
  <w:style w:type="numbering" w:customStyle="1" w:styleId="AVA2311">
    <w:name w:val="#AVA2311"/>
    <w:uiPriority w:val="99"/>
    <w:rsid w:val="005B5708"/>
  </w:style>
  <w:style w:type="numbering" w:customStyle="1" w:styleId="AVA23111">
    <w:name w:val="#AVA23111"/>
    <w:uiPriority w:val="99"/>
    <w:rsid w:val="005B5708"/>
  </w:style>
  <w:style w:type="numbering" w:customStyle="1" w:styleId="AVA231111">
    <w:name w:val="#AVA231111"/>
    <w:uiPriority w:val="99"/>
    <w:rsid w:val="005B5708"/>
  </w:style>
  <w:style w:type="numbering" w:customStyle="1" w:styleId="AVA231112">
    <w:name w:val="#AVA231112"/>
    <w:uiPriority w:val="99"/>
    <w:rsid w:val="005B5708"/>
  </w:style>
  <w:style w:type="numbering" w:customStyle="1" w:styleId="AVA23112">
    <w:name w:val="#AVA23112"/>
    <w:uiPriority w:val="99"/>
    <w:rsid w:val="005B5708"/>
  </w:style>
  <w:style w:type="numbering" w:customStyle="1" w:styleId="AVA23113">
    <w:name w:val="#AVA23113"/>
    <w:uiPriority w:val="99"/>
    <w:rsid w:val="005B5708"/>
  </w:style>
  <w:style w:type="numbering" w:customStyle="1" w:styleId="AVA2312">
    <w:name w:val="#AVA2312"/>
    <w:uiPriority w:val="99"/>
    <w:rsid w:val="005B5708"/>
  </w:style>
  <w:style w:type="numbering" w:customStyle="1" w:styleId="AVA23121">
    <w:name w:val="#AVA23121"/>
    <w:uiPriority w:val="99"/>
    <w:rsid w:val="005B5708"/>
  </w:style>
  <w:style w:type="numbering" w:customStyle="1" w:styleId="AVA23122">
    <w:name w:val="#AVA23122"/>
    <w:uiPriority w:val="99"/>
    <w:rsid w:val="005B5708"/>
  </w:style>
  <w:style w:type="numbering" w:customStyle="1" w:styleId="AVA2313">
    <w:name w:val="#AVA2313"/>
    <w:uiPriority w:val="99"/>
    <w:rsid w:val="005B5708"/>
  </w:style>
  <w:style w:type="numbering" w:customStyle="1" w:styleId="AVA23131">
    <w:name w:val="#AVA23131"/>
    <w:uiPriority w:val="99"/>
    <w:rsid w:val="005B5708"/>
  </w:style>
  <w:style w:type="numbering" w:customStyle="1" w:styleId="AVA2314">
    <w:name w:val="#AVA2314"/>
    <w:uiPriority w:val="99"/>
    <w:rsid w:val="005B5708"/>
  </w:style>
  <w:style w:type="numbering" w:customStyle="1" w:styleId="AVA232">
    <w:name w:val="#AVA232"/>
    <w:uiPriority w:val="99"/>
    <w:rsid w:val="005B5708"/>
  </w:style>
  <w:style w:type="numbering" w:customStyle="1" w:styleId="AVA2321">
    <w:name w:val="#AVA2321"/>
    <w:uiPriority w:val="99"/>
    <w:rsid w:val="005B5708"/>
  </w:style>
  <w:style w:type="numbering" w:customStyle="1" w:styleId="AVA23211">
    <w:name w:val="#AVA23211"/>
    <w:uiPriority w:val="99"/>
    <w:rsid w:val="005B5708"/>
  </w:style>
  <w:style w:type="numbering" w:customStyle="1" w:styleId="AVA23212">
    <w:name w:val="#AVA23212"/>
    <w:uiPriority w:val="99"/>
    <w:rsid w:val="005B5708"/>
  </w:style>
  <w:style w:type="numbering" w:customStyle="1" w:styleId="AVA2322">
    <w:name w:val="#AVA2322"/>
    <w:uiPriority w:val="99"/>
    <w:rsid w:val="005B5708"/>
  </w:style>
  <w:style w:type="numbering" w:customStyle="1" w:styleId="AVA2323">
    <w:name w:val="#AVA2323"/>
    <w:uiPriority w:val="99"/>
    <w:rsid w:val="005B5708"/>
  </w:style>
  <w:style w:type="numbering" w:customStyle="1" w:styleId="AVA233">
    <w:name w:val="#AVA233"/>
    <w:uiPriority w:val="99"/>
    <w:rsid w:val="005B5708"/>
  </w:style>
  <w:style w:type="numbering" w:customStyle="1" w:styleId="AVA2331">
    <w:name w:val="#AVA2331"/>
    <w:uiPriority w:val="99"/>
    <w:rsid w:val="005B5708"/>
  </w:style>
  <w:style w:type="numbering" w:customStyle="1" w:styleId="AVA2332">
    <w:name w:val="#AVA2332"/>
    <w:uiPriority w:val="99"/>
    <w:rsid w:val="005B5708"/>
  </w:style>
  <w:style w:type="numbering" w:customStyle="1" w:styleId="AVA234">
    <w:name w:val="#AVA234"/>
    <w:uiPriority w:val="99"/>
    <w:rsid w:val="005B5708"/>
  </w:style>
  <w:style w:type="numbering" w:customStyle="1" w:styleId="AVA2341">
    <w:name w:val="#AVA2341"/>
    <w:uiPriority w:val="99"/>
    <w:rsid w:val="005B5708"/>
  </w:style>
  <w:style w:type="numbering" w:customStyle="1" w:styleId="AVA235">
    <w:name w:val="#AVA235"/>
    <w:uiPriority w:val="99"/>
    <w:rsid w:val="005B5708"/>
  </w:style>
  <w:style w:type="numbering" w:customStyle="1" w:styleId="AVA241">
    <w:name w:val="#AVA241"/>
    <w:uiPriority w:val="99"/>
    <w:rsid w:val="005B5708"/>
  </w:style>
  <w:style w:type="numbering" w:customStyle="1" w:styleId="AVA2411">
    <w:name w:val="#AVA2411"/>
    <w:uiPriority w:val="99"/>
    <w:rsid w:val="005B5708"/>
  </w:style>
  <w:style w:type="numbering" w:customStyle="1" w:styleId="AVA24111">
    <w:name w:val="#AVA24111"/>
    <w:uiPriority w:val="99"/>
    <w:rsid w:val="005B5708"/>
  </w:style>
  <w:style w:type="numbering" w:customStyle="1" w:styleId="AVA24112">
    <w:name w:val="#AVA24112"/>
    <w:uiPriority w:val="99"/>
    <w:rsid w:val="005B5708"/>
  </w:style>
  <w:style w:type="numbering" w:customStyle="1" w:styleId="AVA2412">
    <w:name w:val="#AVA2412"/>
    <w:uiPriority w:val="99"/>
    <w:rsid w:val="005B5708"/>
  </w:style>
  <w:style w:type="numbering" w:customStyle="1" w:styleId="AVA2413">
    <w:name w:val="#AVA2413"/>
    <w:uiPriority w:val="99"/>
    <w:rsid w:val="005B5708"/>
  </w:style>
  <w:style w:type="numbering" w:customStyle="1" w:styleId="AVA242">
    <w:name w:val="#AVA242"/>
    <w:uiPriority w:val="99"/>
    <w:rsid w:val="005B5708"/>
  </w:style>
  <w:style w:type="numbering" w:customStyle="1" w:styleId="AVA2421">
    <w:name w:val="#AVA2421"/>
    <w:uiPriority w:val="99"/>
    <w:rsid w:val="005B5708"/>
  </w:style>
  <w:style w:type="numbering" w:customStyle="1" w:styleId="AVA2422">
    <w:name w:val="#AVA2422"/>
    <w:uiPriority w:val="99"/>
    <w:rsid w:val="005B5708"/>
  </w:style>
  <w:style w:type="numbering" w:customStyle="1" w:styleId="AVA243">
    <w:name w:val="#AVA243"/>
    <w:uiPriority w:val="99"/>
    <w:rsid w:val="005B5708"/>
  </w:style>
  <w:style w:type="numbering" w:customStyle="1" w:styleId="AVA2431">
    <w:name w:val="#AVA2431"/>
    <w:uiPriority w:val="99"/>
    <w:rsid w:val="005B5708"/>
  </w:style>
  <w:style w:type="numbering" w:customStyle="1" w:styleId="AVA244">
    <w:name w:val="#AVA244"/>
    <w:uiPriority w:val="99"/>
    <w:rsid w:val="005B5708"/>
  </w:style>
  <w:style w:type="numbering" w:customStyle="1" w:styleId="AVA25">
    <w:name w:val="#AVA25"/>
    <w:uiPriority w:val="99"/>
    <w:rsid w:val="005B5708"/>
  </w:style>
  <w:style w:type="numbering" w:customStyle="1" w:styleId="AVA251">
    <w:name w:val="#AVA251"/>
    <w:uiPriority w:val="99"/>
    <w:rsid w:val="005B5708"/>
  </w:style>
  <w:style w:type="numbering" w:customStyle="1" w:styleId="AVA2511">
    <w:name w:val="#AVA2511"/>
    <w:uiPriority w:val="99"/>
    <w:rsid w:val="005B5708"/>
  </w:style>
  <w:style w:type="numbering" w:customStyle="1" w:styleId="AVA25111">
    <w:name w:val="#AVA25111"/>
    <w:uiPriority w:val="99"/>
    <w:rsid w:val="005B5708"/>
  </w:style>
  <w:style w:type="numbering" w:customStyle="1" w:styleId="AVA25112">
    <w:name w:val="#AVA25112"/>
    <w:uiPriority w:val="99"/>
    <w:rsid w:val="005B5708"/>
  </w:style>
  <w:style w:type="numbering" w:customStyle="1" w:styleId="AVA2512">
    <w:name w:val="#AVA2512"/>
    <w:uiPriority w:val="99"/>
    <w:rsid w:val="005B5708"/>
  </w:style>
  <w:style w:type="numbering" w:customStyle="1" w:styleId="AVA2513">
    <w:name w:val="#AVA2513"/>
    <w:uiPriority w:val="99"/>
    <w:rsid w:val="005B5708"/>
  </w:style>
  <w:style w:type="numbering" w:customStyle="1" w:styleId="AVA252">
    <w:name w:val="#AVA252"/>
    <w:uiPriority w:val="99"/>
    <w:rsid w:val="005B5708"/>
  </w:style>
  <w:style w:type="numbering" w:customStyle="1" w:styleId="AVA2521">
    <w:name w:val="#AVA2521"/>
    <w:uiPriority w:val="99"/>
    <w:rsid w:val="005B5708"/>
  </w:style>
  <w:style w:type="numbering" w:customStyle="1" w:styleId="AVA2522">
    <w:name w:val="#AVA2522"/>
    <w:uiPriority w:val="99"/>
    <w:rsid w:val="005B5708"/>
  </w:style>
  <w:style w:type="numbering" w:customStyle="1" w:styleId="AVA253">
    <w:name w:val="#AVA253"/>
    <w:uiPriority w:val="99"/>
    <w:rsid w:val="005B5708"/>
  </w:style>
  <w:style w:type="numbering" w:customStyle="1" w:styleId="AVA254">
    <w:name w:val="#AVA254"/>
    <w:uiPriority w:val="99"/>
    <w:rsid w:val="005B5708"/>
  </w:style>
  <w:style w:type="numbering" w:customStyle="1" w:styleId="AVA26">
    <w:name w:val="#AVA26"/>
    <w:uiPriority w:val="99"/>
    <w:rsid w:val="005B5708"/>
  </w:style>
  <w:style w:type="numbering" w:customStyle="1" w:styleId="AVA261">
    <w:name w:val="#AVA261"/>
    <w:uiPriority w:val="99"/>
    <w:rsid w:val="005B5708"/>
  </w:style>
  <w:style w:type="numbering" w:customStyle="1" w:styleId="AVA2611">
    <w:name w:val="#AVA2611"/>
    <w:uiPriority w:val="99"/>
    <w:rsid w:val="005B5708"/>
  </w:style>
  <w:style w:type="numbering" w:customStyle="1" w:styleId="AVA2612">
    <w:name w:val="#AVA2612"/>
    <w:uiPriority w:val="99"/>
    <w:rsid w:val="005B5708"/>
  </w:style>
  <w:style w:type="numbering" w:customStyle="1" w:styleId="AVA262">
    <w:name w:val="#AVA262"/>
    <w:uiPriority w:val="99"/>
    <w:rsid w:val="005B5708"/>
  </w:style>
  <w:style w:type="numbering" w:customStyle="1" w:styleId="AVA263">
    <w:name w:val="#AVA263"/>
    <w:uiPriority w:val="99"/>
    <w:rsid w:val="005B5708"/>
  </w:style>
  <w:style w:type="numbering" w:customStyle="1" w:styleId="AVA27">
    <w:name w:val="#AVA27"/>
    <w:uiPriority w:val="99"/>
    <w:rsid w:val="005B5708"/>
  </w:style>
  <w:style w:type="numbering" w:customStyle="1" w:styleId="AVA271">
    <w:name w:val="#AVA271"/>
    <w:uiPriority w:val="99"/>
    <w:rsid w:val="005B5708"/>
  </w:style>
  <w:style w:type="numbering" w:customStyle="1" w:styleId="AVA272">
    <w:name w:val="#AVA272"/>
    <w:uiPriority w:val="99"/>
    <w:rsid w:val="005B5708"/>
  </w:style>
  <w:style w:type="numbering" w:customStyle="1" w:styleId="AVA28">
    <w:name w:val="#AVA28"/>
    <w:uiPriority w:val="99"/>
    <w:rsid w:val="005B5708"/>
  </w:style>
  <w:style w:type="numbering" w:customStyle="1" w:styleId="AVA281">
    <w:name w:val="#AVA281"/>
    <w:uiPriority w:val="99"/>
    <w:rsid w:val="005B5708"/>
  </w:style>
  <w:style w:type="numbering" w:customStyle="1" w:styleId="AVA29">
    <w:name w:val="#AVA29"/>
    <w:uiPriority w:val="99"/>
    <w:rsid w:val="005B5708"/>
  </w:style>
  <w:style w:type="numbering" w:customStyle="1" w:styleId="AVA291">
    <w:name w:val="#AVA291"/>
    <w:uiPriority w:val="99"/>
    <w:rsid w:val="005B5708"/>
  </w:style>
  <w:style w:type="numbering" w:customStyle="1" w:styleId="AVA30">
    <w:name w:val="#AVA30"/>
    <w:uiPriority w:val="99"/>
    <w:rsid w:val="005B5708"/>
  </w:style>
  <w:style w:type="numbering" w:customStyle="1" w:styleId="AVA31111">
    <w:name w:val="#AVA31111"/>
    <w:uiPriority w:val="99"/>
    <w:rsid w:val="005B5708"/>
  </w:style>
  <w:style w:type="numbering" w:customStyle="1" w:styleId="AVA311111">
    <w:name w:val="#AVA311111"/>
    <w:uiPriority w:val="99"/>
    <w:rsid w:val="005B5708"/>
  </w:style>
  <w:style w:type="numbering" w:customStyle="1" w:styleId="AVA3111111">
    <w:name w:val="#AVA3111111"/>
    <w:uiPriority w:val="99"/>
    <w:rsid w:val="005B5708"/>
  </w:style>
  <w:style w:type="numbering" w:customStyle="1" w:styleId="AVA3111112">
    <w:name w:val="#AVA3111112"/>
    <w:uiPriority w:val="99"/>
    <w:rsid w:val="005B5708"/>
  </w:style>
  <w:style w:type="numbering" w:customStyle="1" w:styleId="AVA311112">
    <w:name w:val="#AVA311112"/>
    <w:uiPriority w:val="99"/>
    <w:rsid w:val="005B5708"/>
  </w:style>
  <w:style w:type="numbering" w:customStyle="1" w:styleId="AVA311113">
    <w:name w:val="#AVA311113"/>
    <w:uiPriority w:val="99"/>
    <w:rsid w:val="005B5708"/>
  </w:style>
  <w:style w:type="numbering" w:customStyle="1" w:styleId="AVA31112">
    <w:name w:val="#AVA31112"/>
    <w:uiPriority w:val="99"/>
    <w:rsid w:val="005B5708"/>
  </w:style>
  <w:style w:type="numbering" w:customStyle="1" w:styleId="AVA311121">
    <w:name w:val="#AVA311121"/>
    <w:uiPriority w:val="99"/>
    <w:rsid w:val="005B5708"/>
  </w:style>
  <w:style w:type="numbering" w:customStyle="1" w:styleId="AVA3111211">
    <w:name w:val="#AVA3111211"/>
    <w:uiPriority w:val="99"/>
    <w:rsid w:val="005B5708"/>
  </w:style>
  <w:style w:type="numbering" w:customStyle="1" w:styleId="AVA3111212">
    <w:name w:val="#AVA3111212"/>
    <w:uiPriority w:val="99"/>
    <w:rsid w:val="005B5708"/>
  </w:style>
  <w:style w:type="numbering" w:customStyle="1" w:styleId="AVA311122">
    <w:name w:val="#AVA311122"/>
    <w:uiPriority w:val="99"/>
    <w:rsid w:val="005B5708"/>
  </w:style>
  <w:style w:type="numbering" w:customStyle="1" w:styleId="AVA311123">
    <w:name w:val="#AVA311123"/>
    <w:uiPriority w:val="99"/>
    <w:rsid w:val="005B5708"/>
  </w:style>
  <w:style w:type="numbering" w:customStyle="1" w:styleId="AVA31113">
    <w:name w:val="#AVA31113"/>
    <w:uiPriority w:val="99"/>
    <w:rsid w:val="005B5708"/>
  </w:style>
  <w:style w:type="numbering" w:customStyle="1" w:styleId="AVA311131">
    <w:name w:val="#AVA311131"/>
    <w:uiPriority w:val="99"/>
    <w:rsid w:val="005B5708"/>
  </w:style>
  <w:style w:type="numbering" w:customStyle="1" w:styleId="AVA311132">
    <w:name w:val="#AVA311132"/>
    <w:uiPriority w:val="99"/>
    <w:rsid w:val="005B5708"/>
  </w:style>
  <w:style w:type="numbering" w:customStyle="1" w:styleId="AVA31114">
    <w:name w:val="#AVA31114"/>
    <w:uiPriority w:val="99"/>
    <w:rsid w:val="005B5708"/>
  </w:style>
  <w:style w:type="numbering" w:customStyle="1" w:styleId="AVA311141">
    <w:name w:val="#AVA311141"/>
    <w:uiPriority w:val="99"/>
    <w:rsid w:val="005B5708"/>
  </w:style>
  <w:style w:type="numbering" w:customStyle="1" w:styleId="AVA31115">
    <w:name w:val="#AVA31115"/>
    <w:uiPriority w:val="99"/>
    <w:rsid w:val="005B5708"/>
  </w:style>
  <w:style w:type="numbering" w:customStyle="1" w:styleId="AVA3112">
    <w:name w:val="#AVA3112"/>
    <w:uiPriority w:val="99"/>
    <w:rsid w:val="005B5708"/>
  </w:style>
  <w:style w:type="numbering" w:customStyle="1" w:styleId="AVA31121">
    <w:name w:val="#AVA31121"/>
    <w:uiPriority w:val="99"/>
    <w:rsid w:val="005B5708"/>
  </w:style>
  <w:style w:type="numbering" w:customStyle="1" w:styleId="AVA311211">
    <w:name w:val="#AVA311211"/>
    <w:uiPriority w:val="99"/>
    <w:rsid w:val="005B5708"/>
  </w:style>
  <w:style w:type="numbering" w:customStyle="1" w:styleId="AVA3112111">
    <w:name w:val="#AVA3112111"/>
    <w:uiPriority w:val="99"/>
    <w:rsid w:val="005B5708"/>
  </w:style>
  <w:style w:type="numbering" w:customStyle="1" w:styleId="AVA3112112">
    <w:name w:val="#AVA3112112"/>
    <w:uiPriority w:val="99"/>
    <w:rsid w:val="005B5708"/>
  </w:style>
  <w:style w:type="numbering" w:customStyle="1" w:styleId="AVA311212">
    <w:name w:val="#AVA311212"/>
    <w:uiPriority w:val="99"/>
    <w:rsid w:val="005B5708"/>
  </w:style>
  <w:style w:type="numbering" w:customStyle="1" w:styleId="AVA311213">
    <w:name w:val="#AVA311213"/>
    <w:uiPriority w:val="99"/>
    <w:rsid w:val="005B5708"/>
  </w:style>
  <w:style w:type="numbering" w:customStyle="1" w:styleId="AVA31122">
    <w:name w:val="#AVA31122"/>
    <w:uiPriority w:val="99"/>
    <w:rsid w:val="005B5708"/>
  </w:style>
  <w:style w:type="numbering" w:customStyle="1" w:styleId="AVA311221">
    <w:name w:val="#AVA311221"/>
    <w:uiPriority w:val="99"/>
    <w:rsid w:val="005B5708"/>
  </w:style>
  <w:style w:type="numbering" w:customStyle="1" w:styleId="AVA311222">
    <w:name w:val="#AVA311222"/>
    <w:uiPriority w:val="99"/>
    <w:rsid w:val="005B5708"/>
  </w:style>
  <w:style w:type="numbering" w:customStyle="1" w:styleId="AVA31123">
    <w:name w:val="#AVA31123"/>
    <w:uiPriority w:val="99"/>
    <w:rsid w:val="005B5708"/>
  </w:style>
  <w:style w:type="numbering" w:customStyle="1" w:styleId="AVA311231">
    <w:name w:val="#AVA311231"/>
    <w:uiPriority w:val="99"/>
    <w:rsid w:val="005B5708"/>
  </w:style>
  <w:style w:type="numbering" w:customStyle="1" w:styleId="AVA31124">
    <w:name w:val="#AVA31124"/>
    <w:uiPriority w:val="99"/>
    <w:rsid w:val="005B5708"/>
  </w:style>
  <w:style w:type="numbering" w:customStyle="1" w:styleId="AVA3113">
    <w:name w:val="#AVA3113"/>
    <w:uiPriority w:val="99"/>
    <w:rsid w:val="005B5708"/>
  </w:style>
  <w:style w:type="numbering" w:customStyle="1" w:styleId="AVA31131">
    <w:name w:val="#AVA31131"/>
    <w:uiPriority w:val="99"/>
    <w:rsid w:val="005B5708"/>
  </w:style>
  <w:style w:type="numbering" w:customStyle="1" w:styleId="AVA311311">
    <w:name w:val="#AVA311311"/>
    <w:uiPriority w:val="99"/>
    <w:rsid w:val="005B5708"/>
  </w:style>
  <w:style w:type="numbering" w:customStyle="1" w:styleId="AVA311312">
    <w:name w:val="#AVA311312"/>
    <w:uiPriority w:val="99"/>
    <w:rsid w:val="005B5708"/>
  </w:style>
  <w:style w:type="numbering" w:customStyle="1" w:styleId="AVA31132">
    <w:name w:val="#AVA31132"/>
    <w:uiPriority w:val="99"/>
    <w:rsid w:val="005B5708"/>
  </w:style>
  <w:style w:type="numbering" w:customStyle="1" w:styleId="AVA31133">
    <w:name w:val="#AVA31133"/>
    <w:uiPriority w:val="99"/>
    <w:rsid w:val="005B5708"/>
  </w:style>
  <w:style w:type="numbering" w:customStyle="1" w:styleId="AVA3114">
    <w:name w:val="#AVA3114"/>
    <w:uiPriority w:val="99"/>
    <w:rsid w:val="005B5708"/>
  </w:style>
  <w:style w:type="numbering" w:customStyle="1" w:styleId="AVA31141">
    <w:name w:val="#AVA31141"/>
    <w:uiPriority w:val="99"/>
    <w:rsid w:val="005B5708"/>
  </w:style>
  <w:style w:type="numbering" w:customStyle="1" w:styleId="AVA31142">
    <w:name w:val="#AVA31142"/>
    <w:uiPriority w:val="99"/>
    <w:rsid w:val="005B5708"/>
  </w:style>
  <w:style w:type="numbering" w:customStyle="1" w:styleId="AVA3115">
    <w:name w:val="#AVA3115"/>
    <w:uiPriority w:val="99"/>
    <w:rsid w:val="005B5708"/>
  </w:style>
  <w:style w:type="numbering" w:customStyle="1" w:styleId="AVA31151">
    <w:name w:val="#AVA31151"/>
    <w:uiPriority w:val="99"/>
    <w:rsid w:val="005B5708"/>
  </w:style>
  <w:style w:type="numbering" w:customStyle="1" w:styleId="AVA3116">
    <w:name w:val="#AVA3116"/>
    <w:uiPriority w:val="99"/>
    <w:rsid w:val="005B5708"/>
  </w:style>
  <w:style w:type="numbering" w:customStyle="1" w:styleId="AVA3121">
    <w:name w:val="#AVA3121"/>
    <w:uiPriority w:val="99"/>
    <w:rsid w:val="005B5708"/>
  </w:style>
  <w:style w:type="numbering" w:customStyle="1" w:styleId="AVA31211">
    <w:name w:val="#AVA31211"/>
    <w:uiPriority w:val="99"/>
    <w:rsid w:val="005B5708"/>
  </w:style>
  <w:style w:type="numbering" w:customStyle="1" w:styleId="AVA312111">
    <w:name w:val="#AVA312111"/>
    <w:uiPriority w:val="99"/>
    <w:rsid w:val="005B5708"/>
  </w:style>
  <w:style w:type="numbering" w:customStyle="1" w:styleId="AVA312112">
    <w:name w:val="#AVA312112"/>
    <w:uiPriority w:val="99"/>
    <w:rsid w:val="005B5708"/>
  </w:style>
  <w:style w:type="numbering" w:customStyle="1" w:styleId="AVA31212">
    <w:name w:val="#AVA31212"/>
    <w:uiPriority w:val="99"/>
    <w:rsid w:val="005B5708"/>
  </w:style>
  <w:style w:type="numbering" w:customStyle="1" w:styleId="AVA31213">
    <w:name w:val="#AVA31213"/>
    <w:uiPriority w:val="99"/>
    <w:rsid w:val="005B5708"/>
  </w:style>
  <w:style w:type="numbering" w:customStyle="1" w:styleId="AVA3122">
    <w:name w:val="#AVA3122"/>
    <w:uiPriority w:val="99"/>
    <w:rsid w:val="005B5708"/>
  </w:style>
  <w:style w:type="numbering" w:customStyle="1" w:styleId="AVA31221">
    <w:name w:val="#AVA31221"/>
    <w:uiPriority w:val="99"/>
    <w:rsid w:val="005B5708"/>
  </w:style>
  <w:style w:type="numbering" w:customStyle="1" w:styleId="AVA31222">
    <w:name w:val="#AVA31222"/>
    <w:uiPriority w:val="99"/>
    <w:rsid w:val="005B5708"/>
  </w:style>
  <w:style w:type="numbering" w:customStyle="1" w:styleId="AVA3123">
    <w:name w:val="#AVA3123"/>
    <w:uiPriority w:val="99"/>
    <w:rsid w:val="005B5708"/>
  </w:style>
  <w:style w:type="numbering" w:customStyle="1" w:styleId="AVA31231">
    <w:name w:val="#AVA31231"/>
    <w:uiPriority w:val="99"/>
    <w:rsid w:val="005B5708"/>
  </w:style>
  <w:style w:type="numbering" w:customStyle="1" w:styleId="AVA3124">
    <w:name w:val="#AVA3124"/>
    <w:uiPriority w:val="99"/>
    <w:rsid w:val="005B5708"/>
  </w:style>
  <w:style w:type="numbering" w:customStyle="1" w:styleId="AVA313">
    <w:name w:val="#AVA313"/>
    <w:uiPriority w:val="99"/>
    <w:rsid w:val="005B5708"/>
  </w:style>
  <w:style w:type="numbering" w:customStyle="1" w:styleId="AVA3131">
    <w:name w:val="#AVA3131"/>
    <w:uiPriority w:val="99"/>
    <w:rsid w:val="005B5708"/>
  </w:style>
  <w:style w:type="numbering" w:customStyle="1" w:styleId="AVA31311">
    <w:name w:val="#AVA31311"/>
    <w:uiPriority w:val="99"/>
    <w:rsid w:val="005B5708"/>
  </w:style>
  <w:style w:type="numbering" w:customStyle="1" w:styleId="AVA313111">
    <w:name w:val="#AVA313111"/>
    <w:uiPriority w:val="99"/>
    <w:rsid w:val="005B5708"/>
  </w:style>
  <w:style w:type="numbering" w:customStyle="1" w:styleId="AVA313112">
    <w:name w:val="#AVA313112"/>
    <w:uiPriority w:val="99"/>
    <w:rsid w:val="005B5708"/>
  </w:style>
  <w:style w:type="numbering" w:customStyle="1" w:styleId="AVA31312">
    <w:name w:val="#AVA31312"/>
    <w:uiPriority w:val="99"/>
    <w:rsid w:val="005B5708"/>
  </w:style>
  <w:style w:type="numbering" w:customStyle="1" w:styleId="AVA31313">
    <w:name w:val="#AVA31313"/>
    <w:uiPriority w:val="99"/>
    <w:rsid w:val="005B5708"/>
  </w:style>
  <w:style w:type="numbering" w:customStyle="1" w:styleId="AVA3132">
    <w:name w:val="#AVA3132"/>
    <w:uiPriority w:val="99"/>
    <w:rsid w:val="005B5708"/>
  </w:style>
  <w:style w:type="numbering" w:customStyle="1" w:styleId="AVA31321">
    <w:name w:val="#AVA31321"/>
    <w:uiPriority w:val="99"/>
    <w:rsid w:val="005B5708"/>
  </w:style>
  <w:style w:type="numbering" w:customStyle="1" w:styleId="AVA313211">
    <w:name w:val="#AVA313211"/>
    <w:uiPriority w:val="99"/>
    <w:rsid w:val="005B5708"/>
  </w:style>
  <w:style w:type="numbering" w:customStyle="1" w:styleId="AVA313212">
    <w:name w:val="#AVA313212"/>
    <w:uiPriority w:val="99"/>
    <w:rsid w:val="005B5708"/>
  </w:style>
  <w:style w:type="numbering" w:customStyle="1" w:styleId="AVA31322">
    <w:name w:val="#AVA31322"/>
    <w:uiPriority w:val="99"/>
    <w:rsid w:val="005B5708"/>
  </w:style>
  <w:style w:type="numbering" w:customStyle="1" w:styleId="AVA31323">
    <w:name w:val="#AVA31323"/>
    <w:uiPriority w:val="99"/>
    <w:rsid w:val="005B5708"/>
  </w:style>
  <w:style w:type="numbering" w:customStyle="1" w:styleId="AVA3133">
    <w:name w:val="#AVA3133"/>
    <w:uiPriority w:val="99"/>
    <w:rsid w:val="005B5708"/>
  </w:style>
  <w:style w:type="numbering" w:customStyle="1" w:styleId="AVA31331">
    <w:name w:val="#AVA31331"/>
    <w:uiPriority w:val="99"/>
    <w:rsid w:val="005B5708"/>
  </w:style>
  <w:style w:type="numbering" w:customStyle="1" w:styleId="AVA31332">
    <w:name w:val="#AVA31332"/>
    <w:uiPriority w:val="99"/>
    <w:rsid w:val="005B5708"/>
  </w:style>
  <w:style w:type="numbering" w:customStyle="1" w:styleId="AVA3134">
    <w:name w:val="#AVA3134"/>
    <w:uiPriority w:val="99"/>
    <w:rsid w:val="005B5708"/>
  </w:style>
  <w:style w:type="numbering" w:customStyle="1" w:styleId="AVA3135">
    <w:name w:val="#AVA3135"/>
    <w:uiPriority w:val="99"/>
    <w:rsid w:val="005B5708"/>
  </w:style>
  <w:style w:type="numbering" w:customStyle="1" w:styleId="AVA314">
    <w:name w:val="#AVA314"/>
    <w:uiPriority w:val="99"/>
    <w:rsid w:val="005B5708"/>
  </w:style>
  <w:style w:type="numbering" w:customStyle="1" w:styleId="AVA3141">
    <w:name w:val="#AVA3141"/>
    <w:uiPriority w:val="99"/>
    <w:rsid w:val="005B5708"/>
  </w:style>
  <w:style w:type="numbering" w:customStyle="1" w:styleId="AVA31411">
    <w:name w:val="#AVA31411"/>
    <w:uiPriority w:val="99"/>
    <w:rsid w:val="005B5708"/>
  </w:style>
  <w:style w:type="numbering" w:customStyle="1" w:styleId="AVA314111">
    <w:name w:val="#AVA314111"/>
    <w:uiPriority w:val="99"/>
    <w:rsid w:val="005B5708"/>
  </w:style>
  <w:style w:type="numbering" w:customStyle="1" w:styleId="AVA3141111">
    <w:name w:val="#AVA3141111"/>
    <w:uiPriority w:val="99"/>
    <w:rsid w:val="005B5708"/>
  </w:style>
  <w:style w:type="numbering" w:customStyle="1" w:styleId="AVA31411111">
    <w:name w:val="#AVA31411111"/>
    <w:uiPriority w:val="99"/>
    <w:rsid w:val="005B5708"/>
    <w:pPr>
      <w:numPr>
        <w:numId w:val="37"/>
      </w:numPr>
    </w:pPr>
  </w:style>
  <w:style w:type="numbering" w:customStyle="1" w:styleId="AVA3141112">
    <w:name w:val="#AVA3141112"/>
    <w:uiPriority w:val="99"/>
    <w:rsid w:val="005B5708"/>
  </w:style>
  <w:style w:type="numbering" w:customStyle="1" w:styleId="AVA314112">
    <w:name w:val="#AVA314112"/>
    <w:uiPriority w:val="99"/>
    <w:rsid w:val="005B5708"/>
  </w:style>
  <w:style w:type="numbering" w:customStyle="1" w:styleId="AVA314113">
    <w:name w:val="#AVA314113"/>
    <w:uiPriority w:val="99"/>
    <w:rsid w:val="005B5708"/>
  </w:style>
  <w:style w:type="numbering" w:customStyle="1" w:styleId="AVA31412">
    <w:name w:val="#AVA31412"/>
    <w:uiPriority w:val="99"/>
    <w:rsid w:val="005B5708"/>
  </w:style>
  <w:style w:type="numbering" w:customStyle="1" w:styleId="AVA314121">
    <w:name w:val="#AVA314121"/>
    <w:uiPriority w:val="99"/>
    <w:rsid w:val="005B5708"/>
  </w:style>
  <w:style w:type="numbering" w:customStyle="1" w:styleId="AVA31413">
    <w:name w:val="#AVA31413"/>
    <w:uiPriority w:val="99"/>
    <w:rsid w:val="005B5708"/>
  </w:style>
  <w:style w:type="numbering" w:customStyle="1" w:styleId="AVA3142">
    <w:name w:val="#AVA3142"/>
    <w:uiPriority w:val="99"/>
    <w:rsid w:val="005B5708"/>
  </w:style>
  <w:style w:type="numbering" w:customStyle="1" w:styleId="AVA31421">
    <w:name w:val="#AVA31421"/>
    <w:uiPriority w:val="99"/>
    <w:rsid w:val="005B5708"/>
  </w:style>
  <w:style w:type="numbering" w:customStyle="1" w:styleId="AVA314211">
    <w:name w:val="#AVA314211"/>
    <w:uiPriority w:val="99"/>
    <w:rsid w:val="005B5708"/>
  </w:style>
  <w:style w:type="numbering" w:customStyle="1" w:styleId="AVA31422">
    <w:name w:val="#AVA31422"/>
    <w:uiPriority w:val="99"/>
    <w:rsid w:val="005B5708"/>
  </w:style>
  <w:style w:type="numbering" w:customStyle="1" w:styleId="AVA3143">
    <w:name w:val="#AVA3143"/>
    <w:uiPriority w:val="99"/>
    <w:rsid w:val="005B5708"/>
  </w:style>
  <w:style w:type="numbering" w:customStyle="1" w:styleId="AVA3144">
    <w:name w:val="#AVA3144"/>
    <w:uiPriority w:val="99"/>
    <w:rsid w:val="005B5708"/>
  </w:style>
  <w:style w:type="numbering" w:customStyle="1" w:styleId="AVA315">
    <w:name w:val="#AVA315"/>
    <w:uiPriority w:val="99"/>
    <w:rsid w:val="005B5708"/>
  </w:style>
  <w:style w:type="numbering" w:customStyle="1" w:styleId="AVA3151">
    <w:name w:val="#AVA3151"/>
    <w:uiPriority w:val="99"/>
    <w:rsid w:val="005B5708"/>
  </w:style>
  <w:style w:type="numbering" w:customStyle="1" w:styleId="AVA31511">
    <w:name w:val="#AVA31511"/>
    <w:uiPriority w:val="99"/>
    <w:rsid w:val="005B5708"/>
  </w:style>
  <w:style w:type="numbering" w:customStyle="1" w:styleId="AVA315111">
    <w:name w:val="#AVA315111"/>
    <w:uiPriority w:val="99"/>
    <w:rsid w:val="005B5708"/>
    <w:pPr>
      <w:numPr>
        <w:numId w:val="30"/>
      </w:numPr>
    </w:pPr>
  </w:style>
  <w:style w:type="numbering" w:customStyle="1" w:styleId="AVA31512">
    <w:name w:val="#AVA31512"/>
    <w:uiPriority w:val="99"/>
    <w:rsid w:val="005B5708"/>
  </w:style>
  <w:style w:type="numbering" w:customStyle="1" w:styleId="AVA3152">
    <w:name w:val="#AVA3152"/>
    <w:uiPriority w:val="99"/>
    <w:rsid w:val="005B5708"/>
  </w:style>
  <w:style w:type="numbering" w:customStyle="1" w:styleId="AVA3153">
    <w:name w:val="#AVA3153"/>
    <w:uiPriority w:val="99"/>
    <w:rsid w:val="005B5708"/>
  </w:style>
  <w:style w:type="numbering" w:customStyle="1" w:styleId="AVA316">
    <w:name w:val="#AVA316"/>
    <w:uiPriority w:val="99"/>
    <w:rsid w:val="005B5708"/>
  </w:style>
  <w:style w:type="numbering" w:customStyle="1" w:styleId="AVA3161">
    <w:name w:val="#AVA3161"/>
    <w:uiPriority w:val="99"/>
    <w:rsid w:val="005B5708"/>
  </w:style>
  <w:style w:type="numbering" w:customStyle="1" w:styleId="AVA3162">
    <w:name w:val="#AVA3162"/>
    <w:uiPriority w:val="99"/>
    <w:rsid w:val="005B5708"/>
  </w:style>
  <w:style w:type="numbering" w:customStyle="1" w:styleId="AVA317">
    <w:name w:val="#AVA317"/>
    <w:uiPriority w:val="99"/>
    <w:rsid w:val="005B5708"/>
  </w:style>
  <w:style w:type="numbering" w:customStyle="1" w:styleId="AVA3211">
    <w:name w:val="#AVA3211"/>
    <w:uiPriority w:val="99"/>
    <w:rsid w:val="005B5708"/>
  </w:style>
  <w:style w:type="numbering" w:customStyle="1" w:styleId="AVA32111">
    <w:name w:val="#AVA32111"/>
    <w:uiPriority w:val="99"/>
    <w:rsid w:val="005B5708"/>
  </w:style>
  <w:style w:type="numbering" w:customStyle="1" w:styleId="AVA321111">
    <w:name w:val="#AVA321111"/>
    <w:uiPriority w:val="99"/>
    <w:rsid w:val="005B5708"/>
  </w:style>
  <w:style w:type="numbering" w:customStyle="1" w:styleId="AVA321112">
    <w:name w:val="#AVA321112"/>
    <w:uiPriority w:val="99"/>
    <w:rsid w:val="005B5708"/>
  </w:style>
  <w:style w:type="numbering" w:customStyle="1" w:styleId="AVA32112">
    <w:name w:val="#AVA32112"/>
    <w:uiPriority w:val="99"/>
    <w:rsid w:val="005B5708"/>
  </w:style>
  <w:style w:type="numbering" w:customStyle="1" w:styleId="AVA32113">
    <w:name w:val="#AVA32113"/>
    <w:uiPriority w:val="99"/>
    <w:rsid w:val="005B5708"/>
  </w:style>
  <w:style w:type="numbering" w:customStyle="1" w:styleId="AVA3212">
    <w:name w:val="#AVA3212"/>
    <w:uiPriority w:val="99"/>
    <w:rsid w:val="005B5708"/>
  </w:style>
  <w:style w:type="numbering" w:customStyle="1" w:styleId="AVA32121">
    <w:name w:val="#AVA32121"/>
    <w:uiPriority w:val="99"/>
    <w:rsid w:val="005B5708"/>
  </w:style>
  <w:style w:type="numbering" w:customStyle="1" w:styleId="AVA32122">
    <w:name w:val="#AVA32122"/>
    <w:uiPriority w:val="99"/>
    <w:rsid w:val="005B5708"/>
  </w:style>
  <w:style w:type="numbering" w:customStyle="1" w:styleId="AVA3213">
    <w:name w:val="#AVA3213"/>
    <w:uiPriority w:val="99"/>
    <w:rsid w:val="005B5708"/>
  </w:style>
  <w:style w:type="numbering" w:customStyle="1" w:styleId="AVA32131">
    <w:name w:val="#AVA32131"/>
    <w:uiPriority w:val="99"/>
    <w:rsid w:val="005B5708"/>
  </w:style>
  <w:style w:type="numbering" w:customStyle="1" w:styleId="AVA3214">
    <w:name w:val="#AVA3214"/>
    <w:uiPriority w:val="99"/>
    <w:rsid w:val="005B5708"/>
  </w:style>
  <w:style w:type="numbering" w:customStyle="1" w:styleId="AVA322">
    <w:name w:val="#AVA322"/>
    <w:uiPriority w:val="99"/>
    <w:rsid w:val="005B5708"/>
  </w:style>
  <w:style w:type="numbering" w:customStyle="1" w:styleId="AVA3221">
    <w:name w:val="#AVA3221"/>
    <w:uiPriority w:val="99"/>
    <w:rsid w:val="005B5708"/>
  </w:style>
  <w:style w:type="numbering" w:customStyle="1" w:styleId="AVA32211">
    <w:name w:val="#AVA32211"/>
    <w:uiPriority w:val="99"/>
    <w:rsid w:val="005B5708"/>
  </w:style>
  <w:style w:type="numbering" w:customStyle="1" w:styleId="AVA32212">
    <w:name w:val="#AVA32212"/>
    <w:uiPriority w:val="99"/>
    <w:rsid w:val="005B5708"/>
  </w:style>
  <w:style w:type="numbering" w:customStyle="1" w:styleId="AVA3222">
    <w:name w:val="#AVA3222"/>
    <w:uiPriority w:val="99"/>
    <w:rsid w:val="005B5708"/>
  </w:style>
  <w:style w:type="numbering" w:customStyle="1" w:styleId="AVA3223">
    <w:name w:val="#AVA3223"/>
    <w:uiPriority w:val="99"/>
    <w:rsid w:val="005B5708"/>
  </w:style>
  <w:style w:type="numbering" w:customStyle="1" w:styleId="AVA323">
    <w:name w:val="#AVA323"/>
    <w:uiPriority w:val="99"/>
    <w:rsid w:val="005B5708"/>
  </w:style>
  <w:style w:type="numbering" w:customStyle="1" w:styleId="AVA3231">
    <w:name w:val="#AVA3231"/>
    <w:uiPriority w:val="99"/>
    <w:rsid w:val="005B5708"/>
  </w:style>
  <w:style w:type="numbering" w:customStyle="1" w:styleId="AVA3232">
    <w:name w:val="#AVA3232"/>
    <w:uiPriority w:val="99"/>
    <w:rsid w:val="005B5708"/>
  </w:style>
  <w:style w:type="numbering" w:customStyle="1" w:styleId="AVA324">
    <w:name w:val="#AVA324"/>
    <w:uiPriority w:val="99"/>
    <w:rsid w:val="005B5708"/>
  </w:style>
  <w:style w:type="numbering" w:customStyle="1" w:styleId="AVA3241">
    <w:name w:val="#AVA3241"/>
    <w:uiPriority w:val="99"/>
    <w:rsid w:val="005B5708"/>
  </w:style>
  <w:style w:type="numbering" w:customStyle="1" w:styleId="AVA325">
    <w:name w:val="#AVA325"/>
    <w:uiPriority w:val="99"/>
    <w:rsid w:val="005B5708"/>
  </w:style>
  <w:style w:type="numbering" w:customStyle="1" w:styleId="AVA331">
    <w:name w:val="#AVA331"/>
    <w:uiPriority w:val="99"/>
    <w:rsid w:val="005B5708"/>
  </w:style>
  <w:style w:type="numbering" w:customStyle="1" w:styleId="AVA3311">
    <w:name w:val="#AVA3311"/>
    <w:uiPriority w:val="99"/>
    <w:rsid w:val="005B5708"/>
  </w:style>
  <w:style w:type="numbering" w:customStyle="1" w:styleId="AVA33111">
    <w:name w:val="#AVA33111"/>
    <w:uiPriority w:val="99"/>
    <w:rsid w:val="005B5708"/>
  </w:style>
  <w:style w:type="numbering" w:customStyle="1" w:styleId="AVA33112">
    <w:name w:val="#AVA33112"/>
    <w:uiPriority w:val="99"/>
    <w:rsid w:val="005B5708"/>
  </w:style>
  <w:style w:type="numbering" w:customStyle="1" w:styleId="AVA3312">
    <w:name w:val="#AVA3312"/>
    <w:uiPriority w:val="99"/>
    <w:rsid w:val="005B5708"/>
  </w:style>
  <w:style w:type="numbering" w:customStyle="1" w:styleId="AVA3313">
    <w:name w:val="#AVA3313"/>
    <w:uiPriority w:val="99"/>
    <w:rsid w:val="005B5708"/>
  </w:style>
  <w:style w:type="numbering" w:customStyle="1" w:styleId="AVA332">
    <w:name w:val="#AVA332"/>
    <w:uiPriority w:val="99"/>
    <w:rsid w:val="005B5708"/>
  </w:style>
  <w:style w:type="numbering" w:customStyle="1" w:styleId="AVA3321">
    <w:name w:val="#AVA3321"/>
    <w:uiPriority w:val="99"/>
    <w:rsid w:val="005B5708"/>
  </w:style>
  <w:style w:type="numbering" w:customStyle="1" w:styleId="AVA3322">
    <w:name w:val="#AVA3322"/>
    <w:uiPriority w:val="99"/>
    <w:rsid w:val="005B5708"/>
  </w:style>
  <w:style w:type="numbering" w:customStyle="1" w:styleId="AVA333">
    <w:name w:val="#AVA333"/>
    <w:uiPriority w:val="99"/>
    <w:rsid w:val="005B5708"/>
  </w:style>
  <w:style w:type="numbering" w:customStyle="1" w:styleId="AVA3331">
    <w:name w:val="#AVA3331"/>
    <w:uiPriority w:val="99"/>
    <w:rsid w:val="005B5708"/>
  </w:style>
  <w:style w:type="numbering" w:customStyle="1" w:styleId="AVA334">
    <w:name w:val="#AVA334"/>
    <w:uiPriority w:val="99"/>
    <w:rsid w:val="005B5708"/>
  </w:style>
  <w:style w:type="numbering" w:customStyle="1" w:styleId="AVA34">
    <w:name w:val="#AVA34"/>
    <w:uiPriority w:val="99"/>
    <w:rsid w:val="005B5708"/>
  </w:style>
  <w:style w:type="numbering" w:customStyle="1" w:styleId="AVA341">
    <w:name w:val="#AVA341"/>
    <w:uiPriority w:val="99"/>
    <w:rsid w:val="005B5708"/>
  </w:style>
  <w:style w:type="numbering" w:customStyle="1" w:styleId="AVA3411">
    <w:name w:val="#AVA3411"/>
    <w:uiPriority w:val="99"/>
    <w:rsid w:val="005B5708"/>
  </w:style>
  <w:style w:type="numbering" w:customStyle="1" w:styleId="AVA34111">
    <w:name w:val="#AVA34111"/>
    <w:uiPriority w:val="99"/>
    <w:rsid w:val="005B5708"/>
  </w:style>
  <w:style w:type="numbering" w:customStyle="1" w:styleId="AVA34112">
    <w:name w:val="#AVA34112"/>
    <w:uiPriority w:val="99"/>
    <w:rsid w:val="005B5708"/>
  </w:style>
  <w:style w:type="numbering" w:customStyle="1" w:styleId="AVA3412">
    <w:name w:val="#AVA3412"/>
    <w:uiPriority w:val="99"/>
    <w:rsid w:val="005B5708"/>
  </w:style>
  <w:style w:type="numbering" w:customStyle="1" w:styleId="AVA3413">
    <w:name w:val="#AVA3413"/>
    <w:uiPriority w:val="99"/>
    <w:rsid w:val="005B5708"/>
  </w:style>
  <w:style w:type="numbering" w:customStyle="1" w:styleId="AVA342">
    <w:name w:val="#AVA342"/>
    <w:uiPriority w:val="99"/>
    <w:rsid w:val="005B5708"/>
  </w:style>
  <w:style w:type="numbering" w:customStyle="1" w:styleId="AVA3421">
    <w:name w:val="#AVA3421"/>
    <w:uiPriority w:val="99"/>
    <w:rsid w:val="005B5708"/>
  </w:style>
  <w:style w:type="numbering" w:customStyle="1" w:styleId="AVA3422">
    <w:name w:val="#AVA3422"/>
    <w:uiPriority w:val="99"/>
    <w:rsid w:val="005B5708"/>
  </w:style>
  <w:style w:type="numbering" w:customStyle="1" w:styleId="AVA343">
    <w:name w:val="#AVA343"/>
    <w:uiPriority w:val="99"/>
    <w:rsid w:val="005B5708"/>
  </w:style>
  <w:style w:type="numbering" w:customStyle="1" w:styleId="AVA344">
    <w:name w:val="#AVA344"/>
    <w:uiPriority w:val="99"/>
    <w:rsid w:val="005B5708"/>
  </w:style>
  <w:style w:type="numbering" w:customStyle="1" w:styleId="AVA35">
    <w:name w:val="#AVA35"/>
    <w:uiPriority w:val="99"/>
    <w:rsid w:val="005B5708"/>
  </w:style>
  <w:style w:type="numbering" w:customStyle="1" w:styleId="AVA351">
    <w:name w:val="#AVA351"/>
    <w:uiPriority w:val="99"/>
    <w:rsid w:val="005B5708"/>
  </w:style>
  <w:style w:type="numbering" w:customStyle="1" w:styleId="AVA3511">
    <w:name w:val="#AVA3511"/>
    <w:uiPriority w:val="99"/>
    <w:rsid w:val="005B5708"/>
  </w:style>
  <w:style w:type="numbering" w:customStyle="1" w:styleId="AVA3512">
    <w:name w:val="#AVA3512"/>
    <w:uiPriority w:val="99"/>
    <w:rsid w:val="005B5708"/>
  </w:style>
  <w:style w:type="numbering" w:customStyle="1" w:styleId="AVA352">
    <w:name w:val="#AVA352"/>
    <w:uiPriority w:val="99"/>
    <w:rsid w:val="005B5708"/>
  </w:style>
  <w:style w:type="numbering" w:customStyle="1" w:styleId="AVA353">
    <w:name w:val="#AVA353"/>
    <w:uiPriority w:val="99"/>
    <w:rsid w:val="005B5708"/>
  </w:style>
  <w:style w:type="numbering" w:customStyle="1" w:styleId="AVA36">
    <w:name w:val="#AVA36"/>
    <w:uiPriority w:val="99"/>
    <w:rsid w:val="005B5708"/>
  </w:style>
  <w:style w:type="numbering" w:customStyle="1" w:styleId="AVA361">
    <w:name w:val="#AVA361"/>
    <w:uiPriority w:val="99"/>
    <w:rsid w:val="005B5708"/>
  </w:style>
  <w:style w:type="numbering" w:customStyle="1" w:styleId="AVA362">
    <w:name w:val="#AVA362"/>
    <w:uiPriority w:val="99"/>
    <w:rsid w:val="005B5708"/>
  </w:style>
  <w:style w:type="numbering" w:customStyle="1" w:styleId="AVA37">
    <w:name w:val="#AVA37"/>
    <w:uiPriority w:val="99"/>
    <w:rsid w:val="005B5708"/>
  </w:style>
  <w:style w:type="numbering" w:customStyle="1" w:styleId="AVA371">
    <w:name w:val="#AVA371"/>
    <w:uiPriority w:val="99"/>
    <w:rsid w:val="005B5708"/>
  </w:style>
  <w:style w:type="numbering" w:customStyle="1" w:styleId="AVA38">
    <w:name w:val="#AVA38"/>
    <w:uiPriority w:val="99"/>
    <w:rsid w:val="005B5708"/>
  </w:style>
  <w:style w:type="numbering" w:customStyle="1" w:styleId="AVA4111">
    <w:name w:val="#AVA4111"/>
    <w:uiPriority w:val="99"/>
    <w:rsid w:val="005B5708"/>
  </w:style>
  <w:style w:type="numbering" w:customStyle="1" w:styleId="AVA41111">
    <w:name w:val="#AVA41111"/>
    <w:uiPriority w:val="99"/>
    <w:rsid w:val="005B5708"/>
  </w:style>
  <w:style w:type="numbering" w:customStyle="1" w:styleId="AVA411111">
    <w:name w:val="#AVA411111"/>
    <w:uiPriority w:val="99"/>
    <w:rsid w:val="005B5708"/>
  </w:style>
  <w:style w:type="numbering" w:customStyle="1" w:styleId="AVA411112">
    <w:name w:val="#AVA411112"/>
    <w:uiPriority w:val="99"/>
    <w:rsid w:val="005B5708"/>
  </w:style>
  <w:style w:type="numbering" w:customStyle="1" w:styleId="AVA41112">
    <w:name w:val="#AVA41112"/>
    <w:uiPriority w:val="99"/>
    <w:rsid w:val="005B5708"/>
  </w:style>
  <w:style w:type="numbering" w:customStyle="1" w:styleId="AVA41113">
    <w:name w:val="#AVA41113"/>
    <w:uiPriority w:val="99"/>
    <w:rsid w:val="005B5708"/>
  </w:style>
  <w:style w:type="numbering" w:customStyle="1" w:styleId="AVA4112">
    <w:name w:val="#AVA4112"/>
    <w:uiPriority w:val="99"/>
    <w:rsid w:val="005B5708"/>
  </w:style>
  <w:style w:type="numbering" w:customStyle="1" w:styleId="AVA41121">
    <w:name w:val="#AVA41121"/>
    <w:uiPriority w:val="99"/>
    <w:rsid w:val="005B5708"/>
  </w:style>
  <w:style w:type="numbering" w:customStyle="1" w:styleId="AVA41122">
    <w:name w:val="#AVA41122"/>
    <w:uiPriority w:val="99"/>
    <w:rsid w:val="005B5708"/>
  </w:style>
  <w:style w:type="numbering" w:customStyle="1" w:styleId="AVA4113">
    <w:name w:val="#AVA4113"/>
    <w:uiPriority w:val="99"/>
    <w:rsid w:val="005B5708"/>
  </w:style>
  <w:style w:type="numbering" w:customStyle="1" w:styleId="AVA41131">
    <w:name w:val="#AVA41131"/>
    <w:uiPriority w:val="99"/>
    <w:rsid w:val="005B5708"/>
  </w:style>
  <w:style w:type="numbering" w:customStyle="1" w:styleId="AVA4114">
    <w:name w:val="#AVA4114"/>
    <w:uiPriority w:val="99"/>
    <w:rsid w:val="005B5708"/>
  </w:style>
  <w:style w:type="numbering" w:customStyle="1" w:styleId="AVA412">
    <w:name w:val="#AVA412"/>
    <w:uiPriority w:val="99"/>
    <w:rsid w:val="005B5708"/>
  </w:style>
  <w:style w:type="numbering" w:customStyle="1" w:styleId="AVA4121">
    <w:name w:val="#AVA4121"/>
    <w:uiPriority w:val="99"/>
    <w:rsid w:val="005B5708"/>
  </w:style>
  <w:style w:type="numbering" w:customStyle="1" w:styleId="AVA41211">
    <w:name w:val="#AVA41211"/>
    <w:uiPriority w:val="99"/>
    <w:rsid w:val="005B5708"/>
  </w:style>
  <w:style w:type="numbering" w:customStyle="1" w:styleId="AVA412111">
    <w:name w:val="#AVA412111"/>
    <w:uiPriority w:val="99"/>
    <w:rsid w:val="005B5708"/>
  </w:style>
  <w:style w:type="numbering" w:customStyle="1" w:styleId="AVA412112">
    <w:name w:val="#AVA412112"/>
    <w:uiPriority w:val="99"/>
    <w:rsid w:val="005B5708"/>
  </w:style>
  <w:style w:type="numbering" w:customStyle="1" w:styleId="AVA41212">
    <w:name w:val="#AVA41212"/>
    <w:uiPriority w:val="99"/>
    <w:rsid w:val="005B5708"/>
  </w:style>
  <w:style w:type="numbering" w:customStyle="1" w:styleId="AVA41213">
    <w:name w:val="#AVA41213"/>
    <w:uiPriority w:val="99"/>
    <w:rsid w:val="005B5708"/>
  </w:style>
  <w:style w:type="numbering" w:customStyle="1" w:styleId="AVA4122">
    <w:name w:val="#AVA4122"/>
    <w:uiPriority w:val="99"/>
    <w:rsid w:val="005B5708"/>
  </w:style>
  <w:style w:type="numbering" w:customStyle="1" w:styleId="AVA41221">
    <w:name w:val="#AVA41221"/>
    <w:uiPriority w:val="99"/>
    <w:rsid w:val="005B5708"/>
  </w:style>
  <w:style w:type="numbering" w:customStyle="1" w:styleId="AVA41222">
    <w:name w:val="#AVA41222"/>
    <w:uiPriority w:val="99"/>
    <w:rsid w:val="005B5708"/>
  </w:style>
  <w:style w:type="numbering" w:customStyle="1" w:styleId="AVA4123">
    <w:name w:val="#AVA4123"/>
    <w:uiPriority w:val="99"/>
    <w:rsid w:val="005B5708"/>
  </w:style>
  <w:style w:type="numbering" w:customStyle="1" w:styleId="AVA4124">
    <w:name w:val="#AVA4124"/>
    <w:uiPriority w:val="99"/>
    <w:rsid w:val="005B5708"/>
  </w:style>
  <w:style w:type="numbering" w:customStyle="1" w:styleId="AVA413">
    <w:name w:val="#AVA413"/>
    <w:uiPriority w:val="99"/>
    <w:rsid w:val="005B5708"/>
  </w:style>
  <w:style w:type="numbering" w:customStyle="1" w:styleId="AVA4131">
    <w:name w:val="#AVA4131"/>
    <w:uiPriority w:val="99"/>
    <w:rsid w:val="005B5708"/>
  </w:style>
  <w:style w:type="numbering" w:customStyle="1" w:styleId="AVA4132">
    <w:name w:val="#AVA4132"/>
    <w:uiPriority w:val="99"/>
    <w:rsid w:val="005B5708"/>
  </w:style>
  <w:style w:type="numbering" w:customStyle="1" w:styleId="AVA414">
    <w:name w:val="#AVA414"/>
    <w:uiPriority w:val="99"/>
    <w:rsid w:val="005B5708"/>
  </w:style>
  <w:style w:type="numbering" w:customStyle="1" w:styleId="AVA4141">
    <w:name w:val="#AVA4141"/>
    <w:uiPriority w:val="99"/>
    <w:rsid w:val="005B5708"/>
  </w:style>
  <w:style w:type="numbering" w:customStyle="1" w:styleId="AVA415">
    <w:name w:val="#AVA415"/>
    <w:uiPriority w:val="99"/>
    <w:rsid w:val="005B5708"/>
  </w:style>
  <w:style w:type="numbering" w:customStyle="1" w:styleId="AVA4211">
    <w:name w:val="#AVA4211"/>
    <w:uiPriority w:val="99"/>
    <w:rsid w:val="005B5708"/>
  </w:style>
  <w:style w:type="numbering" w:customStyle="1" w:styleId="AVA42111">
    <w:name w:val="#AVA42111"/>
    <w:uiPriority w:val="99"/>
    <w:rsid w:val="005B5708"/>
  </w:style>
  <w:style w:type="numbering" w:customStyle="1" w:styleId="AVA421111">
    <w:name w:val="#AVA421111"/>
    <w:uiPriority w:val="99"/>
    <w:rsid w:val="005B5708"/>
  </w:style>
  <w:style w:type="numbering" w:customStyle="1" w:styleId="AVA421112">
    <w:name w:val="#AVA421112"/>
    <w:uiPriority w:val="99"/>
    <w:rsid w:val="005B5708"/>
  </w:style>
  <w:style w:type="numbering" w:customStyle="1" w:styleId="AVA42112">
    <w:name w:val="#AVA42112"/>
    <w:uiPriority w:val="99"/>
    <w:rsid w:val="005B5708"/>
  </w:style>
  <w:style w:type="numbering" w:customStyle="1" w:styleId="AVA42113">
    <w:name w:val="#AVA42113"/>
    <w:uiPriority w:val="99"/>
    <w:rsid w:val="005B5708"/>
  </w:style>
  <w:style w:type="numbering" w:customStyle="1" w:styleId="AVA4212">
    <w:name w:val="#AVA4212"/>
    <w:uiPriority w:val="99"/>
    <w:rsid w:val="005B5708"/>
  </w:style>
  <w:style w:type="numbering" w:customStyle="1" w:styleId="AVA42121">
    <w:name w:val="#AVA42121"/>
    <w:uiPriority w:val="99"/>
    <w:rsid w:val="005B5708"/>
  </w:style>
  <w:style w:type="numbering" w:customStyle="1" w:styleId="AVA42122">
    <w:name w:val="#AVA42122"/>
    <w:uiPriority w:val="99"/>
    <w:rsid w:val="005B5708"/>
  </w:style>
  <w:style w:type="numbering" w:customStyle="1" w:styleId="AVA4213">
    <w:name w:val="#AVA4213"/>
    <w:uiPriority w:val="99"/>
    <w:rsid w:val="005B5708"/>
  </w:style>
  <w:style w:type="numbering" w:customStyle="1" w:styleId="AVA42131">
    <w:name w:val="#AVA42131"/>
    <w:uiPriority w:val="99"/>
    <w:rsid w:val="005B5708"/>
  </w:style>
  <w:style w:type="numbering" w:customStyle="1" w:styleId="AVA4214">
    <w:name w:val="#AVA4214"/>
    <w:uiPriority w:val="99"/>
    <w:rsid w:val="005B5708"/>
  </w:style>
  <w:style w:type="numbering" w:customStyle="1" w:styleId="AVA422">
    <w:name w:val="#AVA422"/>
    <w:uiPriority w:val="99"/>
    <w:rsid w:val="005B5708"/>
  </w:style>
  <w:style w:type="numbering" w:customStyle="1" w:styleId="AVA4221">
    <w:name w:val="#AVA4221"/>
    <w:uiPriority w:val="99"/>
    <w:rsid w:val="005B5708"/>
  </w:style>
  <w:style w:type="numbering" w:customStyle="1" w:styleId="AVA42211">
    <w:name w:val="#AVA42211"/>
    <w:uiPriority w:val="99"/>
    <w:rsid w:val="005B5708"/>
  </w:style>
  <w:style w:type="numbering" w:customStyle="1" w:styleId="AVA42212">
    <w:name w:val="#AVA42212"/>
    <w:uiPriority w:val="99"/>
    <w:rsid w:val="005B5708"/>
  </w:style>
  <w:style w:type="numbering" w:customStyle="1" w:styleId="AVA4222">
    <w:name w:val="#AVA4222"/>
    <w:uiPriority w:val="99"/>
    <w:rsid w:val="005B5708"/>
  </w:style>
  <w:style w:type="numbering" w:customStyle="1" w:styleId="AVA4223">
    <w:name w:val="#AVA4223"/>
    <w:uiPriority w:val="99"/>
    <w:rsid w:val="005B5708"/>
  </w:style>
  <w:style w:type="numbering" w:customStyle="1" w:styleId="AVA423">
    <w:name w:val="#AVA423"/>
    <w:uiPriority w:val="99"/>
    <w:rsid w:val="005B5708"/>
  </w:style>
  <w:style w:type="numbering" w:customStyle="1" w:styleId="AVA4231">
    <w:name w:val="#AVA4231"/>
    <w:uiPriority w:val="99"/>
    <w:rsid w:val="005B5708"/>
  </w:style>
  <w:style w:type="numbering" w:customStyle="1" w:styleId="AVA4232">
    <w:name w:val="#AVA4232"/>
    <w:uiPriority w:val="99"/>
    <w:rsid w:val="005B5708"/>
  </w:style>
  <w:style w:type="numbering" w:customStyle="1" w:styleId="AVA424">
    <w:name w:val="#AVA424"/>
    <w:uiPriority w:val="99"/>
    <w:rsid w:val="005B5708"/>
  </w:style>
  <w:style w:type="numbering" w:customStyle="1" w:styleId="AVA4241">
    <w:name w:val="#AVA4241"/>
    <w:uiPriority w:val="99"/>
    <w:rsid w:val="005B5708"/>
  </w:style>
  <w:style w:type="numbering" w:customStyle="1" w:styleId="AVA425">
    <w:name w:val="#AVA425"/>
    <w:uiPriority w:val="99"/>
    <w:rsid w:val="005B5708"/>
  </w:style>
  <w:style w:type="numbering" w:customStyle="1" w:styleId="AVA431">
    <w:name w:val="#AVA431"/>
    <w:uiPriority w:val="99"/>
    <w:rsid w:val="005B5708"/>
  </w:style>
  <w:style w:type="numbering" w:customStyle="1" w:styleId="AVA4311">
    <w:name w:val="#AVA4311"/>
    <w:uiPriority w:val="99"/>
    <w:rsid w:val="005B5708"/>
  </w:style>
  <w:style w:type="numbering" w:customStyle="1" w:styleId="AVA43111">
    <w:name w:val="#AVA43111"/>
    <w:uiPriority w:val="99"/>
    <w:rsid w:val="005B5708"/>
  </w:style>
  <w:style w:type="numbering" w:customStyle="1" w:styleId="AVA43112">
    <w:name w:val="#AVA43112"/>
    <w:uiPriority w:val="99"/>
    <w:rsid w:val="005B5708"/>
  </w:style>
  <w:style w:type="numbering" w:customStyle="1" w:styleId="AVA4312">
    <w:name w:val="#AVA4312"/>
    <w:uiPriority w:val="99"/>
    <w:rsid w:val="005B5708"/>
  </w:style>
  <w:style w:type="numbering" w:customStyle="1" w:styleId="AVA4313">
    <w:name w:val="#AVA4313"/>
    <w:uiPriority w:val="99"/>
    <w:rsid w:val="005B5708"/>
  </w:style>
  <w:style w:type="numbering" w:customStyle="1" w:styleId="AVA432">
    <w:name w:val="#AVA432"/>
    <w:uiPriority w:val="99"/>
    <w:rsid w:val="005B5708"/>
  </w:style>
  <w:style w:type="numbering" w:customStyle="1" w:styleId="AVA4321">
    <w:name w:val="#AVA4321"/>
    <w:uiPriority w:val="99"/>
    <w:rsid w:val="005B5708"/>
  </w:style>
  <w:style w:type="numbering" w:customStyle="1" w:styleId="AVA4322">
    <w:name w:val="#AVA4322"/>
    <w:uiPriority w:val="99"/>
    <w:rsid w:val="005B5708"/>
  </w:style>
  <w:style w:type="numbering" w:customStyle="1" w:styleId="AVA433">
    <w:name w:val="#AVA433"/>
    <w:uiPriority w:val="99"/>
    <w:rsid w:val="005B5708"/>
  </w:style>
  <w:style w:type="numbering" w:customStyle="1" w:styleId="AVA4331">
    <w:name w:val="#AVA4331"/>
    <w:uiPriority w:val="99"/>
    <w:rsid w:val="005B5708"/>
  </w:style>
  <w:style w:type="numbering" w:customStyle="1" w:styleId="AVA434">
    <w:name w:val="#AVA434"/>
    <w:uiPriority w:val="99"/>
    <w:rsid w:val="005B5708"/>
  </w:style>
  <w:style w:type="numbering" w:customStyle="1" w:styleId="AVA44">
    <w:name w:val="#AVA44"/>
    <w:uiPriority w:val="99"/>
    <w:rsid w:val="005B5708"/>
  </w:style>
  <w:style w:type="numbering" w:customStyle="1" w:styleId="AVA441">
    <w:name w:val="#AVA441"/>
    <w:uiPriority w:val="99"/>
    <w:rsid w:val="005B5708"/>
  </w:style>
  <w:style w:type="numbering" w:customStyle="1" w:styleId="AVA4411">
    <w:name w:val="#AVA4411"/>
    <w:uiPriority w:val="99"/>
    <w:rsid w:val="005B5708"/>
  </w:style>
  <w:style w:type="numbering" w:customStyle="1" w:styleId="AVA44111">
    <w:name w:val="#AVA44111"/>
    <w:uiPriority w:val="99"/>
    <w:rsid w:val="005B5708"/>
  </w:style>
  <w:style w:type="numbering" w:customStyle="1" w:styleId="AVA44112">
    <w:name w:val="#AVA44112"/>
    <w:uiPriority w:val="99"/>
    <w:rsid w:val="005B5708"/>
  </w:style>
  <w:style w:type="numbering" w:customStyle="1" w:styleId="AVA4412">
    <w:name w:val="#AVA4412"/>
    <w:uiPriority w:val="99"/>
    <w:rsid w:val="005B5708"/>
  </w:style>
  <w:style w:type="numbering" w:customStyle="1" w:styleId="AVA4413">
    <w:name w:val="#AVA4413"/>
    <w:uiPriority w:val="99"/>
    <w:rsid w:val="005B5708"/>
  </w:style>
  <w:style w:type="numbering" w:customStyle="1" w:styleId="AVA442">
    <w:name w:val="#AVA442"/>
    <w:uiPriority w:val="99"/>
    <w:rsid w:val="005B5708"/>
  </w:style>
  <w:style w:type="numbering" w:customStyle="1" w:styleId="AVA4421">
    <w:name w:val="#AVA4421"/>
    <w:uiPriority w:val="99"/>
    <w:rsid w:val="005B5708"/>
  </w:style>
  <w:style w:type="numbering" w:customStyle="1" w:styleId="AVA4422">
    <w:name w:val="#AVA4422"/>
    <w:uiPriority w:val="99"/>
    <w:rsid w:val="005B5708"/>
  </w:style>
  <w:style w:type="numbering" w:customStyle="1" w:styleId="AVA443">
    <w:name w:val="#AVA443"/>
    <w:uiPriority w:val="99"/>
    <w:rsid w:val="005B5708"/>
  </w:style>
  <w:style w:type="numbering" w:customStyle="1" w:styleId="AVA444">
    <w:name w:val="#AVA444"/>
    <w:uiPriority w:val="99"/>
    <w:rsid w:val="005B5708"/>
  </w:style>
  <w:style w:type="numbering" w:customStyle="1" w:styleId="AVA45">
    <w:name w:val="#AVA45"/>
    <w:uiPriority w:val="99"/>
    <w:rsid w:val="005B5708"/>
  </w:style>
  <w:style w:type="numbering" w:customStyle="1" w:styleId="AVA451">
    <w:name w:val="#AVA451"/>
    <w:uiPriority w:val="99"/>
    <w:rsid w:val="005B5708"/>
  </w:style>
  <w:style w:type="numbering" w:customStyle="1" w:styleId="AVA4511">
    <w:name w:val="#AVA4511"/>
    <w:uiPriority w:val="99"/>
    <w:rsid w:val="005B5708"/>
  </w:style>
  <w:style w:type="numbering" w:customStyle="1" w:styleId="AVA4512">
    <w:name w:val="#AVA4512"/>
    <w:uiPriority w:val="99"/>
    <w:rsid w:val="005B5708"/>
  </w:style>
  <w:style w:type="numbering" w:customStyle="1" w:styleId="AVA452">
    <w:name w:val="#AVA452"/>
    <w:uiPriority w:val="99"/>
    <w:rsid w:val="005B5708"/>
  </w:style>
  <w:style w:type="numbering" w:customStyle="1" w:styleId="AVA453">
    <w:name w:val="#AVA453"/>
    <w:uiPriority w:val="99"/>
    <w:rsid w:val="005B5708"/>
  </w:style>
  <w:style w:type="numbering" w:customStyle="1" w:styleId="AVA46">
    <w:name w:val="#AVA46"/>
    <w:uiPriority w:val="99"/>
    <w:rsid w:val="005B5708"/>
  </w:style>
  <w:style w:type="numbering" w:customStyle="1" w:styleId="AVA461">
    <w:name w:val="#AVA461"/>
    <w:uiPriority w:val="99"/>
    <w:rsid w:val="005B5708"/>
  </w:style>
  <w:style w:type="numbering" w:customStyle="1" w:styleId="AVA462">
    <w:name w:val="#AVA462"/>
    <w:uiPriority w:val="99"/>
    <w:rsid w:val="005B5708"/>
  </w:style>
  <w:style w:type="numbering" w:customStyle="1" w:styleId="AVA47">
    <w:name w:val="#AVA47"/>
    <w:uiPriority w:val="99"/>
    <w:rsid w:val="005B5708"/>
  </w:style>
  <w:style w:type="numbering" w:customStyle="1" w:styleId="AVA471">
    <w:name w:val="#AVA471"/>
    <w:uiPriority w:val="99"/>
    <w:rsid w:val="005B5708"/>
  </w:style>
  <w:style w:type="numbering" w:customStyle="1" w:styleId="AVA48">
    <w:name w:val="#AVA48"/>
    <w:uiPriority w:val="99"/>
    <w:rsid w:val="005B5708"/>
  </w:style>
  <w:style w:type="numbering" w:customStyle="1" w:styleId="AVA5111">
    <w:name w:val="#AVA5111"/>
    <w:uiPriority w:val="99"/>
    <w:rsid w:val="005B5708"/>
  </w:style>
  <w:style w:type="numbering" w:customStyle="1" w:styleId="AVA51111">
    <w:name w:val="#AVA51111"/>
    <w:uiPriority w:val="99"/>
    <w:rsid w:val="005B5708"/>
  </w:style>
  <w:style w:type="numbering" w:customStyle="1" w:styleId="AVA511111">
    <w:name w:val="#AVA511111"/>
    <w:uiPriority w:val="99"/>
    <w:rsid w:val="005B5708"/>
  </w:style>
  <w:style w:type="numbering" w:customStyle="1" w:styleId="AVA511112">
    <w:name w:val="#AVA511112"/>
    <w:uiPriority w:val="99"/>
    <w:rsid w:val="005B5708"/>
  </w:style>
  <w:style w:type="numbering" w:customStyle="1" w:styleId="AVA51112">
    <w:name w:val="#AVA51112"/>
    <w:uiPriority w:val="99"/>
    <w:rsid w:val="005B5708"/>
  </w:style>
  <w:style w:type="numbering" w:customStyle="1" w:styleId="AVA51113">
    <w:name w:val="#AVA51113"/>
    <w:uiPriority w:val="99"/>
    <w:rsid w:val="005B5708"/>
  </w:style>
  <w:style w:type="numbering" w:customStyle="1" w:styleId="AVA5112">
    <w:name w:val="#AVA5112"/>
    <w:uiPriority w:val="99"/>
    <w:rsid w:val="005B5708"/>
  </w:style>
  <w:style w:type="numbering" w:customStyle="1" w:styleId="AVA51121">
    <w:name w:val="#AVA51121"/>
    <w:uiPriority w:val="99"/>
    <w:rsid w:val="005B5708"/>
  </w:style>
  <w:style w:type="numbering" w:customStyle="1" w:styleId="AVA51122">
    <w:name w:val="#AVA51122"/>
    <w:uiPriority w:val="99"/>
    <w:rsid w:val="005B5708"/>
  </w:style>
  <w:style w:type="numbering" w:customStyle="1" w:styleId="AVA5113">
    <w:name w:val="#AVA5113"/>
    <w:uiPriority w:val="99"/>
    <w:rsid w:val="005B5708"/>
  </w:style>
  <w:style w:type="numbering" w:customStyle="1" w:styleId="AVA51131">
    <w:name w:val="#AVA51131"/>
    <w:uiPriority w:val="99"/>
    <w:rsid w:val="005B5708"/>
  </w:style>
  <w:style w:type="numbering" w:customStyle="1" w:styleId="AVA5114">
    <w:name w:val="#AVA5114"/>
    <w:uiPriority w:val="99"/>
    <w:rsid w:val="005B5708"/>
  </w:style>
  <w:style w:type="numbering" w:customStyle="1" w:styleId="AVA512">
    <w:name w:val="#AVA512"/>
    <w:uiPriority w:val="99"/>
    <w:rsid w:val="005B5708"/>
  </w:style>
  <w:style w:type="numbering" w:customStyle="1" w:styleId="AVA5121">
    <w:name w:val="#AVA5121"/>
    <w:uiPriority w:val="99"/>
    <w:rsid w:val="005B5708"/>
  </w:style>
  <w:style w:type="numbering" w:customStyle="1" w:styleId="AVA51211">
    <w:name w:val="#AVA51211"/>
    <w:uiPriority w:val="99"/>
    <w:rsid w:val="005B5708"/>
  </w:style>
  <w:style w:type="numbering" w:customStyle="1" w:styleId="AVA512111">
    <w:name w:val="#AVA512111"/>
    <w:uiPriority w:val="99"/>
    <w:rsid w:val="005B5708"/>
  </w:style>
  <w:style w:type="numbering" w:customStyle="1" w:styleId="AVA512112">
    <w:name w:val="#AVA512112"/>
    <w:uiPriority w:val="99"/>
    <w:rsid w:val="005B5708"/>
  </w:style>
  <w:style w:type="numbering" w:customStyle="1" w:styleId="AVA51212">
    <w:name w:val="#AVA51212"/>
    <w:uiPriority w:val="99"/>
    <w:rsid w:val="005B5708"/>
  </w:style>
  <w:style w:type="numbering" w:customStyle="1" w:styleId="AVA51213">
    <w:name w:val="#AVA51213"/>
    <w:uiPriority w:val="99"/>
    <w:rsid w:val="005B5708"/>
  </w:style>
  <w:style w:type="numbering" w:customStyle="1" w:styleId="AVA5122">
    <w:name w:val="#AVA5122"/>
    <w:uiPriority w:val="99"/>
    <w:rsid w:val="005B5708"/>
  </w:style>
  <w:style w:type="numbering" w:customStyle="1" w:styleId="AVA51221">
    <w:name w:val="#AVA51221"/>
    <w:uiPriority w:val="99"/>
    <w:rsid w:val="005B5708"/>
  </w:style>
  <w:style w:type="numbering" w:customStyle="1" w:styleId="AVA51222">
    <w:name w:val="#AVA51222"/>
    <w:uiPriority w:val="99"/>
    <w:rsid w:val="005B5708"/>
  </w:style>
  <w:style w:type="numbering" w:customStyle="1" w:styleId="AVA5123">
    <w:name w:val="#AVA5123"/>
    <w:uiPriority w:val="99"/>
    <w:rsid w:val="005B5708"/>
  </w:style>
  <w:style w:type="numbering" w:customStyle="1" w:styleId="AVA5124">
    <w:name w:val="#AVA5124"/>
    <w:uiPriority w:val="99"/>
    <w:rsid w:val="005B5708"/>
  </w:style>
  <w:style w:type="numbering" w:customStyle="1" w:styleId="AVA513">
    <w:name w:val="#AVA513"/>
    <w:uiPriority w:val="99"/>
    <w:rsid w:val="005B5708"/>
  </w:style>
  <w:style w:type="numbering" w:customStyle="1" w:styleId="AVA5131">
    <w:name w:val="#AVA5131"/>
    <w:uiPriority w:val="99"/>
    <w:rsid w:val="005B5708"/>
  </w:style>
  <w:style w:type="numbering" w:customStyle="1" w:styleId="AVA51311">
    <w:name w:val="#AVA51311"/>
    <w:uiPriority w:val="99"/>
    <w:rsid w:val="005B5708"/>
  </w:style>
  <w:style w:type="numbering" w:customStyle="1" w:styleId="AVA513111">
    <w:name w:val="#AVA513111"/>
    <w:uiPriority w:val="99"/>
    <w:rsid w:val="005B5708"/>
  </w:style>
  <w:style w:type="numbering" w:customStyle="1" w:styleId="AVA5131111">
    <w:name w:val="#AVA5131111"/>
    <w:uiPriority w:val="99"/>
    <w:rsid w:val="005B5708"/>
  </w:style>
  <w:style w:type="numbering" w:customStyle="1" w:styleId="AVA51311111">
    <w:name w:val="#AVA51311111"/>
    <w:uiPriority w:val="99"/>
    <w:rsid w:val="005B5708"/>
    <w:pPr>
      <w:numPr>
        <w:numId w:val="38"/>
      </w:numPr>
    </w:pPr>
  </w:style>
  <w:style w:type="numbering" w:customStyle="1" w:styleId="AVA5131112">
    <w:name w:val="#AVA5131112"/>
    <w:uiPriority w:val="99"/>
    <w:rsid w:val="005B5708"/>
  </w:style>
  <w:style w:type="numbering" w:customStyle="1" w:styleId="AVA513112">
    <w:name w:val="#AVA513112"/>
    <w:uiPriority w:val="99"/>
    <w:rsid w:val="005B5708"/>
  </w:style>
  <w:style w:type="numbering" w:customStyle="1" w:styleId="AVA513113">
    <w:name w:val="#AVA513113"/>
    <w:uiPriority w:val="99"/>
    <w:rsid w:val="005B5708"/>
  </w:style>
  <w:style w:type="numbering" w:customStyle="1" w:styleId="AVA51312">
    <w:name w:val="#AVA51312"/>
    <w:uiPriority w:val="99"/>
    <w:rsid w:val="005B5708"/>
  </w:style>
  <w:style w:type="numbering" w:customStyle="1" w:styleId="AVA513121">
    <w:name w:val="#AVA513121"/>
    <w:uiPriority w:val="99"/>
    <w:rsid w:val="005B5708"/>
  </w:style>
  <w:style w:type="numbering" w:customStyle="1" w:styleId="AVA51313">
    <w:name w:val="#AVA51313"/>
    <w:uiPriority w:val="99"/>
    <w:rsid w:val="005B5708"/>
  </w:style>
  <w:style w:type="numbering" w:customStyle="1" w:styleId="AVA5132">
    <w:name w:val="#AVA5132"/>
    <w:uiPriority w:val="99"/>
    <w:rsid w:val="005B5708"/>
  </w:style>
  <w:style w:type="numbering" w:customStyle="1" w:styleId="AVA51321">
    <w:name w:val="#AVA51321"/>
    <w:uiPriority w:val="99"/>
    <w:rsid w:val="005B5708"/>
  </w:style>
  <w:style w:type="numbering" w:customStyle="1" w:styleId="AVA513211">
    <w:name w:val="#AVA513211"/>
    <w:uiPriority w:val="99"/>
    <w:rsid w:val="005B5708"/>
  </w:style>
  <w:style w:type="numbering" w:customStyle="1" w:styleId="AVA51322">
    <w:name w:val="#AVA51322"/>
    <w:uiPriority w:val="99"/>
    <w:rsid w:val="005B5708"/>
  </w:style>
  <w:style w:type="numbering" w:customStyle="1" w:styleId="AVA5133">
    <w:name w:val="#AVA5133"/>
    <w:uiPriority w:val="99"/>
    <w:rsid w:val="005B5708"/>
  </w:style>
  <w:style w:type="numbering" w:customStyle="1" w:styleId="AVA5134">
    <w:name w:val="#AVA5134"/>
    <w:uiPriority w:val="99"/>
    <w:rsid w:val="005B5708"/>
  </w:style>
  <w:style w:type="numbering" w:customStyle="1" w:styleId="AVA514">
    <w:name w:val="#AVA514"/>
    <w:uiPriority w:val="99"/>
    <w:rsid w:val="005B5708"/>
  </w:style>
  <w:style w:type="numbering" w:customStyle="1" w:styleId="AVA5141">
    <w:name w:val="#AVA5141"/>
    <w:uiPriority w:val="99"/>
    <w:rsid w:val="005B5708"/>
  </w:style>
  <w:style w:type="numbering" w:customStyle="1" w:styleId="AVA51411">
    <w:name w:val="#AVA51411"/>
    <w:uiPriority w:val="99"/>
    <w:rsid w:val="005B5708"/>
  </w:style>
  <w:style w:type="numbering" w:customStyle="1" w:styleId="AVA514111">
    <w:name w:val="#AVA514111"/>
    <w:uiPriority w:val="99"/>
    <w:rsid w:val="005B5708"/>
    <w:pPr>
      <w:numPr>
        <w:numId w:val="32"/>
      </w:numPr>
    </w:pPr>
  </w:style>
  <w:style w:type="numbering" w:customStyle="1" w:styleId="AVA51412">
    <w:name w:val="#AVA51412"/>
    <w:uiPriority w:val="99"/>
    <w:rsid w:val="005B5708"/>
  </w:style>
  <w:style w:type="numbering" w:customStyle="1" w:styleId="AVA5142">
    <w:name w:val="#AVA5142"/>
    <w:uiPriority w:val="99"/>
    <w:rsid w:val="005B5708"/>
  </w:style>
  <w:style w:type="numbering" w:customStyle="1" w:styleId="AVA5143">
    <w:name w:val="#AVA5143"/>
    <w:uiPriority w:val="99"/>
    <w:rsid w:val="005B5708"/>
  </w:style>
  <w:style w:type="numbering" w:customStyle="1" w:styleId="AVA515">
    <w:name w:val="#AVA515"/>
    <w:uiPriority w:val="99"/>
    <w:rsid w:val="005B5708"/>
  </w:style>
  <w:style w:type="numbering" w:customStyle="1" w:styleId="AVA5151">
    <w:name w:val="#AVA5151"/>
    <w:uiPriority w:val="99"/>
    <w:rsid w:val="005B5708"/>
  </w:style>
  <w:style w:type="numbering" w:customStyle="1" w:styleId="AVA5152">
    <w:name w:val="#AVA5152"/>
    <w:uiPriority w:val="99"/>
    <w:rsid w:val="005B5708"/>
  </w:style>
  <w:style w:type="numbering" w:customStyle="1" w:styleId="AVA516">
    <w:name w:val="#AVA516"/>
    <w:uiPriority w:val="99"/>
    <w:rsid w:val="005B5708"/>
  </w:style>
  <w:style w:type="numbering" w:customStyle="1" w:styleId="AVA5211">
    <w:name w:val="#AVA5211"/>
    <w:uiPriority w:val="99"/>
    <w:rsid w:val="005B5708"/>
  </w:style>
  <w:style w:type="numbering" w:customStyle="1" w:styleId="AVA52111">
    <w:name w:val="#AVA52111"/>
    <w:uiPriority w:val="99"/>
    <w:rsid w:val="005B5708"/>
  </w:style>
  <w:style w:type="numbering" w:customStyle="1" w:styleId="AVA521111">
    <w:name w:val="#AVA521111"/>
    <w:uiPriority w:val="99"/>
    <w:rsid w:val="005B5708"/>
  </w:style>
  <w:style w:type="numbering" w:customStyle="1" w:styleId="AVA521112">
    <w:name w:val="#AVA521112"/>
    <w:uiPriority w:val="99"/>
    <w:rsid w:val="005B5708"/>
  </w:style>
  <w:style w:type="numbering" w:customStyle="1" w:styleId="AVA52112">
    <w:name w:val="#AVA52112"/>
    <w:uiPriority w:val="99"/>
    <w:rsid w:val="005B5708"/>
  </w:style>
  <w:style w:type="numbering" w:customStyle="1" w:styleId="AVA52113">
    <w:name w:val="#AVA52113"/>
    <w:uiPriority w:val="99"/>
    <w:rsid w:val="005B5708"/>
  </w:style>
  <w:style w:type="numbering" w:customStyle="1" w:styleId="AVA5212">
    <w:name w:val="#AVA5212"/>
    <w:uiPriority w:val="99"/>
    <w:rsid w:val="005B5708"/>
  </w:style>
  <w:style w:type="numbering" w:customStyle="1" w:styleId="AVA52121">
    <w:name w:val="#AVA52121"/>
    <w:uiPriority w:val="99"/>
    <w:rsid w:val="005B5708"/>
  </w:style>
  <w:style w:type="numbering" w:customStyle="1" w:styleId="AVA52122">
    <w:name w:val="#AVA52122"/>
    <w:uiPriority w:val="99"/>
    <w:rsid w:val="005B5708"/>
  </w:style>
  <w:style w:type="numbering" w:customStyle="1" w:styleId="AVA5213">
    <w:name w:val="#AVA5213"/>
    <w:uiPriority w:val="99"/>
    <w:rsid w:val="005B5708"/>
  </w:style>
  <w:style w:type="numbering" w:customStyle="1" w:styleId="AVA52131">
    <w:name w:val="#AVA52131"/>
    <w:uiPriority w:val="99"/>
    <w:rsid w:val="005B5708"/>
  </w:style>
  <w:style w:type="numbering" w:customStyle="1" w:styleId="AVA5214">
    <w:name w:val="#AVA5214"/>
    <w:uiPriority w:val="99"/>
    <w:rsid w:val="005B5708"/>
  </w:style>
  <w:style w:type="numbering" w:customStyle="1" w:styleId="AVA522">
    <w:name w:val="#AVA522"/>
    <w:uiPriority w:val="99"/>
    <w:rsid w:val="005B5708"/>
  </w:style>
  <w:style w:type="numbering" w:customStyle="1" w:styleId="AVA5221">
    <w:name w:val="#AVA5221"/>
    <w:uiPriority w:val="99"/>
    <w:rsid w:val="005B5708"/>
  </w:style>
  <w:style w:type="numbering" w:customStyle="1" w:styleId="AVA52211">
    <w:name w:val="#AVA52211"/>
    <w:uiPriority w:val="99"/>
    <w:rsid w:val="005B5708"/>
  </w:style>
  <w:style w:type="numbering" w:customStyle="1" w:styleId="AVA52212">
    <w:name w:val="#AVA52212"/>
    <w:uiPriority w:val="99"/>
    <w:rsid w:val="005B5708"/>
  </w:style>
  <w:style w:type="numbering" w:customStyle="1" w:styleId="AVA5222">
    <w:name w:val="#AVA5222"/>
    <w:uiPriority w:val="99"/>
    <w:rsid w:val="005B5708"/>
  </w:style>
  <w:style w:type="numbering" w:customStyle="1" w:styleId="AVA5223">
    <w:name w:val="#AVA5223"/>
    <w:uiPriority w:val="99"/>
    <w:rsid w:val="005B5708"/>
  </w:style>
  <w:style w:type="numbering" w:customStyle="1" w:styleId="AVA523">
    <w:name w:val="#AVA523"/>
    <w:uiPriority w:val="99"/>
    <w:rsid w:val="005B5708"/>
  </w:style>
  <w:style w:type="numbering" w:customStyle="1" w:styleId="AVA5231">
    <w:name w:val="#AVA5231"/>
    <w:uiPriority w:val="99"/>
    <w:rsid w:val="005B5708"/>
  </w:style>
  <w:style w:type="numbering" w:customStyle="1" w:styleId="AVA5232">
    <w:name w:val="#AVA5232"/>
    <w:uiPriority w:val="99"/>
    <w:rsid w:val="005B5708"/>
  </w:style>
  <w:style w:type="numbering" w:customStyle="1" w:styleId="AVA524">
    <w:name w:val="#AVA524"/>
    <w:uiPriority w:val="99"/>
    <w:rsid w:val="005B5708"/>
  </w:style>
  <w:style w:type="numbering" w:customStyle="1" w:styleId="AVA5241">
    <w:name w:val="#AVA5241"/>
    <w:uiPriority w:val="99"/>
    <w:rsid w:val="005B5708"/>
  </w:style>
  <w:style w:type="numbering" w:customStyle="1" w:styleId="AVA525">
    <w:name w:val="#AVA525"/>
    <w:uiPriority w:val="99"/>
    <w:rsid w:val="005B5708"/>
  </w:style>
  <w:style w:type="numbering" w:customStyle="1" w:styleId="AVA531">
    <w:name w:val="#AVA531"/>
    <w:uiPriority w:val="99"/>
    <w:rsid w:val="005B5708"/>
  </w:style>
  <w:style w:type="numbering" w:customStyle="1" w:styleId="AVA5311">
    <w:name w:val="#AVA5311"/>
    <w:uiPriority w:val="99"/>
    <w:rsid w:val="005B5708"/>
  </w:style>
  <w:style w:type="numbering" w:customStyle="1" w:styleId="AVA53111">
    <w:name w:val="#AVA53111"/>
    <w:uiPriority w:val="99"/>
    <w:rsid w:val="005B5708"/>
  </w:style>
  <w:style w:type="numbering" w:customStyle="1" w:styleId="AVA53112">
    <w:name w:val="#AVA53112"/>
    <w:uiPriority w:val="99"/>
    <w:rsid w:val="005B5708"/>
  </w:style>
  <w:style w:type="numbering" w:customStyle="1" w:styleId="AVA5312">
    <w:name w:val="#AVA5312"/>
    <w:uiPriority w:val="99"/>
    <w:rsid w:val="005B5708"/>
  </w:style>
  <w:style w:type="numbering" w:customStyle="1" w:styleId="AVA5313">
    <w:name w:val="#AVA5313"/>
    <w:uiPriority w:val="99"/>
    <w:rsid w:val="005B5708"/>
  </w:style>
  <w:style w:type="numbering" w:customStyle="1" w:styleId="AVA532">
    <w:name w:val="#AVA532"/>
    <w:uiPriority w:val="99"/>
    <w:rsid w:val="005B5708"/>
  </w:style>
  <w:style w:type="numbering" w:customStyle="1" w:styleId="AVA5321">
    <w:name w:val="#AVA5321"/>
    <w:uiPriority w:val="99"/>
    <w:rsid w:val="005B5708"/>
  </w:style>
  <w:style w:type="numbering" w:customStyle="1" w:styleId="AVA5322">
    <w:name w:val="#AVA5322"/>
    <w:uiPriority w:val="99"/>
    <w:rsid w:val="005B5708"/>
  </w:style>
  <w:style w:type="numbering" w:customStyle="1" w:styleId="AVA533">
    <w:name w:val="#AVA533"/>
    <w:uiPriority w:val="99"/>
    <w:rsid w:val="005B5708"/>
  </w:style>
  <w:style w:type="numbering" w:customStyle="1" w:styleId="AVA5331">
    <w:name w:val="#AVA5331"/>
    <w:uiPriority w:val="99"/>
    <w:rsid w:val="005B5708"/>
  </w:style>
  <w:style w:type="numbering" w:customStyle="1" w:styleId="AVA534">
    <w:name w:val="#AVA534"/>
    <w:uiPriority w:val="99"/>
    <w:rsid w:val="005B5708"/>
  </w:style>
  <w:style w:type="numbering" w:customStyle="1" w:styleId="AVA54">
    <w:name w:val="#AVA54"/>
    <w:uiPriority w:val="99"/>
    <w:rsid w:val="005B5708"/>
  </w:style>
  <w:style w:type="numbering" w:customStyle="1" w:styleId="AVA541">
    <w:name w:val="#AVA541"/>
    <w:uiPriority w:val="99"/>
    <w:rsid w:val="005B5708"/>
  </w:style>
  <w:style w:type="numbering" w:customStyle="1" w:styleId="AVA5411">
    <w:name w:val="#AVA5411"/>
    <w:uiPriority w:val="99"/>
    <w:rsid w:val="005B5708"/>
  </w:style>
  <w:style w:type="numbering" w:customStyle="1" w:styleId="AVA54111">
    <w:name w:val="#AVA54111"/>
    <w:uiPriority w:val="99"/>
    <w:rsid w:val="005B5708"/>
  </w:style>
  <w:style w:type="numbering" w:customStyle="1" w:styleId="AVA54112">
    <w:name w:val="#AVA54112"/>
    <w:uiPriority w:val="99"/>
    <w:rsid w:val="005B5708"/>
  </w:style>
  <w:style w:type="numbering" w:customStyle="1" w:styleId="AVA5412">
    <w:name w:val="#AVA5412"/>
    <w:uiPriority w:val="99"/>
    <w:rsid w:val="005B5708"/>
  </w:style>
  <w:style w:type="numbering" w:customStyle="1" w:styleId="AVA5413">
    <w:name w:val="#AVA5413"/>
    <w:uiPriority w:val="99"/>
    <w:rsid w:val="005B5708"/>
  </w:style>
  <w:style w:type="numbering" w:customStyle="1" w:styleId="AVA542">
    <w:name w:val="#AVA542"/>
    <w:uiPriority w:val="99"/>
    <w:rsid w:val="005B5708"/>
  </w:style>
  <w:style w:type="numbering" w:customStyle="1" w:styleId="AVA5421">
    <w:name w:val="#AVA5421"/>
    <w:uiPriority w:val="99"/>
    <w:rsid w:val="005B5708"/>
  </w:style>
  <w:style w:type="numbering" w:customStyle="1" w:styleId="AVA5422">
    <w:name w:val="#AVA5422"/>
    <w:uiPriority w:val="99"/>
    <w:rsid w:val="005B5708"/>
  </w:style>
  <w:style w:type="numbering" w:customStyle="1" w:styleId="AVA543">
    <w:name w:val="#AVA543"/>
    <w:uiPriority w:val="99"/>
    <w:rsid w:val="005B5708"/>
  </w:style>
  <w:style w:type="numbering" w:customStyle="1" w:styleId="AVA544">
    <w:name w:val="#AVA544"/>
    <w:uiPriority w:val="99"/>
    <w:rsid w:val="005B5708"/>
  </w:style>
  <w:style w:type="numbering" w:customStyle="1" w:styleId="AVA55">
    <w:name w:val="#AVA55"/>
    <w:uiPriority w:val="99"/>
    <w:rsid w:val="005B5708"/>
  </w:style>
  <w:style w:type="numbering" w:customStyle="1" w:styleId="AVA551">
    <w:name w:val="#AVA551"/>
    <w:uiPriority w:val="99"/>
    <w:rsid w:val="005B5708"/>
  </w:style>
  <w:style w:type="numbering" w:customStyle="1" w:styleId="AVA5511">
    <w:name w:val="#AVA5511"/>
    <w:uiPriority w:val="99"/>
    <w:rsid w:val="005B5708"/>
  </w:style>
  <w:style w:type="numbering" w:customStyle="1" w:styleId="AVA5512">
    <w:name w:val="#AVA5512"/>
    <w:uiPriority w:val="99"/>
    <w:rsid w:val="005B5708"/>
  </w:style>
  <w:style w:type="numbering" w:customStyle="1" w:styleId="AVA552">
    <w:name w:val="#AVA552"/>
    <w:uiPriority w:val="99"/>
    <w:rsid w:val="005B5708"/>
  </w:style>
  <w:style w:type="numbering" w:customStyle="1" w:styleId="AVA553">
    <w:name w:val="#AVA553"/>
    <w:uiPriority w:val="99"/>
    <w:rsid w:val="005B5708"/>
  </w:style>
  <w:style w:type="numbering" w:customStyle="1" w:styleId="AVA56">
    <w:name w:val="#AVA56"/>
    <w:uiPriority w:val="99"/>
    <w:rsid w:val="005B5708"/>
  </w:style>
  <w:style w:type="numbering" w:customStyle="1" w:styleId="AVA561">
    <w:name w:val="#AVA561"/>
    <w:uiPriority w:val="99"/>
    <w:rsid w:val="005B5708"/>
  </w:style>
  <w:style w:type="numbering" w:customStyle="1" w:styleId="AVA562">
    <w:name w:val="#AVA562"/>
    <w:uiPriority w:val="99"/>
    <w:rsid w:val="005B5708"/>
  </w:style>
  <w:style w:type="numbering" w:customStyle="1" w:styleId="AVA57">
    <w:name w:val="#AVA57"/>
    <w:uiPriority w:val="99"/>
    <w:rsid w:val="005B5708"/>
  </w:style>
  <w:style w:type="numbering" w:customStyle="1" w:styleId="AVA571">
    <w:name w:val="#AVA571"/>
    <w:uiPriority w:val="99"/>
    <w:rsid w:val="005B5708"/>
  </w:style>
  <w:style w:type="numbering" w:customStyle="1" w:styleId="AVA58">
    <w:name w:val="#AVA58"/>
    <w:uiPriority w:val="99"/>
    <w:rsid w:val="005B5708"/>
  </w:style>
  <w:style w:type="numbering" w:customStyle="1" w:styleId="AVA6111">
    <w:name w:val="#AVA6111"/>
    <w:uiPriority w:val="99"/>
    <w:rsid w:val="005B5708"/>
  </w:style>
  <w:style w:type="numbering" w:customStyle="1" w:styleId="AVA61111">
    <w:name w:val="#AVA61111"/>
    <w:uiPriority w:val="99"/>
    <w:rsid w:val="005B5708"/>
  </w:style>
  <w:style w:type="numbering" w:customStyle="1" w:styleId="AVA611111">
    <w:name w:val="#AVA611111"/>
    <w:uiPriority w:val="99"/>
    <w:rsid w:val="005B5708"/>
  </w:style>
  <w:style w:type="numbering" w:customStyle="1" w:styleId="AVA611112">
    <w:name w:val="#AVA611112"/>
    <w:uiPriority w:val="99"/>
    <w:rsid w:val="005B5708"/>
  </w:style>
  <w:style w:type="numbering" w:customStyle="1" w:styleId="AVA61112">
    <w:name w:val="#AVA61112"/>
    <w:uiPriority w:val="99"/>
    <w:rsid w:val="005B5708"/>
  </w:style>
  <w:style w:type="numbering" w:customStyle="1" w:styleId="AVA61113">
    <w:name w:val="#AVA61113"/>
    <w:uiPriority w:val="99"/>
    <w:rsid w:val="005B5708"/>
  </w:style>
  <w:style w:type="numbering" w:customStyle="1" w:styleId="AVA6112">
    <w:name w:val="#AVA6112"/>
    <w:uiPriority w:val="99"/>
    <w:rsid w:val="005B5708"/>
  </w:style>
  <w:style w:type="numbering" w:customStyle="1" w:styleId="AVA61121">
    <w:name w:val="#AVA61121"/>
    <w:uiPriority w:val="99"/>
    <w:rsid w:val="005B5708"/>
  </w:style>
  <w:style w:type="numbering" w:customStyle="1" w:styleId="AVA611211">
    <w:name w:val="#AVA611211"/>
    <w:uiPriority w:val="99"/>
    <w:rsid w:val="005B5708"/>
  </w:style>
  <w:style w:type="numbering" w:customStyle="1" w:styleId="AVA611212">
    <w:name w:val="#AVA611212"/>
    <w:uiPriority w:val="99"/>
    <w:rsid w:val="005B5708"/>
  </w:style>
  <w:style w:type="numbering" w:customStyle="1" w:styleId="AVA61122">
    <w:name w:val="#AVA61122"/>
    <w:uiPriority w:val="99"/>
    <w:rsid w:val="005B5708"/>
  </w:style>
  <w:style w:type="numbering" w:customStyle="1" w:styleId="AVA61123">
    <w:name w:val="#AVA61123"/>
    <w:uiPriority w:val="99"/>
    <w:rsid w:val="005B5708"/>
  </w:style>
  <w:style w:type="numbering" w:customStyle="1" w:styleId="AVA6113">
    <w:name w:val="#AVA6113"/>
    <w:uiPriority w:val="99"/>
    <w:rsid w:val="005B5708"/>
  </w:style>
  <w:style w:type="numbering" w:customStyle="1" w:styleId="AVA61131">
    <w:name w:val="#AVA61131"/>
    <w:uiPriority w:val="99"/>
    <w:rsid w:val="005B5708"/>
  </w:style>
  <w:style w:type="numbering" w:customStyle="1" w:styleId="AVA61132">
    <w:name w:val="#AVA61132"/>
    <w:uiPriority w:val="99"/>
    <w:rsid w:val="005B5708"/>
  </w:style>
  <w:style w:type="numbering" w:customStyle="1" w:styleId="AVA6114">
    <w:name w:val="#AVA6114"/>
    <w:uiPriority w:val="99"/>
    <w:rsid w:val="005B5708"/>
  </w:style>
  <w:style w:type="numbering" w:customStyle="1" w:styleId="AVA61141">
    <w:name w:val="#AVA61141"/>
    <w:uiPriority w:val="99"/>
    <w:rsid w:val="005B5708"/>
  </w:style>
  <w:style w:type="numbering" w:customStyle="1" w:styleId="AVA6115">
    <w:name w:val="#AVA6115"/>
    <w:uiPriority w:val="99"/>
    <w:rsid w:val="005B5708"/>
  </w:style>
  <w:style w:type="numbering" w:customStyle="1" w:styleId="AVA612">
    <w:name w:val="#AVA612"/>
    <w:uiPriority w:val="99"/>
    <w:rsid w:val="005B5708"/>
  </w:style>
  <w:style w:type="numbering" w:customStyle="1" w:styleId="AVA6121">
    <w:name w:val="#AVA6121"/>
    <w:uiPriority w:val="99"/>
    <w:rsid w:val="005B5708"/>
  </w:style>
  <w:style w:type="numbering" w:customStyle="1" w:styleId="AVA61211">
    <w:name w:val="#AVA61211"/>
    <w:uiPriority w:val="99"/>
    <w:rsid w:val="005B5708"/>
  </w:style>
  <w:style w:type="numbering" w:customStyle="1" w:styleId="AVA612111">
    <w:name w:val="#AVA612111"/>
    <w:uiPriority w:val="99"/>
    <w:rsid w:val="005B5708"/>
  </w:style>
  <w:style w:type="numbering" w:customStyle="1" w:styleId="AVA612112">
    <w:name w:val="#AVA612112"/>
    <w:uiPriority w:val="99"/>
    <w:rsid w:val="005B5708"/>
  </w:style>
  <w:style w:type="numbering" w:customStyle="1" w:styleId="AVA61212">
    <w:name w:val="#AVA61212"/>
    <w:uiPriority w:val="99"/>
    <w:rsid w:val="005B5708"/>
  </w:style>
  <w:style w:type="numbering" w:customStyle="1" w:styleId="AVA61213">
    <w:name w:val="#AVA61213"/>
    <w:uiPriority w:val="99"/>
    <w:rsid w:val="005B5708"/>
  </w:style>
  <w:style w:type="numbering" w:customStyle="1" w:styleId="AVA6122">
    <w:name w:val="#AVA6122"/>
    <w:uiPriority w:val="99"/>
    <w:rsid w:val="005B5708"/>
  </w:style>
  <w:style w:type="numbering" w:customStyle="1" w:styleId="AVA61221">
    <w:name w:val="#AVA61221"/>
    <w:uiPriority w:val="99"/>
    <w:rsid w:val="005B5708"/>
  </w:style>
  <w:style w:type="numbering" w:customStyle="1" w:styleId="AVA61222">
    <w:name w:val="#AVA61222"/>
    <w:uiPriority w:val="99"/>
    <w:rsid w:val="005B5708"/>
  </w:style>
  <w:style w:type="numbering" w:customStyle="1" w:styleId="AVA6123">
    <w:name w:val="#AVA6123"/>
    <w:uiPriority w:val="99"/>
    <w:rsid w:val="005B5708"/>
  </w:style>
  <w:style w:type="numbering" w:customStyle="1" w:styleId="AVA61231">
    <w:name w:val="#AVA61231"/>
    <w:uiPriority w:val="99"/>
    <w:rsid w:val="005B5708"/>
  </w:style>
  <w:style w:type="numbering" w:customStyle="1" w:styleId="AVA6124">
    <w:name w:val="#AVA6124"/>
    <w:uiPriority w:val="99"/>
    <w:rsid w:val="005B5708"/>
  </w:style>
  <w:style w:type="numbering" w:customStyle="1" w:styleId="AVA613">
    <w:name w:val="#AVA613"/>
    <w:uiPriority w:val="99"/>
    <w:rsid w:val="005B5708"/>
  </w:style>
  <w:style w:type="numbering" w:customStyle="1" w:styleId="AVA6131">
    <w:name w:val="#AVA6131"/>
    <w:uiPriority w:val="99"/>
    <w:rsid w:val="005B5708"/>
  </w:style>
  <w:style w:type="numbering" w:customStyle="1" w:styleId="AVA61311">
    <w:name w:val="#AVA61311"/>
    <w:uiPriority w:val="99"/>
    <w:rsid w:val="005B5708"/>
  </w:style>
  <w:style w:type="numbering" w:customStyle="1" w:styleId="AVA61312">
    <w:name w:val="#AVA61312"/>
    <w:uiPriority w:val="99"/>
    <w:rsid w:val="005B5708"/>
  </w:style>
  <w:style w:type="numbering" w:customStyle="1" w:styleId="AVA6132">
    <w:name w:val="#AVA6132"/>
    <w:uiPriority w:val="99"/>
    <w:rsid w:val="005B5708"/>
  </w:style>
  <w:style w:type="numbering" w:customStyle="1" w:styleId="AVA6133">
    <w:name w:val="#AVA6133"/>
    <w:uiPriority w:val="99"/>
    <w:rsid w:val="005B5708"/>
  </w:style>
  <w:style w:type="numbering" w:customStyle="1" w:styleId="AVA614">
    <w:name w:val="#AVA614"/>
    <w:uiPriority w:val="99"/>
    <w:rsid w:val="005B5708"/>
  </w:style>
  <w:style w:type="numbering" w:customStyle="1" w:styleId="AVA6141">
    <w:name w:val="#AVA6141"/>
    <w:uiPriority w:val="99"/>
    <w:rsid w:val="005B5708"/>
  </w:style>
  <w:style w:type="numbering" w:customStyle="1" w:styleId="AVA6142">
    <w:name w:val="#AVA6142"/>
    <w:uiPriority w:val="99"/>
    <w:rsid w:val="005B5708"/>
  </w:style>
  <w:style w:type="numbering" w:customStyle="1" w:styleId="AVA615">
    <w:name w:val="#AVA615"/>
    <w:uiPriority w:val="99"/>
    <w:rsid w:val="005B5708"/>
  </w:style>
  <w:style w:type="numbering" w:customStyle="1" w:styleId="AVA6151">
    <w:name w:val="#AVA6151"/>
    <w:uiPriority w:val="99"/>
    <w:rsid w:val="005B5708"/>
  </w:style>
  <w:style w:type="numbering" w:customStyle="1" w:styleId="AVA616">
    <w:name w:val="#AVA616"/>
    <w:uiPriority w:val="99"/>
    <w:rsid w:val="005B5708"/>
  </w:style>
  <w:style w:type="numbering" w:customStyle="1" w:styleId="AVA6211">
    <w:name w:val="#AVA6211"/>
    <w:uiPriority w:val="99"/>
    <w:rsid w:val="005B5708"/>
  </w:style>
  <w:style w:type="numbering" w:customStyle="1" w:styleId="AVA62111">
    <w:name w:val="#AVA62111"/>
    <w:uiPriority w:val="99"/>
    <w:rsid w:val="005B5708"/>
  </w:style>
  <w:style w:type="numbering" w:customStyle="1" w:styleId="AVA621111">
    <w:name w:val="#AVA621111"/>
    <w:uiPriority w:val="99"/>
    <w:rsid w:val="005B5708"/>
  </w:style>
  <w:style w:type="numbering" w:customStyle="1" w:styleId="AVA621112">
    <w:name w:val="#AVA621112"/>
    <w:uiPriority w:val="99"/>
    <w:rsid w:val="005B5708"/>
  </w:style>
  <w:style w:type="numbering" w:customStyle="1" w:styleId="AVA62112">
    <w:name w:val="#AVA62112"/>
    <w:uiPriority w:val="99"/>
    <w:rsid w:val="005B5708"/>
  </w:style>
  <w:style w:type="numbering" w:customStyle="1" w:styleId="AVA62113">
    <w:name w:val="#AVA62113"/>
    <w:uiPriority w:val="99"/>
    <w:rsid w:val="005B5708"/>
  </w:style>
  <w:style w:type="numbering" w:customStyle="1" w:styleId="AVA6212">
    <w:name w:val="#AVA6212"/>
    <w:uiPriority w:val="99"/>
    <w:rsid w:val="005B5708"/>
  </w:style>
  <w:style w:type="numbering" w:customStyle="1" w:styleId="AVA62121">
    <w:name w:val="#AVA62121"/>
    <w:uiPriority w:val="99"/>
    <w:rsid w:val="005B5708"/>
  </w:style>
  <w:style w:type="numbering" w:customStyle="1" w:styleId="AVA62122">
    <w:name w:val="#AVA62122"/>
    <w:uiPriority w:val="99"/>
    <w:rsid w:val="005B5708"/>
  </w:style>
  <w:style w:type="numbering" w:customStyle="1" w:styleId="AVA6213">
    <w:name w:val="#AVA6213"/>
    <w:uiPriority w:val="99"/>
    <w:rsid w:val="005B5708"/>
  </w:style>
  <w:style w:type="numbering" w:customStyle="1" w:styleId="AVA62131">
    <w:name w:val="#AVA62131"/>
    <w:uiPriority w:val="99"/>
    <w:rsid w:val="005B5708"/>
  </w:style>
  <w:style w:type="numbering" w:customStyle="1" w:styleId="AVA6214">
    <w:name w:val="#AVA6214"/>
    <w:uiPriority w:val="99"/>
    <w:rsid w:val="005B5708"/>
  </w:style>
  <w:style w:type="numbering" w:customStyle="1" w:styleId="AVA622">
    <w:name w:val="#AVA622"/>
    <w:uiPriority w:val="99"/>
    <w:rsid w:val="005B5708"/>
  </w:style>
  <w:style w:type="numbering" w:customStyle="1" w:styleId="AVA6221">
    <w:name w:val="#AVA6221"/>
    <w:uiPriority w:val="99"/>
    <w:rsid w:val="005B5708"/>
  </w:style>
  <w:style w:type="numbering" w:customStyle="1" w:styleId="AVA62211">
    <w:name w:val="#AVA62211"/>
    <w:uiPriority w:val="99"/>
    <w:rsid w:val="005B5708"/>
  </w:style>
  <w:style w:type="numbering" w:customStyle="1" w:styleId="AVA62212">
    <w:name w:val="#AVA62212"/>
    <w:uiPriority w:val="99"/>
    <w:rsid w:val="005B5708"/>
  </w:style>
  <w:style w:type="numbering" w:customStyle="1" w:styleId="AVA6222">
    <w:name w:val="#AVA6222"/>
    <w:uiPriority w:val="99"/>
    <w:rsid w:val="005B5708"/>
  </w:style>
  <w:style w:type="numbering" w:customStyle="1" w:styleId="AVA6223">
    <w:name w:val="#AVA6223"/>
    <w:uiPriority w:val="99"/>
    <w:rsid w:val="005B5708"/>
  </w:style>
  <w:style w:type="numbering" w:customStyle="1" w:styleId="AVA623">
    <w:name w:val="#AVA623"/>
    <w:uiPriority w:val="99"/>
    <w:rsid w:val="005B5708"/>
  </w:style>
  <w:style w:type="numbering" w:customStyle="1" w:styleId="AVA6231">
    <w:name w:val="#AVA6231"/>
    <w:uiPriority w:val="99"/>
    <w:rsid w:val="005B5708"/>
  </w:style>
  <w:style w:type="numbering" w:customStyle="1" w:styleId="AVA6232">
    <w:name w:val="#AVA6232"/>
    <w:uiPriority w:val="99"/>
    <w:rsid w:val="005B5708"/>
  </w:style>
  <w:style w:type="numbering" w:customStyle="1" w:styleId="AVA624">
    <w:name w:val="#AVA624"/>
    <w:uiPriority w:val="99"/>
    <w:rsid w:val="005B5708"/>
  </w:style>
  <w:style w:type="numbering" w:customStyle="1" w:styleId="AVA6241">
    <w:name w:val="#AVA6241"/>
    <w:uiPriority w:val="99"/>
    <w:rsid w:val="005B5708"/>
  </w:style>
  <w:style w:type="numbering" w:customStyle="1" w:styleId="AVA625">
    <w:name w:val="#AVA625"/>
    <w:uiPriority w:val="99"/>
    <w:rsid w:val="005B5708"/>
  </w:style>
  <w:style w:type="numbering" w:customStyle="1" w:styleId="AVA631">
    <w:name w:val="#AVA631"/>
    <w:uiPriority w:val="99"/>
    <w:rsid w:val="005B5708"/>
  </w:style>
  <w:style w:type="numbering" w:customStyle="1" w:styleId="AVA6311">
    <w:name w:val="#AVA6311"/>
    <w:uiPriority w:val="99"/>
    <w:rsid w:val="005B5708"/>
  </w:style>
  <w:style w:type="numbering" w:customStyle="1" w:styleId="AVA63111">
    <w:name w:val="#AVA63111"/>
    <w:uiPriority w:val="99"/>
    <w:rsid w:val="005B5708"/>
  </w:style>
  <w:style w:type="numbering" w:customStyle="1" w:styleId="AVA63112">
    <w:name w:val="#AVA63112"/>
    <w:uiPriority w:val="99"/>
    <w:rsid w:val="005B5708"/>
  </w:style>
  <w:style w:type="numbering" w:customStyle="1" w:styleId="AVA6312">
    <w:name w:val="#AVA6312"/>
    <w:uiPriority w:val="99"/>
    <w:rsid w:val="005B5708"/>
  </w:style>
  <w:style w:type="numbering" w:customStyle="1" w:styleId="AVA6313">
    <w:name w:val="#AVA6313"/>
    <w:uiPriority w:val="99"/>
    <w:rsid w:val="005B5708"/>
  </w:style>
  <w:style w:type="numbering" w:customStyle="1" w:styleId="AVA632">
    <w:name w:val="#AVA632"/>
    <w:uiPriority w:val="99"/>
    <w:rsid w:val="005B5708"/>
  </w:style>
  <w:style w:type="numbering" w:customStyle="1" w:styleId="AVA6321">
    <w:name w:val="#AVA6321"/>
    <w:uiPriority w:val="99"/>
    <w:rsid w:val="005B5708"/>
  </w:style>
  <w:style w:type="numbering" w:customStyle="1" w:styleId="AVA6322">
    <w:name w:val="#AVA6322"/>
    <w:uiPriority w:val="99"/>
    <w:rsid w:val="005B5708"/>
  </w:style>
  <w:style w:type="numbering" w:customStyle="1" w:styleId="AVA633">
    <w:name w:val="#AVA633"/>
    <w:uiPriority w:val="99"/>
    <w:rsid w:val="005B5708"/>
  </w:style>
  <w:style w:type="numbering" w:customStyle="1" w:styleId="AVA6331">
    <w:name w:val="#AVA6331"/>
    <w:uiPriority w:val="99"/>
    <w:rsid w:val="005B5708"/>
  </w:style>
  <w:style w:type="numbering" w:customStyle="1" w:styleId="AVA634">
    <w:name w:val="#AVA634"/>
    <w:uiPriority w:val="99"/>
    <w:rsid w:val="005B5708"/>
  </w:style>
  <w:style w:type="numbering" w:customStyle="1" w:styleId="AVA64">
    <w:name w:val="#AVA64"/>
    <w:uiPriority w:val="99"/>
    <w:rsid w:val="005B5708"/>
  </w:style>
  <w:style w:type="numbering" w:customStyle="1" w:styleId="AVA641">
    <w:name w:val="#AVA641"/>
    <w:uiPriority w:val="99"/>
    <w:rsid w:val="005B5708"/>
  </w:style>
  <w:style w:type="numbering" w:customStyle="1" w:styleId="AVA6411">
    <w:name w:val="#AVA6411"/>
    <w:uiPriority w:val="99"/>
    <w:rsid w:val="005B5708"/>
  </w:style>
  <w:style w:type="numbering" w:customStyle="1" w:styleId="AVA64111">
    <w:name w:val="#AVA64111"/>
    <w:uiPriority w:val="99"/>
    <w:rsid w:val="005B5708"/>
  </w:style>
  <w:style w:type="numbering" w:customStyle="1" w:styleId="AVA64112">
    <w:name w:val="#AVA64112"/>
    <w:uiPriority w:val="99"/>
    <w:rsid w:val="005B5708"/>
  </w:style>
  <w:style w:type="numbering" w:customStyle="1" w:styleId="AVA6412">
    <w:name w:val="#AVA6412"/>
    <w:uiPriority w:val="99"/>
    <w:rsid w:val="005B5708"/>
  </w:style>
  <w:style w:type="numbering" w:customStyle="1" w:styleId="AVA6413">
    <w:name w:val="#AVA6413"/>
    <w:uiPriority w:val="99"/>
    <w:rsid w:val="005B5708"/>
  </w:style>
  <w:style w:type="numbering" w:customStyle="1" w:styleId="AVA642">
    <w:name w:val="#AVA642"/>
    <w:uiPriority w:val="99"/>
    <w:rsid w:val="005B5708"/>
  </w:style>
  <w:style w:type="numbering" w:customStyle="1" w:styleId="AVA6421">
    <w:name w:val="#AVA6421"/>
    <w:uiPriority w:val="99"/>
    <w:rsid w:val="005B5708"/>
  </w:style>
  <w:style w:type="numbering" w:customStyle="1" w:styleId="AVA6422">
    <w:name w:val="#AVA6422"/>
    <w:uiPriority w:val="99"/>
    <w:rsid w:val="005B5708"/>
  </w:style>
  <w:style w:type="numbering" w:customStyle="1" w:styleId="AVA643">
    <w:name w:val="#AVA643"/>
    <w:uiPriority w:val="99"/>
    <w:rsid w:val="005B5708"/>
  </w:style>
  <w:style w:type="numbering" w:customStyle="1" w:styleId="AVA644">
    <w:name w:val="#AVA644"/>
    <w:uiPriority w:val="99"/>
    <w:rsid w:val="005B5708"/>
  </w:style>
  <w:style w:type="numbering" w:customStyle="1" w:styleId="AVA65">
    <w:name w:val="#AVA65"/>
    <w:uiPriority w:val="99"/>
    <w:rsid w:val="005B5708"/>
  </w:style>
  <w:style w:type="numbering" w:customStyle="1" w:styleId="AVA651">
    <w:name w:val="#AVA651"/>
    <w:uiPriority w:val="99"/>
    <w:rsid w:val="005B5708"/>
  </w:style>
  <w:style w:type="numbering" w:customStyle="1" w:styleId="AVA6511">
    <w:name w:val="#AVA6511"/>
    <w:uiPriority w:val="99"/>
    <w:rsid w:val="005B5708"/>
  </w:style>
  <w:style w:type="numbering" w:customStyle="1" w:styleId="AVA6512">
    <w:name w:val="#AVA6512"/>
    <w:uiPriority w:val="99"/>
    <w:rsid w:val="005B5708"/>
  </w:style>
  <w:style w:type="numbering" w:customStyle="1" w:styleId="AVA652">
    <w:name w:val="#AVA652"/>
    <w:uiPriority w:val="99"/>
    <w:rsid w:val="005B5708"/>
  </w:style>
  <w:style w:type="numbering" w:customStyle="1" w:styleId="AVA653">
    <w:name w:val="#AVA653"/>
    <w:uiPriority w:val="99"/>
    <w:rsid w:val="005B5708"/>
  </w:style>
  <w:style w:type="numbering" w:customStyle="1" w:styleId="AVA66">
    <w:name w:val="#AVA66"/>
    <w:uiPriority w:val="99"/>
    <w:rsid w:val="005B5708"/>
  </w:style>
  <w:style w:type="numbering" w:customStyle="1" w:styleId="AVA661">
    <w:name w:val="#AVA661"/>
    <w:uiPriority w:val="99"/>
    <w:rsid w:val="005B5708"/>
  </w:style>
  <w:style w:type="numbering" w:customStyle="1" w:styleId="AVA662">
    <w:name w:val="#AVA662"/>
    <w:uiPriority w:val="99"/>
    <w:rsid w:val="005B5708"/>
  </w:style>
  <w:style w:type="numbering" w:customStyle="1" w:styleId="AVA67">
    <w:name w:val="#AVA67"/>
    <w:uiPriority w:val="99"/>
    <w:rsid w:val="005B5708"/>
  </w:style>
  <w:style w:type="numbering" w:customStyle="1" w:styleId="AVA671">
    <w:name w:val="#AVA671"/>
    <w:uiPriority w:val="99"/>
    <w:rsid w:val="005B5708"/>
  </w:style>
  <w:style w:type="numbering" w:customStyle="1" w:styleId="AVA68">
    <w:name w:val="#AVA68"/>
    <w:uiPriority w:val="99"/>
    <w:rsid w:val="005B5708"/>
  </w:style>
  <w:style w:type="numbering" w:customStyle="1" w:styleId="AVA7111">
    <w:name w:val="#AVA7111"/>
    <w:uiPriority w:val="99"/>
    <w:rsid w:val="005B5708"/>
  </w:style>
  <w:style w:type="numbering" w:customStyle="1" w:styleId="AVA71111">
    <w:name w:val="#AVA71111"/>
    <w:uiPriority w:val="99"/>
    <w:rsid w:val="005B5708"/>
  </w:style>
  <w:style w:type="numbering" w:customStyle="1" w:styleId="AVA711111">
    <w:name w:val="#AVA711111"/>
    <w:uiPriority w:val="99"/>
    <w:rsid w:val="005B5708"/>
  </w:style>
  <w:style w:type="numbering" w:customStyle="1" w:styleId="AVA711112">
    <w:name w:val="#AVA711112"/>
    <w:uiPriority w:val="99"/>
    <w:rsid w:val="005B5708"/>
  </w:style>
  <w:style w:type="numbering" w:customStyle="1" w:styleId="AVA71112">
    <w:name w:val="#AVA71112"/>
    <w:uiPriority w:val="99"/>
    <w:rsid w:val="005B5708"/>
  </w:style>
  <w:style w:type="numbering" w:customStyle="1" w:styleId="AVA71113">
    <w:name w:val="#AVA71113"/>
    <w:uiPriority w:val="99"/>
    <w:rsid w:val="005B5708"/>
  </w:style>
  <w:style w:type="numbering" w:customStyle="1" w:styleId="AVA7112">
    <w:name w:val="#AVA7112"/>
    <w:uiPriority w:val="99"/>
    <w:rsid w:val="005B5708"/>
  </w:style>
  <w:style w:type="numbering" w:customStyle="1" w:styleId="AVA71121">
    <w:name w:val="#AVA71121"/>
    <w:uiPriority w:val="99"/>
    <w:rsid w:val="005B5708"/>
  </w:style>
  <w:style w:type="numbering" w:customStyle="1" w:styleId="AVA71122">
    <w:name w:val="#AVA71122"/>
    <w:uiPriority w:val="99"/>
    <w:rsid w:val="005B5708"/>
  </w:style>
  <w:style w:type="numbering" w:customStyle="1" w:styleId="AVA7113">
    <w:name w:val="#AVA7113"/>
    <w:uiPriority w:val="99"/>
    <w:rsid w:val="005B5708"/>
  </w:style>
  <w:style w:type="numbering" w:customStyle="1" w:styleId="AVA71131">
    <w:name w:val="#AVA71131"/>
    <w:uiPriority w:val="99"/>
    <w:rsid w:val="005B5708"/>
  </w:style>
  <w:style w:type="numbering" w:customStyle="1" w:styleId="AVA7114">
    <w:name w:val="#AVA7114"/>
    <w:uiPriority w:val="99"/>
    <w:rsid w:val="005B5708"/>
  </w:style>
  <w:style w:type="numbering" w:customStyle="1" w:styleId="AVA712">
    <w:name w:val="#AVA712"/>
    <w:uiPriority w:val="99"/>
    <w:rsid w:val="005B5708"/>
  </w:style>
  <w:style w:type="numbering" w:customStyle="1" w:styleId="AVA7121">
    <w:name w:val="#AVA7121"/>
    <w:uiPriority w:val="99"/>
    <w:rsid w:val="005B5708"/>
    <w:pPr>
      <w:numPr>
        <w:numId w:val="50"/>
      </w:numPr>
    </w:pPr>
  </w:style>
  <w:style w:type="numbering" w:customStyle="1" w:styleId="AVA71211">
    <w:name w:val="#AVA71211"/>
    <w:uiPriority w:val="99"/>
    <w:rsid w:val="005B5708"/>
  </w:style>
  <w:style w:type="numbering" w:customStyle="1" w:styleId="AVA712111">
    <w:name w:val="#AVA712111"/>
    <w:uiPriority w:val="99"/>
    <w:rsid w:val="005B5708"/>
  </w:style>
  <w:style w:type="numbering" w:customStyle="1" w:styleId="AVA712112">
    <w:name w:val="#AVA712112"/>
    <w:uiPriority w:val="99"/>
    <w:rsid w:val="005B5708"/>
  </w:style>
  <w:style w:type="numbering" w:customStyle="1" w:styleId="AVA71212">
    <w:name w:val="#AVA71212"/>
    <w:uiPriority w:val="99"/>
    <w:rsid w:val="005B5708"/>
  </w:style>
  <w:style w:type="numbering" w:customStyle="1" w:styleId="AVA71213">
    <w:name w:val="#AVA71213"/>
    <w:uiPriority w:val="99"/>
    <w:rsid w:val="005B5708"/>
  </w:style>
  <w:style w:type="numbering" w:customStyle="1" w:styleId="AVA7122">
    <w:name w:val="#AVA7122"/>
    <w:uiPriority w:val="99"/>
    <w:rsid w:val="005B5708"/>
  </w:style>
  <w:style w:type="numbering" w:customStyle="1" w:styleId="AVA71221">
    <w:name w:val="#AVA71221"/>
    <w:uiPriority w:val="99"/>
    <w:rsid w:val="005B5708"/>
  </w:style>
  <w:style w:type="numbering" w:customStyle="1" w:styleId="AVA71222">
    <w:name w:val="#AVA71222"/>
    <w:uiPriority w:val="99"/>
    <w:rsid w:val="005B5708"/>
  </w:style>
  <w:style w:type="numbering" w:customStyle="1" w:styleId="AVA7123">
    <w:name w:val="#AVA7123"/>
    <w:uiPriority w:val="99"/>
    <w:rsid w:val="005B5708"/>
  </w:style>
  <w:style w:type="numbering" w:customStyle="1" w:styleId="AVA7124">
    <w:name w:val="#AVA7124"/>
    <w:uiPriority w:val="99"/>
    <w:rsid w:val="005B5708"/>
  </w:style>
  <w:style w:type="numbering" w:customStyle="1" w:styleId="AVA713">
    <w:name w:val="#AVA713"/>
    <w:uiPriority w:val="99"/>
    <w:rsid w:val="005B5708"/>
  </w:style>
  <w:style w:type="numbering" w:customStyle="1" w:styleId="AVA7131">
    <w:name w:val="#AVA7131"/>
    <w:uiPriority w:val="99"/>
    <w:rsid w:val="005B5708"/>
  </w:style>
  <w:style w:type="numbering" w:customStyle="1" w:styleId="AVA71311">
    <w:name w:val="#AVA71311"/>
    <w:uiPriority w:val="99"/>
    <w:rsid w:val="005B5708"/>
  </w:style>
  <w:style w:type="numbering" w:customStyle="1" w:styleId="AVA713111">
    <w:name w:val="#AVA713111"/>
    <w:uiPriority w:val="99"/>
    <w:rsid w:val="005B5708"/>
  </w:style>
  <w:style w:type="numbering" w:customStyle="1" w:styleId="AVA71312">
    <w:name w:val="#AVA71312"/>
    <w:uiPriority w:val="99"/>
    <w:rsid w:val="005B5708"/>
  </w:style>
  <w:style w:type="numbering" w:customStyle="1" w:styleId="AVA7132">
    <w:name w:val="#AVA7132"/>
    <w:uiPriority w:val="99"/>
    <w:rsid w:val="005B5708"/>
  </w:style>
  <w:style w:type="numbering" w:customStyle="1" w:styleId="AVA7133">
    <w:name w:val="#AVA7133"/>
    <w:uiPriority w:val="99"/>
    <w:rsid w:val="005B5708"/>
  </w:style>
  <w:style w:type="numbering" w:customStyle="1" w:styleId="AVA714">
    <w:name w:val="#AVA714"/>
    <w:uiPriority w:val="99"/>
    <w:rsid w:val="005B5708"/>
  </w:style>
  <w:style w:type="numbering" w:customStyle="1" w:styleId="AVA7211">
    <w:name w:val="#AVA7211"/>
    <w:uiPriority w:val="99"/>
    <w:rsid w:val="005B5708"/>
  </w:style>
  <w:style w:type="numbering" w:customStyle="1" w:styleId="AVA72111">
    <w:name w:val="#AVA72111"/>
    <w:uiPriority w:val="99"/>
    <w:rsid w:val="005B5708"/>
  </w:style>
  <w:style w:type="numbering" w:customStyle="1" w:styleId="AVA721111">
    <w:name w:val="#AVA721111"/>
    <w:uiPriority w:val="99"/>
    <w:rsid w:val="005B5708"/>
  </w:style>
  <w:style w:type="numbering" w:customStyle="1" w:styleId="AVA721112">
    <w:name w:val="#AVA721112"/>
    <w:uiPriority w:val="99"/>
    <w:rsid w:val="005B5708"/>
  </w:style>
  <w:style w:type="numbering" w:customStyle="1" w:styleId="AVA72112">
    <w:name w:val="#AVA72112"/>
    <w:uiPriority w:val="99"/>
    <w:rsid w:val="005B5708"/>
  </w:style>
  <w:style w:type="numbering" w:customStyle="1" w:styleId="AVA72113">
    <w:name w:val="#AVA72113"/>
    <w:uiPriority w:val="99"/>
    <w:rsid w:val="005B5708"/>
  </w:style>
  <w:style w:type="numbering" w:customStyle="1" w:styleId="AVA7212">
    <w:name w:val="#AVA7212"/>
    <w:uiPriority w:val="99"/>
    <w:rsid w:val="005B5708"/>
  </w:style>
  <w:style w:type="numbering" w:customStyle="1" w:styleId="AVA72121">
    <w:name w:val="#AVA72121"/>
    <w:uiPriority w:val="99"/>
    <w:rsid w:val="005B5708"/>
  </w:style>
  <w:style w:type="numbering" w:customStyle="1" w:styleId="AVA72122">
    <w:name w:val="#AVA72122"/>
    <w:uiPriority w:val="99"/>
    <w:rsid w:val="005B5708"/>
  </w:style>
  <w:style w:type="numbering" w:customStyle="1" w:styleId="AVA7213">
    <w:name w:val="#AVA7213"/>
    <w:uiPriority w:val="99"/>
    <w:rsid w:val="005B5708"/>
  </w:style>
  <w:style w:type="numbering" w:customStyle="1" w:styleId="AVA72131">
    <w:name w:val="#AVA72131"/>
    <w:uiPriority w:val="99"/>
    <w:rsid w:val="005B5708"/>
  </w:style>
  <w:style w:type="numbering" w:customStyle="1" w:styleId="AVA7214">
    <w:name w:val="#AVA7214"/>
    <w:uiPriority w:val="99"/>
    <w:rsid w:val="005B5708"/>
  </w:style>
  <w:style w:type="numbering" w:customStyle="1" w:styleId="AVA722">
    <w:name w:val="#AVA722"/>
    <w:uiPriority w:val="99"/>
    <w:rsid w:val="005B5708"/>
  </w:style>
  <w:style w:type="numbering" w:customStyle="1" w:styleId="AVA7221">
    <w:name w:val="#AVA7221"/>
    <w:uiPriority w:val="99"/>
    <w:rsid w:val="005B5708"/>
  </w:style>
  <w:style w:type="numbering" w:customStyle="1" w:styleId="AVA72211">
    <w:name w:val="#AVA72211"/>
    <w:uiPriority w:val="99"/>
    <w:rsid w:val="005B5708"/>
  </w:style>
  <w:style w:type="numbering" w:customStyle="1" w:styleId="AVA722111">
    <w:name w:val="#AVA722111"/>
    <w:uiPriority w:val="99"/>
    <w:rsid w:val="005B5708"/>
  </w:style>
  <w:style w:type="numbering" w:customStyle="1" w:styleId="AVA7221111">
    <w:name w:val="#AVA7221111"/>
    <w:uiPriority w:val="99"/>
    <w:rsid w:val="005B5708"/>
  </w:style>
  <w:style w:type="numbering" w:customStyle="1" w:styleId="AVA72211111">
    <w:name w:val="#AVA72211111"/>
    <w:uiPriority w:val="99"/>
    <w:rsid w:val="005B5708"/>
    <w:pPr>
      <w:numPr>
        <w:numId w:val="40"/>
      </w:numPr>
    </w:pPr>
  </w:style>
  <w:style w:type="numbering" w:customStyle="1" w:styleId="AVA722111111">
    <w:name w:val="#AVA722111111"/>
    <w:uiPriority w:val="99"/>
    <w:rsid w:val="005B5708"/>
    <w:pPr>
      <w:numPr>
        <w:numId w:val="60"/>
      </w:numPr>
    </w:pPr>
  </w:style>
  <w:style w:type="numbering" w:customStyle="1" w:styleId="AVA72211112">
    <w:name w:val="#AVA72211112"/>
    <w:uiPriority w:val="99"/>
    <w:rsid w:val="005B5708"/>
  </w:style>
  <w:style w:type="numbering" w:customStyle="1" w:styleId="AVA7221112">
    <w:name w:val="#AVA7221112"/>
    <w:uiPriority w:val="99"/>
    <w:rsid w:val="005B5708"/>
  </w:style>
  <w:style w:type="numbering" w:customStyle="1" w:styleId="AVA7221113">
    <w:name w:val="#AVA7221113"/>
    <w:uiPriority w:val="99"/>
    <w:rsid w:val="005B5708"/>
  </w:style>
  <w:style w:type="numbering" w:customStyle="1" w:styleId="AVA722112">
    <w:name w:val="#AVA722112"/>
    <w:uiPriority w:val="99"/>
    <w:rsid w:val="005B5708"/>
  </w:style>
  <w:style w:type="numbering" w:customStyle="1" w:styleId="AVA7221121">
    <w:name w:val="#AVA7221121"/>
    <w:uiPriority w:val="99"/>
    <w:rsid w:val="005B5708"/>
  </w:style>
  <w:style w:type="numbering" w:customStyle="1" w:styleId="AVA722113">
    <w:name w:val="#AVA722113"/>
    <w:uiPriority w:val="99"/>
    <w:rsid w:val="005B5708"/>
  </w:style>
  <w:style w:type="numbering" w:customStyle="1" w:styleId="AVA72212">
    <w:name w:val="#AVA72212"/>
    <w:uiPriority w:val="99"/>
    <w:rsid w:val="005B5708"/>
  </w:style>
  <w:style w:type="numbering" w:customStyle="1" w:styleId="AVA722121">
    <w:name w:val="#AVA722121"/>
    <w:uiPriority w:val="99"/>
    <w:rsid w:val="005B5708"/>
  </w:style>
  <w:style w:type="numbering" w:customStyle="1" w:styleId="AVA7221211">
    <w:name w:val="#AVA7221211"/>
    <w:uiPriority w:val="99"/>
    <w:rsid w:val="005B5708"/>
  </w:style>
  <w:style w:type="numbering" w:customStyle="1" w:styleId="AVA722122">
    <w:name w:val="#AVA722122"/>
    <w:uiPriority w:val="99"/>
    <w:rsid w:val="005B5708"/>
  </w:style>
  <w:style w:type="numbering" w:customStyle="1" w:styleId="AVA72213">
    <w:name w:val="#AVA72213"/>
    <w:uiPriority w:val="99"/>
    <w:rsid w:val="005B5708"/>
  </w:style>
  <w:style w:type="numbering" w:customStyle="1" w:styleId="AVA72214">
    <w:name w:val="#AVA72214"/>
    <w:uiPriority w:val="99"/>
    <w:rsid w:val="005B5708"/>
  </w:style>
  <w:style w:type="numbering" w:customStyle="1" w:styleId="AVA7222">
    <w:name w:val="#AVA7222"/>
    <w:uiPriority w:val="99"/>
    <w:rsid w:val="005B5708"/>
  </w:style>
  <w:style w:type="numbering" w:customStyle="1" w:styleId="AVA72221">
    <w:name w:val="#AVA72221"/>
    <w:uiPriority w:val="99"/>
    <w:rsid w:val="005B5708"/>
  </w:style>
  <w:style w:type="numbering" w:customStyle="1" w:styleId="AVA722211">
    <w:name w:val="#AVA722211"/>
    <w:uiPriority w:val="99"/>
    <w:rsid w:val="005B5708"/>
    <w:pPr>
      <w:numPr>
        <w:numId w:val="35"/>
      </w:numPr>
    </w:pPr>
  </w:style>
  <w:style w:type="numbering" w:customStyle="1" w:styleId="AVA7222111">
    <w:name w:val="#AVA7222111"/>
    <w:uiPriority w:val="99"/>
    <w:rsid w:val="005B5708"/>
    <w:pPr>
      <w:numPr>
        <w:numId w:val="41"/>
      </w:numPr>
    </w:pPr>
  </w:style>
  <w:style w:type="numbering" w:customStyle="1" w:styleId="AVA722212">
    <w:name w:val="#AVA722212"/>
    <w:uiPriority w:val="99"/>
    <w:rsid w:val="005B5708"/>
  </w:style>
  <w:style w:type="numbering" w:customStyle="1" w:styleId="AVA72222">
    <w:name w:val="#AVA72222"/>
    <w:uiPriority w:val="99"/>
    <w:rsid w:val="005B5708"/>
  </w:style>
  <w:style w:type="numbering" w:customStyle="1" w:styleId="AVA72223">
    <w:name w:val="#AVA72223"/>
    <w:uiPriority w:val="99"/>
    <w:rsid w:val="005B5708"/>
  </w:style>
  <w:style w:type="numbering" w:customStyle="1" w:styleId="AVA7223">
    <w:name w:val="#AVA7223"/>
    <w:uiPriority w:val="99"/>
    <w:rsid w:val="005B5708"/>
  </w:style>
  <w:style w:type="numbering" w:customStyle="1" w:styleId="AVA72231">
    <w:name w:val="#AVA72231"/>
    <w:uiPriority w:val="99"/>
    <w:rsid w:val="005B5708"/>
  </w:style>
  <w:style w:type="numbering" w:customStyle="1" w:styleId="AVA7224">
    <w:name w:val="#AVA7224"/>
    <w:uiPriority w:val="99"/>
    <w:rsid w:val="005B5708"/>
  </w:style>
  <w:style w:type="numbering" w:customStyle="1" w:styleId="AVA723">
    <w:name w:val="#AVA723"/>
    <w:uiPriority w:val="99"/>
    <w:rsid w:val="005B5708"/>
  </w:style>
  <w:style w:type="numbering" w:customStyle="1" w:styleId="AVA7231">
    <w:name w:val="#AVA7231"/>
    <w:uiPriority w:val="99"/>
    <w:rsid w:val="005B5708"/>
  </w:style>
  <w:style w:type="numbering" w:customStyle="1" w:styleId="AVA72311">
    <w:name w:val="#AVA72311"/>
    <w:uiPriority w:val="99"/>
    <w:rsid w:val="005B5708"/>
  </w:style>
  <w:style w:type="numbering" w:customStyle="1" w:styleId="AVA723111">
    <w:name w:val="#AVA723111"/>
    <w:uiPriority w:val="99"/>
    <w:rsid w:val="005B5708"/>
  </w:style>
  <w:style w:type="numbering" w:customStyle="1" w:styleId="AVA7231111">
    <w:name w:val="#AVA7231111"/>
    <w:uiPriority w:val="99"/>
    <w:rsid w:val="005B5708"/>
    <w:pPr>
      <w:numPr>
        <w:numId w:val="42"/>
      </w:numPr>
    </w:pPr>
  </w:style>
  <w:style w:type="numbering" w:customStyle="1" w:styleId="AVA723112">
    <w:name w:val="#AVA723112"/>
    <w:uiPriority w:val="99"/>
    <w:rsid w:val="005B5708"/>
  </w:style>
  <w:style w:type="numbering" w:customStyle="1" w:styleId="AVA72312">
    <w:name w:val="#AVA72312"/>
    <w:uiPriority w:val="99"/>
    <w:rsid w:val="005B5708"/>
  </w:style>
  <w:style w:type="numbering" w:customStyle="1" w:styleId="AVA72313">
    <w:name w:val="#AVA72313"/>
    <w:uiPriority w:val="99"/>
    <w:rsid w:val="005B5708"/>
  </w:style>
  <w:style w:type="numbering" w:customStyle="1" w:styleId="AVA7232">
    <w:name w:val="#AVA7232"/>
    <w:uiPriority w:val="99"/>
    <w:rsid w:val="005B5708"/>
  </w:style>
  <w:style w:type="numbering" w:customStyle="1" w:styleId="AVA72321">
    <w:name w:val="#AVA72321"/>
    <w:uiPriority w:val="99"/>
    <w:rsid w:val="005B5708"/>
  </w:style>
  <w:style w:type="numbering" w:customStyle="1" w:styleId="AVA7233">
    <w:name w:val="#AVA7233"/>
    <w:uiPriority w:val="99"/>
    <w:rsid w:val="005B5708"/>
  </w:style>
  <w:style w:type="numbering" w:customStyle="1" w:styleId="AVA724">
    <w:name w:val="#AVA724"/>
    <w:uiPriority w:val="99"/>
    <w:rsid w:val="005B5708"/>
  </w:style>
  <w:style w:type="numbering" w:customStyle="1" w:styleId="AVA7241">
    <w:name w:val="#AVA7241"/>
    <w:uiPriority w:val="99"/>
    <w:rsid w:val="005B5708"/>
  </w:style>
  <w:style w:type="numbering" w:customStyle="1" w:styleId="AVA72411">
    <w:name w:val="#AVA72411"/>
    <w:uiPriority w:val="99"/>
    <w:rsid w:val="005B5708"/>
    <w:pPr>
      <w:numPr>
        <w:numId w:val="43"/>
      </w:numPr>
    </w:pPr>
  </w:style>
  <w:style w:type="numbering" w:customStyle="1" w:styleId="AVA724111">
    <w:name w:val="#AVA724111"/>
    <w:uiPriority w:val="99"/>
    <w:rsid w:val="005B5708"/>
    <w:pPr>
      <w:numPr>
        <w:numId w:val="39"/>
      </w:numPr>
    </w:pPr>
  </w:style>
  <w:style w:type="numbering" w:customStyle="1" w:styleId="AVA72412">
    <w:name w:val="#AVA72412"/>
    <w:uiPriority w:val="99"/>
    <w:rsid w:val="005B5708"/>
  </w:style>
  <w:style w:type="numbering" w:customStyle="1" w:styleId="AVA7242">
    <w:name w:val="#AVA7242"/>
    <w:uiPriority w:val="99"/>
    <w:rsid w:val="005B5708"/>
  </w:style>
  <w:style w:type="numbering" w:customStyle="1" w:styleId="AVA7243">
    <w:name w:val="#AVA7243"/>
    <w:uiPriority w:val="99"/>
    <w:rsid w:val="005B5708"/>
  </w:style>
  <w:style w:type="numbering" w:customStyle="1" w:styleId="AVA725">
    <w:name w:val="#AVA725"/>
    <w:uiPriority w:val="99"/>
    <w:rsid w:val="005B5708"/>
  </w:style>
  <w:style w:type="numbering" w:customStyle="1" w:styleId="AVA7251">
    <w:name w:val="#AVA7251"/>
    <w:uiPriority w:val="99"/>
    <w:rsid w:val="005B5708"/>
  </w:style>
  <w:style w:type="numbering" w:customStyle="1" w:styleId="AVA7252">
    <w:name w:val="#AVA7252"/>
    <w:uiPriority w:val="99"/>
    <w:rsid w:val="005B5708"/>
  </w:style>
  <w:style w:type="numbering" w:customStyle="1" w:styleId="AVA726">
    <w:name w:val="#AVA726"/>
    <w:uiPriority w:val="99"/>
    <w:rsid w:val="005B5708"/>
  </w:style>
  <w:style w:type="numbering" w:customStyle="1" w:styleId="AVA731">
    <w:name w:val="#AVA731"/>
    <w:uiPriority w:val="99"/>
    <w:rsid w:val="005B5708"/>
  </w:style>
  <w:style w:type="numbering" w:customStyle="1" w:styleId="AVA7311">
    <w:name w:val="#AVA7311"/>
    <w:uiPriority w:val="99"/>
    <w:rsid w:val="005B5708"/>
  </w:style>
  <w:style w:type="numbering" w:customStyle="1" w:styleId="AVA73111">
    <w:name w:val="#AVA73111"/>
    <w:uiPriority w:val="99"/>
    <w:rsid w:val="005B5708"/>
  </w:style>
  <w:style w:type="numbering" w:customStyle="1" w:styleId="AVA73112">
    <w:name w:val="#AVA73112"/>
    <w:uiPriority w:val="99"/>
    <w:rsid w:val="005B5708"/>
  </w:style>
  <w:style w:type="numbering" w:customStyle="1" w:styleId="AVA7312">
    <w:name w:val="#AVA7312"/>
    <w:uiPriority w:val="99"/>
    <w:rsid w:val="005B5708"/>
  </w:style>
  <w:style w:type="numbering" w:customStyle="1" w:styleId="AVA7313">
    <w:name w:val="#AVA7313"/>
    <w:uiPriority w:val="99"/>
    <w:rsid w:val="005B5708"/>
  </w:style>
  <w:style w:type="numbering" w:customStyle="1" w:styleId="AVA732">
    <w:name w:val="#AVA732"/>
    <w:uiPriority w:val="99"/>
    <w:rsid w:val="005B5708"/>
  </w:style>
  <w:style w:type="numbering" w:customStyle="1" w:styleId="AVA7321">
    <w:name w:val="#AVA7321"/>
    <w:uiPriority w:val="99"/>
    <w:rsid w:val="005B5708"/>
  </w:style>
  <w:style w:type="numbering" w:customStyle="1" w:styleId="AVA7322">
    <w:name w:val="#AVA7322"/>
    <w:uiPriority w:val="99"/>
    <w:rsid w:val="005B5708"/>
  </w:style>
  <w:style w:type="numbering" w:customStyle="1" w:styleId="AVA733">
    <w:name w:val="#AVA733"/>
    <w:uiPriority w:val="99"/>
    <w:rsid w:val="005B5708"/>
  </w:style>
  <w:style w:type="numbering" w:customStyle="1" w:styleId="AVA7331">
    <w:name w:val="#AVA7331"/>
    <w:uiPriority w:val="99"/>
    <w:rsid w:val="005B5708"/>
  </w:style>
  <w:style w:type="numbering" w:customStyle="1" w:styleId="AVA734">
    <w:name w:val="#AVA734"/>
    <w:uiPriority w:val="99"/>
    <w:rsid w:val="005B5708"/>
  </w:style>
  <w:style w:type="numbering" w:customStyle="1" w:styleId="AVA74">
    <w:name w:val="#AVA74"/>
    <w:uiPriority w:val="99"/>
    <w:rsid w:val="005B5708"/>
    <w:pPr>
      <w:numPr>
        <w:numId w:val="51"/>
      </w:numPr>
    </w:pPr>
  </w:style>
  <w:style w:type="numbering" w:customStyle="1" w:styleId="AVA741">
    <w:name w:val="#AVA741"/>
    <w:uiPriority w:val="99"/>
    <w:rsid w:val="005B5708"/>
  </w:style>
  <w:style w:type="numbering" w:customStyle="1" w:styleId="AVA7411">
    <w:name w:val="#AVA7411"/>
    <w:uiPriority w:val="99"/>
    <w:rsid w:val="005B5708"/>
  </w:style>
  <w:style w:type="numbering" w:customStyle="1" w:styleId="AVA74111">
    <w:name w:val="#AVA74111"/>
    <w:uiPriority w:val="99"/>
    <w:rsid w:val="005B5708"/>
  </w:style>
  <w:style w:type="numbering" w:customStyle="1" w:styleId="AVA741111">
    <w:name w:val="#AVA741111"/>
    <w:uiPriority w:val="99"/>
    <w:rsid w:val="005B5708"/>
  </w:style>
  <w:style w:type="numbering" w:customStyle="1" w:styleId="AVA7411111">
    <w:name w:val="#AVA7411111"/>
    <w:uiPriority w:val="99"/>
    <w:rsid w:val="005B5708"/>
    <w:pPr>
      <w:numPr>
        <w:numId w:val="44"/>
      </w:numPr>
    </w:pPr>
  </w:style>
  <w:style w:type="numbering" w:customStyle="1" w:styleId="AVA74111111">
    <w:name w:val="#AVA74111111"/>
    <w:uiPriority w:val="99"/>
    <w:rsid w:val="005B5708"/>
  </w:style>
  <w:style w:type="numbering" w:customStyle="1" w:styleId="AVA7411112">
    <w:name w:val="#AVA7411112"/>
    <w:uiPriority w:val="99"/>
    <w:rsid w:val="005B5708"/>
  </w:style>
  <w:style w:type="numbering" w:customStyle="1" w:styleId="AVA741112">
    <w:name w:val="#AVA741112"/>
    <w:uiPriority w:val="99"/>
    <w:rsid w:val="005B5708"/>
  </w:style>
  <w:style w:type="numbering" w:customStyle="1" w:styleId="AVA741113">
    <w:name w:val="#AVA741113"/>
    <w:uiPriority w:val="99"/>
    <w:rsid w:val="005B5708"/>
  </w:style>
  <w:style w:type="numbering" w:customStyle="1" w:styleId="AVA74112">
    <w:name w:val="#AVA74112"/>
    <w:uiPriority w:val="99"/>
    <w:rsid w:val="005B5708"/>
  </w:style>
  <w:style w:type="numbering" w:customStyle="1" w:styleId="AVA741121">
    <w:name w:val="#AVA741121"/>
    <w:uiPriority w:val="99"/>
    <w:rsid w:val="005B5708"/>
  </w:style>
  <w:style w:type="numbering" w:customStyle="1" w:styleId="AVA74113">
    <w:name w:val="#AVA74113"/>
    <w:uiPriority w:val="99"/>
    <w:rsid w:val="005B5708"/>
  </w:style>
  <w:style w:type="numbering" w:customStyle="1" w:styleId="AVA7412">
    <w:name w:val="#AVA7412"/>
    <w:uiPriority w:val="99"/>
    <w:rsid w:val="005B5708"/>
  </w:style>
  <w:style w:type="numbering" w:customStyle="1" w:styleId="AVA74121">
    <w:name w:val="#AVA74121"/>
    <w:uiPriority w:val="99"/>
    <w:rsid w:val="005B5708"/>
  </w:style>
  <w:style w:type="numbering" w:customStyle="1" w:styleId="AVA741211">
    <w:name w:val="#AVA741211"/>
    <w:uiPriority w:val="99"/>
    <w:rsid w:val="005B5708"/>
  </w:style>
  <w:style w:type="numbering" w:customStyle="1" w:styleId="AVA74122">
    <w:name w:val="#AVA74122"/>
    <w:uiPriority w:val="99"/>
    <w:rsid w:val="005B5708"/>
  </w:style>
  <w:style w:type="numbering" w:customStyle="1" w:styleId="AVA7413">
    <w:name w:val="#AVA7413"/>
    <w:uiPriority w:val="99"/>
    <w:rsid w:val="005B5708"/>
  </w:style>
  <w:style w:type="numbering" w:customStyle="1" w:styleId="AVA7414">
    <w:name w:val="#AVA7414"/>
    <w:uiPriority w:val="99"/>
    <w:rsid w:val="005B5708"/>
  </w:style>
  <w:style w:type="numbering" w:customStyle="1" w:styleId="AVA742">
    <w:name w:val="#AVA742"/>
    <w:uiPriority w:val="99"/>
    <w:rsid w:val="005B5708"/>
  </w:style>
  <w:style w:type="numbering" w:customStyle="1" w:styleId="AVA7421">
    <w:name w:val="#AVA7421"/>
    <w:uiPriority w:val="99"/>
    <w:rsid w:val="005B5708"/>
  </w:style>
  <w:style w:type="numbering" w:customStyle="1" w:styleId="AVA74211">
    <w:name w:val="#AVA74211"/>
    <w:uiPriority w:val="99"/>
    <w:rsid w:val="005B5708"/>
  </w:style>
  <w:style w:type="numbering" w:customStyle="1" w:styleId="AVA74212">
    <w:name w:val="#AVA74212"/>
    <w:uiPriority w:val="99"/>
    <w:rsid w:val="005B5708"/>
  </w:style>
  <w:style w:type="numbering" w:customStyle="1" w:styleId="AVA7422">
    <w:name w:val="#AVA7422"/>
    <w:uiPriority w:val="99"/>
    <w:rsid w:val="005B5708"/>
  </w:style>
  <w:style w:type="numbering" w:customStyle="1" w:styleId="AVA7423">
    <w:name w:val="#AVA7423"/>
    <w:uiPriority w:val="99"/>
    <w:rsid w:val="005B5708"/>
  </w:style>
  <w:style w:type="numbering" w:customStyle="1" w:styleId="AVA743">
    <w:name w:val="#AVA743"/>
    <w:uiPriority w:val="99"/>
    <w:rsid w:val="005B5708"/>
  </w:style>
  <w:style w:type="numbering" w:customStyle="1" w:styleId="AVA7431">
    <w:name w:val="#AVA7431"/>
    <w:uiPriority w:val="99"/>
    <w:rsid w:val="005B5708"/>
  </w:style>
  <w:style w:type="numbering" w:customStyle="1" w:styleId="AVA74311">
    <w:name w:val="#AVA74311"/>
    <w:uiPriority w:val="99"/>
    <w:rsid w:val="005B5708"/>
  </w:style>
  <w:style w:type="numbering" w:customStyle="1" w:styleId="AVA743111">
    <w:name w:val="#AVA743111"/>
    <w:uiPriority w:val="99"/>
    <w:rsid w:val="005B5708"/>
  </w:style>
  <w:style w:type="numbering" w:customStyle="1" w:styleId="AVA74312">
    <w:name w:val="#AVA74312"/>
    <w:uiPriority w:val="99"/>
    <w:rsid w:val="005B5708"/>
  </w:style>
  <w:style w:type="numbering" w:customStyle="1" w:styleId="AVA7432">
    <w:name w:val="#AVA7432"/>
    <w:uiPriority w:val="99"/>
    <w:rsid w:val="005B5708"/>
  </w:style>
  <w:style w:type="numbering" w:customStyle="1" w:styleId="AVA7433">
    <w:name w:val="#AVA7433"/>
    <w:uiPriority w:val="99"/>
    <w:rsid w:val="005B5708"/>
  </w:style>
  <w:style w:type="numbering" w:customStyle="1" w:styleId="AVA744">
    <w:name w:val="#AVA744"/>
    <w:uiPriority w:val="99"/>
    <w:rsid w:val="005B5708"/>
  </w:style>
  <w:style w:type="numbering" w:customStyle="1" w:styleId="AVA7441">
    <w:name w:val="#AVA7441"/>
    <w:uiPriority w:val="99"/>
    <w:rsid w:val="005B5708"/>
  </w:style>
  <w:style w:type="numbering" w:customStyle="1" w:styleId="AVA745">
    <w:name w:val="#AVA745"/>
    <w:uiPriority w:val="99"/>
    <w:rsid w:val="005B5708"/>
  </w:style>
  <w:style w:type="numbering" w:customStyle="1" w:styleId="AVA75">
    <w:name w:val="#AVA75"/>
    <w:uiPriority w:val="99"/>
    <w:rsid w:val="005B5708"/>
  </w:style>
  <w:style w:type="numbering" w:customStyle="1" w:styleId="AVA751">
    <w:name w:val="#AVA751"/>
    <w:uiPriority w:val="99"/>
    <w:rsid w:val="005B5708"/>
  </w:style>
  <w:style w:type="numbering" w:customStyle="1" w:styleId="AVA7511">
    <w:name w:val="#AVA7511"/>
    <w:uiPriority w:val="99"/>
    <w:rsid w:val="005B5708"/>
  </w:style>
  <w:style w:type="numbering" w:customStyle="1" w:styleId="AVA7512">
    <w:name w:val="#AVA7512"/>
    <w:uiPriority w:val="99"/>
    <w:rsid w:val="005B5708"/>
  </w:style>
  <w:style w:type="numbering" w:customStyle="1" w:styleId="AVA752">
    <w:name w:val="#AVA752"/>
    <w:uiPriority w:val="99"/>
    <w:rsid w:val="005B5708"/>
  </w:style>
  <w:style w:type="numbering" w:customStyle="1" w:styleId="AVA753">
    <w:name w:val="#AVA753"/>
    <w:uiPriority w:val="99"/>
    <w:rsid w:val="005B5708"/>
  </w:style>
  <w:style w:type="numbering" w:customStyle="1" w:styleId="AVA76">
    <w:name w:val="#AVA76"/>
    <w:uiPriority w:val="99"/>
    <w:rsid w:val="005B5708"/>
  </w:style>
  <w:style w:type="numbering" w:customStyle="1" w:styleId="AVA761">
    <w:name w:val="#AVA761"/>
    <w:uiPriority w:val="99"/>
    <w:rsid w:val="005B5708"/>
  </w:style>
  <w:style w:type="numbering" w:customStyle="1" w:styleId="AVA762">
    <w:name w:val="#AVA762"/>
    <w:uiPriority w:val="99"/>
    <w:rsid w:val="005B5708"/>
  </w:style>
  <w:style w:type="numbering" w:customStyle="1" w:styleId="AVA77">
    <w:name w:val="#AVA77"/>
    <w:uiPriority w:val="99"/>
    <w:rsid w:val="005B5708"/>
  </w:style>
  <w:style w:type="numbering" w:customStyle="1" w:styleId="AVA771">
    <w:name w:val="#AVA771"/>
    <w:uiPriority w:val="99"/>
    <w:rsid w:val="005B5708"/>
  </w:style>
  <w:style w:type="numbering" w:customStyle="1" w:styleId="AVA78">
    <w:name w:val="#AVA78"/>
    <w:uiPriority w:val="99"/>
    <w:rsid w:val="005B5708"/>
  </w:style>
  <w:style w:type="numbering" w:customStyle="1" w:styleId="AVA811">
    <w:name w:val="#AVA811"/>
    <w:uiPriority w:val="99"/>
    <w:rsid w:val="005B5708"/>
  </w:style>
  <w:style w:type="numbering" w:customStyle="1" w:styleId="AVA8111">
    <w:name w:val="#AVA8111"/>
    <w:uiPriority w:val="99"/>
    <w:rsid w:val="005B5708"/>
  </w:style>
  <w:style w:type="numbering" w:customStyle="1" w:styleId="AVA81111">
    <w:name w:val="#AVA81111"/>
    <w:uiPriority w:val="99"/>
    <w:rsid w:val="005B5708"/>
  </w:style>
  <w:style w:type="numbering" w:customStyle="1" w:styleId="AVA81112">
    <w:name w:val="#AVA81112"/>
    <w:uiPriority w:val="99"/>
    <w:rsid w:val="005B5708"/>
  </w:style>
  <w:style w:type="numbering" w:customStyle="1" w:styleId="AVA8112">
    <w:name w:val="#AVA8112"/>
    <w:uiPriority w:val="99"/>
    <w:rsid w:val="005B5708"/>
  </w:style>
  <w:style w:type="numbering" w:customStyle="1" w:styleId="AVA8113">
    <w:name w:val="#AVA8113"/>
    <w:uiPriority w:val="99"/>
    <w:rsid w:val="005B5708"/>
  </w:style>
  <w:style w:type="numbering" w:customStyle="1" w:styleId="AVA812">
    <w:name w:val="#AVA812"/>
    <w:uiPriority w:val="99"/>
    <w:rsid w:val="005B5708"/>
  </w:style>
  <w:style w:type="numbering" w:customStyle="1" w:styleId="AVA8121">
    <w:name w:val="#AVA8121"/>
    <w:uiPriority w:val="99"/>
    <w:rsid w:val="005B5708"/>
  </w:style>
  <w:style w:type="numbering" w:customStyle="1" w:styleId="AVA81211">
    <w:name w:val="#AVA81211"/>
    <w:uiPriority w:val="99"/>
    <w:rsid w:val="005B5708"/>
  </w:style>
  <w:style w:type="numbering" w:customStyle="1" w:styleId="AVA81212">
    <w:name w:val="#AVA81212"/>
    <w:uiPriority w:val="99"/>
    <w:rsid w:val="005B5708"/>
  </w:style>
  <w:style w:type="numbering" w:customStyle="1" w:styleId="AVA8122">
    <w:name w:val="#AVA8122"/>
    <w:uiPriority w:val="99"/>
    <w:rsid w:val="005B5708"/>
  </w:style>
  <w:style w:type="numbering" w:customStyle="1" w:styleId="AVA8123">
    <w:name w:val="#AVA8123"/>
    <w:uiPriority w:val="99"/>
    <w:rsid w:val="005B5708"/>
  </w:style>
  <w:style w:type="numbering" w:customStyle="1" w:styleId="AVA813">
    <w:name w:val="#AVA813"/>
    <w:uiPriority w:val="99"/>
    <w:rsid w:val="005B5708"/>
  </w:style>
  <w:style w:type="numbering" w:customStyle="1" w:styleId="AVA8131">
    <w:name w:val="#AVA8131"/>
    <w:uiPriority w:val="99"/>
    <w:rsid w:val="005B5708"/>
  </w:style>
  <w:style w:type="numbering" w:customStyle="1" w:styleId="AVA8132">
    <w:name w:val="#AVA8132"/>
    <w:uiPriority w:val="99"/>
    <w:rsid w:val="005B5708"/>
  </w:style>
  <w:style w:type="numbering" w:customStyle="1" w:styleId="AVA814">
    <w:name w:val="#AVA814"/>
    <w:uiPriority w:val="99"/>
    <w:rsid w:val="005B5708"/>
  </w:style>
  <w:style w:type="numbering" w:customStyle="1" w:styleId="AVA8141">
    <w:name w:val="#AVA8141"/>
    <w:uiPriority w:val="99"/>
    <w:rsid w:val="005B5708"/>
  </w:style>
  <w:style w:type="numbering" w:customStyle="1" w:styleId="AVA815">
    <w:name w:val="#AVA815"/>
    <w:uiPriority w:val="99"/>
    <w:rsid w:val="005B5708"/>
  </w:style>
  <w:style w:type="numbering" w:customStyle="1" w:styleId="AVA82">
    <w:name w:val="#AVA82"/>
    <w:uiPriority w:val="99"/>
    <w:rsid w:val="005B5708"/>
  </w:style>
  <w:style w:type="numbering" w:customStyle="1" w:styleId="AVA821">
    <w:name w:val="#AVA821"/>
    <w:uiPriority w:val="99"/>
    <w:rsid w:val="005B5708"/>
  </w:style>
  <w:style w:type="numbering" w:customStyle="1" w:styleId="AVA8211">
    <w:name w:val="#AVA8211"/>
    <w:uiPriority w:val="99"/>
    <w:rsid w:val="005B5708"/>
  </w:style>
  <w:style w:type="numbering" w:customStyle="1" w:styleId="AVA82111">
    <w:name w:val="#AVA82111"/>
    <w:uiPriority w:val="99"/>
    <w:rsid w:val="005B5708"/>
  </w:style>
  <w:style w:type="numbering" w:customStyle="1" w:styleId="AVA82112">
    <w:name w:val="#AVA82112"/>
    <w:uiPriority w:val="99"/>
    <w:rsid w:val="005B5708"/>
  </w:style>
  <w:style w:type="numbering" w:customStyle="1" w:styleId="AVA8212">
    <w:name w:val="#AVA8212"/>
    <w:uiPriority w:val="99"/>
    <w:rsid w:val="005B5708"/>
  </w:style>
  <w:style w:type="numbering" w:customStyle="1" w:styleId="AVA8213">
    <w:name w:val="#AVA8213"/>
    <w:uiPriority w:val="99"/>
    <w:rsid w:val="005B5708"/>
  </w:style>
  <w:style w:type="numbering" w:customStyle="1" w:styleId="AVA822">
    <w:name w:val="#AVA822"/>
    <w:uiPriority w:val="99"/>
    <w:rsid w:val="005B5708"/>
  </w:style>
  <w:style w:type="numbering" w:customStyle="1" w:styleId="AVA8221">
    <w:name w:val="#AVA8221"/>
    <w:uiPriority w:val="99"/>
    <w:rsid w:val="005B5708"/>
  </w:style>
  <w:style w:type="numbering" w:customStyle="1" w:styleId="AVA8222">
    <w:name w:val="#AVA8222"/>
    <w:uiPriority w:val="99"/>
    <w:rsid w:val="005B5708"/>
  </w:style>
  <w:style w:type="numbering" w:customStyle="1" w:styleId="AVA823">
    <w:name w:val="#AVA823"/>
    <w:uiPriority w:val="99"/>
    <w:rsid w:val="005B5708"/>
  </w:style>
  <w:style w:type="numbering" w:customStyle="1" w:styleId="AVA8231">
    <w:name w:val="#AVA8231"/>
    <w:uiPriority w:val="99"/>
    <w:rsid w:val="005B5708"/>
  </w:style>
  <w:style w:type="numbering" w:customStyle="1" w:styleId="AVA824">
    <w:name w:val="#AVA824"/>
    <w:uiPriority w:val="99"/>
    <w:rsid w:val="005B5708"/>
  </w:style>
  <w:style w:type="numbering" w:customStyle="1" w:styleId="AVA83">
    <w:name w:val="#AVA83"/>
    <w:uiPriority w:val="99"/>
    <w:rsid w:val="005B5708"/>
  </w:style>
  <w:style w:type="numbering" w:customStyle="1" w:styleId="AVA831">
    <w:name w:val="#AVA831"/>
    <w:uiPriority w:val="99"/>
    <w:rsid w:val="005B5708"/>
  </w:style>
  <w:style w:type="numbering" w:customStyle="1" w:styleId="AVA8311">
    <w:name w:val="#AVA8311"/>
    <w:uiPriority w:val="99"/>
    <w:rsid w:val="005B5708"/>
  </w:style>
  <w:style w:type="numbering" w:customStyle="1" w:styleId="AVA8312">
    <w:name w:val="#AVA8312"/>
    <w:uiPriority w:val="99"/>
    <w:rsid w:val="005B5708"/>
  </w:style>
  <w:style w:type="numbering" w:customStyle="1" w:styleId="AVA832">
    <w:name w:val="#AVA832"/>
    <w:uiPriority w:val="99"/>
    <w:rsid w:val="005B5708"/>
  </w:style>
  <w:style w:type="numbering" w:customStyle="1" w:styleId="AVA833">
    <w:name w:val="#AVA833"/>
    <w:uiPriority w:val="99"/>
    <w:rsid w:val="005B5708"/>
  </w:style>
  <w:style w:type="numbering" w:customStyle="1" w:styleId="AVA84">
    <w:name w:val="#AVA84"/>
    <w:uiPriority w:val="99"/>
    <w:rsid w:val="005B5708"/>
  </w:style>
  <w:style w:type="numbering" w:customStyle="1" w:styleId="AVA841">
    <w:name w:val="#AVA841"/>
    <w:uiPriority w:val="99"/>
    <w:rsid w:val="005B5708"/>
  </w:style>
  <w:style w:type="numbering" w:customStyle="1" w:styleId="AVA842">
    <w:name w:val="#AVA842"/>
    <w:uiPriority w:val="99"/>
    <w:rsid w:val="005B5708"/>
  </w:style>
  <w:style w:type="numbering" w:customStyle="1" w:styleId="AVA85">
    <w:name w:val="#AVA85"/>
    <w:uiPriority w:val="99"/>
    <w:rsid w:val="005B5708"/>
  </w:style>
  <w:style w:type="numbering" w:customStyle="1" w:styleId="AVA851">
    <w:name w:val="#AVA851"/>
    <w:uiPriority w:val="99"/>
    <w:rsid w:val="005B5708"/>
  </w:style>
  <w:style w:type="numbering" w:customStyle="1" w:styleId="AVA86">
    <w:name w:val="#AVA86"/>
    <w:uiPriority w:val="99"/>
    <w:rsid w:val="005B5708"/>
  </w:style>
  <w:style w:type="numbering" w:customStyle="1" w:styleId="AVA911">
    <w:name w:val="#AVA911"/>
    <w:uiPriority w:val="99"/>
    <w:rsid w:val="005B5708"/>
  </w:style>
  <w:style w:type="numbering" w:customStyle="1" w:styleId="AVA9111">
    <w:name w:val="#AVA9111"/>
    <w:uiPriority w:val="99"/>
    <w:rsid w:val="005B5708"/>
  </w:style>
  <w:style w:type="numbering" w:customStyle="1" w:styleId="AVA91111">
    <w:name w:val="#AVA91111"/>
    <w:uiPriority w:val="99"/>
    <w:rsid w:val="005B5708"/>
  </w:style>
  <w:style w:type="numbering" w:customStyle="1" w:styleId="AVA91112">
    <w:name w:val="#AVA91112"/>
    <w:uiPriority w:val="99"/>
    <w:rsid w:val="005B5708"/>
  </w:style>
  <w:style w:type="numbering" w:customStyle="1" w:styleId="AVA9112">
    <w:name w:val="#AVA9112"/>
    <w:uiPriority w:val="99"/>
    <w:rsid w:val="005B5708"/>
  </w:style>
  <w:style w:type="numbering" w:customStyle="1" w:styleId="AVA9113">
    <w:name w:val="#AVA9113"/>
    <w:uiPriority w:val="99"/>
    <w:rsid w:val="005B5708"/>
  </w:style>
  <w:style w:type="numbering" w:customStyle="1" w:styleId="AVA912">
    <w:name w:val="#AVA912"/>
    <w:uiPriority w:val="99"/>
    <w:rsid w:val="005B5708"/>
  </w:style>
  <w:style w:type="numbering" w:customStyle="1" w:styleId="AVA9121">
    <w:name w:val="#AVA9121"/>
    <w:uiPriority w:val="99"/>
    <w:rsid w:val="005B5708"/>
  </w:style>
  <w:style w:type="numbering" w:customStyle="1" w:styleId="AVA9122">
    <w:name w:val="#AVA9122"/>
    <w:uiPriority w:val="99"/>
    <w:rsid w:val="005B5708"/>
  </w:style>
  <w:style w:type="numbering" w:customStyle="1" w:styleId="AVA913">
    <w:name w:val="#AVA913"/>
    <w:uiPriority w:val="99"/>
    <w:rsid w:val="005B5708"/>
  </w:style>
  <w:style w:type="numbering" w:customStyle="1" w:styleId="AVA9131">
    <w:name w:val="#AVA9131"/>
    <w:uiPriority w:val="99"/>
    <w:rsid w:val="005B5708"/>
  </w:style>
  <w:style w:type="numbering" w:customStyle="1" w:styleId="AVA914">
    <w:name w:val="#AVA914"/>
    <w:uiPriority w:val="99"/>
    <w:rsid w:val="005B5708"/>
  </w:style>
  <w:style w:type="numbering" w:customStyle="1" w:styleId="AVA92">
    <w:name w:val="#AVA92"/>
    <w:uiPriority w:val="99"/>
    <w:rsid w:val="005B5708"/>
  </w:style>
  <w:style w:type="numbering" w:customStyle="1" w:styleId="AVA921">
    <w:name w:val="#AVA921"/>
    <w:uiPriority w:val="99"/>
    <w:rsid w:val="005B5708"/>
  </w:style>
  <w:style w:type="numbering" w:customStyle="1" w:styleId="AVA9211">
    <w:name w:val="#AVA9211"/>
    <w:uiPriority w:val="99"/>
    <w:rsid w:val="005B5708"/>
  </w:style>
  <w:style w:type="numbering" w:customStyle="1" w:styleId="AVA92111">
    <w:name w:val="#AVA92111"/>
    <w:uiPriority w:val="99"/>
    <w:rsid w:val="005B5708"/>
  </w:style>
  <w:style w:type="numbering" w:customStyle="1" w:styleId="AVA92112">
    <w:name w:val="#AVA92112"/>
    <w:uiPriority w:val="99"/>
    <w:rsid w:val="005B5708"/>
  </w:style>
  <w:style w:type="numbering" w:customStyle="1" w:styleId="AVA9212">
    <w:name w:val="#AVA9212"/>
    <w:uiPriority w:val="99"/>
    <w:rsid w:val="005B5708"/>
  </w:style>
  <w:style w:type="numbering" w:customStyle="1" w:styleId="AVA9213">
    <w:name w:val="#AVA9213"/>
    <w:uiPriority w:val="99"/>
    <w:rsid w:val="005B5708"/>
  </w:style>
  <w:style w:type="numbering" w:customStyle="1" w:styleId="AVA922">
    <w:name w:val="#AVA922"/>
    <w:uiPriority w:val="99"/>
    <w:rsid w:val="005B5708"/>
  </w:style>
  <w:style w:type="numbering" w:customStyle="1" w:styleId="AVA9221">
    <w:name w:val="#AVA9221"/>
    <w:uiPriority w:val="99"/>
    <w:rsid w:val="005B5708"/>
  </w:style>
  <w:style w:type="numbering" w:customStyle="1" w:styleId="AVA92211">
    <w:name w:val="#AVA92211"/>
    <w:uiPriority w:val="99"/>
    <w:rsid w:val="005B5708"/>
  </w:style>
  <w:style w:type="numbering" w:customStyle="1" w:styleId="AVA922111">
    <w:name w:val="#AVA922111"/>
    <w:uiPriority w:val="99"/>
    <w:rsid w:val="005B5708"/>
    <w:pPr>
      <w:numPr>
        <w:numId w:val="46"/>
      </w:numPr>
    </w:pPr>
  </w:style>
  <w:style w:type="numbering" w:customStyle="1" w:styleId="AVA92212">
    <w:name w:val="#AVA92212"/>
    <w:uiPriority w:val="99"/>
    <w:rsid w:val="005B5708"/>
  </w:style>
  <w:style w:type="numbering" w:customStyle="1" w:styleId="AVA9222">
    <w:name w:val="#AVA9222"/>
    <w:uiPriority w:val="99"/>
    <w:rsid w:val="005B5708"/>
  </w:style>
  <w:style w:type="numbering" w:customStyle="1" w:styleId="AVA9223">
    <w:name w:val="#AVA9223"/>
    <w:uiPriority w:val="99"/>
    <w:rsid w:val="005B5708"/>
  </w:style>
  <w:style w:type="numbering" w:customStyle="1" w:styleId="AVA923">
    <w:name w:val="#AVA923"/>
    <w:uiPriority w:val="99"/>
    <w:rsid w:val="005B5708"/>
  </w:style>
  <w:style w:type="numbering" w:customStyle="1" w:styleId="AVA9231">
    <w:name w:val="#AVA9231"/>
    <w:uiPriority w:val="99"/>
    <w:rsid w:val="005B5708"/>
  </w:style>
  <w:style w:type="numbering" w:customStyle="1" w:styleId="AVA93">
    <w:name w:val="#AVA93"/>
    <w:uiPriority w:val="99"/>
    <w:rsid w:val="005B5708"/>
    <w:pPr>
      <w:numPr>
        <w:numId w:val="47"/>
      </w:numPr>
    </w:pPr>
  </w:style>
  <w:style w:type="numbering" w:customStyle="1" w:styleId="AVA931">
    <w:name w:val="#AVA931"/>
    <w:uiPriority w:val="99"/>
    <w:rsid w:val="005B5708"/>
  </w:style>
  <w:style w:type="numbering" w:customStyle="1" w:styleId="AVA9311">
    <w:name w:val="#AVA9311"/>
    <w:uiPriority w:val="99"/>
    <w:rsid w:val="005B5708"/>
  </w:style>
  <w:style w:type="numbering" w:customStyle="1" w:styleId="AVA93111">
    <w:name w:val="#AVA93111"/>
    <w:uiPriority w:val="99"/>
    <w:rsid w:val="005B5708"/>
  </w:style>
  <w:style w:type="numbering" w:customStyle="1" w:styleId="AVA931111">
    <w:name w:val="#AVA931111"/>
    <w:uiPriority w:val="99"/>
    <w:rsid w:val="005B5708"/>
    <w:pPr>
      <w:numPr>
        <w:numId w:val="48"/>
      </w:numPr>
    </w:pPr>
  </w:style>
  <w:style w:type="numbering" w:customStyle="1" w:styleId="AVA93112">
    <w:name w:val="#AVA93112"/>
    <w:uiPriority w:val="99"/>
    <w:rsid w:val="005B5708"/>
  </w:style>
  <w:style w:type="numbering" w:customStyle="1" w:styleId="AVA9312">
    <w:name w:val="#AVA9312"/>
    <w:uiPriority w:val="99"/>
    <w:rsid w:val="005B5708"/>
  </w:style>
  <w:style w:type="numbering" w:customStyle="1" w:styleId="AVA9313">
    <w:name w:val="#AVA9313"/>
    <w:uiPriority w:val="99"/>
    <w:rsid w:val="005B5708"/>
  </w:style>
  <w:style w:type="numbering" w:customStyle="1" w:styleId="AVA932">
    <w:name w:val="#AVA932"/>
    <w:uiPriority w:val="99"/>
    <w:rsid w:val="005B5708"/>
  </w:style>
  <w:style w:type="numbering" w:customStyle="1" w:styleId="AVA9321">
    <w:name w:val="#AVA9321"/>
    <w:uiPriority w:val="99"/>
    <w:rsid w:val="005B5708"/>
  </w:style>
  <w:style w:type="numbering" w:customStyle="1" w:styleId="AVA94">
    <w:name w:val="#AVA94"/>
    <w:uiPriority w:val="99"/>
    <w:rsid w:val="005B5708"/>
  </w:style>
  <w:style w:type="numbering" w:customStyle="1" w:styleId="AVA941">
    <w:name w:val="#AVA941"/>
    <w:uiPriority w:val="99"/>
    <w:rsid w:val="005B5708"/>
  </w:style>
  <w:style w:type="numbering" w:customStyle="1" w:styleId="AVA9411">
    <w:name w:val="#AVA9411"/>
    <w:uiPriority w:val="99"/>
    <w:rsid w:val="005B5708"/>
    <w:pPr>
      <w:numPr>
        <w:numId w:val="49"/>
      </w:numPr>
    </w:pPr>
  </w:style>
  <w:style w:type="numbering" w:customStyle="1" w:styleId="AVA94111">
    <w:name w:val="#AVA94111"/>
    <w:uiPriority w:val="99"/>
    <w:rsid w:val="005B5708"/>
    <w:pPr>
      <w:numPr>
        <w:numId w:val="45"/>
      </w:numPr>
    </w:pPr>
  </w:style>
  <w:style w:type="numbering" w:customStyle="1" w:styleId="AVA9412">
    <w:name w:val="#AVA9412"/>
    <w:uiPriority w:val="99"/>
    <w:rsid w:val="005B5708"/>
  </w:style>
  <w:style w:type="numbering" w:customStyle="1" w:styleId="AVA942">
    <w:name w:val="#AVA942"/>
    <w:uiPriority w:val="99"/>
    <w:rsid w:val="005B5708"/>
  </w:style>
  <w:style w:type="numbering" w:customStyle="1" w:styleId="AVA943">
    <w:name w:val="#AVA943"/>
    <w:uiPriority w:val="99"/>
    <w:rsid w:val="005B5708"/>
  </w:style>
  <w:style w:type="numbering" w:customStyle="1" w:styleId="AVA95">
    <w:name w:val="#AVA95"/>
    <w:uiPriority w:val="99"/>
    <w:rsid w:val="005B5708"/>
  </w:style>
  <w:style w:type="numbering" w:customStyle="1" w:styleId="AVA951">
    <w:name w:val="#AVA951"/>
    <w:uiPriority w:val="99"/>
    <w:rsid w:val="005B5708"/>
  </w:style>
  <w:style w:type="numbering" w:customStyle="1" w:styleId="AVA952">
    <w:name w:val="#AVA952"/>
    <w:uiPriority w:val="99"/>
    <w:rsid w:val="005B5708"/>
  </w:style>
  <w:style w:type="numbering" w:customStyle="1" w:styleId="AVA96">
    <w:name w:val="#AVA96"/>
    <w:uiPriority w:val="99"/>
    <w:rsid w:val="005B5708"/>
  </w:style>
  <w:style w:type="paragraph" w:customStyle="1" w:styleId="Bodytext21">
    <w:name w:val="Body text (2)1"/>
    <w:basedOn w:val="Normal"/>
    <w:uiPriority w:val="99"/>
    <w:rsid w:val="005B5708"/>
    <w:pPr>
      <w:widowControl w:val="0"/>
      <w:shd w:val="clear" w:color="auto" w:fill="FFFFFF"/>
      <w:spacing w:before="0" w:after="1140" w:line="235" w:lineRule="exact"/>
      <w:ind w:firstLine="0"/>
      <w:jc w:val="left"/>
    </w:pPr>
    <w:rPr>
      <w:sz w:val="22"/>
    </w:rPr>
  </w:style>
  <w:style w:type="character" w:customStyle="1" w:styleId="Bodytext27">
    <w:name w:val="Body text (27)"/>
    <w:basedOn w:val="Fontdeparagrafimplicit"/>
    <w:uiPriority w:val="99"/>
    <w:rsid w:val="005B5708"/>
    <w:rPr>
      <w:rFonts w:ascii="Times New Roman" w:hAnsi="Times New Roman"/>
      <w:shd w:val="clear" w:color="auto" w:fill="FFFFFF"/>
    </w:rPr>
  </w:style>
  <w:style w:type="paragraph" w:customStyle="1" w:styleId="Bodytext271">
    <w:name w:val="Body text (27)1"/>
    <w:basedOn w:val="Normal"/>
    <w:link w:val="Bodytext270"/>
    <w:uiPriority w:val="99"/>
    <w:rsid w:val="005B5708"/>
    <w:pPr>
      <w:widowControl w:val="0"/>
      <w:shd w:val="clear" w:color="auto" w:fill="FFFFFF"/>
      <w:spacing w:before="0" w:after="0" w:line="245" w:lineRule="exact"/>
      <w:ind w:firstLine="0"/>
    </w:pPr>
    <w:rPr>
      <w:rFonts w:cstheme="minorBidi"/>
      <w:sz w:val="22"/>
    </w:rPr>
  </w:style>
  <w:style w:type="character" w:customStyle="1" w:styleId="Bodytext270">
    <w:name w:val="Body text (27)_"/>
    <w:basedOn w:val="Fontdeparagrafimplicit"/>
    <w:link w:val="Bodytext271"/>
    <w:uiPriority w:val="99"/>
    <w:locked/>
    <w:rsid w:val="005B5708"/>
    <w:rPr>
      <w:rFonts w:cstheme="minorBidi"/>
      <w:sz w:val="22"/>
      <w:shd w:val="clear" w:color="auto" w:fill="FFFFFF"/>
    </w:rPr>
  </w:style>
  <w:style w:type="character" w:customStyle="1" w:styleId="Bodytext281Spacing0pt">
    <w:name w:val="Body text (281) + Spacing 0 pt"/>
    <w:basedOn w:val="Fontdeparagrafimplicit"/>
    <w:rsid w:val="005B5708"/>
    <w:rPr>
      <w:rFonts w:ascii="Times New Roman" w:eastAsia="Times New Roman" w:hAnsi="Times New Roman" w:cs="Times New Roman" w:hint="default"/>
      <w:b w:val="0"/>
      <w:bCs w:val="0"/>
      <w:i w:val="0"/>
      <w:iCs w:val="0"/>
      <w:smallCaps w:val="0"/>
      <w:strike w:val="0"/>
      <w:dstrike w:val="0"/>
      <w:color w:val="000000"/>
      <w:spacing w:val="1"/>
      <w:w w:val="100"/>
      <w:position w:val="0"/>
      <w:sz w:val="23"/>
      <w:szCs w:val="23"/>
      <w:u w:val="none"/>
      <w:effect w:val="none"/>
      <w:lang w:val="ro-RO" w:eastAsia="ro-RO" w:bidi="ro-RO"/>
    </w:rPr>
  </w:style>
  <w:style w:type="paragraph" w:styleId="Corptext">
    <w:name w:val="Body Text"/>
    <w:basedOn w:val="Normal"/>
    <w:link w:val="CorptextCaracter"/>
    <w:uiPriority w:val="99"/>
    <w:unhideWhenUsed/>
    <w:qFormat/>
    <w:rsid w:val="005B5708"/>
    <w:pPr>
      <w:spacing w:after="120"/>
    </w:pPr>
    <w:rPr>
      <w:sz w:val="28"/>
    </w:rPr>
  </w:style>
  <w:style w:type="character" w:customStyle="1" w:styleId="CorptextCaracter">
    <w:name w:val="Corp text Caracter"/>
    <w:basedOn w:val="Fontdeparagrafimplicit"/>
    <w:link w:val="Corptext"/>
    <w:uiPriority w:val="99"/>
    <w:rsid w:val="005B5708"/>
    <w:rPr>
      <w:sz w:val="28"/>
    </w:rPr>
  </w:style>
  <w:style w:type="paragraph" w:styleId="Corptext20">
    <w:name w:val="Body Text 2"/>
    <w:basedOn w:val="Normal"/>
    <w:link w:val="Corptext2Caracter"/>
    <w:uiPriority w:val="99"/>
    <w:semiHidden/>
    <w:unhideWhenUsed/>
    <w:rsid w:val="005B5708"/>
    <w:pPr>
      <w:spacing w:after="120" w:line="480" w:lineRule="auto"/>
    </w:pPr>
    <w:rPr>
      <w:sz w:val="28"/>
    </w:rPr>
  </w:style>
  <w:style w:type="character" w:customStyle="1" w:styleId="Corptext2Caracter">
    <w:name w:val="Corp text 2 Caracter"/>
    <w:basedOn w:val="Fontdeparagrafimplicit"/>
    <w:link w:val="Corptext20"/>
    <w:uiPriority w:val="99"/>
    <w:semiHidden/>
    <w:rsid w:val="005B5708"/>
    <w:rPr>
      <w:sz w:val="28"/>
    </w:rPr>
  </w:style>
  <w:style w:type="paragraph" w:customStyle="1" w:styleId="day-date">
    <w:name w:val="day-date"/>
    <w:basedOn w:val="Normal"/>
    <w:uiPriority w:val="99"/>
    <w:rsid w:val="005B5708"/>
    <w:pPr>
      <w:spacing w:before="100" w:beforeAutospacing="1" w:after="100" w:afterAutospacing="1"/>
    </w:pPr>
    <w:rPr>
      <w:sz w:val="28"/>
    </w:rPr>
  </w:style>
  <w:style w:type="paragraph" w:customStyle="1" w:styleId="Default">
    <w:name w:val="Default"/>
    <w:uiPriority w:val="99"/>
    <w:rsid w:val="005B5708"/>
    <w:pPr>
      <w:autoSpaceDE w:val="0"/>
      <w:autoSpaceDN w:val="0"/>
      <w:adjustRightInd w:val="0"/>
      <w:spacing w:afterLines="0" w:after="0"/>
      <w:ind w:firstLine="0"/>
      <w:jc w:val="left"/>
    </w:pPr>
    <w:rPr>
      <w:rFonts w:eastAsia="Times New Roman"/>
      <w:spacing w:val="0"/>
      <w:lang w:eastAsia="ro-RO" w:bidi="ar-SA"/>
    </w:rPr>
  </w:style>
  <w:style w:type="numbering" w:customStyle="1" w:styleId="FrListare1011">
    <w:name w:val="Fără Listare1011"/>
    <w:next w:val="FrListare"/>
    <w:uiPriority w:val="99"/>
    <w:semiHidden/>
    <w:unhideWhenUsed/>
    <w:rsid w:val="005B5708"/>
  </w:style>
  <w:style w:type="numbering" w:customStyle="1" w:styleId="FrListare10111">
    <w:name w:val="Fără Listare10111"/>
    <w:next w:val="FrListare"/>
    <w:uiPriority w:val="99"/>
    <w:semiHidden/>
    <w:unhideWhenUsed/>
    <w:rsid w:val="005B5708"/>
  </w:style>
  <w:style w:type="numbering" w:customStyle="1" w:styleId="FrListare101111">
    <w:name w:val="Fără Listare101111"/>
    <w:next w:val="FrListare"/>
    <w:uiPriority w:val="99"/>
    <w:semiHidden/>
    <w:unhideWhenUsed/>
    <w:rsid w:val="005B5708"/>
  </w:style>
  <w:style w:type="numbering" w:customStyle="1" w:styleId="FrListare101112">
    <w:name w:val="Fără Listare101112"/>
    <w:next w:val="FrListare"/>
    <w:uiPriority w:val="99"/>
    <w:semiHidden/>
    <w:unhideWhenUsed/>
    <w:rsid w:val="005B5708"/>
  </w:style>
  <w:style w:type="numbering" w:customStyle="1" w:styleId="FrListare10112">
    <w:name w:val="Fără Listare10112"/>
    <w:next w:val="FrListare"/>
    <w:uiPriority w:val="99"/>
    <w:semiHidden/>
    <w:unhideWhenUsed/>
    <w:rsid w:val="005B5708"/>
  </w:style>
  <w:style w:type="numbering" w:customStyle="1" w:styleId="FrListare10113">
    <w:name w:val="Fără Listare10113"/>
    <w:next w:val="FrListare"/>
    <w:uiPriority w:val="99"/>
    <w:semiHidden/>
    <w:unhideWhenUsed/>
    <w:rsid w:val="005B5708"/>
  </w:style>
  <w:style w:type="numbering" w:customStyle="1" w:styleId="FrListare1012">
    <w:name w:val="Fără Listare1012"/>
    <w:next w:val="FrListare"/>
    <w:uiPriority w:val="99"/>
    <w:semiHidden/>
    <w:unhideWhenUsed/>
    <w:rsid w:val="005B5708"/>
  </w:style>
  <w:style w:type="numbering" w:customStyle="1" w:styleId="FrListare10121">
    <w:name w:val="Fără Listare10121"/>
    <w:next w:val="FrListare"/>
    <w:uiPriority w:val="99"/>
    <w:semiHidden/>
    <w:unhideWhenUsed/>
    <w:rsid w:val="005B5708"/>
  </w:style>
  <w:style w:type="numbering" w:customStyle="1" w:styleId="FrListare101211">
    <w:name w:val="Fără Listare101211"/>
    <w:next w:val="FrListare"/>
    <w:uiPriority w:val="99"/>
    <w:semiHidden/>
    <w:unhideWhenUsed/>
    <w:rsid w:val="005B5708"/>
  </w:style>
  <w:style w:type="numbering" w:customStyle="1" w:styleId="FrListare101212">
    <w:name w:val="Fără Listare101212"/>
    <w:next w:val="FrListare"/>
    <w:uiPriority w:val="99"/>
    <w:semiHidden/>
    <w:unhideWhenUsed/>
    <w:rsid w:val="005B5708"/>
  </w:style>
  <w:style w:type="numbering" w:customStyle="1" w:styleId="FrListare10122">
    <w:name w:val="Fără Listare10122"/>
    <w:next w:val="FrListare"/>
    <w:uiPriority w:val="99"/>
    <w:semiHidden/>
    <w:unhideWhenUsed/>
    <w:rsid w:val="005B5708"/>
  </w:style>
  <w:style w:type="numbering" w:customStyle="1" w:styleId="FrListare10123">
    <w:name w:val="Fără Listare10123"/>
    <w:next w:val="FrListare"/>
    <w:uiPriority w:val="99"/>
    <w:semiHidden/>
    <w:unhideWhenUsed/>
    <w:rsid w:val="005B5708"/>
  </w:style>
  <w:style w:type="numbering" w:customStyle="1" w:styleId="FrListare1013">
    <w:name w:val="Fără Listare1013"/>
    <w:next w:val="FrListare"/>
    <w:uiPriority w:val="99"/>
    <w:semiHidden/>
    <w:unhideWhenUsed/>
    <w:rsid w:val="005B5708"/>
  </w:style>
  <w:style w:type="numbering" w:customStyle="1" w:styleId="FrListare10131">
    <w:name w:val="Fără Listare10131"/>
    <w:next w:val="FrListare"/>
    <w:uiPriority w:val="99"/>
    <w:semiHidden/>
    <w:unhideWhenUsed/>
    <w:rsid w:val="005B5708"/>
  </w:style>
  <w:style w:type="numbering" w:customStyle="1" w:styleId="FrListare10132">
    <w:name w:val="Fără Listare10132"/>
    <w:next w:val="FrListare"/>
    <w:uiPriority w:val="99"/>
    <w:semiHidden/>
    <w:unhideWhenUsed/>
    <w:rsid w:val="005B5708"/>
  </w:style>
  <w:style w:type="numbering" w:customStyle="1" w:styleId="FrListare1014">
    <w:name w:val="Fără Listare1014"/>
    <w:next w:val="FrListare"/>
    <w:uiPriority w:val="99"/>
    <w:semiHidden/>
    <w:unhideWhenUsed/>
    <w:rsid w:val="005B5708"/>
  </w:style>
  <w:style w:type="numbering" w:customStyle="1" w:styleId="FrListare10141">
    <w:name w:val="Fără Listare10141"/>
    <w:next w:val="FrListare"/>
    <w:uiPriority w:val="99"/>
    <w:semiHidden/>
    <w:unhideWhenUsed/>
    <w:rsid w:val="005B5708"/>
  </w:style>
  <w:style w:type="numbering" w:customStyle="1" w:styleId="FrListare1015">
    <w:name w:val="Fără Listare1015"/>
    <w:next w:val="FrListare"/>
    <w:uiPriority w:val="99"/>
    <w:semiHidden/>
    <w:unhideWhenUsed/>
    <w:rsid w:val="005B5708"/>
  </w:style>
  <w:style w:type="numbering" w:customStyle="1" w:styleId="FrListare102">
    <w:name w:val="Fără Listare102"/>
    <w:next w:val="FrListare"/>
    <w:uiPriority w:val="99"/>
    <w:semiHidden/>
    <w:unhideWhenUsed/>
    <w:rsid w:val="005B5708"/>
  </w:style>
  <w:style w:type="numbering" w:customStyle="1" w:styleId="FrListare1021">
    <w:name w:val="Fără Listare1021"/>
    <w:next w:val="FrListare"/>
    <w:uiPriority w:val="99"/>
    <w:semiHidden/>
    <w:unhideWhenUsed/>
    <w:rsid w:val="005B5708"/>
  </w:style>
  <w:style w:type="numbering" w:customStyle="1" w:styleId="FrListare10211">
    <w:name w:val="Fără Listare10211"/>
    <w:next w:val="FrListare"/>
    <w:uiPriority w:val="99"/>
    <w:semiHidden/>
    <w:unhideWhenUsed/>
    <w:rsid w:val="005B5708"/>
  </w:style>
  <w:style w:type="numbering" w:customStyle="1" w:styleId="FrListare102111">
    <w:name w:val="Fără Listare102111"/>
    <w:next w:val="FrListare"/>
    <w:uiPriority w:val="99"/>
    <w:semiHidden/>
    <w:unhideWhenUsed/>
    <w:rsid w:val="005B5708"/>
  </w:style>
  <w:style w:type="numbering" w:customStyle="1" w:styleId="FrListare102112">
    <w:name w:val="Fără Listare102112"/>
    <w:next w:val="FrListare"/>
    <w:uiPriority w:val="99"/>
    <w:semiHidden/>
    <w:unhideWhenUsed/>
    <w:rsid w:val="005B5708"/>
  </w:style>
  <w:style w:type="numbering" w:customStyle="1" w:styleId="FrListare10212">
    <w:name w:val="Fără Listare10212"/>
    <w:next w:val="FrListare"/>
    <w:uiPriority w:val="99"/>
    <w:semiHidden/>
    <w:unhideWhenUsed/>
    <w:rsid w:val="005B5708"/>
  </w:style>
  <w:style w:type="numbering" w:customStyle="1" w:styleId="FrListare10213">
    <w:name w:val="Fără Listare10213"/>
    <w:next w:val="FrListare"/>
    <w:uiPriority w:val="99"/>
    <w:semiHidden/>
    <w:unhideWhenUsed/>
    <w:rsid w:val="005B5708"/>
  </w:style>
  <w:style w:type="numbering" w:customStyle="1" w:styleId="FrListare1022">
    <w:name w:val="Fără Listare1022"/>
    <w:next w:val="FrListare"/>
    <w:uiPriority w:val="99"/>
    <w:semiHidden/>
    <w:unhideWhenUsed/>
    <w:rsid w:val="005B5708"/>
  </w:style>
  <w:style w:type="numbering" w:customStyle="1" w:styleId="FrListare10221">
    <w:name w:val="Fără Listare10221"/>
    <w:next w:val="FrListare"/>
    <w:uiPriority w:val="99"/>
    <w:semiHidden/>
    <w:unhideWhenUsed/>
    <w:rsid w:val="005B5708"/>
  </w:style>
  <w:style w:type="numbering" w:customStyle="1" w:styleId="FrListare10222">
    <w:name w:val="Fără Listare10222"/>
    <w:next w:val="FrListare"/>
    <w:uiPriority w:val="99"/>
    <w:semiHidden/>
    <w:unhideWhenUsed/>
    <w:rsid w:val="005B5708"/>
  </w:style>
  <w:style w:type="numbering" w:customStyle="1" w:styleId="FrListare1023">
    <w:name w:val="Fără Listare1023"/>
    <w:next w:val="FrListare"/>
    <w:uiPriority w:val="99"/>
    <w:semiHidden/>
    <w:unhideWhenUsed/>
    <w:rsid w:val="005B5708"/>
  </w:style>
  <w:style w:type="numbering" w:customStyle="1" w:styleId="FrListare10231">
    <w:name w:val="Fără Listare10231"/>
    <w:next w:val="FrListare"/>
    <w:uiPriority w:val="99"/>
    <w:semiHidden/>
    <w:unhideWhenUsed/>
    <w:rsid w:val="005B5708"/>
  </w:style>
  <w:style w:type="numbering" w:customStyle="1" w:styleId="FrListare1024">
    <w:name w:val="Fără Listare1024"/>
    <w:next w:val="FrListare"/>
    <w:uiPriority w:val="99"/>
    <w:semiHidden/>
    <w:unhideWhenUsed/>
    <w:rsid w:val="005B5708"/>
  </w:style>
  <w:style w:type="numbering" w:customStyle="1" w:styleId="FrListare103">
    <w:name w:val="Fără Listare103"/>
    <w:next w:val="FrListare"/>
    <w:uiPriority w:val="99"/>
    <w:semiHidden/>
    <w:unhideWhenUsed/>
    <w:rsid w:val="005B5708"/>
  </w:style>
  <w:style w:type="numbering" w:customStyle="1" w:styleId="FrListare1031">
    <w:name w:val="Fără Listare1031"/>
    <w:next w:val="FrListare"/>
    <w:uiPriority w:val="99"/>
    <w:semiHidden/>
    <w:unhideWhenUsed/>
    <w:rsid w:val="005B5708"/>
  </w:style>
  <w:style w:type="numbering" w:customStyle="1" w:styleId="FrListare10311">
    <w:name w:val="Fără Listare10311"/>
    <w:next w:val="FrListare"/>
    <w:uiPriority w:val="99"/>
    <w:semiHidden/>
    <w:unhideWhenUsed/>
    <w:rsid w:val="005B5708"/>
  </w:style>
  <w:style w:type="numbering" w:customStyle="1" w:styleId="FrListare10312">
    <w:name w:val="Fără Listare10312"/>
    <w:next w:val="FrListare"/>
    <w:uiPriority w:val="99"/>
    <w:semiHidden/>
    <w:unhideWhenUsed/>
    <w:rsid w:val="005B5708"/>
  </w:style>
  <w:style w:type="numbering" w:customStyle="1" w:styleId="FrListare1032">
    <w:name w:val="Fără Listare1032"/>
    <w:next w:val="FrListare"/>
    <w:uiPriority w:val="99"/>
    <w:semiHidden/>
    <w:unhideWhenUsed/>
    <w:rsid w:val="005B5708"/>
  </w:style>
  <w:style w:type="numbering" w:customStyle="1" w:styleId="FrListare1033">
    <w:name w:val="Fără Listare1033"/>
    <w:next w:val="FrListare"/>
    <w:uiPriority w:val="99"/>
    <w:semiHidden/>
    <w:unhideWhenUsed/>
    <w:rsid w:val="005B5708"/>
  </w:style>
  <w:style w:type="numbering" w:customStyle="1" w:styleId="FrListare104">
    <w:name w:val="Fără Listare104"/>
    <w:next w:val="FrListare"/>
    <w:uiPriority w:val="99"/>
    <w:semiHidden/>
    <w:unhideWhenUsed/>
    <w:rsid w:val="005B5708"/>
  </w:style>
  <w:style w:type="numbering" w:customStyle="1" w:styleId="FrListare1041">
    <w:name w:val="Fără Listare1041"/>
    <w:next w:val="FrListare"/>
    <w:uiPriority w:val="99"/>
    <w:semiHidden/>
    <w:unhideWhenUsed/>
    <w:rsid w:val="005B5708"/>
  </w:style>
  <w:style w:type="numbering" w:customStyle="1" w:styleId="FrListare1042">
    <w:name w:val="Fără Listare1042"/>
    <w:next w:val="FrListare"/>
    <w:uiPriority w:val="99"/>
    <w:semiHidden/>
    <w:unhideWhenUsed/>
    <w:rsid w:val="005B5708"/>
  </w:style>
  <w:style w:type="numbering" w:customStyle="1" w:styleId="FrListare105">
    <w:name w:val="Fără Listare105"/>
    <w:next w:val="FrListare"/>
    <w:uiPriority w:val="99"/>
    <w:semiHidden/>
    <w:unhideWhenUsed/>
    <w:rsid w:val="005B5708"/>
  </w:style>
  <w:style w:type="numbering" w:customStyle="1" w:styleId="FrListare1051">
    <w:name w:val="Fără Listare1051"/>
    <w:next w:val="FrListare"/>
    <w:uiPriority w:val="99"/>
    <w:semiHidden/>
    <w:unhideWhenUsed/>
    <w:rsid w:val="005B5708"/>
  </w:style>
  <w:style w:type="numbering" w:customStyle="1" w:styleId="FrListare106">
    <w:name w:val="Fără Listare106"/>
    <w:next w:val="FrListare"/>
    <w:uiPriority w:val="99"/>
    <w:semiHidden/>
    <w:unhideWhenUsed/>
    <w:rsid w:val="005B5708"/>
  </w:style>
  <w:style w:type="numbering" w:customStyle="1" w:styleId="FrListare110">
    <w:name w:val="Fără Listare110"/>
    <w:next w:val="FrListare"/>
    <w:uiPriority w:val="99"/>
    <w:semiHidden/>
    <w:unhideWhenUsed/>
    <w:rsid w:val="005B5708"/>
  </w:style>
  <w:style w:type="numbering" w:customStyle="1" w:styleId="FrListare1101">
    <w:name w:val="Fără Listare1101"/>
    <w:next w:val="FrListare"/>
    <w:uiPriority w:val="99"/>
    <w:semiHidden/>
    <w:unhideWhenUsed/>
    <w:rsid w:val="005B5708"/>
  </w:style>
  <w:style w:type="numbering" w:customStyle="1" w:styleId="FrListare11011">
    <w:name w:val="Fără Listare11011"/>
    <w:next w:val="FrListare"/>
    <w:uiPriority w:val="99"/>
    <w:semiHidden/>
    <w:unhideWhenUsed/>
    <w:rsid w:val="005B5708"/>
  </w:style>
  <w:style w:type="numbering" w:customStyle="1" w:styleId="FrListare11012">
    <w:name w:val="Fără Listare11012"/>
    <w:next w:val="FrListare"/>
    <w:uiPriority w:val="99"/>
    <w:semiHidden/>
    <w:unhideWhenUsed/>
    <w:rsid w:val="005B5708"/>
  </w:style>
  <w:style w:type="numbering" w:customStyle="1" w:styleId="FrListare1102">
    <w:name w:val="Fără Listare1102"/>
    <w:next w:val="FrListare"/>
    <w:uiPriority w:val="99"/>
    <w:semiHidden/>
    <w:unhideWhenUsed/>
    <w:rsid w:val="005B5708"/>
  </w:style>
  <w:style w:type="numbering" w:customStyle="1" w:styleId="FrListare1103">
    <w:name w:val="Fără Listare1103"/>
    <w:next w:val="FrListare"/>
    <w:uiPriority w:val="99"/>
    <w:semiHidden/>
    <w:unhideWhenUsed/>
    <w:rsid w:val="005B5708"/>
  </w:style>
  <w:style w:type="numbering" w:customStyle="1" w:styleId="FrListare1110">
    <w:name w:val="Fără Listare1110"/>
    <w:next w:val="FrListare"/>
    <w:uiPriority w:val="99"/>
    <w:semiHidden/>
    <w:unhideWhenUsed/>
    <w:rsid w:val="005B5708"/>
  </w:style>
  <w:style w:type="numbering" w:customStyle="1" w:styleId="FrListare11101">
    <w:name w:val="Fără Listare11101"/>
    <w:next w:val="FrListare"/>
    <w:uiPriority w:val="99"/>
    <w:semiHidden/>
    <w:unhideWhenUsed/>
    <w:rsid w:val="005B5708"/>
  </w:style>
  <w:style w:type="numbering" w:customStyle="1" w:styleId="FrListare11111">
    <w:name w:val="Fără Listare11111"/>
    <w:next w:val="FrListare"/>
    <w:uiPriority w:val="99"/>
    <w:semiHidden/>
    <w:unhideWhenUsed/>
    <w:rsid w:val="005B5708"/>
  </w:style>
  <w:style w:type="numbering" w:customStyle="1" w:styleId="FrListare111111">
    <w:name w:val="Fără Listare111111"/>
    <w:next w:val="FrListare"/>
    <w:uiPriority w:val="99"/>
    <w:semiHidden/>
    <w:unhideWhenUsed/>
    <w:rsid w:val="005B5708"/>
  </w:style>
  <w:style w:type="numbering" w:customStyle="1" w:styleId="FrListare1111111">
    <w:name w:val="Fără Listare1111111"/>
    <w:next w:val="FrListare"/>
    <w:uiPriority w:val="99"/>
    <w:semiHidden/>
    <w:unhideWhenUsed/>
    <w:rsid w:val="005B5708"/>
  </w:style>
  <w:style w:type="numbering" w:customStyle="1" w:styleId="FrListare11111111">
    <w:name w:val="Fără Listare11111111"/>
    <w:next w:val="FrListare"/>
    <w:uiPriority w:val="99"/>
    <w:semiHidden/>
    <w:unhideWhenUsed/>
    <w:rsid w:val="005B5708"/>
  </w:style>
  <w:style w:type="numbering" w:customStyle="1" w:styleId="FrListare11111112">
    <w:name w:val="Fără Listare11111112"/>
    <w:next w:val="FrListare"/>
    <w:uiPriority w:val="99"/>
    <w:semiHidden/>
    <w:unhideWhenUsed/>
    <w:rsid w:val="005B5708"/>
  </w:style>
  <w:style w:type="numbering" w:customStyle="1" w:styleId="FrListare1111112">
    <w:name w:val="Fără Listare1111112"/>
    <w:next w:val="FrListare"/>
    <w:uiPriority w:val="99"/>
    <w:semiHidden/>
    <w:unhideWhenUsed/>
    <w:rsid w:val="005B5708"/>
  </w:style>
  <w:style w:type="numbering" w:customStyle="1" w:styleId="FrListare1111113">
    <w:name w:val="Fără Listare1111113"/>
    <w:next w:val="FrListare"/>
    <w:uiPriority w:val="99"/>
    <w:semiHidden/>
    <w:unhideWhenUsed/>
    <w:rsid w:val="005B5708"/>
  </w:style>
  <w:style w:type="numbering" w:customStyle="1" w:styleId="FrListare111112">
    <w:name w:val="Fără Listare111112"/>
    <w:next w:val="FrListare"/>
    <w:uiPriority w:val="99"/>
    <w:semiHidden/>
    <w:unhideWhenUsed/>
    <w:rsid w:val="005B5708"/>
  </w:style>
  <w:style w:type="numbering" w:customStyle="1" w:styleId="FrListare1111121">
    <w:name w:val="Fără Listare1111121"/>
    <w:next w:val="FrListare"/>
    <w:uiPriority w:val="99"/>
    <w:semiHidden/>
    <w:unhideWhenUsed/>
    <w:rsid w:val="005B5708"/>
  </w:style>
  <w:style w:type="numbering" w:customStyle="1" w:styleId="FrListare11111211">
    <w:name w:val="Fără Listare11111211"/>
    <w:next w:val="FrListare"/>
    <w:uiPriority w:val="99"/>
    <w:semiHidden/>
    <w:unhideWhenUsed/>
    <w:rsid w:val="005B5708"/>
  </w:style>
  <w:style w:type="numbering" w:customStyle="1" w:styleId="FrListare11111212">
    <w:name w:val="Fără Listare11111212"/>
    <w:next w:val="FrListare"/>
    <w:uiPriority w:val="99"/>
    <w:semiHidden/>
    <w:unhideWhenUsed/>
    <w:rsid w:val="005B5708"/>
  </w:style>
  <w:style w:type="numbering" w:customStyle="1" w:styleId="FrListare1111122">
    <w:name w:val="Fără Listare1111122"/>
    <w:next w:val="FrListare"/>
    <w:uiPriority w:val="99"/>
    <w:semiHidden/>
    <w:unhideWhenUsed/>
    <w:rsid w:val="005B5708"/>
  </w:style>
  <w:style w:type="numbering" w:customStyle="1" w:styleId="FrListare1111123">
    <w:name w:val="Fără Listare1111123"/>
    <w:next w:val="FrListare"/>
    <w:uiPriority w:val="99"/>
    <w:semiHidden/>
    <w:unhideWhenUsed/>
    <w:rsid w:val="005B5708"/>
  </w:style>
  <w:style w:type="numbering" w:customStyle="1" w:styleId="FrListare111113">
    <w:name w:val="Fără Listare111113"/>
    <w:next w:val="FrListare"/>
    <w:uiPriority w:val="99"/>
    <w:semiHidden/>
    <w:unhideWhenUsed/>
    <w:rsid w:val="005B5708"/>
  </w:style>
  <w:style w:type="numbering" w:customStyle="1" w:styleId="FrListare1111131">
    <w:name w:val="Fără Listare1111131"/>
    <w:next w:val="FrListare"/>
    <w:uiPriority w:val="99"/>
    <w:semiHidden/>
    <w:unhideWhenUsed/>
    <w:rsid w:val="005B5708"/>
  </w:style>
  <w:style w:type="numbering" w:customStyle="1" w:styleId="FrListare1111132">
    <w:name w:val="Fără Listare1111132"/>
    <w:next w:val="FrListare"/>
    <w:uiPriority w:val="99"/>
    <w:semiHidden/>
    <w:unhideWhenUsed/>
    <w:rsid w:val="005B5708"/>
  </w:style>
  <w:style w:type="numbering" w:customStyle="1" w:styleId="FrListare111114">
    <w:name w:val="Fără Listare111114"/>
    <w:next w:val="FrListare"/>
    <w:uiPriority w:val="99"/>
    <w:semiHidden/>
    <w:unhideWhenUsed/>
    <w:rsid w:val="005B5708"/>
  </w:style>
  <w:style w:type="numbering" w:customStyle="1" w:styleId="FrListare1111141">
    <w:name w:val="Fără Listare1111141"/>
    <w:next w:val="FrListare"/>
    <w:uiPriority w:val="99"/>
    <w:semiHidden/>
    <w:unhideWhenUsed/>
    <w:rsid w:val="005B5708"/>
  </w:style>
  <w:style w:type="numbering" w:customStyle="1" w:styleId="FrListare111115">
    <w:name w:val="Fără Listare111115"/>
    <w:next w:val="FrListare"/>
    <w:uiPriority w:val="99"/>
    <w:semiHidden/>
    <w:unhideWhenUsed/>
    <w:rsid w:val="005B5708"/>
  </w:style>
  <w:style w:type="numbering" w:customStyle="1" w:styleId="FrListare11112">
    <w:name w:val="Fără Listare11112"/>
    <w:next w:val="FrListare"/>
    <w:uiPriority w:val="99"/>
    <w:semiHidden/>
    <w:unhideWhenUsed/>
    <w:rsid w:val="005B5708"/>
  </w:style>
  <w:style w:type="numbering" w:customStyle="1" w:styleId="FrListare111121">
    <w:name w:val="Fără Listare111121"/>
    <w:next w:val="FrListare"/>
    <w:uiPriority w:val="99"/>
    <w:semiHidden/>
    <w:unhideWhenUsed/>
    <w:rsid w:val="005B5708"/>
  </w:style>
  <w:style w:type="numbering" w:customStyle="1" w:styleId="FrListare1111211">
    <w:name w:val="Fără Listare1111211"/>
    <w:next w:val="FrListare"/>
    <w:uiPriority w:val="99"/>
    <w:semiHidden/>
    <w:unhideWhenUsed/>
    <w:rsid w:val="005B5708"/>
  </w:style>
  <w:style w:type="numbering" w:customStyle="1" w:styleId="FrListare1111212">
    <w:name w:val="Fără Listare1111212"/>
    <w:next w:val="FrListare"/>
    <w:uiPriority w:val="99"/>
    <w:semiHidden/>
    <w:unhideWhenUsed/>
    <w:rsid w:val="005B5708"/>
  </w:style>
  <w:style w:type="numbering" w:customStyle="1" w:styleId="FrListare111122">
    <w:name w:val="Fără Listare111122"/>
    <w:next w:val="FrListare"/>
    <w:uiPriority w:val="99"/>
    <w:semiHidden/>
    <w:unhideWhenUsed/>
    <w:rsid w:val="005B5708"/>
  </w:style>
  <w:style w:type="numbering" w:customStyle="1" w:styleId="FrListare1111221">
    <w:name w:val="Fără Listare1111221"/>
    <w:next w:val="FrListare"/>
    <w:uiPriority w:val="99"/>
    <w:semiHidden/>
    <w:unhideWhenUsed/>
    <w:rsid w:val="005B5708"/>
  </w:style>
  <w:style w:type="numbering" w:customStyle="1" w:styleId="FrListare111123">
    <w:name w:val="Fără Listare111123"/>
    <w:next w:val="FrListare"/>
    <w:uiPriority w:val="99"/>
    <w:semiHidden/>
    <w:unhideWhenUsed/>
    <w:rsid w:val="005B5708"/>
  </w:style>
  <w:style w:type="numbering" w:customStyle="1" w:styleId="FrListare11113">
    <w:name w:val="Fără Listare11113"/>
    <w:next w:val="FrListare"/>
    <w:uiPriority w:val="99"/>
    <w:semiHidden/>
    <w:unhideWhenUsed/>
    <w:rsid w:val="005B5708"/>
  </w:style>
  <w:style w:type="numbering" w:customStyle="1" w:styleId="FrListare111131">
    <w:name w:val="Fără Listare111131"/>
    <w:next w:val="FrListare"/>
    <w:uiPriority w:val="99"/>
    <w:semiHidden/>
    <w:unhideWhenUsed/>
    <w:rsid w:val="005B5708"/>
  </w:style>
  <w:style w:type="numbering" w:customStyle="1" w:styleId="FrListare1111311">
    <w:name w:val="Fără Listare1111311"/>
    <w:next w:val="FrListare"/>
    <w:uiPriority w:val="99"/>
    <w:semiHidden/>
    <w:unhideWhenUsed/>
    <w:rsid w:val="005B5708"/>
  </w:style>
  <w:style w:type="numbering" w:customStyle="1" w:styleId="FrListare1111312">
    <w:name w:val="Fără Listare1111312"/>
    <w:next w:val="FrListare"/>
    <w:uiPriority w:val="99"/>
    <w:semiHidden/>
    <w:unhideWhenUsed/>
    <w:rsid w:val="005B5708"/>
  </w:style>
  <w:style w:type="numbering" w:customStyle="1" w:styleId="FrListare111132">
    <w:name w:val="Fără Listare111132"/>
    <w:next w:val="FrListare"/>
    <w:uiPriority w:val="99"/>
    <w:semiHidden/>
    <w:unhideWhenUsed/>
    <w:rsid w:val="005B5708"/>
  </w:style>
  <w:style w:type="numbering" w:customStyle="1" w:styleId="FrListare111133">
    <w:name w:val="Fără Listare111133"/>
    <w:next w:val="FrListare"/>
    <w:uiPriority w:val="99"/>
    <w:semiHidden/>
    <w:unhideWhenUsed/>
    <w:rsid w:val="005B5708"/>
  </w:style>
  <w:style w:type="numbering" w:customStyle="1" w:styleId="FrListare11114">
    <w:name w:val="Fără Listare11114"/>
    <w:next w:val="FrListare"/>
    <w:uiPriority w:val="99"/>
    <w:semiHidden/>
    <w:unhideWhenUsed/>
    <w:rsid w:val="005B5708"/>
  </w:style>
  <w:style w:type="numbering" w:customStyle="1" w:styleId="FrListare111141">
    <w:name w:val="Fără Listare111141"/>
    <w:next w:val="FrListare"/>
    <w:uiPriority w:val="99"/>
    <w:semiHidden/>
    <w:unhideWhenUsed/>
    <w:rsid w:val="005B5708"/>
  </w:style>
  <w:style w:type="numbering" w:customStyle="1" w:styleId="FrListare111142">
    <w:name w:val="Fără Listare111142"/>
    <w:next w:val="FrListare"/>
    <w:uiPriority w:val="99"/>
    <w:semiHidden/>
    <w:unhideWhenUsed/>
    <w:rsid w:val="005B5708"/>
  </w:style>
  <w:style w:type="numbering" w:customStyle="1" w:styleId="FrListare11115">
    <w:name w:val="Fără Listare11115"/>
    <w:next w:val="FrListare"/>
    <w:uiPriority w:val="99"/>
    <w:semiHidden/>
    <w:unhideWhenUsed/>
    <w:rsid w:val="005B5708"/>
  </w:style>
  <w:style w:type="numbering" w:customStyle="1" w:styleId="FrListare111151">
    <w:name w:val="Fără Listare111151"/>
    <w:next w:val="FrListare"/>
    <w:uiPriority w:val="99"/>
    <w:semiHidden/>
    <w:unhideWhenUsed/>
    <w:rsid w:val="005B5708"/>
  </w:style>
  <w:style w:type="numbering" w:customStyle="1" w:styleId="FrListare11116">
    <w:name w:val="Fără Listare11116"/>
    <w:next w:val="FrListare"/>
    <w:uiPriority w:val="99"/>
    <w:semiHidden/>
    <w:unhideWhenUsed/>
    <w:rsid w:val="005B5708"/>
  </w:style>
  <w:style w:type="numbering" w:customStyle="1" w:styleId="FrListare1112">
    <w:name w:val="Fără Listare1112"/>
    <w:next w:val="FrListare"/>
    <w:uiPriority w:val="99"/>
    <w:semiHidden/>
    <w:unhideWhenUsed/>
    <w:rsid w:val="005B5708"/>
  </w:style>
  <w:style w:type="numbering" w:customStyle="1" w:styleId="FrListare11121">
    <w:name w:val="Fără Listare11121"/>
    <w:next w:val="FrListare"/>
    <w:uiPriority w:val="99"/>
    <w:semiHidden/>
    <w:unhideWhenUsed/>
    <w:rsid w:val="005B5708"/>
  </w:style>
  <w:style w:type="numbering" w:customStyle="1" w:styleId="FrListare111211">
    <w:name w:val="Fără Listare111211"/>
    <w:next w:val="FrListare"/>
    <w:uiPriority w:val="99"/>
    <w:semiHidden/>
    <w:unhideWhenUsed/>
    <w:rsid w:val="005B5708"/>
  </w:style>
  <w:style w:type="numbering" w:customStyle="1" w:styleId="FrListare1112111">
    <w:name w:val="Fără Listare1112111"/>
    <w:next w:val="FrListare"/>
    <w:uiPriority w:val="99"/>
    <w:semiHidden/>
    <w:unhideWhenUsed/>
    <w:rsid w:val="005B5708"/>
  </w:style>
  <w:style w:type="numbering" w:customStyle="1" w:styleId="FrListare1112112">
    <w:name w:val="Fără Listare1112112"/>
    <w:next w:val="FrListare"/>
    <w:uiPriority w:val="99"/>
    <w:semiHidden/>
    <w:unhideWhenUsed/>
    <w:rsid w:val="005B5708"/>
  </w:style>
  <w:style w:type="numbering" w:customStyle="1" w:styleId="FrListare111212">
    <w:name w:val="Fără Listare111212"/>
    <w:next w:val="FrListare"/>
    <w:uiPriority w:val="99"/>
    <w:semiHidden/>
    <w:unhideWhenUsed/>
    <w:rsid w:val="005B5708"/>
  </w:style>
  <w:style w:type="numbering" w:customStyle="1" w:styleId="FrListare111213">
    <w:name w:val="Fără Listare111213"/>
    <w:next w:val="FrListare"/>
    <w:uiPriority w:val="99"/>
    <w:semiHidden/>
    <w:unhideWhenUsed/>
    <w:rsid w:val="005B5708"/>
  </w:style>
  <w:style w:type="numbering" w:customStyle="1" w:styleId="FrListare11122">
    <w:name w:val="Fără Listare11122"/>
    <w:next w:val="FrListare"/>
    <w:uiPriority w:val="99"/>
    <w:semiHidden/>
    <w:unhideWhenUsed/>
    <w:rsid w:val="005B5708"/>
  </w:style>
  <w:style w:type="numbering" w:customStyle="1" w:styleId="FrListare111221">
    <w:name w:val="Fără Listare111221"/>
    <w:next w:val="FrListare"/>
    <w:uiPriority w:val="99"/>
    <w:semiHidden/>
    <w:unhideWhenUsed/>
    <w:rsid w:val="005B5708"/>
  </w:style>
  <w:style w:type="numbering" w:customStyle="1" w:styleId="FrListare1112211">
    <w:name w:val="Fără Listare1112211"/>
    <w:next w:val="FrListare"/>
    <w:uiPriority w:val="99"/>
    <w:semiHidden/>
    <w:unhideWhenUsed/>
    <w:rsid w:val="005B5708"/>
  </w:style>
  <w:style w:type="numbering" w:customStyle="1" w:styleId="FrListare1112212">
    <w:name w:val="Fără Listare1112212"/>
    <w:next w:val="FrListare"/>
    <w:uiPriority w:val="99"/>
    <w:semiHidden/>
    <w:unhideWhenUsed/>
    <w:rsid w:val="005B5708"/>
  </w:style>
  <w:style w:type="numbering" w:customStyle="1" w:styleId="FrListare111222">
    <w:name w:val="Fără Listare111222"/>
    <w:next w:val="FrListare"/>
    <w:uiPriority w:val="99"/>
    <w:semiHidden/>
    <w:unhideWhenUsed/>
    <w:rsid w:val="005B5708"/>
  </w:style>
  <w:style w:type="numbering" w:customStyle="1" w:styleId="FrListare111223">
    <w:name w:val="Fără Listare111223"/>
    <w:next w:val="FrListare"/>
    <w:uiPriority w:val="99"/>
    <w:semiHidden/>
    <w:unhideWhenUsed/>
    <w:rsid w:val="005B5708"/>
  </w:style>
  <w:style w:type="numbering" w:customStyle="1" w:styleId="FrListare11123">
    <w:name w:val="Fără Listare11123"/>
    <w:next w:val="FrListare"/>
    <w:uiPriority w:val="99"/>
    <w:semiHidden/>
    <w:unhideWhenUsed/>
    <w:rsid w:val="005B5708"/>
  </w:style>
  <w:style w:type="numbering" w:customStyle="1" w:styleId="FrListare111231">
    <w:name w:val="Fără Listare111231"/>
    <w:next w:val="FrListare"/>
    <w:uiPriority w:val="99"/>
    <w:semiHidden/>
    <w:unhideWhenUsed/>
    <w:rsid w:val="005B5708"/>
  </w:style>
  <w:style w:type="numbering" w:customStyle="1" w:styleId="FrListare111232">
    <w:name w:val="Fără Listare111232"/>
    <w:next w:val="FrListare"/>
    <w:uiPriority w:val="99"/>
    <w:semiHidden/>
    <w:unhideWhenUsed/>
    <w:rsid w:val="005B5708"/>
  </w:style>
  <w:style w:type="numbering" w:customStyle="1" w:styleId="FrListare11124">
    <w:name w:val="Fără Listare11124"/>
    <w:next w:val="FrListare"/>
    <w:uiPriority w:val="99"/>
    <w:semiHidden/>
    <w:unhideWhenUsed/>
    <w:rsid w:val="005B5708"/>
  </w:style>
  <w:style w:type="numbering" w:customStyle="1" w:styleId="FrListare111241">
    <w:name w:val="Fără Listare111241"/>
    <w:next w:val="FrListare"/>
    <w:uiPriority w:val="99"/>
    <w:semiHidden/>
    <w:unhideWhenUsed/>
    <w:rsid w:val="005B5708"/>
  </w:style>
  <w:style w:type="numbering" w:customStyle="1" w:styleId="FrListare11125">
    <w:name w:val="Fără Listare11125"/>
    <w:next w:val="FrListare"/>
    <w:uiPriority w:val="99"/>
    <w:semiHidden/>
    <w:unhideWhenUsed/>
    <w:rsid w:val="005B5708"/>
  </w:style>
  <w:style w:type="numbering" w:customStyle="1" w:styleId="FrListare1113">
    <w:name w:val="Fără Listare1113"/>
    <w:next w:val="FrListare"/>
    <w:uiPriority w:val="99"/>
    <w:semiHidden/>
    <w:unhideWhenUsed/>
    <w:rsid w:val="005B5708"/>
  </w:style>
  <w:style w:type="numbering" w:customStyle="1" w:styleId="FrListare11131">
    <w:name w:val="Fără Listare11131"/>
    <w:next w:val="FrListare"/>
    <w:uiPriority w:val="99"/>
    <w:semiHidden/>
    <w:unhideWhenUsed/>
    <w:rsid w:val="005B5708"/>
  </w:style>
  <w:style w:type="numbering" w:customStyle="1" w:styleId="FrListare111311">
    <w:name w:val="Fără Listare111311"/>
    <w:next w:val="FrListare"/>
    <w:uiPriority w:val="99"/>
    <w:semiHidden/>
    <w:unhideWhenUsed/>
    <w:rsid w:val="005B5708"/>
  </w:style>
  <w:style w:type="numbering" w:customStyle="1" w:styleId="FrListare111312">
    <w:name w:val="Fără Listare111312"/>
    <w:next w:val="FrListare"/>
    <w:uiPriority w:val="99"/>
    <w:semiHidden/>
    <w:unhideWhenUsed/>
    <w:rsid w:val="005B5708"/>
  </w:style>
  <w:style w:type="numbering" w:customStyle="1" w:styleId="FrListare11132">
    <w:name w:val="Fără Listare11132"/>
    <w:next w:val="FrListare"/>
    <w:uiPriority w:val="99"/>
    <w:semiHidden/>
    <w:unhideWhenUsed/>
    <w:rsid w:val="005B5708"/>
  </w:style>
  <w:style w:type="numbering" w:customStyle="1" w:styleId="FrListare111321">
    <w:name w:val="Fără Listare111321"/>
    <w:next w:val="FrListare"/>
    <w:uiPriority w:val="99"/>
    <w:semiHidden/>
    <w:unhideWhenUsed/>
    <w:rsid w:val="005B5708"/>
  </w:style>
  <w:style w:type="numbering" w:customStyle="1" w:styleId="FrListare11133">
    <w:name w:val="Fără Listare11133"/>
    <w:next w:val="FrListare"/>
    <w:uiPriority w:val="99"/>
    <w:semiHidden/>
    <w:unhideWhenUsed/>
    <w:rsid w:val="005B5708"/>
  </w:style>
  <w:style w:type="numbering" w:customStyle="1" w:styleId="FrListare1114">
    <w:name w:val="Fără Listare1114"/>
    <w:next w:val="FrListare"/>
    <w:uiPriority w:val="99"/>
    <w:semiHidden/>
    <w:unhideWhenUsed/>
    <w:rsid w:val="005B5708"/>
  </w:style>
  <w:style w:type="numbering" w:customStyle="1" w:styleId="FrListare11141">
    <w:name w:val="Fără Listare11141"/>
    <w:next w:val="FrListare"/>
    <w:uiPriority w:val="99"/>
    <w:semiHidden/>
    <w:unhideWhenUsed/>
    <w:rsid w:val="005B5708"/>
  </w:style>
  <w:style w:type="numbering" w:customStyle="1" w:styleId="FrListare111411">
    <w:name w:val="Fără Listare111411"/>
    <w:next w:val="FrListare"/>
    <w:uiPriority w:val="99"/>
    <w:semiHidden/>
    <w:unhideWhenUsed/>
    <w:rsid w:val="005B5708"/>
  </w:style>
  <w:style w:type="numbering" w:customStyle="1" w:styleId="FrListare111412">
    <w:name w:val="Fără Listare111412"/>
    <w:next w:val="FrListare"/>
    <w:uiPriority w:val="99"/>
    <w:semiHidden/>
    <w:unhideWhenUsed/>
    <w:rsid w:val="005B5708"/>
  </w:style>
  <w:style w:type="numbering" w:customStyle="1" w:styleId="FrListare11142">
    <w:name w:val="Fără Listare11142"/>
    <w:next w:val="FrListare"/>
    <w:uiPriority w:val="99"/>
    <w:semiHidden/>
    <w:unhideWhenUsed/>
    <w:rsid w:val="005B5708"/>
  </w:style>
  <w:style w:type="numbering" w:customStyle="1" w:styleId="FrListare11143">
    <w:name w:val="Fără Listare11143"/>
    <w:next w:val="FrListare"/>
    <w:uiPriority w:val="99"/>
    <w:semiHidden/>
    <w:unhideWhenUsed/>
    <w:rsid w:val="005B5708"/>
  </w:style>
  <w:style w:type="numbering" w:customStyle="1" w:styleId="FrListare1115">
    <w:name w:val="Fără Listare1115"/>
    <w:next w:val="FrListare"/>
    <w:uiPriority w:val="99"/>
    <w:semiHidden/>
    <w:unhideWhenUsed/>
    <w:rsid w:val="005B5708"/>
  </w:style>
  <w:style w:type="numbering" w:customStyle="1" w:styleId="FrListare11151">
    <w:name w:val="Fără Listare11151"/>
    <w:next w:val="FrListare"/>
    <w:uiPriority w:val="99"/>
    <w:semiHidden/>
    <w:unhideWhenUsed/>
    <w:rsid w:val="005B5708"/>
  </w:style>
  <w:style w:type="numbering" w:customStyle="1" w:styleId="FrListare11152">
    <w:name w:val="Fără Listare11152"/>
    <w:next w:val="FrListare"/>
    <w:uiPriority w:val="99"/>
    <w:semiHidden/>
    <w:unhideWhenUsed/>
    <w:rsid w:val="005B5708"/>
  </w:style>
  <w:style w:type="numbering" w:customStyle="1" w:styleId="FrListare1116">
    <w:name w:val="Fără Listare1116"/>
    <w:next w:val="FrListare"/>
    <w:uiPriority w:val="99"/>
    <w:semiHidden/>
    <w:unhideWhenUsed/>
    <w:rsid w:val="005B5708"/>
  </w:style>
  <w:style w:type="numbering" w:customStyle="1" w:styleId="FrListare11161">
    <w:name w:val="Fără Listare11161"/>
    <w:next w:val="FrListare"/>
    <w:uiPriority w:val="99"/>
    <w:semiHidden/>
    <w:unhideWhenUsed/>
    <w:rsid w:val="005B5708"/>
  </w:style>
  <w:style w:type="numbering" w:customStyle="1" w:styleId="FrListare1117">
    <w:name w:val="Fără Listare1117"/>
    <w:next w:val="FrListare"/>
    <w:uiPriority w:val="99"/>
    <w:semiHidden/>
    <w:unhideWhenUsed/>
    <w:rsid w:val="005B5708"/>
  </w:style>
  <w:style w:type="numbering" w:customStyle="1" w:styleId="FrListare1118">
    <w:name w:val="Fără Listare1118"/>
    <w:next w:val="FrListare"/>
    <w:uiPriority w:val="99"/>
    <w:semiHidden/>
    <w:unhideWhenUsed/>
    <w:rsid w:val="005B5708"/>
  </w:style>
  <w:style w:type="numbering" w:customStyle="1" w:styleId="FrListare1121">
    <w:name w:val="Fără Listare1121"/>
    <w:next w:val="FrListare"/>
    <w:uiPriority w:val="99"/>
    <w:semiHidden/>
    <w:unhideWhenUsed/>
    <w:rsid w:val="005B5708"/>
  </w:style>
  <w:style w:type="numbering" w:customStyle="1" w:styleId="FrListare11211">
    <w:name w:val="Fără Listare11211"/>
    <w:next w:val="FrListare"/>
    <w:uiPriority w:val="99"/>
    <w:semiHidden/>
    <w:unhideWhenUsed/>
    <w:rsid w:val="005B5708"/>
  </w:style>
  <w:style w:type="numbering" w:customStyle="1" w:styleId="FrListare112111">
    <w:name w:val="Fără Listare112111"/>
    <w:next w:val="FrListare"/>
    <w:uiPriority w:val="99"/>
    <w:semiHidden/>
    <w:unhideWhenUsed/>
    <w:rsid w:val="005B5708"/>
  </w:style>
  <w:style w:type="numbering" w:customStyle="1" w:styleId="FrListare112112">
    <w:name w:val="Fără Listare112112"/>
    <w:next w:val="FrListare"/>
    <w:uiPriority w:val="99"/>
    <w:semiHidden/>
    <w:unhideWhenUsed/>
    <w:rsid w:val="005B5708"/>
  </w:style>
  <w:style w:type="numbering" w:customStyle="1" w:styleId="FrListare11212">
    <w:name w:val="Fără Listare11212"/>
    <w:next w:val="FrListare"/>
    <w:uiPriority w:val="99"/>
    <w:semiHidden/>
    <w:unhideWhenUsed/>
    <w:rsid w:val="005B5708"/>
  </w:style>
  <w:style w:type="numbering" w:customStyle="1" w:styleId="FrListare11213">
    <w:name w:val="Fără Listare11213"/>
    <w:next w:val="FrListare"/>
    <w:uiPriority w:val="99"/>
    <w:semiHidden/>
    <w:unhideWhenUsed/>
    <w:rsid w:val="005B5708"/>
  </w:style>
  <w:style w:type="numbering" w:customStyle="1" w:styleId="FrListare1122">
    <w:name w:val="Fără Listare1122"/>
    <w:next w:val="FrListare"/>
    <w:uiPriority w:val="99"/>
    <w:semiHidden/>
    <w:unhideWhenUsed/>
    <w:rsid w:val="005B5708"/>
  </w:style>
  <w:style w:type="numbering" w:customStyle="1" w:styleId="FrListare11221">
    <w:name w:val="Fără Listare11221"/>
    <w:next w:val="FrListare"/>
    <w:uiPriority w:val="99"/>
    <w:semiHidden/>
    <w:unhideWhenUsed/>
    <w:rsid w:val="005B5708"/>
  </w:style>
  <w:style w:type="numbering" w:customStyle="1" w:styleId="FrListare112211">
    <w:name w:val="Fără Listare112211"/>
    <w:next w:val="FrListare"/>
    <w:uiPriority w:val="99"/>
    <w:semiHidden/>
    <w:unhideWhenUsed/>
    <w:rsid w:val="005B5708"/>
  </w:style>
  <w:style w:type="numbering" w:customStyle="1" w:styleId="FrListare112212">
    <w:name w:val="Fără Listare112212"/>
    <w:next w:val="FrListare"/>
    <w:uiPriority w:val="99"/>
    <w:semiHidden/>
    <w:unhideWhenUsed/>
    <w:rsid w:val="005B5708"/>
  </w:style>
  <w:style w:type="numbering" w:customStyle="1" w:styleId="FrListare11222">
    <w:name w:val="Fără Listare11222"/>
    <w:next w:val="FrListare"/>
    <w:uiPriority w:val="99"/>
    <w:semiHidden/>
    <w:unhideWhenUsed/>
    <w:rsid w:val="005B5708"/>
  </w:style>
  <w:style w:type="numbering" w:customStyle="1" w:styleId="FrListare11223">
    <w:name w:val="Fără Listare11223"/>
    <w:next w:val="FrListare"/>
    <w:uiPriority w:val="99"/>
    <w:semiHidden/>
    <w:unhideWhenUsed/>
    <w:rsid w:val="005B5708"/>
  </w:style>
  <w:style w:type="numbering" w:customStyle="1" w:styleId="FrListare1123">
    <w:name w:val="Fără Listare1123"/>
    <w:next w:val="FrListare"/>
    <w:uiPriority w:val="99"/>
    <w:semiHidden/>
    <w:unhideWhenUsed/>
    <w:rsid w:val="005B5708"/>
  </w:style>
  <w:style w:type="numbering" w:customStyle="1" w:styleId="FrListare11231">
    <w:name w:val="Fără Listare11231"/>
    <w:next w:val="FrListare"/>
    <w:uiPriority w:val="99"/>
    <w:semiHidden/>
    <w:unhideWhenUsed/>
    <w:rsid w:val="005B5708"/>
  </w:style>
  <w:style w:type="numbering" w:customStyle="1" w:styleId="FrListare11232">
    <w:name w:val="Fără Listare11232"/>
    <w:next w:val="FrListare"/>
    <w:uiPriority w:val="99"/>
    <w:semiHidden/>
    <w:unhideWhenUsed/>
    <w:rsid w:val="005B5708"/>
  </w:style>
  <w:style w:type="numbering" w:customStyle="1" w:styleId="FrListare1124">
    <w:name w:val="Fără Listare1124"/>
    <w:next w:val="FrListare"/>
    <w:uiPriority w:val="99"/>
    <w:semiHidden/>
    <w:unhideWhenUsed/>
    <w:rsid w:val="005B5708"/>
  </w:style>
  <w:style w:type="numbering" w:customStyle="1" w:styleId="FrListare11241">
    <w:name w:val="Fără Listare11241"/>
    <w:next w:val="FrListare"/>
    <w:uiPriority w:val="99"/>
    <w:semiHidden/>
    <w:unhideWhenUsed/>
    <w:rsid w:val="005B5708"/>
  </w:style>
  <w:style w:type="numbering" w:customStyle="1" w:styleId="FrListare1125">
    <w:name w:val="Fără Listare1125"/>
    <w:next w:val="FrListare"/>
    <w:uiPriority w:val="99"/>
    <w:semiHidden/>
    <w:unhideWhenUsed/>
    <w:rsid w:val="005B5708"/>
  </w:style>
  <w:style w:type="numbering" w:customStyle="1" w:styleId="FrListare113">
    <w:name w:val="Fără Listare113"/>
    <w:next w:val="FrListare"/>
    <w:uiPriority w:val="99"/>
    <w:semiHidden/>
    <w:unhideWhenUsed/>
    <w:rsid w:val="005B5708"/>
  </w:style>
  <w:style w:type="numbering" w:customStyle="1" w:styleId="FrListare1131">
    <w:name w:val="Fără Listare1131"/>
    <w:next w:val="FrListare"/>
    <w:uiPriority w:val="99"/>
    <w:semiHidden/>
    <w:unhideWhenUsed/>
    <w:rsid w:val="005B5708"/>
  </w:style>
  <w:style w:type="numbering" w:customStyle="1" w:styleId="FrListare11311">
    <w:name w:val="Fără Listare11311"/>
    <w:next w:val="FrListare"/>
    <w:uiPriority w:val="99"/>
    <w:semiHidden/>
    <w:unhideWhenUsed/>
    <w:rsid w:val="005B5708"/>
  </w:style>
  <w:style w:type="numbering" w:customStyle="1" w:styleId="FrListare113111">
    <w:name w:val="Fără Listare113111"/>
    <w:next w:val="FrListare"/>
    <w:uiPriority w:val="99"/>
    <w:semiHidden/>
    <w:unhideWhenUsed/>
    <w:rsid w:val="005B5708"/>
  </w:style>
  <w:style w:type="numbering" w:customStyle="1" w:styleId="FrListare113112">
    <w:name w:val="Fără Listare113112"/>
    <w:next w:val="FrListare"/>
    <w:uiPriority w:val="99"/>
    <w:semiHidden/>
    <w:unhideWhenUsed/>
    <w:rsid w:val="005B5708"/>
  </w:style>
  <w:style w:type="numbering" w:customStyle="1" w:styleId="FrListare11312">
    <w:name w:val="Fără Listare11312"/>
    <w:next w:val="FrListare"/>
    <w:uiPriority w:val="99"/>
    <w:semiHidden/>
    <w:unhideWhenUsed/>
    <w:rsid w:val="005B5708"/>
  </w:style>
  <w:style w:type="numbering" w:customStyle="1" w:styleId="FrListare11313">
    <w:name w:val="Fără Listare11313"/>
    <w:next w:val="FrListare"/>
    <w:uiPriority w:val="99"/>
    <w:semiHidden/>
    <w:unhideWhenUsed/>
    <w:rsid w:val="005B5708"/>
  </w:style>
  <w:style w:type="numbering" w:customStyle="1" w:styleId="FrListare1132">
    <w:name w:val="Fără Listare1132"/>
    <w:next w:val="FrListare"/>
    <w:uiPriority w:val="99"/>
    <w:semiHidden/>
    <w:unhideWhenUsed/>
    <w:rsid w:val="005B5708"/>
  </w:style>
  <w:style w:type="numbering" w:customStyle="1" w:styleId="FrListare11321">
    <w:name w:val="Fără Listare11321"/>
    <w:next w:val="FrListare"/>
    <w:uiPriority w:val="99"/>
    <w:semiHidden/>
    <w:unhideWhenUsed/>
    <w:rsid w:val="005B5708"/>
  </w:style>
  <w:style w:type="numbering" w:customStyle="1" w:styleId="FrListare11322">
    <w:name w:val="Fără Listare11322"/>
    <w:next w:val="FrListare"/>
    <w:uiPriority w:val="99"/>
    <w:semiHidden/>
    <w:unhideWhenUsed/>
    <w:rsid w:val="005B5708"/>
  </w:style>
  <w:style w:type="numbering" w:customStyle="1" w:styleId="FrListare1133">
    <w:name w:val="Fără Listare1133"/>
    <w:next w:val="FrListare"/>
    <w:uiPriority w:val="99"/>
    <w:semiHidden/>
    <w:unhideWhenUsed/>
    <w:rsid w:val="005B5708"/>
  </w:style>
  <w:style w:type="numbering" w:customStyle="1" w:styleId="FrListare11331">
    <w:name w:val="Fără Listare11331"/>
    <w:next w:val="FrListare"/>
    <w:uiPriority w:val="99"/>
    <w:semiHidden/>
    <w:unhideWhenUsed/>
    <w:rsid w:val="005B5708"/>
  </w:style>
  <w:style w:type="numbering" w:customStyle="1" w:styleId="FrListare1134">
    <w:name w:val="Fără Listare1134"/>
    <w:next w:val="FrListare"/>
    <w:uiPriority w:val="99"/>
    <w:semiHidden/>
    <w:unhideWhenUsed/>
    <w:rsid w:val="005B5708"/>
  </w:style>
  <w:style w:type="numbering" w:customStyle="1" w:styleId="FrListare114">
    <w:name w:val="Fără Listare114"/>
    <w:next w:val="FrListare"/>
    <w:uiPriority w:val="99"/>
    <w:semiHidden/>
    <w:unhideWhenUsed/>
    <w:rsid w:val="005B5708"/>
  </w:style>
  <w:style w:type="numbering" w:customStyle="1" w:styleId="FrListare1141">
    <w:name w:val="Fără Listare1141"/>
    <w:next w:val="FrListare"/>
    <w:uiPriority w:val="99"/>
    <w:semiHidden/>
    <w:unhideWhenUsed/>
    <w:rsid w:val="005B5708"/>
  </w:style>
  <w:style w:type="numbering" w:customStyle="1" w:styleId="FrListare11411">
    <w:name w:val="Fără Listare11411"/>
    <w:next w:val="FrListare"/>
    <w:uiPriority w:val="99"/>
    <w:semiHidden/>
    <w:unhideWhenUsed/>
    <w:rsid w:val="005B5708"/>
  </w:style>
  <w:style w:type="numbering" w:customStyle="1" w:styleId="FrListare11412">
    <w:name w:val="Fără Listare11412"/>
    <w:next w:val="FrListare"/>
    <w:uiPriority w:val="99"/>
    <w:semiHidden/>
    <w:unhideWhenUsed/>
    <w:rsid w:val="005B5708"/>
  </w:style>
  <w:style w:type="numbering" w:customStyle="1" w:styleId="FrListare1142">
    <w:name w:val="Fără Listare1142"/>
    <w:next w:val="FrListare"/>
    <w:uiPriority w:val="99"/>
    <w:semiHidden/>
    <w:unhideWhenUsed/>
    <w:rsid w:val="005B5708"/>
  </w:style>
  <w:style w:type="numbering" w:customStyle="1" w:styleId="FrListare1143">
    <w:name w:val="Fără Listare1143"/>
    <w:next w:val="FrListare"/>
    <w:uiPriority w:val="99"/>
    <w:semiHidden/>
    <w:unhideWhenUsed/>
    <w:rsid w:val="005B5708"/>
  </w:style>
  <w:style w:type="numbering" w:customStyle="1" w:styleId="FrListare115">
    <w:name w:val="Fără Listare115"/>
    <w:next w:val="FrListare"/>
    <w:uiPriority w:val="99"/>
    <w:semiHidden/>
    <w:unhideWhenUsed/>
    <w:rsid w:val="005B5708"/>
  </w:style>
  <w:style w:type="numbering" w:customStyle="1" w:styleId="FrListare1151">
    <w:name w:val="Fără Listare1151"/>
    <w:next w:val="FrListare"/>
    <w:uiPriority w:val="99"/>
    <w:semiHidden/>
    <w:unhideWhenUsed/>
    <w:rsid w:val="005B5708"/>
  </w:style>
  <w:style w:type="numbering" w:customStyle="1" w:styleId="FrListare11511">
    <w:name w:val="Fără Listare11511"/>
    <w:next w:val="FrListare"/>
    <w:uiPriority w:val="99"/>
    <w:semiHidden/>
    <w:unhideWhenUsed/>
    <w:rsid w:val="005B5708"/>
  </w:style>
  <w:style w:type="numbering" w:customStyle="1" w:styleId="FrListare11512">
    <w:name w:val="Fără Listare11512"/>
    <w:next w:val="FrListare"/>
    <w:uiPriority w:val="99"/>
    <w:semiHidden/>
    <w:unhideWhenUsed/>
    <w:rsid w:val="005B5708"/>
  </w:style>
  <w:style w:type="numbering" w:customStyle="1" w:styleId="FrListare1152">
    <w:name w:val="Fără Listare1152"/>
    <w:next w:val="FrListare"/>
    <w:uiPriority w:val="99"/>
    <w:semiHidden/>
    <w:unhideWhenUsed/>
    <w:rsid w:val="005B5708"/>
  </w:style>
  <w:style w:type="numbering" w:customStyle="1" w:styleId="FrListare1153">
    <w:name w:val="Fără Listare1153"/>
    <w:next w:val="FrListare"/>
    <w:uiPriority w:val="99"/>
    <w:semiHidden/>
    <w:unhideWhenUsed/>
    <w:rsid w:val="005B5708"/>
  </w:style>
  <w:style w:type="numbering" w:customStyle="1" w:styleId="FrListare116">
    <w:name w:val="Fără Listare116"/>
    <w:next w:val="FrListare"/>
    <w:uiPriority w:val="99"/>
    <w:semiHidden/>
    <w:unhideWhenUsed/>
    <w:rsid w:val="005B5708"/>
  </w:style>
  <w:style w:type="numbering" w:customStyle="1" w:styleId="FrListare1161">
    <w:name w:val="Fără Listare1161"/>
    <w:next w:val="FrListare"/>
    <w:uiPriority w:val="99"/>
    <w:semiHidden/>
    <w:unhideWhenUsed/>
    <w:rsid w:val="005B5708"/>
  </w:style>
  <w:style w:type="numbering" w:customStyle="1" w:styleId="FrListare11611">
    <w:name w:val="Fără Listare11611"/>
    <w:next w:val="FrListare"/>
    <w:uiPriority w:val="99"/>
    <w:semiHidden/>
    <w:unhideWhenUsed/>
    <w:rsid w:val="005B5708"/>
  </w:style>
  <w:style w:type="numbering" w:customStyle="1" w:styleId="FrListare11612">
    <w:name w:val="Fără Listare11612"/>
    <w:next w:val="FrListare"/>
    <w:uiPriority w:val="99"/>
    <w:semiHidden/>
    <w:unhideWhenUsed/>
    <w:rsid w:val="005B5708"/>
  </w:style>
  <w:style w:type="numbering" w:customStyle="1" w:styleId="FrListare1162">
    <w:name w:val="Fără Listare1162"/>
    <w:next w:val="FrListare"/>
    <w:uiPriority w:val="99"/>
    <w:semiHidden/>
    <w:unhideWhenUsed/>
    <w:rsid w:val="005B5708"/>
  </w:style>
  <w:style w:type="numbering" w:customStyle="1" w:styleId="FrListare1163">
    <w:name w:val="Fără Listare1163"/>
    <w:next w:val="FrListare"/>
    <w:uiPriority w:val="99"/>
    <w:semiHidden/>
    <w:unhideWhenUsed/>
    <w:rsid w:val="005B5708"/>
  </w:style>
  <w:style w:type="numbering" w:customStyle="1" w:styleId="FrListare117">
    <w:name w:val="Fără Listare117"/>
    <w:next w:val="FrListare"/>
    <w:uiPriority w:val="99"/>
    <w:semiHidden/>
    <w:unhideWhenUsed/>
    <w:rsid w:val="005B5708"/>
  </w:style>
  <w:style w:type="numbering" w:customStyle="1" w:styleId="FrListare1171">
    <w:name w:val="Fără Listare1171"/>
    <w:next w:val="FrListare"/>
    <w:uiPriority w:val="99"/>
    <w:semiHidden/>
    <w:unhideWhenUsed/>
    <w:rsid w:val="005B5708"/>
  </w:style>
  <w:style w:type="numbering" w:customStyle="1" w:styleId="FrListare1172">
    <w:name w:val="Fără Listare1172"/>
    <w:next w:val="FrListare"/>
    <w:uiPriority w:val="99"/>
    <w:semiHidden/>
    <w:unhideWhenUsed/>
    <w:rsid w:val="005B5708"/>
  </w:style>
  <w:style w:type="numbering" w:customStyle="1" w:styleId="FrListare118">
    <w:name w:val="Fără Listare118"/>
    <w:next w:val="FrListare"/>
    <w:uiPriority w:val="99"/>
    <w:semiHidden/>
    <w:unhideWhenUsed/>
    <w:rsid w:val="005B5708"/>
  </w:style>
  <w:style w:type="numbering" w:customStyle="1" w:styleId="FrListare1181">
    <w:name w:val="Fără Listare1181"/>
    <w:next w:val="FrListare"/>
    <w:uiPriority w:val="99"/>
    <w:semiHidden/>
    <w:unhideWhenUsed/>
    <w:rsid w:val="005B5708"/>
  </w:style>
  <w:style w:type="numbering" w:customStyle="1" w:styleId="FrListare1182">
    <w:name w:val="Fără Listare1182"/>
    <w:next w:val="FrListare"/>
    <w:uiPriority w:val="99"/>
    <w:semiHidden/>
    <w:unhideWhenUsed/>
    <w:rsid w:val="005B5708"/>
  </w:style>
  <w:style w:type="numbering" w:customStyle="1" w:styleId="FrListare119">
    <w:name w:val="Fără Listare119"/>
    <w:next w:val="FrListare"/>
    <w:uiPriority w:val="99"/>
    <w:semiHidden/>
    <w:unhideWhenUsed/>
    <w:rsid w:val="005B5708"/>
  </w:style>
  <w:style w:type="numbering" w:customStyle="1" w:styleId="FrListare1191">
    <w:name w:val="Fără Listare1191"/>
    <w:next w:val="FrListare"/>
    <w:uiPriority w:val="99"/>
    <w:semiHidden/>
    <w:unhideWhenUsed/>
    <w:rsid w:val="005B5708"/>
  </w:style>
  <w:style w:type="numbering" w:customStyle="1" w:styleId="FrListare120">
    <w:name w:val="Fără Listare120"/>
    <w:next w:val="FrListare"/>
    <w:uiPriority w:val="99"/>
    <w:semiHidden/>
    <w:unhideWhenUsed/>
    <w:rsid w:val="005B5708"/>
  </w:style>
  <w:style w:type="numbering" w:customStyle="1" w:styleId="FrListare12111">
    <w:name w:val="Fără Listare12111"/>
    <w:next w:val="FrListare"/>
    <w:uiPriority w:val="99"/>
    <w:semiHidden/>
    <w:unhideWhenUsed/>
    <w:rsid w:val="005B5708"/>
  </w:style>
  <w:style w:type="numbering" w:customStyle="1" w:styleId="FrListare121111">
    <w:name w:val="Fără Listare121111"/>
    <w:next w:val="FrListare"/>
    <w:uiPriority w:val="99"/>
    <w:semiHidden/>
    <w:unhideWhenUsed/>
    <w:rsid w:val="005B5708"/>
  </w:style>
  <w:style w:type="numbering" w:customStyle="1" w:styleId="FrListare1211111">
    <w:name w:val="Fără Listare1211111"/>
    <w:next w:val="FrListare"/>
    <w:uiPriority w:val="99"/>
    <w:semiHidden/>
    <w:unhideWhenUsed/>
    <w:rsid w:val="005B5708"/>
  </w:style>
  <w:style w:type="numbering" w:customStyle="1" w:styleId="FrListare1211112">
    <w:name w:val="Fără Listare1211112"/>
    <w:next w:val="FrListare"/>
    <w:uiPriority w:val="99"/>
    <w:semiHidden/>
    <w:unhideWhenUsed/>
    <w:rsid w:val="005B5708"/>
  </w:style>
  <w:style w:type="numbering" w:customStyle="1" w:styleId="FrListare121112">
    <w:name w:val="Fără Listare121112"/>
    <w:next w:val="FrListare"/>
    <w:uiPriority w:val="99"/>
    <w:semiHidden/>
    <w:unhideWhenUsed/>
    <w:rsid w:val="005B5708"/>
  </w:style>
  <w:style w:type="numbering" w:customStyle="1" w:styleId="FrListare121113">
    <w:name w:val="Fără Listare121113"/>
    <w:next w:val="FrListare"/>
    <w:uiPriority w:val="99"/>
    <w:semiHidden/>
    <w:unhideWhenUsed/>
    <w:rsid w:val="005B5708"/>
  </w:style>
  <w:style w:type="numbering" w:customStyle="1" w:styleId="FrListare12112">
    <w:name w:val="Fără Listare12112"/>
    <w:next w:val="FrListare"/>
    <w:uiPriority w:val="99"/>
    <w:semiHidden/>
    <w:unhideWhenUsed/>
    <w:rsid w:val="005B5708"/>
  </w:style>
  <w:style w:type="numbering" w:customStyle="1" w:styleId="FrListare121121">
    <w:name w:val="Fără Listare121121"/>
    <w:next w:val="FrListare"/>
    <w:uiPriority w:val="99"/>
    <w:semiHidden/>
    <w:unhideWhenUsed/>
    <w:rsid w:val="005B5708"/>
  </w:style>
  <w:style w:type="numbering" w:customStyle="1" w:styleId="FrListare121122">
    <w:name w:val="Fără Listare121122"/>
    <w:next w:val="FrListare"/>
    <w:uiPriority w:val="99"/>
    <w:semiHidden/>
    <w:unhideWhenUsed/>
    <w:rsid w:val="005B5708"/>
  </w:style>
  <w:style w:type="numbering" w:customStyle="1" w:styleId="FrListare12113">
    <w:name w:val="Fără Listare12113"/>
    <w:next w:val="FrListare"/>
    <w:uiPriority w:val="99"/>
    <w:semiHidden/>
    <w:unhideWhenUsed/>
    <w:rsid w:val="005B5708"/>
  </w:style>
  <w:style w:type="numbering" w:customStyle="1" w:styleId="FrListare121131">
    <w:name w:val="Fără Listare121131"/>
    <w:next w:val="FrListare"/>
    <w:uiPriority w:val="99"/>
    <w:semiHidden/>
    <w:unhideWhenUsed/>
    <w:rsid w:val="005B5708"/>
  </w:style>
  <w:style w:type="numbering" w:customStyle="1" w:styleId="FrListare12114">
    <w:name w:val="Fără Listare12114"/>
    <w:next w:val="FrListare"/>
    <w:uiPriority w:val="99"/>
    <w:semiHidden/>
    <w:unhideWhenUsed/>
    <w:rsid w:val="005B5708"/>
  </w:style>
  <w:style w:type="numbering" w:customStyle="1" w:styleId="FrListare1212">
    <w:name w:val="Fără Listare1212"/>
    <w:next w:val="FrListare"/>
    <w:uiPriority w:val="99"/>
    <w:semiHidden/>
    <w:unhideWhenUsed/>
    <w:rsid w:val="005B5708"/>
  </w:style>
  <w:style w:type="numbering" w:customStyle="1" w:styleId="FrListare12121">
    <w:name w:val="Fără Listare12121"/>
    <w:next w:val="FrListare"/>
    <w:uiPriority w:val="99"/>
    <w:semiHidden/>
    <w:unhideWhenUsed/>
    <w:rsid w:val="005B5708"/>
  </w:style>
  <w:style w:type="numbering" w:customStyle="1" w:styleId="FrListare121211">
    <w:name w:val="Fără Listare121211"/>
    <w:next w:val="FrListare"/>
    <w:uiPriority w:val="99"/>
    <w:semiHidden/>
    <w:unhideWhenUsed/>
    <w:rsid w:val="005B5708"/>
  </w:style>
  <w:style w:type="numbering" w:customStyle="1" w:styleId="FrListare121212">
    <w:name w:val="Fără Listare121212"/>
    <w:next w:val="FrListare"/>
    <w:uiPriority w:val="99"/>
    <w:semiHidden/>
    <w:unhideWhenUsed/>
    <w:rsid w:val="005B5708"/>
  </w:style>
  <w:style w:type="numbering" w:customStyle="1" w:styleId="FrListare12122">
    <w:name w:val="Fără Listare12122"/>
    <w:next w:val="FrListare"/>
    <w:uiPriority w:val="99"/>
    <w:semiHidden/>
    <w:unhideWhenUsed/>
    <w:rsid w:val="005B5708"/>
  </w:style>
  <w:style w:type="numbering" w:customStyle="1" w:styleId="FrListare12123">
    <w:name w:val="Fără Listare12123"/>
    <w:next w:val="FrListare"/>
    <w:uiPriority w:val="99"/>
    <w:semiHidden/>
    <w:unhideWhenUsed/>
    <w:rsid w:val="005B5708"/>
  </w:style>
  <w:style w:type="numbering" w:customStyle="1" w:styleId="FrListare1213">
    <w:name w:val="Fără Listare1213"/>
    <w:next w:val="FrListare"/>
    <w:uiPriority w:val="99"/>
    <w:semiHidden/>
    <w:unhideWhenUsed/>
    <w:rsid w:val="005B5708"/>
  </w:style>
  <w:style w:type="numbering" w:customStyle="1" w:styleId="FrListare12131">
    <w:name w:val="Fără Listare12131"/>
    <w:next w:val="FrListare"/>
    <w:uiPriority w:val="99"/>
    <w:semiHidden/>
    <w:unhideWhenUsed/>
    <w:rsid w:val="005B5708"/>
  </w:style>
  <w:style w:type="numbering" w:customStyle="1" w:styleId="FrListare12132">
    <w:name w:val="Fără Listare12132"/>
    <w:next w:val="FrListare"/>
    <w:uiPriority w:val="99"/>
    <w:semiHidden/>
    <w:unhideWhenUsed/>
    <w:rsid w:val="005B5708"/>
  </w:style>
  <w:style w:type="numbering" w:customStyle="1" w:styleId="FrListare1214">
    <w:name w:val="Fără Listare1214"/>
    <w:next w:val="FrListare"/>
    <w:uiPriority w:val="99"/>
    <w:semiHidden/>
    <w:unhideWhenUsed/>
    <w:rsid w:val="005B5708"/>
  </w:style>
  <w:style w:type="numbering" w:customStyle="1" w:styleId="FrListare12141">
    <w:name w:val="Fără Listare12141"/>
    <w:next w:val="FrListare"/>
    <w:uiPriority w:val="99"/>
    <w:semiHidden/>
    <w:unhideWhenUsed/>
    <w:rsid w:val="005B5708"/>
  </w:style>
  <w:style w:type="numbering" w:customStyle="1" w:styleId="FrListare1215">
    <w:name w:val="Fără Listare1215"/>
    <w:next w:val="FrListare"/>
    <w:uiPriority w:val="99"/>
    <w:semiHidden/>
    <w:unhideWhenUsed/>
    <w:rsid w:val="005B5708"/>
  </w:style>
  <w:style w:type="numbering" w:customStyle="1" w:styleId="FrListare122">
    <w:name w:val="Fără Listare122"/>
    <w:next w:val="FrListare"/>
    <w:uiPriority w:val="99"/>
    <w:semiHidden/>
    <w:unhideWhenUsed/>
    <w:rsid w:val="005B5708"/>
  </w:style>
  <w:style w:type="numbering" w:customStyle="1" w:styleId="FrListare1221">
    <w:name w:val="Fără Listare1221"/>
    <w:next w:val="FrListare"/>
    <w:uiPriority w:val="99"/>
    <w:semiHidden/>
    <w:unhideWhenUsed/>
    <w:rsid w:val="005B5708"/>
  </w:style>
  <w:style w:type="numbering" w:customStyle="1" w:styleId="FrListare12211">
    <w:name w:val="Fără Listare12211"/>
    <w:next w:val="FrListare"/>
    <w:uiPriority w:val="99"/>
    <w:semiHidden/>
    <w:unhideWhenUsed/>
    <w:rsid w:val="005B5708"/>
  </w:style>
  <w:style w:type="numbering" w:customStyle="1" w:styleId="FrListare122111">
    <w:name w:val="Fără Listare122111"/>
    <w:next w:val="FrListare"/>
    <w:uiPriority w:val="99"/>
    <w:semiHidden/>
    <w:unhideWhenUsed/>
    <w:rsid w:val="005B5708"/>
  </w:style>
  <w:style w:type="numbering" w:customStyle="1" w:styleId="FrListare122112">
    <w:name w:val="Fără Listare122112"/>
    <w:next w:val="FrListare"/>
    <w:uiPriority w:val="99"/>
    <w:semiHidden/>
    <w:unhideWhenUsed/>
    <w:rsid w:val="005B5708"/>
  </w:style>
  <w:style w:type="numbering" w:customStyle="1" w:styleId="FrListare12212">
    <w:name w:val="Fără Listare12212"/>
    <w:next w:val="FrListare"/>
    <w:uiPriority w:val="99"/>
    <w:semiHidden/>
    <w:unhideWhenUsed/>
    <w:rsid w:val="005B5708"/>
  </w:style>
  <w:style w:type="numbering" w:customStyle="1" w:styleId="FrListare12213">
    <w:name w:val="Fără Listare12213"/>
    <w:next w:val="FrListare"/>
    <w:uiPriority w:val="99"/>
    <w:semiHidden/>
    <w:unhideWhenUsed/>
    <w:rsid w:val="005B5708"/>
  </w:style>
  <w:style w:type="numbering" w:customStyle="1" w:styleId="FrListare1222">
    <w:name w:val="Fără Listare1222"/>
    <w:next w:val="FrListare"/>
    <w:uiPriority w:val="99"/>
    <w:semiHidden/>
    <w:unhideWhenUsed/>
    <w:rsid w:val="005B5708"/>
  </w:style>
  <w:style w:type="numbering" w:customStyle="1" w:styleId="FrListare12221">
    <w:name w:val="Fără Listare12221"/>
    <w:next w:val="FrListare"/>
    <w:uiPriority w:val="99"/>
    <w:semiHidden/>
    <w:unhideWhenUsed/>
    <w:rsid w:val="005B5708"/>
  </w:style>
  <w:style w:type="numbering" w:customStyle="1" w:styleId="FrListare12222">
    <w:name w:val="Fără Listare12222"/>
    <w:next w:val="FrListare"/>
    <w:uiPriority w:val="99"/>
    <w:semiHidden/>
    <w:unhideWhenUsed/>
    <w:rsid w:val="005B5708"/>
  </w:style>
  <w:style w:type="numbering" w:customStyle="1" w:styleId="FrListare1223">
    <w:name w:val="Fără Listare1223"/>
    <w:next w:val="FrListare"/>
    <w:uiPriority w:val="99"/>
    <w:semiHidden/>
    <w:unhideWhenUsed/>
    <w:rsid w:val="005B5708"/>
  </w:style>
  <w:style w:type="numbering" w:customStyle="1" w:styleId="FrListare12231">
    <w:name w:val="Fără Listare12231"/>
    <w:next w:val="FrListare"/>
    <w:uiPriority w:val="99"/>
    <w:semiHidden/>
    <w:unhideWhenUsed/>
    <w:rsid w:val="005B5708"/>
  </w:style>
  <w:style w:type="numbering" w:customStyle="1" w:styleId="FrListare1224">
    <w:name w:val="Fără Listare1224"/>
    <w:next w:val="FrListare"/>
    <w:uiPriority w:val="99"/>
    <w:semiHidden/>
    <w:unhideWhenUsed/>
    <w:rsid w:val="005B5708"/>
  </w:style>
  <w:style w:type="numbering" w:customStyle="1" w:styleId="FrListare123">
    <w:name w:val="Fără Listare123"/>
    <w:next w:val="FrListare"/>
    <w:uiPriority w:val="99"/>
    <w:semiHidden/>
    <w:unhideWhenUsed/>
    <w:rsid w:val="005B5708"/>
  </w:style>
  <w:style w:type="numbering" w:customStyle="1" w:styleId="FrListare1231">
    <w:name w:val="Fără Listare1231"/>
    <w:next w:val="FrListare"/>
    <w:uiPriority w:val="99"/>
    <w:semiHidden/>
    <w:unhideWhenUsed/>
    <w:rsid w:val="005B5708"/>
  </w:style>
  <w:style w:type="numbering" w:customStyle="1" w:styleId="FrListare12311">
    <w:name w:val="Fără Listare12311"/>
    <w:next w:val="FrListare"/>
    <w:uiPriority w:val="99"/>
    <w:semiHidden/>
    <w:unhideWhenUsed/>
    <w:rsid w:val="005B5708"/>
  </w:style>
  <w:style w:type="numbering" w:customStyle="1" w:styleId="FrListare12312">
    <w:name w:val="Fără Listare12312"/>
    <w:next w:val="FrListare"/>
    <w:uiPriority w:val="99"/>
    <w:semiHidden/>
    <w:unhideWhenUsed/>
    <w:rsid w:val="005B5708"/>
  </w:style>
  <w:style w:type="numbering" w:customStyle="1" w:styleId="FrListare1232">
    <w:name w:val="Fără Listare1232"/>
    <w:next w:val="FrListare"/>
    <w:uiPriority w:val="99"/>
    <w:semiHidden/>
    <w:unhideWhenUsed/>
    <w:rsid w:val="005B5708"/>
  </w:style>
  <w:style w:type="numbering" w:customStyle="1" w:styleId="FrListare1233">
    <w:name w:val="Fără Listare1233"/>
    <w:next w:val="FrListare"/>
    <w:uiPriority w:val="99"/>
    <w:semiHidden/>
    <w:unhideWhenUsed/>
    <w:rsid w:val="005B5708"/>
  </w:style>
  <w:style w:type="numbering" w:customStyle="1" w:styleId="FrListare124">
    <w:name w:val="Fără Listare124"/>
    <w:next w:val="FrListare"/>
    <w:uiPriority w:val="99"/>
    <w:semiHidden/>
    <w:unhideWhenUsed/>
    <w:rsid w:val="005B5708"/>
  </w:style>
  <w:style w:type="numbering" w:customStyle="1" w:styleId="FrListare1241">
    <w:name w:val="Fără Listare1241"/>
    <w:next w:val="FrListare"/>
    <w:uiPriority w:val="99"/>
    <w:semiHidden/>
    <w:unhideWhenUsed/>
    <w:rsid w:val="005B5708"/>
  </w:style>
  <w:style w:type="numbering" w:customStyle="1" w:styleId="FrListare12411">
    <w:name w:val="Fără Listare12411"/>
    <w:next w:val="FrListare"/>
    <w:uiPriority w:val="99"/>
    <w:semiHidden/>
    <w:unhideWhenUsed/>
    <w:rsid w:val="005B5708"/>
  </w:style>
  <w:style w:type="numbering" w:customStyle="1" w:styleId="FrListare12412">
    <w:name w:val="Fără Listare12412"/>
    <w:next w:val="FrListare"/>
    <w:uiPriority w:val="99"/>
    <w:semiHidden/>
    <w:unhideWhenUsed/>
    <w:rsid w:val="005B5708"/>
  </w:style>
  <w:style w:type="numbering" w:customStyle="1" w:styleId="FrListare1242">
    <w:name w:val="Fără Listare1242"/>
    <w:next w:val="FrListare"/>
    <w:uiPriority w:val="99"/>
    <w:semiHidden/>
    <w:unhideWhenUsed/>
    <w:rsid w:val="005B5708"/>
  </w:style>
  <w:style w:type="numbering" w:customStyle="1" w:styleId="FrListare1243">
    <w:name w:val="Fără Listare1243"/>
    <w:next w:val="FrListare"/>
    <w:uiPriority w:val="99"/>
    <w:semiHidden/>
    <w:unhideWhenUsed/>
    <w:rsid w:val="005B5708"/>
  </w:style>
  <w:style w:type="numbering" w:customStyle="1" w:styleId="FrListare125">
    <w:name w:val="Fără Listare125"/>
    <w:next w:val="FrListare"/>
    <w:uiPriority w:val="99"/>
    <w:semiHidden/>
    <w:unhideWhenUsed/>
    <w:rsid w:val="005B5708"/>
  </w:style>
  <w:style w:type="numbering" w:customStyle="1" w:styleId="FrListare1251">
    <w:name w:val="Fără Listare1251"/>
    <w:next w:val="FrListare"/>
    <w:uiPriority w:val="99"/>
    <w:semiHidden/>
    <w:unhideWhenUsed/>
    <w:rsid w:val="005B5708"/>
  </w:style>
  <w:style w:type="numbering" w:customStyle="1" w:styleId="FrListare1252">
    <w:name w:val="Fără Listare1252"/>
    <w:next w:val="FrListare"/>
    <w:uiPriority w:val="99"/>
    <w:semiHidden/>
    <w:unhideWhenUsed/>
    <w:rsid w:val="005B5708"/>
  </w:style>
  <w:style w:type="numbering" w:customStyle="1" w:styleId="FrListare126">
    <w:name w:val="Fără Listare126"/>
    <w:next w:val="FrListare"/>
    <w:uiPriority w:val="99"/>
    <w:semiHidden/>
    <w:unhideWhenUsed/>
    <w:rsid w:val="005B5708"/>
  </w:style>
  <w:style w:type="numbering" w:customStyle="1" w:styleId="FrListare1261">
    <w:name w:val="Fără Listare1261"/>
    <w:next w:val="FrListare"/>
    <w:uiPriority w:val="99"/>
    <w:semiHidden/>
    <w:unhideWhenUsed/>
    <w:rsid w:val="005B5708"/>
  </w:style>
  <w:style w:type="numbering" w:customStyle="1" w:styleId="FrListare127">
    <w:name w:val="Fără Listare127"/>
    <w:next w:val="FrListare"/>
    <w:uiPriority w:val="99"/>
    <w:semiHidden/>
    <w:unhideWhenUsed/>
    <w:rsid w:val="005B5708"/>
  </w:style>
  <w:style w:type="numbering" w:customStyle="1" w:styleId="FrListare13111">
    <w:name w:val="Fără Listare13111"/>
    <w:next w:val="FrListare"/>
    <w:uiPriority w:val="99"/>
    <w:semiHidden/>
    <w:unhideWhenUsed/>
    <w:rsid w:val="005B5708"/>
  </w:style>
  <w:style w:type="numbering" w:customStyle="1" w:styleId="FrListare131111">
    <w:name w:val="Fără Listare131111"/>
    <w:next w:val="FrListare"/>
    <w:uiPriority w:val="99"/>
    <w:semiHidden/>
    <w:unhideWhenUsed/>
    <w:rsid w:val="005B5708"/>
  </w:style>
  <w:style w:type="numbering" w:customStyle="1" w:styleId="FrListare1311111">
    <w:name w:val="Fără Listare1311111"/>
    <w:next w:val="FrListare"/>
    <w:uiPriority w:val="99"/>
    <w:semiHidden/>
    <w:unhideWhenUsed/>
    <w:rsid w:val="005B5708"/>
  </w:style>
  <w:style w:type="numbering" w:customStyle="1" w:styleId="FrListare1311112">
    <w:name w:val="Fără Listare1311112"/>
    <w:next w:val="FrListare"/>
    <w:uiPriority w:val="99"/>
    <w:semiHidden/>
    <w:unhideWhenUsed/>
    <w:rsid w:val="005B5708"/>
  </w:style>
  <w:style w:type="numbering" w:customStyle="1" w:styleId="FrListare131112">
    <w:name w:val="Fără Listare131112"/>
    <w:next w:val="FrListare"/>
    <w:uiPriority w:val="99"/>
    <w:semiHidden/>
    <w:unhideWhenUsed/>
    <w:rsid w:val="005B5708"/>
  </w:style>
  <w:style w:type="numbering" w:customStyle="1" w:styleId="FrListare131113">
    <w:name w:val="Fără Listare131113"/>
    <w:next w:val="FrListare"/>
    <w:uiPriority w:val="99"/>
    <w:semiHidden/>
    <w:unhideWhenUsed/>
    <w:rsid w:val="005B5708"/>
  </w:style>
  <w:style w:type="numbering" w:customStyle="1" w:styleId="FrListare13112">
    <w:name w:val="Fără Listare13112"/>
    <w:next w:val="FrListare"/>
    <w:uiPriority w:val="99"/>
    <w:semiHidden/>
    <w:unhideWhenUsed/>
    <w:rsid w:val="005B5708"/>
  </w:style>
  <w:style w:type="numbering" w:customStyle="1" w:styleId="FrListare131121">
    <w:name w:val="Fără Listare131121"/>
    <w:next w:val="FrListare"/>
    <w:uiPriority w:val="99"/>
    <w:semiHidden/>
    <w:unhideWhenUsed/>
    <w:rsid w:val="005B5708"/>
  </w:style>
  <w:style w:type="numbering" w:customStyle="1" w:styleId="FrListare131122">
    <w:name w:val="Fără Listare131122"/>
    <w:next w:val="FrListare"/>
    <w:uiPriority w:val="99"/>
    <w:semiHidden/>
    <w:unhideWhenUsed/>
    <w:rsid w:val="005B5708"/>
  </w:style>
  <w:style w:type="numbering" w:customStyle="1" w:styleId="FrListare13113">
    <w:name w:val="Fără Listare13113"/>
    <w:next w:val="FrListare"/>
    <w:uiPriority w:val="99"/>
    <w:semiHidden/>
    <w:unhideWhenUsed/>
    <w:rsid w:val="005B5708"/>
  </w:style>
  <w:style w:type="numbering" w:customStyle="1" w:styleId="FrListare131131">
    <w:name w:val="Fără Listare131131"/>
    <w:next w:val="FrListare"/>
    <w:uiPriority w:val="99"/>
    <w:semiHidden/>
    <w:unhideWhenUsed/>
    <w:rsid w:val="005B5708"/>
  </w:style>
  <w:style w:type="numbering" w:customStyle="1" w:styleId="FrListare13114">
    <w:name w:val="Fără Listare13114"/>
    <w:next w:val="FrListare"/>
    <w:uiPriority w:val="99"/>
    <w:semiHidden/>
    <w:unhideWhenUsed/>
    <w:rsid w:val="005B5708"/>
  </w:style>
  <w:style w:type="numbering" w:customStyle="1" w:styleId="FrListare1312">
    <w:name w:val="Fără Listare1312"/>
    <w:next w:val="FrListare"/>
    <w:uiPriority w:val="99"/>
    <w:semiHidden/>
    <w:unhideWhenUsed/>
    <w:rsid w:val="005B5708"/>
  </w:style>
  <w:style w:type="numbering" w:customStyle="1" w:styleId="FrListare13121">
    <w:name w:val="Fără Listare13121"/>
    <w:next w:val="FrListare"/>
    <w:uiPriority w:val="99"/>
    <w:semiHidden/>
    <w:unhideWhenUsed/>
    <w:rsid w:val="005B5708"/>
  </w:style>
  <w:style w:type="numbering" w:customStyle="1" w:styleId="FrListare131211">
    <w:name w:val="Fără Listare131211"/>
    <w:next w:val="FrListare"/>
    <w:uiPriority w:val="99"/>
    <w:semiHidden/>
    <w:unhideWhenUsed/>
    <w:rsid w:val="005B5708"/>
  </w:style>
  <w:style w:type="numbering" w:customStyle="1" w:styleId="FrListare131212">
    <w:name w:val="Fără Listare131212"/>
    <w:next w:val="FrListare"/>
    <w:uiPriority w:val="99"/>
    <w:semiHidden/>
    <w:unhideWhenUsed/>
    <w:rsid w:val="005B5708"/>
  </w:style>
  <w:style w:type="numbering" w:customStyle="1" w:styleId="FrListare13122">
    <w:name w:val="Fără Listare13122"/>
    <w:next w:val="FrListare"/>
    <w:uiPriority w:val="99"/>
    <w:semiHidden/>
    <w:unhideWhenUsed/>
    <w:rsid w:val="005B5708"/>
  </w:style>
  <w:style w:type="numbering" w:customStyle="1" w:styleId="FrListare13123">
    <w:name w:val="Fără Listare13123"/>
    <w:next w:val="FrListare"/>
    <w:uiPriority w:val="99"/>
    <w:semiHidden/>
    <w:unhideWhenUsed/>
    <w:rsid w:val="005B5708"/>
  </w:style>
  <w:style w:type="numbering" w:customStyle="1" w:styleId="FrListare1313">
    <w:name w:val="Fără Listare1313"/>
    <w:next w:val="FrListare"/>
    <w:uiPriority w:val="99"/>
    <w:semiHidden/>
    <w:unhideWhenUsed/>
    <w:rsid w:val="005B5708"/>
  </w:style>
  <w:style w:type="numbering" w:customStyle="1" w:styleId="FrListare13131">
    <w:name w:val="Fără Listare13131"/>
    <w:next w:val="FrListare"/>
    <w:uiPriority w:val="99"/>
    <w:semiHidden/>
    <w:unhideWhenUsed/>
    <w:rsid w:val="005B5708"/>
  </w:style>
  <w:style w:type="numbering" w:customStyle="1" w:styleId="FrListare13132">
    <w:name w:val="Fără Listare13132"/>
    <w:next w:val="FrListare"/>
    <w:uiPriority w:val="99"/>
    <w:semiHidden/>
    <w:unhideWhenUsed/>
    <w:rsid w:val="005B5708"/>
  </w:style>
  <w:style w:type="numbering" w:customStyle="1" w:styleId="FrListare1314">
    <w:name w:val="Fără Listare1314"/>
    <w:next w:val="FrListare"/>
    <w:uiPriority w:val="99"/>
    <w:semiHidden/>
    <w:unhideWhenUsed/>
    <w:rsid w:val="005B5708"/>
  </w:style>
  <w:style w:type="numbering" w:customStyle="1" w:styleId="FrListare13141">
    <w:name w:val="Fără Listare13141"/>
    <w:next w:val="FrListare"/>
    <w:uiPriority w:val="99"/>
    <w:semiHidden/>
    <w:unhideWhenUsed/>
    <w:rsid w:val="005B5708"/>
  </w:style>
  <w:style w:type="numbering" w:customStyle="1" w:styleId="FrListare1315">
    <w:name w:val="Fără Listare1315"/>
    <w:next w:val="FrListare"/>
    <w:uiPriority w:val="99"/>
    <w:semiHidden/>
    <w:unhideWhenUsed/>
    <w:rsid w:val="005B5708"/>
  </w:style>
  <w:style w:type="numbering" w:customStyle="1" w:styleId="FrListare132">
    <w:name w:val="Fără Listare132"/>
    <w:next w:val="FrListare"/>
    <w:uiPriority w:val="99"/>
    <w:semiHidden/>
    <w:unhideWhenUsed/>
    <w:rsid w:val="005B5708"/>
  </w:style>
  <w:style w:type="numbering" w:customStyle="1" w:styleId="FrListare1321">
    <w:name w:val="Fără Listare1321"/>
    <w:next w:val="FrListare"/>
    <w:uiPriority w:val="99"/>
    <w:semiHidden/>
    <w:unhideWhenUsed/>
    <w:rsid w:val="005B5708"/>
  </w:style>
  <w:style w:type="numbering" w:customStyle="1" w:styleId="FrListare13211">
    <w:name w:val="Fără Listare13211"/>
    <w:next w:val="FrListare"/>
    <w:uiPriority w:val="99"/>
    <w:semiHidden/>
    <w:unhideWhenUsed/>
    <w:rsid w:val="005B5708"/>
  </w:style>
  <w:style w:type="numbering" w:customStyle="1" w:styleId="FrListare132111">
    <w:name w:val="Fără Listare132111"/>
    <w:next w:val="FrListare"/>
    <w:uiPriority w:val="99"/>
    <w:semiHidden/>
    <w:unhideWhenUsed/>
    <w:rsid w:val="005B5708"/>
  </w:style>
  <w:style w:type="numbering" w:customStyle="1" w:styleId="FrListare132112">
    <w:name w:val="Fără Listare132112"/>
    <w:next w:val="FrListare"/>
    <w:uiPriority w:val="99"/>
    <w:semiHidden/>
    <w:unhideWhenUsed/>
    <w:rsid w:val="005B5708"/>
  </w:style>
  <w:style w:type="numbering" w:customStyle="1" w:styleId="FrListare13212">
    <w:name w:val="Fără Listare13212"/>
    <w:next w:val="FrListare"/>
    <w:uiPriority w:val="99"/>
    <w:semiHidden/>
    <w:unhideWhenUsed/>
    <w:rsid w:val="005B5708"/>
  </w:style>
  <w:style w:type="numbering" w:customStyle="1" w:styleId="FrListare13213">
    <w:name w:val="Fără Listare13213"/>
    <w:next w:val="FrListare"/>
    <w:uiPriority w:val="99"/>
    <w:semiHidden/>
    <w:unhideWhenUsed/>
    <w:rsid w:val="005B5708"/>
  </w:style>
  <w:style w:type="numbering" w:customStyle="1" w:styleId="FrListare1322">
    <w:name w:val="Fără Listare1322"/>
    <w:next w:val="FrListare"/>
    <w:uiPriority w:val="99"/>
    <w:semiHidden/>
    <w:unhideWhenUsed/>
    <w:rsid w:val="005B5708"/>
  </w:style>
  <w:style w:type="numbering" w:customStyle="1" w:styleId="FrListare13221">
    <w:name w:val="Fără Listare13221"/>
    <w:next w:val="FrListare"/>
    <w:uiPriority w:val="99"/>
    <w:semiHidden/>
    <w:unhideWhenUsed/>
    <w:rsid w:val="005B5708"/>
  </w:style>
  <w:style w:type="numbering" w:customStyle="1" w:styleId="FrListare13222">
    <w:name w:val="Fără Listare13222"/>
    <w:next w:val="FrListare"/>
    <w:uiPriority w:val="99"/>
    <w:semiHidden/>
    <w:unhideWhenUsed/>
    <w:rsid w:val="005B5708"/>
  </w:style>
  <w:style w:type="numbering" w:customStyle="1" w:styleId="FrListare1323">
    <w:name w:val="Fără Listare1323"/>
    <w:next w:val="FrListare"/>
    <w:uiPriority w:val="99"/>
    <w:semiHidden/>
    <w:unhideWhenUsed/>
    <w:rsid w:val="005B5708"/>
  </w:style>
  <w:style w:type="numbering" w:customStyle="1" w:styleId="FrListare13231">
    <w:name w:val="Fără Listare13231"/>
    <w:next w:val="FrListare"/>
    <w:uiPriority w:val="99"/>
    <w:semiHidden/>
    <w:unhideWhenUsed/>
    <w:rsid w:val="005B5708"/>
  </w:style>
  <w:style w:type="numbering" w:customStyle="1" w:styleId="FrListare1324">
    <w:name w:val="Fără Listare1324"/>
    <w:next w:val="FrListare"/>
    <w:uiPriority w:val="99"/>
    <w:semiHidden/>
    <w:unhideWhenUsed/>
    <w:rsid w:val="005B5708"/>
  </w:style>
  <w:style w:type="numbering" w:customStyle="1" w:styleId="FrListare133">
    <w:name w:val="Fără Listare133"/>
    <w:next w:val="FrListare"/>
    <w:uiPriority w:val="99"/>
    <w:semiHidden/>
    <w:unhideWhenUsed/>
    <w:rsid w:val="005B5708"/>
  </w:style>
  <w:style w:type="numbering" w:customStyle="1" w:styleId="FrListare1331">
    <w:name w:val="Fără Listare1331"/>
    <w:next w:val="FrListare"/>
    <w:uiPriority w:val="99"/>
    <w:semiHidden/>
    <w:unhideWhenUsed/>
    <w:rsid w:val="005B5708"/>
  </w:style>
  <w:style w:type="numbering" w:customStyle="1" w:styleId="FrListare13311">
    <w:name w:val="Fără Listare13311"/>
    <w:next w:val="FrListare"/>
    <w:uiPriority w:val="99"/>
    <w:semiHidden/>
    <w:unhideWhenUsed/>
    <w:rsid w:val="005B5708"/>
  </w:style>
  <w:style w:type="numbering" w:customStyle="1" w:styleId="FrListare13312">
    <w:name w:val="Fără Listare13312"/>
    <w:next w:val="FrListare"/>
    <w:uiPriority w:val="99"/>
    <w:semiHidden/>
    <w:unhideWhenUsed/>
    <w:rsid w:val="005B5708"/>
  </w:style>
  <w:style w:type="numbering" w:customStyle="1" w:styleId="FrListare1332">
    <w:name w:val="Fără Listare1332"/>
    <w:next w:val="FrListare"/>
    <w:uiPriority w:val="99"/>
    <w:semiHidden/>
    <w:unhideWhenUsed/>
    <w:rsid w:val="005B5708"/>
  </w:style>
  <w:style w:type="numbering" w:customStyle="1" w:styleId="FrListare1333">
    <w:name w:val="Fără Listare1333"/>
    <w:next w:val="FrListare"/>
    <w:uiPriority w:val="99"/>
    <w:semiHidden/>
    <w:unhideWhenUsed/>
    <w:rsid w:val="005B5708"/>
  </w:style>
  <w:style w:type="numbering" w:customStyle="1" w:styleId="FrListare134">
    <w:name w:val="Fără Listare134"/>
    <w:next w:val="FrListare"/>
    <w:uiPriority w:val="99"/>
    <w:semiHidden/>
    <w:unhideWhenUsed/>
    <w:rsid w:val="005B5708"/>
  </w:style>
  <w:style w:type="numbering" w:customStyle="1" w:styleId="FrListare1341">
    <w:name w:val="Fără Listare1341"/>
    <w:next w:val="FrListare"/>
    <w:uiPriority w:val="99"/>
    <w:semiHidden/>
    <w:unhideWhenUsed/>
    <w:rsid w:val="005B5708"/>
  </w:style>
  <w:style w:type="numbering" w:customStyle="1" w:styleId="FrListare13411">
    <w:name w:val="Fără Listare13411"/>
    <w:next w:val="FrListare"/>
    <w:uiPriority w:val="99"/>
    <w:semiHidden/>
    <w:unhideWhenUsed/>
    <w:rsid w:val="005B5708"/>
  </w:style>
  <w:style w:type="numbering" w:customStyle="1" w:styleId="FrListare13412">
    <w:name w:val="Fără Listare13412"/>
    <w:next w:val="FrListare"/>
    <w:uiPriority w:val="99"/>
    <w:semiHidden/>
    <w:unhideWhenUsed/>
    <w:rsid w:val="005B5708"/>
  </w:style>
  <w:style w:type="numbering" w:customStyle="1" w:styleId="FrListare1342">
    <w:name w:val="Fără Listare1342"/>
    <w:next w:val="FrListare"/>
    <w:uiPriority w:val="99"/>
    <w:semiHidden/>
    <w:unhideWhenUsed/>
    <w:rsid w:val="005B5708"/>
  </w:style>
  <w:style w:type="numbering" w:customStyle="1" w:styleId="FrListare1343">
    <w:name w:val="Fără Listare1343"/>
    <w:next w:val="FrListare"/>
    <w:uiPriority w:val="99"/>
    <w:semiHidden/>
    <w:unhideWhenUsed/>
    <w:rsid w:val="005B5708"/>
  </w:style>
  <w:style w:type="numbering" w:customStyle="1" w:styleId="FrListare135">
    <w:name w:val="Fără Listare135"/>
    <w:next w:val="FrListare"/>
    <w:uiPriority w:val="99"/>
    <w:semiHidden/>
    <w:unhideWhenUsed/>
    <w:rsid w:val="005B5708"/>
  </w:style>
  <w:style w:type="numbering" w:customStyle="1" w:styleId="FrListare1351">
    <w:name w:val="Fără Listare1351"/>
    <w:next w:val="FrListare"/>
    <w:uiPriority w:val="99"/>
    <w:semiHidden/>
    <w:unhideWhenUsed/>
    <w:rsid w:val="005B5708"/>
  </w:style>
  <w:style w:type="numbering" w:customStyle="1" w:styleId="FrListare1352">
    <w:name w:val="Fără Listare1352"/>
    <w:next w:val="FrListare"/>
    <w:uiPriority w:val="99"/>
    <w:semiHidden/>
    <w:unhideWhenUsed/>
    <w:rsid w:val="005B5708"/>
  </w:style>
  <w:style w:type="numbering" w:customStyle="1" w:styleId="FrListare136">
    <w:name w:val="Fără Listare136"/>
    <w:next w:val="FrListare"/>
    <w:uiPriority w:val="99"/>
    <w:semiHidden/>
    <w:unhideWhenUsed/>
    <w:rsid w:val="005B5708"/>
  </w:style>
  <w:style w:type="numbering" w:customStyle="1" w:styleId="FrListare1361">
    <w:name w:val="Fără Listare1361"/>
    <w:next w:val="FrListare"/>
    <w:uiPriority w:val="99"/>
    <w:semiHidden/>
    <w:unhideWhenUsed/>
    <w:rsid w:val="005B5708"/>
  </w:style>
  <w:style w:type="numbering" w:customStyle="1" w:styleId="FrListare137">
    <w:name w:val="Fără Listare137"/>
    <w:next w:val="FrListare"/>
    <w:uiPriority w:val="99"/>
    <w:semiHidden/>
    <w:unhideWhenUsed/>
    <w:rsid w:val="005B5708"/>
  </w:style>
  <w:style w:type="numbering" w:customStyle="1" w:styleId="FrListare1411">
    <w:name w:val="Fără Listare1411"/>
    <w:next w:val="FrListare"/>
    <w:uiPriority w:val="99"/>
    <w:semiHidden/>
    <w:unhideWhenUsed/>
    <w:rsid w:val="005B5708"/>
  </w:style>
  <w:style w:type="numbering" w:customStyle="1" w:styleId="FrListare14111">
    <w:name w:val="Fără Listare14111"/>
    <w:next w:val="FrListare"/>
    <w:uiPriority w:val="99"/>
    <w:semiHidden/>
    <w:unhideWhenUsed/>
    <w:rsid w:val="005B5708"/>
  </w:style>
  <w:style w:type="numbering" w:customStyle="1" w:styleId="FrListare141111">
    <w:name w:val="Fără Listare141111"/>
    <w:next w:val="FrListare"/>
    <w:uiPriority w:val="99"/>
    <w:semiHidden/>
    <w:unhideWhenUsed/>
    <w:rsid w:val="005B5708"/>
  </w:style>
  <w:style w:type="numbering" w:customStyle="1" w:styleId="FrListare141112">
    <w:name w:val="Fără Listare141112"/>
    <w:next w:val="FrListare"/>
    <w:uiPriority w:val="99"/>
    <w:semiHidden/>
    <w:unhideWhenUsed/>
    <w:rsid w:val="005B5708"/>
  </w:style>
  <w:style w:type="numbering" w:customStyle="1" w:styleId="FrListare14112">
    <w:name w:val="Fără Listare14112"/>
    <w:next w:val="FrListare"/>
    <w:uiPriority w:val="99"/>
    <w:semiHidden/>
    <w:unhideWhenUsed/>
    <w:rsid w:val="005B5708"/>
  </w:style>
  <w:style w:type="numbering" w:customStyle="1" w:styleId="FrListare14113">
    <w:name w:val="Fără Listare14113"/>
    <w:next w:val="FrListare"/>
    <w:uiPriority w:val="99"/>
    <w:semiHidden/>
    <w:unhideWhenUsed/>
    <w:rsid w:val="005B5708"/>
  </w:style>
  <w:style w:type="numbering" w:customStyle="1" w:styleId="FrListare1412">
    <w:name w:val="Fără Listare1412"/>
    <w:next w:val="FrListare"/>
    <w:uiPriority w:val="99"/>
    <w:semiHidden/>
    <w:unhideWhenUsed/>
    <w:rsid w:val="005B5708"/>
  </w:style>
  <w:style w:type="numbering" w:customStyle="1" w:styleId="FrListare14121">
    <w:name w:val="Fără Listare14121"/>
    <w:next w:val="FrListare"/>
    <w:uiPriority w:val="99"/>
    <w:semiHidden/>
    <w:unhideWhenUsed/>
    <w:rsid w:val="005B5708"/>
  </w:style>
  <w:style w:type="numbering" w:customStyle="1" w:styleId="FrListare141211">
    <w:name w:val="Fără Listare141211"/>
    <w:next w:val="FrListare"/>
    <w:uiPriority w:val="99"/>
    <w:semiHidden/>
    <w:unhideWhenUsed/>
    <w:rsid w:val="005B5708"/>
  </w:style>
  <w:style w:type="numbering" w:customStyle="1" w:styleId="FrListare141212">
    <w:name w:val="Fără Listare141212"/>
    <w:next w:val="FrListare"/>
    <w:uiPriority w:val="99"/>
    <w:semiHidden/>
    <w:unhideWhenUsed/>
    <w:rsid w:val="005B5708"/>
  </w:style>
  <w:style w:type="numbering" w:customStyle="1" w:styleId="FrListare14122">
    <w:name w:val="Fără Listare14122"/>
    <w:next w:val="FrListare"/>
    <w:uiPriority w:val="99"/>
    <w:semiHidden/>
    <w:unhideWhenUsed/>
    <w:rsid w:val="005B5708"/>
  </w:style>
  <w:style w:type="numbering" w:customStyle="1" w:styleId="FrListare14123">
    <w:name w:val="Fără Listare14123"/>
    <w:next w:val="FrListare"/>
    <w:uiPriority w:val="99"/>
    <w:semiHidden/>
    <w:unhideWhenUsed/>
    <w:rsid w:val="005B5708"/>
  </w:style>
  <w:style w:type="numbering" w:customStyle="1" w:styleId="FrListare1413">
    <w:name w:val="Fără Listare1413"/>
    <w:next w:val="FrListare"/>
    <w:uiPriority w:val="99"/>
    <w:semiHidden/>
    <w:unhideWhenUsed/>
    <w:rsid w:val="005B5708"/>
  </w:style>
  <w:style w:type="numbering" w:customStyle="1" w:styleId="FrListare14131">
    <w:name w:val="Fără Listare14131"/>
    <w:next w:val="FrListare"/>
    <w:uiPriority w:val="99"/>
    <w:semiHidden/>
    <w:unhideWhenUsed/>
    <w:rsid w:val="005B5708"/>
  </w:style>
  <w:style w:type="numbering" w:customStyle="1" w:styleId="FrListare14132">
    <w:name w:val="Fără Listare14132"/>
    <w:next w:val="FrListare"/>
    <w:uiPriority w:val="99"/>
    <w:semiHidden/>
    <w:unhideWhenUsed/>
    <w:rsid w:val="005B5708"/>
  </w:style>
  <w:style w:type="numbering" w:customStyle="1" w:styleId="FrListare1414">
    <w:name w:val="Fără Listare1414"/>
    <w:next w:val="FrListare"/>
    <w:uiPriority w:val="99"/>
    <w:semiHidden/>
    <w:unhideWhenUsed/>
    <w:rsid w:val="005B5708"/>
  </w:style>
  <w:style w:type="numbering" w:customStyle="1" w:styleId="FrListare14141">
    <w:name w:val="Fără Listare14141"/>
    <w:next w:val="FrListare"/>
    <w:uiPriority w:val="99"/>
    <w:semiHidden/>
    <w:unhideWhenUsed/>
    <w:rsid w:val="005B5708"/>
  </w:style>
  <w:style w:type="numbering" w:customStyle="1" w:styleId="FrListare1415">
    <w:name w:val="Fără Listare1415"/>
    <w:next w:val="FrListare"/>
    <w:uiPriority w:val="99"/>
    <w:semiHidden/>
    <w:unhideWhenUsed/>
    <w:rsid w:val="005B5708"/>
  </w:style>
  <w:style w:type="numbering" w:customStyle="1" w:styleId="FrListare142">
    <w:name w:val="Fără Listare142"/>
    <w:next w:val="FrListare"/>
    <w:uiPriority w:val="99"/>
    <w:semiHidden/>
    <w:unhideWhenUsed/>
    <w:rsid w:val="005B5708"/>
  </w:style>
  <w:style w:type="numbering" w:customStyle="1" w:styleId="FrListare1421">
    <w:name w:val="Fără Listare1421"/>
    <w:next w:val="FrListare"/>
    <w:uiPriority w:val="99"/>
    <w:semiHidden/>
    <w:unhideWhenUsed/>
    <w:rsid w:val="005B5708"/>
  </w:style>
  <w:style w:type="numbering" w:customStyle="1" w:styleId="FrListare14211">
    <w:name w:val="Fără Listare14211"/>
    <w:next w:val="FrListare"/>
    <w:uiPriority w:val="99"/>
    <w:semiHidden/>
    <w:unhideWhenUsed/>
    <w:rsid w:val="005B5708"/>
  </w:style>
  <w:style w:type="numbering" w:customStyle="1" w:styleId="FrListare142111">
    <w:name w:val="Fără Listare142111"/>
    <w:next w:val="FrListare"/>
    <w:uiPriority w:val="99"/>
    <w:semiHidden/>
    <w:unhideWhenUsed/>
    <w:rsid w:val="005B5708"/>
  </w:style>
  <w:style w:type="numbering" w:customStyle="1" w:styleId="FrListare142112">
    <w:name w:val="Fără Listare142112"/>
    <w:next w:val="FrListare"/>
    <w:uiPriority w:val="99"/>
    <w:semiHidden/>
    <w:unhideWhenUsed/>
    <w:rsid w:val="005B5708"/>
  </w:style>
  <w:style w:type="numbering" w:customStyle="1" w:styleId="FrListare14212">
    <w:name w:val="Fără Listare14212"/>
    <w:next w:val="FrListare"/>
    <w:uiPriority w:val="99"/>
    <w:semiHidden/>
    <w:unhideWhenUsed/>
    <w:rsid w:val="005B5708"/>
  </w:style>
  <w:style w:type="numbering" w:customStyle="1" w:styleId="FrListare14213">
    <w:name w:val="Fără Listare14213"/>
    <w:next w:val="FrListare"/>
    <w:uiPriority w:val="99"/>
    <w:semiHidden/>
    <w:unhideWhenUsed/>
    <w:rsid w:val="005B5708"/>
  </w:style>
  <w:style w:type="numbering" w:customStyle="1" w:styleId="FrListare1422">
    <w:name w:val="Fără Listare1422"/>
    <w:next w:val="FrListare"/>
    <w:uiPriority w:val="99"/>
    <w:semiHidden/>
    <w:unhideWhenUsed/>
    <w:rsid w:val="005B5708"/>
  </w:style>
  <w:style w:type="numbering" w:customStyle="1" w:styleId="FrListare14221">
    <w:name w:val="Fără Listare14221"/>
    <w:next w:val="FrListare"/>
    <w:uiPriority w:val="99"/>
    <w:semiHidden/>
    <w:unhideWhenUsed/>
    <w:rsid w:val="005B5708"/>
  </w:style>
  <w:style w:type="numbering" w:customStyle="1" w:styleId="FrListare14222">
    <w:name w:val="Fără Listare14222"/>
    <w:next w:val="FrListare"/>
    <w:uiPriority w:val="99"/>
    <w:semiHidden/>
    <w:unhideWhenUsed/>
    <w:rsid w:val="005B5708"/>
  </w:style>
  <w:style w:type="numbering" w:customStyle="1" w:styleId="FrListare1423">
    <w:name w:val="Fără Listare1423"/>
    <w:next w:val="FrListare"/>
    <w:uiPriority w:val="99"/>
    <w:semiHidden/>
    <w:unhideWhenUsed/>
    <w:rsid w:val="005B5708"/>
  </w:style>
  <w:style w:type="numbering" w:customStyle="1" w:styleId="FrListare14231">
    <w:name w:val="Fără Listare14231"/>
    <w:next w:val="FrListare"/>
    <w:uiPriority w:val="99"/>
    <w:semiHidden/>
    <w:unhideWhenUsed/>
    <w:rsid w:val="005B5708"/>
  </w:style>
  <w:style w:type="numbering" w:customStyle="1" w:styleId="FrListare1424">
    <w:name w:val="Fără Listare1424"/>
    <w:next w:val="FrListare"/>
    <w:uiPriority w:val="99"/>
    <w:semiHidden/>
    <w:unhideWhenUsed/>
    <w:rsid w:val="005B5708"/>
  </w:style>
  <w:style w:type="numbering" w:customStyle="1" w:styleId="FrListare143">
    <w:name w:val="Fără Listare143"/>
    <w:next w:val="FrListare"/>
    <w:uiPriority w:val="99"/>
    <w:semiHidden/>
    <w:unhideWhenUsed/>
    <w:rsid w:val="005B5708"/>
  </w:style>
  <w:style w:type="numbering" w:customStyle="1" w:styleId="FrListare1431">
    <w:name w:val="Fără Listare1431"/>
    <w:next w:val="FrListare"/>
    <w:uiPriority w:val="99"/>
    <w:semiHidden/>
    <w:unhideWhenUsed/>
    <w:rsid w:val="005B5708"/>
  </w:style>
  <w:style w:type="numbering" w:customStyle="1" w:styleId="FrListare14311">
    <w:name w:val="Fără Listare14311"/>
    <w:next w:val="FrListare"/>
    <w:uiPriority w:val="99"/>
    <w:semiHidden/>
    <w:unhideWhenUsed/>
    <w:rsid w:val="005B5708"/>
  </w:style>
  <w:style w:type="numbering" w:customStyle="1" w:styleId="FrListare14312">
    <w:name w:val="Fără Listare14312"/>
    <w:next w:val="FrListare"/>
    <w:uiPriority w:val="99"/>
    <w:semiHidden/>
    <w:unhideWhenUsed/>
    <w:rsid w:val="005B5708"/>
  </w:style>
  <w:style w:type="numbering" w:customStyle="1" w:styleId="FrListare1432">
    <w:name w:val="Fără Listare1432"/>
    <w:next w:val="FrListare"/>
    <w:uiPriority w:val="99"/>
    <w:semiHidden/>
    <w:unhideWhenUsed/>
    <w:rsid w:val="005B5708"/>
  </w:style>
  <w:style w:type="numbering" w:customStyle="1" w:styleId="FrListare1433">
    <w:name w:val="Fără Listare1433"/>
    <w:next w:val="FrListare"/>
    <w:uiPriority w:val="99"/>
    <w:semiHidden/>
    <w:unhideWhenUsed/>
    <w:rsid w:val="005B5708"/>
  </w:style>
  <w:style w:type="numbering" w:customStyle="1" w:styleId="FrListare144">
    <w:name w:val="Fără Listare144"/>
    <w:next w:val="FrListare"/>
    <w:uiPriority w:val="99"/>
    <w:semiHidden/>
    <w:unhideWhenUsed/>
    <w:rsid w:val="005B5708"/>
  </w:style>
  <w:style w:type="numbering" w:customStyle="1" w:styleId="FrListare1441">
    <w:name w:val="Fără Listare1441"/>
    <w:next w:val="FrListare"/>
    <w:uiPriority w:val="99"/>
    <w:semiHidden/>
    <w:unhideWhenUsed/>
    <w:rsid w:val="005B5708"/>
  </w:style>
  <w:style w:type="numbering" w:customStyle="1" w:styleId="FrListare1442">
    <w:name w:val="Fără Listare1442"/>
    <w:next w:val="FrListare"/>
    <w:uiPriority w:val="99"/>
    <w:semiHidden/>
    <w:unhideWhenUsed/>
    <w:rsid w:val="005B5708"/>
  </w:style>
  <w:style w:type="numbering" w:customStyle="1" w:styleId="FrListare145">
    <w:name w:val="Fără Listare145"/>
    <w:next w:val="FrListare"/>
    <w:uiPriority w:val="99"/>
    <w:semiHidden/>
    <w:unhideWhenUsed/>
    <w:rsid w:val="005B5708"/>
  </w:style>
  <w:style w:type="numbering" w:customStyle="1" w:styleId="FrListare1451">
    <w:name w:val="Fără Listare1451"/>
    <w:next w:val="FrListare"/>
    <w:uiPriority w:val="99"/>
    <w:semiHidden/>
    <w:unhideWhenUsed/>
    <w:rsid w:val="005B5708"/>
  </w:style>
  <w:style w:type="numbering" w:customStyle="1" w:styleId="FrListare146">
    <w:name w:val="Fără Listare146"/>
    <w:next w:val="FrListare"/>
    <w:uiPriority w:val="99"/>
    <w:semiHidden/>
    <w:unhideWhenUsed/>
    <w:rsid w:val="005B5708"/>
  </w:style>
  <w:style w:type="numbering" w:customStyle="1" w:styleId="FrListare15">
    <w:name w:val="Fără Listare15"/>
    <w:next w:val="FrListare"/>
    <w:uiPriority w:val="99"/>
    <w:semiHidden/>
    <w:unhideWhenUsed/>
    <w:rsid w:val="005B5708"/>
  </w:style>
  <w:style w:type="numbering" w:customStyle="1" w:styleId="FrListare151">
    <w:name w:val="Fără Listare151"/>
    <w:next w:val="FrListare"/>
    <w:uiPriority w:val="99"/>
    <w:semiHidden/>
    <w:unhideWhenUsed/>
    <w:rsid w:val="005B5708"/>
  </w:style>
  <w:style w:type="numbering" w:customStyle="1" w:styleId="FrListare1511">
    <w:name w:val="Fără Listare1511"/>
    <w:next w:val="FrListare"/>
    <w:uiPriority w:val="99"/>
    <w:semiHidden/>
    <w:unhideWhenUsed/>
    <w:rsid w:val="005B5708"/>
  </w:style>
  <w:style w:type="numbering" w:customStyle="1" w:styleId="FrListare15111">
    <w:name w:val="Fără Listare15111"/>
    <w:next w:val="FrListare"/>
    <w:uiPriority w:val="99"/>
    <w:semiHidden/>
    <w:unhideWhenUsed/>
    <w:rsid w:val="005B5708"/>
  </w:style>
  <w:style w:type="numbering" w:customStyle="1" w:styleId="FrListare15112">
    <w:name w:val="Fără Listare15112"/>
    <w:next w:val="FrListare"/>
    <w:uiPriority w:val="99"/>
    <w:semiHidden/>
    <w:unhideWhenUsed/>
    <w:rsid w:val="005B5708"/>
  </w:style>
  <w:style w:type="numbering" w:customStyle="1" w:styleId="FrListare1512">
    <w:name w:val="Fără Listare1512"/>
    <w:next w:val="FrListare"/>
    <w:uiPriority w:val="99"/>
    <w:semiHidden/>
    <w:unhideWhenUsed/>
    <w:rsid w:val="005B5708"/>
  </w:style>
  <w:style w:type="numbering" w:customStyle="1" w:styleId="FrListare1513">
    <w:name w:val="Fără Listare1513"/>
    <w:next w:val="FrListare"/>
    <w:uiPriority w:val="99"/>
    <w:semiHidden/>
    <w:unhideWhenUsed/>
    <w:rsid w:val="005B5708"/>
  </w:style>
  <w:style w:type="numbering" w:customStyle="1" w:styleId="FrListare152">
    <w:name w:val="Fără Listare152"/>
    <w:next w:val="FrListare"/>
    <w:uiPriority w:val="99"/>
    <w:semiHidden/>
    <w:unhideWhenUsed/>
    <w:rsid w:val="005B5708"/>
  </w:style>
  <w:style w:type="numbering" w:customStyle="1" w:styleId="FrListare1521">
    <w:name w:val="Fără Listare1521"/>
    <w:next w:val="FrListare"/>
    <w:uiPriority w:val="99"/>
    <w:semiHidden/>
    <w:unhideWhenUsed/>
    <w:rsid w:val="005B5708"/>
  </w:style>
  <w:style w:type="numbering" w:customStyle="1" w:styleId="FrListare15211">
    <w:name w:val="Fără Listare15211"/>
    <w:next w:val="FrListare"/>
    <w:uiPriority w:val="99"/>
    <w:semiHidden/>
    <w:unhideWhenUsed/>
    <w:rsid w:val="005B5708"/>
  </w:style>
  <w:style w:type="numbering" w:customStyle="1" w:styleId="FrListare15212">
    <w:name w:val="Fără Listare15212"/>
    <w:next w:val="FrListare"/>
    <w:uiPriority w:val="99"/>
    <w:semiHidden/>
    <w:unhideWhenUsed/>
    <w:rsid w:val="005B5708"/>
  </w:style>
  <w:style w:type="numbering" w:customStyle="1" w:styleId="FrListare1522">
    <w:name w:val="Fără Listare1522"/>
    <w:next w:val="FrListare"/>
    <w:uiPriority w:val="99"/>
    <w:semiHidden/>
    <w:unhideWhenUsed/>
    <w:rsid w:val="005B5708"/>
  </w:style>
  <w:style w:type="numbering" w:customStyle="1" w:styleId="FrListare1523">
    <w:name w:val="Fără Listare1523"/>
    <w:next w:val="FrListare"/>
    <w:uiPriority w:val="99"/>
    <w:semiHidden/>
    <w:unhideWhenUsed/>
    <w:rsid w:val="005B5708"/>
  </w:style>
  <w:style w:type="numbering" w:customStyle="1" w:styleId="FrListare153">
    <w:name w:val="Fără Listare153"/>
    <w:next w:val="FrListare"/>
    <w:uiPriority w:val="99"/>
    <w:semiHidden/>
    <w:unhideWhenUsed/>
    <w:rsid w:val="005B5708"/>
  </w:style>
  <w:style w:type="numbering" w:customStyle="1" w:styleId="FrListare1531">
    <w:name w:val="Fără Listare1531"/>
    <w:next w:val="FrListare"/>
    <w:uiPriority w:val="99"/>
    <w:semiHidden/>
    <w:unhideWhenUsed/>
    <w:rsid w:val="005B5708"/>
  </w:style>
  <w:style w:type="numbering" w:customStyle="1" w:styleId="FrListare1532">
    <w:name w:val="Fără Listare1532"/>
    <w:next w:val="FrListare"/>
    <w:uiPriority w:val="99"/>
    <w:semiHidden/>
    <w:unhideWhenUsed/>
    <w:rsid w:val="005B5708"/>
  </w:style>
  <w:style w:type="numbering" w:customStyle="1" w:styleId="FrListare154">
    <w:name w:val="Fără Listare154"/>
    <w:next w:val="FrListare"/>
    <w:uiPriority w:val="99"/>
    <w:semiHidden/>
    <w:unhideWhenUsed/>
    <w:rsid w:val="005B5708"/>
  </w:style>
  <w:style w:type="numbering" w:customStyle="1" w:styleId="FrListare1541">
    <w:name w:val="Fără Listare1541"/>
    <w:next w:val="FrListare"/>
    <w:uiPriority w:val="99"/>
    <w:semiHidden/>
    <w:unhideWhenUsed/>
    <w:rsid w:val="005B5708"/>
  </w:style>
  <w:style w:type="numbering" w:customStyle="1" w:styleId="FrListare155">
    <w:name w:val="Fără Listare155"/>
    <w:next w:val="FrListare"/>
    <w:uiPriority w:val="99"/>
    <w:semiHidden/>
    <w:unhideWhenUsed/>
    <w:rsid w:val="005B5708"/>
  </w:style>
  <w:style w:type="numbering" w:customStyle="1" w:styleId="FrListare16">
    <w:name w:val="Fără Listare16"/>
    <w:next w:val="FrListare"/>
    <w:uiPriority w:val="99"/>
    <w:semiHidden/>
    <w:unhideWhenUsed/>
    <w:rsid w:val="005B5708"/>
  </w:style>
  <w:style w:type="numbering" w:customStyle="1" w:styleId="FrListare161">
    <w:name w:val="Fără Listare161"/>
    <w:next w:val="FrListare"/>
    <w:uiPriority w:val="99"/>
    <w:semiHidden/>
    <w:unhideWhenUsed/>
    <w:rsid w:val="005B5708"/>
  </w:style>
  <w:style w:type="numbering" w:customStyle="1" w:styleId="FrListare1611">
    <w:name w:val="Fără Listare1611"/>
    <w:next w:val="FrListare"/>
    <w:uiPriority w:val="99"/>
    <w:semiHidden/>
    <w:unhideWhenUsed/>
    <w:rsid w:val="005B5708"/>
  </w:style>
  <w:style w:type="numbering" w:customStyle="1" w:styleId="FrListare16111">
    <w:name w:val="Fără Listare16111"/>
    <w:next w:val="FrListare"/>
    <w:uiPriority w:val="99"/>
    <w:semiHidden/>
    <w:unhideWhenUsed/>
    <w:rsid w:val="005B5708"/>
  </w:style>
  <w:style w:type="numbering" w:customStyle="1" w:styleId="FrListare16112">
    <w:name w:val="Fără Listare16112"/>
    <w:next w:val="FrListare"/>
    <w:uiPriority w:val="99"/>
    <w:semiHidden/>
    <w:unhideWhenUsed/>
    <w:rsid w:val="005B5708"/>
  </w:style>
  <w:style w:type="numbering" w:customStyle="1" w:styleId="FrListare1612">
    <w:name w:val="Fără Listare1612"/>
    <w:next w:val="FrListare"/>
    <w:uiPriority w:val="99"/>
    <w:semiHidden/>
    <w:unhideWhenUsed/>
    <w:rsid w:val="005B5708"/>
  </w:style>
  <w:style w:type="numbering" w:customStyle="1" w:styleId="FrListare1613">
    <w:name w:val="Fără Listare1613"/>
    <w:next w:val="FrListare"/>
    <w:uiPriority w:val="99"/>
    <w:semiHidden/>
    <w:unhideWhenUsed/>
    <w:rsid w:val="005B5708"/>
  </w:style>
  <w:style w:type="numbering" w:customStyle="1" w:styleId="FrListare162">
    <w:name w:val="Fără Listare162"/>
    <w:next w:val="FrListare"/>
    <w:uiPriority w:val="99"/>
    <w:semiHidden/>
    <w:unhideWhenUsed/>
    <w:rsid w:val="005B5708"/>
  </w:style>
  <w:style w:type="numbering" w:customStyle="1" w:styleId="FrListare1621">
    <w:name w:val="Fără Listare1621"/>
    <w:next w:val="FrListare"/>
    <w:uiPriority w:val="99"/>
    <w:semiHidden/>
    <w:unhideWhenUsed/>
    <w:rsid w:val="005B5708"/>
  </w:style>
  <w:style w:type="numbering" w:customStyle="1" w:styleId="FrListare16211">
    <w:name w:val="Fără Listare16211"/>
    <w:next w:val="FrListare"/>
    <w:uiPriority w:val="99"/>
    <w:semiHidden/>
    <w:unhideWhenUsed/>
    <w:rsid w:val="005B5708"/>
  </w:style>
  <w:style w:type="numbering" w:customStyle="1" w:styleId="FrListare16212">
    <w:name w:val="Fără Listare16212"/>
    <w:next w:val="FrListare"/>
    <w:uiPriority w:val="99"/>
    <w:semiHidden/>
    <w:unhideWhenUsed/>
    <w:rsid w:val="005B5708"/>
  </w:style>
  <w:style w:type="numbering" w:customStyle="1" w:styleId="FrListare1622">
    <w:name w:val="Fără Listare1622"/>
    <w:next w:val="FrListare"/>
    <w:uiPriority w:val="99"/>
    <w:semiHidden/>
    <w:unhideWhenUsed/>
    <w:rsid w:val="005B5708"/>
  </w:style>
  <w:style w:type="numbering" w:customStyle="1" w:styleId="FrListare1623">
    <w:name w:val="Fără Listare1623"/>
    <w:next w:val="FrListare"/>
    <w:uiPriority w:val="99"/>
    <w:semiHidden/>
    <w:unhideWhenUsed/>
    <w:rsid w:val="005B5708"/>
  </w:style>
  <w:style w:type="numbering" w:customStyle="1" w:styleId="FrListare163">
    <w:name w:val="Fără Listare163"/>
    <w:next w:val="FrListare"/>
    <w:uiPriority w:val="99"/>
    <w:semiHidden/>
    <w:unhideWhenUsed/>
    <w:rsid w:val="005B5708"/>
  </w:style>
  <w:style w:type="numbering" w:customStyle="1" w:styleId="FrListare1631">
    <w:name w:val="Fără Listare1631"/>
    <w:next w:val="FrListare"/>
    <w:uiPriority w:val="99"/>
    <w:semiHidden/>
    <w:unhideWhenUsed/>
    <w:rsid w:val="005B5708"/>
  </w:style>
  <w:style w:type="numbering" w:customStyle="1" w:styleId="FrListare1632">
    <w:name w:val="Fără Listare1632"/>
    <w:next w:val="FrListare"/>
    <w:uiPriority w:val="99"/>
    <w:semiHidden/>
    <w:unhideWhenUsed/>
    <w:rsid w:val="005B5708"/>
  </w:style>
  <w:style w:type="numbering" w:customStyle="1" w:styleId="FrListare164">
    <w:name w:val="Fără Listare164"/>
    <w:next w:val="FrListare"/>
    <w:uiPriority w:val="99"/>
    <w:semiHidden/>
    <w:unhideWhenUsed/>
    <w:rsid w:val="005B5708"/>
  </w:style>
  <w:style w:type="numbering" w:customStyle="1" w:styleId="FrListare1641">
    <w:name w:val="Fără Listare1641"/>
    <w:next w:val="FrListare"/>
    <w:uiPriority w:val="99"/>
    <w:semiHidden/>
    <w:unhideWhenUsed/>
    <w:rsid w:val="005B5708"/>
  </w:style>
  <w:style w:type="numbering" w:customStyle="1" w:styleId="FrListare165">
    <w:name w:val="Fără Listare165"/>
    <w:next w:val="FrListare"/>
    <w:uiPriority w:val="99"/>
    <w:semiHidden/>
    <w:unhideWhenUsed/>
    <w:rsid w:val="005B5708"/>
  </w:style>
  <w:style w:type="numbering" w:customStyle="1" w:styleId="FrListare17">
    <w:name w:val="Fără Listare17"/>
    <w:next w:val="FrListare"/>
    <w:uiPriority w:val="99"/>
    <w:semiHidden/>
    <w:unhideWhenUsed/>
    <w:rsid w:val="005B5708"/>
  </w:style>
  <w:style w:type="numbering" w:customStyle="1" w:styleId="FrListare171">
    <w:name w:val="Fără Listare171"/>
    <w:next w:val="FrListare"/>
    <w:uiPriority w:val="99"/>
    <w:semiHidden/>
    <w:unhideWhenUsed/>
    <w:rsid w:val="005B5708"/>
  </w:style>
  <w:style w:type="numbering" w:customStyle="1" w:styleId="FrListare1711">
    <w:name w:val="Fără Listare1711"/>
    <w:next w:val="FrListare"/>
    <w:uiPriority w:val="99"/>
    <w:semiHidden/>
    <w:unhideWhenUsed/>
    <w:rsid w:val="005B5708"/>
  </w:style>
  <w:style w:type="numbering" w:customStyle="1" w:styleId="FrListare1712">
    <w:name w:val="Fără Listare1712"/>
    <w:next w:val="FrListare"/>
    <w:uiPriority w:val="99"/>
    <w:semiHidden/>
    <w:unhideWhenUsed/>
    <w:rsid w:val="005B5708"/>
  </w:style>
  <w:style w:type="numbering" w:customStyle="1" w:styleId="FrListare172">
    <w:name w:val="Fără Listare172"/>
    <w:next w:val="FrListare"/>
    <w:uiPriority w:val="99"/>
    <w:semiHidden/>
    <w:unhideWhenUsed/>
    <w:rsid w:val="005B5708"/>
  </w:style>
  <w:style w:type="numbering" w:customStyle="1" w:styleId="FrListare1721">
    <w:name w:val="Fără Listare1721"/>
    <w:next w:val="FrListare"/>
    <w:uiPriority w:val="99"/>
    <w:semiHidden/>
    <w:unhideWhenUsed/>
    <w:rsid w:val="005B5708"/>
  </w:style>
  <w:style w:type="numbering" w:customStyle="1" w:styleId="FrListare173">
    <w:name w:val="Fără Listare173"/>
    <w:next w:val="FrListare"/>
    <w:uiPriority w:val="99"/>
    <w:semiHidden/>
    <w:unhideWhenUsed/>
    <w:rsid w:val="005B5708"/>
  </w:style>
  <w:style w:type="numbering" w:customStyle="1" w:styleId="FrListare18">
    <w:name w:val="Fără Listare18"/>
    <w:next w:val="FrListare"/>
    <w:uiPriority w:val="99"/>
    <w:semiHidden/>
    <w:unhideWhenUsed/>
    <w:rsid w:val="005B5708"/>
  </w:style>
  <w:style w:type="numbering" w:customStyle="1" w:styleId="FrListare181">
    <w:name w:val="Fără Listare181"/>
    <w:next w:val="FrListare"/>
    <w:uiPriority w:val="99"/>
    <w:semiHidden/>
    <w:unhideWhenUsed/>
    <w:rsid w:val="005B5708"/>
  </w:style>
  <w:style w:type="numbering" w:customStyle="1" w:styleId="FrListare1811">
    <w:name w:val="Fără Listare1811"/>
    <w:next w:val="FrListare"/>
    <w:uiPriority w:val="99"/>
    <w:semiHidden/>
    <w:unhideWhenUsed/>
    <w:rsid w:val="005B5708"/>
  </w:style>
  <w:style w:type="numbering" w:customStyle="1" w:styleId="FrListare1812">
    <w:name w:val="Fără Listare1812"/>
    <w:next w:val="FrListare"/>
    <w:uiPriority w:val="99"/>
    <w:semiHidden/>
    <w:unhideWhenUsed/>
    <w:rsid w:val="005B5708"/>
  </w:style>
  <w:style w:type="numbering" w:customStyle="1" w:styleId="FrListare182">
    <w:name w:val="Fără Listare182"/>
    <w:next w:val="FrListare"/>
    <w:uiPriority w:val="99"/>
    <w:semiHidden/>
    <w:unhideWhenUsed/>
    <w:rsid w:val="005B5708"/>
  </w:style>
  <w:style w:type="numbering" w:customStyle="1" w:styleId="FrListare1821">
    <w:name w:val="Fără Listare1821"/>
    <w:next w:val="FrListare"/>
    <w:uiPriority w:val="99"/>
    <w:semiHidden/>
    <w:unhideWhenUsed/>
    <w:rsid w:val="005B5708"/>
  </w:style>
  <w:style w:type="numbering" w:customStyle="1" w:styleId="FrListare183">
    <w:name w:val="Fără Listare183"/>
    <w:next w:val="FrListare"/>
    <w:uiPriority w:val="99"/>
    <w:semiHidden/>
    <w:unhideWhenUsed/>
    <w:rsid w:val="005B5708"/>
  </w:style>
  <w:style w:type="numbering" w:customStyle="1" w:styleId="FrListare19">
    <w:name w:val="Fără Listare19"/>
    <w:next w:val="FrListare"/>
    <w:uiPriority w:val="99"/>
    <w:semiHidden/>
    <w:unhideWhenUsed/>
    <w:rsid w:val="005B5708"/>
  </w:style>
  <w:style w:type="numbering" w:customStyle="1" w:styleId="FrListare191">
    <w:name w:val="Fără Listare191"/>
    <w:next w:val="FrListare"/>
    <w:uiPriority w:val="99"/>
    <w:semiHidden/>
    <w:unhideWhenUsed/>
    <w:rsid w:val="005B5708"/>
  </w:style>
  <w:style w:type="numbering" w:customStyle="1" w:styleId="FrListare1911">
    <w:name w:val="Fără Listare1911"/>
    <w:next w:val="FrListare"/>
    <w:uiPriority w:val="99"/>
    <w:semiHidden/>
    <w:unhideWhenUsed/>
    <w:rsid w:val="005B5708"/>
  </w:style>
  <w:style w:type="numbering" w:customStyle="1" w:styleId="FrListare1912">
    <w:name w:val="Fără Listare1912"/>
    <w:next w:val="FrListare"/>
    <w:uiPriority w:val="99"/>
    <w:semiHidden/>
    <w:unhideWhenUsed/>
    <w:rsid w:val="005B5708"/>
  </w:style>
  <w:style w:type="numbering" w:customStyle="1" w:styleId="FrListare192">
    <w:name w:val="Fără Listare192"/>
    <w:next w:val="FrListare"/>
    <w:uiPriority w:val="99"/>
    <w:semiHidden/>
    <w:unhideWhenUsed/>
    <w:rsid w:val="005B5708"/>
  </w:style>
  <w:style w:type="numbering" w:customStyle="1" w:styleId="FrListare193">
    <w:name w:val="Fără Listare193"/>
    <w:next w:val="FrListare"/>
    <w:uiPriority w:val="99"/>
    <w:semiHidden/>
    <w:unhideWhenUsed/>
    <w:rsid w:val="005B5708"/>
  </w:style>
  <w:style w:type="numbering" w:customStyle="1" w:styleId="FrListare20">
    <w:name w:val="Fără Listare20"/>
    <w:next w:val="FrListare"/>
    <w:uiPriority w:val="99"/>
    <w:semiHidden/>
    <w:unhideWhenUsed/>
    <w:rsid w:val="005B5708"/>
  </w:style>
  <w:style w:type="numbering" w:customStyle="1" w:styleId="FrListare201">
    <w:name w:val="Fără Listare201"/>
    <w:next w:val="FrListare"/>
    <w:uiPriority w:val="99"/>
    <w:semiHidden/>
    <w:unhideWhenUsed/>
    <w:rsid w:val="005B5708"/>
  </w:style>
  <w:style w:type="numbering" w:customStyle="1" w:styleId="FrListare2011">
    <w:name w:val="Fără Listare2011"/>
    <w:next w:val="FrListare"/>
    <w:uiPriority w:val="99"/>
    <w:semiHidden/>
    <w:unhideWhenUsed/>
    <w:rsid w:val="005B5708"/>
  </w:style>
  <w:style w:type="numbering" w:customStyle="1" w:styleId="FrListare2012">
    <w:name w:val="Fără Listare2012"/>
    <w:next w:val="FrListare"/>
    <w:uiPriority w:val="99"/>
    <w:semiHidden/>
    <w:unhideWhenUsed/>
    <w:rsid w:val="005B5708"/>
  </w:style>
  <w:style w:type="numbering" w:customStyle="1" w:styleId="FrListare202">
    <w:name w:val="Fără Listare202"/>
    <w:next w:val="FrListare"/>
    <w:uiPriority w:val="99"/>
    <w:semiHidden/>
    <w:unhideWhenUsed/>
    <w:rsid w:val="005B5708"/>
  </w:style>
  <w:style w:type="numbering" w:customStyle="1" w:styleId="FrListare203">
    <w:name w:val="Fără Listare203"/>
    <w:next w:val="FrListare"/>
    <w:uiPriority w:val="99"/>
    <w:semiHidden/>
    <w:unhideWhenUsed/>
    <w:rsid w:val="005B5708"/>
  </w:style>
  <w:style w:type="numbering" w:customStyle="1" w:styleId="FrListare210">
    <w:name w:val="Fără Listare210"/>
    <w:next w:val="FrListare"/>
    <w:uiPriority w:val="99"/>
    <w:semiHidden/>
    <w:unhideWhenUsed/>
    <w:rsid w:val="005B5708"/>
  </w:style>
  <w:style w:type="numbering" w:customStyle="1" w:styleId="FrListare21111">
    <w:name w:val="Fără Listare21111"/>
    <w:next w:val="FrListare"/>
    <w:uiPriority w:val="99"/>
    <w:semiHidden/>
    <w:unhideWhenUsed/>
    <w:rsid w:val="005B5708"/>
  </w:style>
  <w:style w:type="numbering" w:customStyle="1" w:styleId="FrListare211111">
    <w:name w:val="Fără Listare211111"/>
    <w:next w:val="FrListare"/>
    <w:uiPriority w:val="99"/>
    <w:semiHidden/>
    <w:unhideWhenUsed/>
    <w:rsid w:val="005B5708"/>
  </w:style>
  <w:style w:type="numbering" w:customStyle="1" w:styleId="FrListare2111111">
    <w:name w:val="Fără Listare2111111"/>
    <w:next w:val="FrListare"/>
    <w:uiPriority w:val="99"/>
    <w:semiHidden/>
    <w:unhideWhenUsed/>
    <w:rsid w:val="005B5708"/>
  </w:style>
  <w:style w:type="numbering" w:customStyle="1" w:styleId="FrListare21111111">
    <w:name w:val="Fără Listare21111111"/>
    <w:next w:val="FrListare"/>
    <w:uiPriority w:val="99"/>
    <w:semiHidden/>
    <w:unhideWhenUsed/>
    <w:rsid w:val="005B5708"/>
  </w:style>
  <w:style w:type="numbering" w:customStyle="1" w:styleId="FrListare21111112">
    <w:name w:val="Fără Listare21111112"/>
    <w:next w:val="FrListare"/>
    <w:uiPriority w:val="99"/>
    <w:semiHidden/>
    <w:unhideWhenUsed/>
    <w:rsid w:val="005B5708"/>
  </w:style>
  <w:style w:type="numbering" w:customStyle="1" w:styleId="FrListare2111112">
    <w:name w:val="Fără Listare2111112"/>
    <w:next w:val="FrListare"/>
    <w:uiPriority w:val="99"/>
    <w:semiHidden/>
    <w:unhideWhenUsed/>
    <w:rsid w:val="005B5708"/>
  </w:style>
  <w:style w:type="numbering" w:customStyle="1" w:styleId="FrListare2111113">
    <w:name w:val="Fără Listare2111113"/>
    <w:next w:val="FrListare"/>
    <w:uiPriority w:val="99"/>
    <w:semiHidden/>
    <w:unhideWhenUsed/>
    <w:rsid w:val="005B5708"/>
  </w:style>
  <w:style w:type="numbering" w:customStyle="1" w:styleId="FrListare211112">
    <w:name w:val="Fără Listare211112"/>
    <w:next w:val="FrListare"/>
    <w:uiPriority w:val="99"/>
    <w:semiHidden/>
    <w:unhideWhenUsed/>
    <w:rsid w:val="005B5708"/>
  </w:style>
  <w:style w:type="numbering" w:customStyle="1" w:styleId="FrListare2111121">
    <w:name w:val="Fără Listare2111121"/>
    <w:next w:val="FrListare"/>
    <w:uiPriority w:val="99"/>
    <w:semiHidden/>
    <w:unhideWhenUsed/>
    <w:rsid w:val="005B5708"/>
  </w:style>
  <w:style w:type="numbering" w:customStyle="1" w:styleId="FrListare21111211">
    <w:name w:val="Fără Listare21111211"/>
    <w:next w:val="FrListare"/>
    <w:uiPriority w:val="99"/>
    <w:semiHidden/>
    <w:unhideWhenUsed/>
    <w:rsid w:val="005B5708"/>
  </w:style>
  <w:style w:type="numbering" w:customStyle="1" w:styleId="FrListare21111212">
    <w:name w:val="Fără Listare21111212"/>
    <w:next w:val="FrListare"/>
    <w:uiPriority w:val="99"/>
    <w:semiHidden/>
    <w:unhideWhenUsed/>
    <w:rsid w:val="005B5708"/>
  </w:style>
  <w:style w:type="numbering" w:customStyle="1" w:styleId="FrListare2111122">
    <w:name w:val="Fără Listare2111122"/>
    <w:next w:val="FrListare"/>
    <w:uiPriority w:val="99"/>
    <w:semiHidden/>
    <w:unhideWhenUsed/>
    <w:rsid w:val="005B5708"/>
  </w:style>
  <w:style w:type="numbering" w:customStyle="1" w:styleId="FrListare2111123">
    <w:name w:val="Fără Listare2111123"/>
    <w:next w:val="FrListare"/>
    <w:uiPriority w:val="99"/>
    <w:semiHidden/>
    <w:unhideWhenUsed/>
    <w:rsid w:val="005B5708"/>
  </w:style>
  <w:style w:type="numbering" w:customStyle="1" w:styleId="FrListare211113">
    <w:name w:val="Fără Listare211113"/>
    <w:next w:val="FrListare"/>
    <w:uiPriority w:val="99"/>
    <w:semiHidden/>
    <w:unhideWhenUsed/>
    <w:rsid w:val="005B5708"/>
  </w:style>
  <w:style w:type="numbering" w:customStyle="1" w:styleId="FrListare2111131">
    <w:name w:val="Fără Listare2111131"/>
    <w:next w:val="FrListare"/>
    <w:uiPriority w:val="99"/>
    <w:semiHidden/>
    <w:unhideWhenUsed/>
    <w:rsid w:val="005B5708"/>
  </w:style>
  <w:style w:type="numbering" w:customStyle="1" w:styleId="FrListare2111132">
    <w:name w:val="Fără Listare2111132"/>
    <w:next w:val="FrListare"/>
    <w:uiPriority w:val="99"/>
    <w:semiHidden/>
    <w:unhideWhenUsed/>
    <w:rsid w:val="005B5708"/>
  </w:style>
  <w:style w:type="numbering" w:customStyle="1" w:styleId="FrListare211114">
    <w:name w:val="Fără Listare211114"/>
    <w:next w:val="FrListare"/>
    <w:uiPriority w:val="99"/>
    <w:semiHidden/>
    <w:unhideWhenUsed/>
    <w:rsid w:val="005B5708"/>
  </w:style>
  <w:style w:type="numbering" w:customStyle="1" w:styleId="FrListare2111141">
    <w:name w:val="Fără Listare2111141"/>
    <w:next w:val="FrListare"/>
    <w:uiPriority w:val="99"/>
    <w:semiHidden/>
    <w:unhideWhenUsed/>
    <w:rsid w:val="005B5708"/>
  </w:style>
  <w:style w:type="numbering" w:customStyle="1" w:styleId="FrListare211115">
    <w:name w:val="Fără Listare211115"/>
    <w:next w:val="FrListare"/>
    <w:uiPriority w:val="99"/>
    <w:semiHidden/>
    <w:unhideWhenUsed/>
    <w:rsid w:val="005B5708"/>
  </w:style>
  <w:style w:type="numbering" w:customStyle="1" w:styleId="FrListare21112">
    <w:name w:val="Fără Listare21112"/>
    <w:next w:val="FrListare"/>
    <w:uiPriority w:val="99"/>
    <w:semiHidden/>
    <w:unhideWhenUsed/>
    <w:rsid w:val="005B5708"/>
  </w:style>
  <w:style w:type="numbering" w:customStyle="1" w:styleId="FrListare211121">
    <w:name w:val="Fără Listare211121"/>
    <w:next w:val="FrListare"/>
    <w:uiPriority w:val="99"/>
    <w:semiHidden/>
    <w:unhideWhenUsed/>
    <w:rsid w:val="005B5708"/>
  </w:style>
  <w:style w:type="numbering" w:customStyle="1" w:styleId="FrListare2111211">
    <w:name w:val="Fără Listare2111211"/>
    <w:next w:val="FrListare"/>
    <w:uiPriority w:val="99"/>
    <w:semiHidden/>
    <w:unhideWhenUsed/>
    <w:rsid w:val="005B5708"/>
  </w:style>
  <w:style w:type="numbering" w:customStyle="1" w:styleId="FrListare2111212">
    <w:name w:val="Fără Listare2111212"/>
    <w:next w:val="FrListare"/>
    <w:uiPriority w:val="99"/>
    <w:semiHidden/>
    <w:unhideWhenUsed/>
    <w:rsid w:val="005B5708"/>
  </w:style>
  <w:style w:type="numbering" w:customStyle="1" w:styleId="FrListare211122">
    <w:name w:val="Fără Listare211122"/>
    <w:next w:val="FrListare"/>
    <w:uiPriority w:val="99"/>
    <w:semiHidden/>
    <w:unhideWhenUsed/>
    <w:rsid w:val="005B5708"/>
  </w:style>
  <w:style w:type="numbering" w:customStyle="1" w:styleId="FrListare2111221">
    <w:name w:val="Fără Listare2111221"/>
    <w:next w:val="FrListare"/>
    <w:uiPriority w:val="99"/>
    <w:semiHidden/>
    <w:unhideWhenUsed/>
    <w:rsid w:val="005B5708"/>
  </w:style>
  <w:style w:type="numbering" w:customStyle="1" w:styleId="FrListare211123">
    <w:name w:val="Fără Listare211123"/>
    <w:next w:val="FrListare"/>
    <w:uiPriority w:val="99"/>
    <w:semiHidden/>
    <w:unhideWhenUsed/>
    <w:rsid w:val="005B5708"/>
  </w:style>
  <w:style w:type="numbering" w:customStyle="1" w:styleId="FrListare21113">
    <w:name w:val="Fără Listare21113"/>
    <w:next w:val="FrListare"/>
    <w:uiPriority w:val="99"/>
    <w:semiHidden/>
    <w:unhideWhenUsed/>
    <w:rsid w:val="005B5708"/>
  </w:style>
  <w:style w:type="numbering" w:customStyle="1" w:styleId="FrListare211131">
    <w:name w:val="Fără Listare211131"/>
    <w:next w:val="FrListare"/>
    <w:uiPriority w:val="99"/>
    <w:semiHidden/>
    <w:unhideWhenUsed/>
    <w:rsid w:val="005B5708"/>
  </w:style>
  <w:style w:type="numbering" w:customStyle="1" w:styleId="FrListare2111311">
    <w:name w:val="Fără Listare2111311"/>
    <w:next w:val="FrListare"/>
    <w:uiPriority w:val="99"/>
    <w:semiHidden/>
    <w:unhideWhenUsed/>
    <w:rsid w:val="005B5708"/>
  </w:style>
  <w:style w:type="numbering" w:customStyle="1" w:styleId="FrListare2111312">
    <w:name w:val="Fără Listare2111312"/>
    <w:next w:val="FrListare"/>
    <w:uiPriority w:val="99"/>
    <w:semiHidden/>
    <w:unhideWhenUsed/>
    <w:rsid w:val="005B5708"/>
  </w:style>
  <w:style w:type="numbering" w:customStyle="1" w:styleId="FrListare211132">
    <w:name w:val="Fără Listare211132"/>
    <w:next w:val="FrListare"/>
    <w:uiPriority w:val="99"/>
    <w:semiHidden/>
    <w:unhideWhenUsed/>
    <w:rsid w:val="005B5708"/>
  </w:style>
  <w:style w:type="numbering" w:customStyle="1" w:styleId="FrListare211133">
    <w:name w:val="Fără Listare211133"/>
    <w:next w:val="FrListare"/>
    <w:uiPriority w:val="99"/>
    <w:semiHidden/>
    <w:unhideWhenUsed/>
    <w:rsid w:val="005B5708"/>
  </w:style>
  <w:style w:type="numbering" w:customStyle="1" w:styleId="FrListare21114">
    <w:name w:val="Fără Listare21114"/>
    <w:next w:val="FrListare"/>
    <w:uiPriority w:val="99"/>
    <w:semiHidden/>
    <w:unhideWhenUsed/>
    <w:rsid w:val="005B5708"/>
  </w:style>
  <w:style w:type="numbering" w:customStyle="1" w:styleId="FrListare211141">
    <w:name w:val="Fără Listare211141"/>
    <w:next w:val="FrListare"/>
    <w:uiPriority w:val="99"/>
    <w:semiHidden/>
    <w:unhideWhenUsed/>
    <w:rsid w:val="005B5708"/>
  </w:style>
  <w:style w:type="numbering" w:customStyle="1" w:styleId="FrListare211142">
    <w:name w:val="Fără Listare211142"/>
    <w:next w:val="FrListare"/>
    <w:uiPriority w:val="99"/>
    <w:semiHidden/>
    <w:unhideWhenUsed/>
    <w:rsid w:val="005B5708"/>
  </w:style>
  <w:style w:type="numbering" w:customStyle="1" w:styleId="FrListare21115">
    <w:name w:val="Fără Listare21115"/>
    <w:next w:val="FrListare"/>
    <w:uiPriority w:val="99"/>
    <w:semiHidden/>
    <w:unhideWhenUsed/>
    <w:rsid w:val="005B5708"/>
  </w:style>
  <w:style w:type="numbering" w:customStyle="1" w:styleId="FrListare211151">
    <w:name w:val="Fără Listare211151"/>
    <w:next w:val="FrListare"/>
    <w:uiPriority w:val="99"/>
    <w:semiHidden/>
    <w:unhideWhenUsed/>
    <w:rsid w:val="005B5708"/>
  </w:style>
  <w:style w:type="numbering" w:customStyle="1" w:styleId="FrListare21116">
    <w:name w:val="Fără Listare21116"/>
    <w:next w:val="FrListare"/>
    <w:uiPriority w:val="99"/>
    <w:semiHidden/>
    <w:unhideWhenUsed/>
    <w:rsid w:val="005B5708"/>
  </w:style>
  <w:style w:type="numbering" w:customStyle="1" w:styleId="FrListare2112">
    <w:name w:val="Fără Listare2112"/>
    <w:next w:val="FrListare"/>
    <w:uiPriority w:val="99"/>
    <w:semiHidden/>
    <w:unhideWhenUsed/>
    <w:rsid w:val="005B5708"/>
  </w:style>
  <w:style w:type="numbering" w:customStyle="1" w:styleId="FrListare21121">
    <w:name w:val="Fără Listare21121"/>
    <w:next w:val="FrListare"/>
    <w:uiPriority w:val="99"/>
    <w:semiHidden/>
    <w:unhideWhenUsed/>
    <w:rsid w:val="005B5708"/>
  </w:style>
  <w:style w:type="numbering" w:customStyle="1" w:styleId="FrListare211211">
    <w:name w:val="Fără Listare211211"/>
    <w:next w:val="FrListare"/>
    <w:uiPriority w:val="99"/>
    <w:semiHidden/>
    <w:unhideWhenUsed/>
    <w:rsid w:val="005B5708"/>
  </w:style>
  <w:style w:type="numbering" w:customStyle="1" w:styleId="FrListare2112111">
    <w:name w:val="Fără Listare2112111"/>
    <w:next w:val="FrListare"/>
    <w:uiPriority w:val="99"/>
    <w:semiHidden/>
    <w:unhideWhenUsed/>
    <w:rsid w:val="005B5708"/>
  </w:style>
  <w:style w:type="numbering" w:customStyle="1" w:styleId="FrListare2112112">
    <w:name w:val="Fără Listare2112112"/>
    <w:next w:val="FrListare"/>
    <w:uiPriority w:val="99"/>
    <w:semiHidden/>
    <w:unhideWhenUsed/>
    <w:rsid w:val="005B5708"/>
  </w:style>
  <w:style w:type="numbering" w:customStyle="1" w:styleId="FrListare211212">
    <w:name w:val="Fără Listare211212"/>
    <w:next w:val="FrListare"/>
    <w:uiPriority w:val="99"/>
    <w:semiHidden/>
    <w:unhideWhenUsed/>
    <w:rsid w:val="005B5708"/>
  </w:style>
  <w:style w:type="numbering" w:customStyle="1" w:styleId="FrListare211213">
    <w:name w:val="Fără Listare211213"/>
    <w:next w:val="FrListare"/>
    <w:uiPriority w:val="99"/>
    <w:semiHidden/>
    <w:unhideWhenUsed/>
    <w:rsid w:val="005B5708"/>
  </w:style>
  <w:style w:type="numbering" w:customStyle="1" w:styleId="FrListare21122">
    <w:name w:val="Fără Listare21122"/>
    <w:next w:val="FrListare"/>
    <w:uiPriority w:val="99"/>
    <w:semiHidden/>
    <w:unhideWhenUsed/>
    <w:rsid w:val="005B5708"/>
  </w:style>
  <w:style w:type="numbering" w:customStyle="1" w:styleId="FrListare211221">
    <w:name w:val="Fără Listare211221"/>
    <w:next w:val="FrListare"/>
    <w:uiPriority w:val="99"/>
    <w:semiHidden/>
    <w:unhideWhenUsed/>
    <w:rsid w:val="005B5708"/>
  </w:style>
  <w:style w:type="numbering" w:customStyle="1" w:styleId="FrListare2112211">
    <w:name w:val="Fără Listare2112211"/>
    <w:next w:val="FrListare"/>
    <w:uiPriority w:val="99"/>
    <w:semiHidden/>
    <w:unhideWhenUsed/>
    <w:rsid w:val="005B5708"/>
  </w:style>
  <w:style w:type="numbering" w:customStyle="1" w:styleId="FrListare2112212">
    <w:name w:val="Fără Listare2112212"/>
    <w:next w:val="FrListare"/>
    <w:uiPriority w:val="99"/>
    <w:semiHidden/>
    <w:unhideWhenUsed/>
    <w:rsid w:val="005B5708"/>
  </w:style>
  <w:style w:type="numbering" w:customStyle="1" w:styleId="FrListare211222">
    <w:name w:val="Fără Listare211222"/>
    <w:next w:val="FrListare"/>
    <w:uiPriority w:val="99"/>
    <w:semiHidden/>
    <w:unhideWhenUsed/>
    <w:rsid w:val="005B5708"/>
  </w:style>
  <w:style w:type="numbering" w:customStyle="1" w:styleId="FrListare211223">
    <w:name w:val="Fără Listare211223"/>
    <w:next w:val="FrListare"/>
    <w:uiPriority w:val="99"/>
    <w:semiHidden/>
    <w:unhideWhenUsed/>
    <w:rsid w:val="005B5708"/>
  </w:style>
  <w:style w:type="numbering" w:customStyle="1" w:styleId="FrListare21123">
    <w:name w:val="Fără Listare21123"/>
    <w:next w:val="FrListare"/>
    <w:uiPriority w:val="99"/>
    <w:semiHidden/>
    <w:unhideWhenUsed/>
    <w:rsid w:val="005B5708"/>
  </w:style>
  <w:style w:type="numbering" w:customStyle="1" w:styleId="FrListare211231">
    <w:name w:val="Fără Listare211231"/>
    <w:next w:val="FrListare"/>
    <w:uiPriority w:val="99"/>
    <w:semiHidden/>
    <w:unhideWhenUsed/>
    <w:rsid w:val="005B5708"/>
  </w:style>
  <w:style w:type="numbering" w:customStyle="1" w:styleId="FrListare211232">
    <w:name w:val="Fără Listare211232"/>
    <w:next w:val="FrListare"/>
    <w:uiPriority w:val="99"/>
    <w:semiHidden/>
    <w:unhideWhenUsed/>
    <w:rsid w:val="005B5708"/>
  </w:style>
  <w:style w:type="numbering" w:customStyle="1" w:styleId="FrListare21124">
    <w:name w:val="Fără Listare21124"/>
    <w:next w:val="FrListare"/>
    <w:uiPriority w:val="99"/>
    <w:semiHidden/>
    <w:unhideWhenUsed/>
    <w:rsid w:val="005B5708"/>
  </w:style>
  <w:style w:type="numbering" w:customStyle="1" w:styleId="FrListare211241">
    <w:name w:val="Fără Listare211241"/>
    <w:next w:val="FrListare"/>
    <w:uiPriority w:val="99"/>
    <w:semiHidden/>
    <w:unhideWhenUsed/>
    <w:rsid w:val="005B5708"/>
  </w:style>
  <w:style w:type="numbering" w:customStyle="1" w:styleId="FrListare21125">
    <w:name w:val="Fără Listare21125"/>
    <w:next w:val="FrListare"/>
    <w:uiPriority w:val="99"/>
    <w:semiHidden/>
    <w:unhideWhenUsed/>
    <w:rsid w:val="005B5708"/>
  </w:style>
  <w:style w:type="numbering" w:customStyle="1" w:styleId="FrListare2113">
    <w:name w:val="Fără Listare2113"/>
    <w:next w:val="FrListare"/>
    <w:uiPriority w:val="99"/>
    <w:semiHidden/>
    <w:unhideWhenUsed/>
    <w:rsid w:val="005B5708"/>
  </w:style>
  <w:style w:type="numbering" w:customStyle="1" w:styleId="FrListare21131">
    <w:name w:val="Fără Listare21131"/>
    <w:next w:val="FrListare"/>
    <w:uiPriority w:val="99"/>
    <w:semiHidden/>
    <w:unhideWhenUsed/>
    <w:rsid w:val="005B5708"/>
  </w:style>
  <w:style w:type="numbering" w:customStyle="1" w:styleId="FrListare211311">
    <w:name w:val="Fără Listare211311"/>
    <w:next w:val="FrListare"/>
    <w:uiPriority w:val="99"/>
    <w:semiHidden/>
    <w:unhideWhenUsed/>
    <w:rsid w:val="005B5708"/>
  </w:style>
  <w:style w:type="numbering" w:customStyle="1" w:styleId="FrListare211312">
    <w:name w:val="Fără Listare211312"/>
    <w:next w:val="FrListare"/>
    <w:uiPriority w:val="99"/>
    <w:semiHidden/>
    <w:unhideWhenUsed/>
    <w:rsid w:val="005B5708"/>
  </w:style>
  <w:style w:type="numbering" w:customStyle="1" w:styleId="FrListare21132">
    <w:name w:val="Fără Listare21132"/>
    <w:next w:val="FrListare"/>
    <w:uiPriority w:val="99"/>
    <w:semiHidden/>
    <w:unhideWhenUsed/>
    <w:rsid w:val="005B5708"/>
  </w:style>
  <w:style w:type="numbering" w:customStyle="1" w:styleId="FrListare211321">
    <w:name w:val="Fără Listare211321"/>
    <w:next w:val="FrListare"/>
    <w:uiPriority w:val="99"/>
    <w:semiHidden/>
    <w:unhideWhenUsed/>
    <w:rsid w:val="005B5708"/>
  </w:style>
  <w:style w:type="numbering" w:customStyle="1" w:styleId="FrListare21133">
    <w:name w:val="Fără Listare21133"/>
    <w:next w:val="FrListare"/>
    <w:uiPriority w:val="99"/>
    <w:semiHidden/>
    <w:unhideWhenUsed/>
    <w:rsid w:val="005B5708"/>
  </w:style>
  <w:style w:type="numbering" w:customStyle="1" w:styleId="FrListare2114">
    <w:name w:val="Fără Listare2114"/>
    <w:next w:val="FrListare"/>
    <w:uiPriority w:val="99"/>
    <w:semiHidden/>
    <w:unhideWhenUsed/>
    <w:rsid w:val="005B5708"/>
  </w:style>
  <w:style w:type="numbering" w:customStyle="1" w:styleId="FrListare21141">
    <w:name w:val="Fără Listare21141"/>
    <w:next w:val="FrListare"/>
    <w:uiPriority w:val="99"/>
    <w:semiHidden/>
    <w:unhideWhenUsed/>
    <w:rsid w:val="005B5708"/>
  </w:style>
  <w:style w:type="numbering" w:customStyle="1" w:styleId="FrListare211411">
    <w:name w:val="Fără Listare211411"/>
    <w:next w:val="FrListare"/>
    <w:uiPriority w:val="99"/>
    <w:semiHidden/>
    <w:unhideWhenUsed/>
    <w:rsid w:val="005B5708"/>
  </w:style>
  <w:style w:type="numbering" w:customStyle="1" w:styleId="FrListare211412">
    <w:name w:val="Fără Listare211412"/>
    <w:next w:val="FrListare"/>
    <w:uiPriority w:val="99"/>
    <w:semiHidden/>
    <w:unhideWhenUsed/>
    <w:rsid w:val="005B5708"/>
  </w:style>
  <w:style w:type="numbering" w:customStyle="1" w:styleId="FrListare21142">
    <w:name w:val="Fără Listare21142"/>
    <w:next w:val="FrListare"/>
    <w:uiPriority w:val="99"/>
    <w:semiHidden/>
    <w:unhideWhenUsed/>
    <w:rsid w:val="005B5708"/>
  </w:style>
  <w:style w:type="numbering" w:customStyle="1" w:styleId="FrListare21143">
    <w:name w:val="Fără Listare21143"/>
    <w:next w:val="FrListare"/>
    <w:uiPriority w:val="99"/>
    <w:semiHidden/>
    <w:unhideWhenUsed/>
    <w:rsid w:val="005B5708"/>
  </w:style>
  <w:style w:type="numbering" w:customStyle="1" w:styleId="FrListare2115">
    <w:name w:val="Fără Listare2115"/>
    <w:next w:val="FrListare"/>
    <w:uiPriority w:val="99"/>
    <w:semiHidden/>
    <w:unhideWhenUsed/>
    <w:rsid w:val="005B5708"/>
  </w:style>
  <w:style w:type="numbering" w:customStyle="1" w:styleId="FrListare21151">
    <w:name w:val="Fără Listare21151"/>
    <w:next w:val="FrListare"/>
    <w:uiPriority w:val="99"/>
    <w:semiHidden/>
    <w:unhideWhenUsed/>
    <w:rsid w:val="005B5708"/>
  </w:style>
  <w:style w:type="numbering" w:customStyle="1" w:styleId="FrListare21152">
    <w:name w:val="Fără Listare21152"/>
    <w:next w:val="FrListare"/>
    <w:uiPriority w:val="99"/>
    <w:semiHidden/>
    <w:unhideWhenUsed/>
    <w:rsid w:val="005B5708"/>
  </w:style>
  <w:style w:type="numbering" w:customStyle="1" w:styleId="FrListare2116">
    <w:name w:val="Fără Listare2116"/>
    <w:next w:val="FrListare"/>
    <w:uiPriority w:val="99"/>
    <w:semiHidden/>
    <w:unhideWhenUsed/>
    <w:rsid w:val="005B5708"/>
  </w:style>
  <w:style w:type="numbering" w:customStyle="1" w:styleId="FrListare21161">
    <w:name w:val="Fără Listare21161"/>
    <w:next w:val="FrListare"/>
    <w:uiPriority w:val="99"/>
    <w:semiHidden/>
    <w:unhideWhenUsed/>
    <w:rsid w:val="005B5708"/>
  </w:style>
  <w:style w:type="numbering" w:customStyle="1" w:styleId="FrListare2117">
    <w:name w:val="Fără Listare2117"/>
    <w:next w:val="FrListare"/>
    <w:uiPriority w:val="99"/>
    <w:semiHidden/>
    <w:unhideWhenUsed/>
    <w:rsid w:val="005B5708"/>
  </w:style>
  <w:style w:type="numbering" w:customStyle="1" w:styleId="FrListare2121">
    <w:name w:val="Fără Listare2121"/>
    <w:next w:val="FrListare"/>
    <w:uiPriority w:val="99"/>
    <w:semiHidden/>
    <w:unhideWhenUsed/>
    <w:rsid w:val="005B5708"/>
  </w:style>
  <w:style w:type="numbering" w:customStyle="1" w:styleId="FrListare21211">
    <w:name w:val="Fără Listare21211"/>
    <w:next w:val="FrListare"/>
    <w:uiPriority w:val="99"/>
    <w:semiHidden/>
    <w:unhideWhenUsed/>
    <w:rsid w:val="005B5708"/>
  </w:style>
  <w:style w:type="numbering" w:customStyle="1" w:styleId="FrListare212111">
    <w:name w:val="Fără Listare212111"/>
    <w:next w:val="FrListare"/>
    <w:uiPriority w:val="99"/>
    <w:semiHidden/>
    <w:unhideWhenUsed/>
    <w:rsid w:val="005B5708"/>
  </w:style>
  <w:style w:type="numbering" w:customStyle="1" w:styleId="FrListare212112">
    <w:name w:val="Fără Listare212112"/>
    <w:next w:val="FrListare"/>
    <w:uiPriority w:val="99"/>
    <w:semiHidden/>
    <w:unhideWhenUsed/>
    <w:rsid w:val="005B5708"/>
  </w:style>
  <w:style w:type="numbering" w:customStyle="1" w:styleId="FrListare21212">
    <w:name w:val="Fără Listare21212"/>
    <w:next w:val="FrListare"/>
    <w:uiPriority w:val="99"/>
    <w:semiHidden/>
    <w:unhideWhenUsed/>
    <w:rsid w:val="005B5708"/>
  </w:style>
  <w:style w:type="numbering" w:customStyle="1" w:styleId="FrListare21213">
    <w:name w:val="Fără Listare21213"/>
    <w:next w:val="FrListare"/>
    <w:uiPriority w:val="99"/>
    <w:semiHidden/>
    <w:unhideWhenUsed/>
    <w:rsid w:val="005B5708"/>
  </w:style>
  <w:style w:type="numbering" w:customStyle="1" w:styleId="FrListare2122">
    <w:name w:val="Fără Listare2122"/>
    <w:next w:val="FrListare"/>
    <w:uiPriority w:val="99"/>
    <w:semiHidden/>
    <w:unhideWhenUsed/>
    <w:rsid w:val="005B5708"/>
  </w:style>
  <w:style w:type="numbering" w:customStyle="1" w:styleId="FrListare21221">
    <w:name w:val="Fără Listare21221"/>
    <w:next w:val="FrListare"/>
    <w:uiPriority w:val="99"/>
    <w:semiHidden/>
    <w:unhideWhenUsed/>
    <w:rsid w:val="005B5708"/>
  </w:style>
  <w:style w:type="numbering" w:customStyle="1" w:styleId="FrListare212211">
    <w:name w:val="Fără Listare212211"/>
    <w:next w:val="FrListare"/>
    <w:uiPriority w:val="99"/>
    <w:semiHidden/>
    <w:unhideWhenUsed/>
    <w:rsid w:val="005B5708"/>
  </w:style>
  <w:style w:type="numbering" w:customStyle="1" w:styleId="FrListare212212">
    <w:name w:val="Fără Listare212212"/>
    <w:next w:val="FrListare"/>
    <w:uiPriority w:val="99"/>
    <w:semiHidden/>
    <w:unhideWhenUsed/>
    <w:rsid w:val="005B5708"/>
  </w:style>
  <w:style w:type="numbering" w:customStyle="1" w:styleId="FrListare21222">
    <w:name w:val="Fără Listare21222"/>
    <w:next w:val="FrListare"/>
    <w:uiPriority w:val="99"/>
    <w:semiHidden/>
    <w:unhideWhenUsed/>
    <w:rsid w:val="005B5708"/>
  </w:style>
  <w:style w:type="numbering" w:customStyle="1" w:styleId="FrListare21223">
    <w:name w:val="Fără Listare21223"/>
    <w:next w:val="FrListare"/>
    <w:uiPriority w:val="99"/>
    <w:semiHidden/>
    <w:unhideWhenUsed/>
    <w:rsid w:val="005B5708"/>
  </w:style>
  <w:style w:type="numbering" w:customStyle="1" w:styleId="FrListare2123">
    <w:name w:val="Fără Listare2123"/>
    <w:next w:val="FrListare"/>
    <w:uiPriority w:val="99"/>
    <w:semiHidden/>
    <w:unhideWhenUsed/>
    <w:rsid w:val="005B5708"/>
  </w:style>
  <w:style w:type="numbering" w:customStyle="1" w:styleId="FrListare21231">
    <w:name w:val="Fără Listare21231"/>
    <w:next w:val="FrListare"/>
    <w:uiPriority w:val="99"/>
    <w:semiHidden/>
    <w:unhideWhenUsed/>
    <w:rsid w:val="005B5708"/>
  </w:style>
  <w:style w:type="numbering" w:customStyle="1" w:styleId="FrListare21232">
    <w:name w:val="Fără Listare21232"/>
    <w:next w:val="FrListare"/>
    <w:uiPriority w:val="99"/>
    <w:semiHidden/>
    <w:unhideWhenUsed/>
    <w:rsid w:val="005B5708"/>
  </w:style>
  <w:style w:type="numbering" w:customStyle="1" w:styleId="FrListare2124">
    <w:name w:val="Fără Listare2124"/>
    <w:next w:val="FrListare"/>
    <w:uiPriority w:val="99"/>
    <w:semiHidden/>
    <w:unhideWhenUsed/>
    <w:rsid w:val="005B5708"/>
  </w:style>
  <w:style w:type="numbering" w:customStyle="1" w:styleId="FrListare21241">
    <w:name w:val="Fără Listare21241"/>
    <w:next w:val="FrListare"/>
    <w:uiPriority w:val="99"/>
    <w:semiHidden/>
    <w:unhideWhenUsed/>
    <w:rsid w:val="005B5708"/>
  </w:style>
  <w:style w:type="numbering" w:customStyle="1" w:styleId="FrListare2125">
    <w:name w:val="Fără Listare2125"/>
    <w:next w:val="FrListare"/>
    <w:uiPriority w:val="99"/>
    <w:semiHidden/>
    <w:unhideWhenUsed/>
    <w:rsid w:val="005B5708"/>
  </w:style>
  <w:style w:type="numbering" w:customStyle="1" w:styleId="FrListare213">
    <w:name w:val="Fără Listare213"/>
    <w:next w:val="FrListare"/>
    <w:uiPriority w:val="99"/>
    <w:semiHidden/>
    <w:unhideWhenUsed/>
    <w:rsid w:val="005B5708"/>
  </w:style>
  <w:style w:type="numbering" w:customStyle="1" w:styleId="FrListare2131">
    <w:name w:val="Fără Listare2131"/>
    <w:next w:val="FrListare"/>
    <w:uiPriority w:val="99"/>
    <w:semiHidden/>
    <w:unhideWhenUsed/>
    <w:rsid w:val="005B5708"/>
  </w:style>
  <w:style w:type="numbering" w:customStyle="1" w:styleId="FrListare21311">
    <w:name w:val="Fără Listare21311"/>
    <w:next w:val="FrListare"/>
    <w:uiPriority w:val="99"/>
    <w:semiHidden/>
    <w:unhideWhenUsed/>
    <w:rsid w:val="005B5708"/>
  </w:style>
  <w:style w:type="numbering" w:customStyle="1" w:styleId="FrListare213111">
    <w:name w:val="Fără Listare213111"/>
    <w:next w:val="FrListare"/>
    <w:uiPriority w:val="99"/>
    <w:semiHidden/>
    <w:unhideWhenUsed/>
    <w:rsid w:val="005B5708"/>
  </w:style>
  <w:style w:type="numbering" w:customStyle="1" w:styleId="FrListare213112">
    <w:name w:val="Fără Listare213112"/>
    <w:next w:val="FrListare"/>
    <w:uiPriority w:val="99"/>
    <w:semiHidden/>
    <w:unhideWhenUsed/>
    <w:rsid w:val="005B5708"/>
  </w:style>
  <w:style w:type="numbering" w:customStyle="1" w:styleId="FrListare21312">
    <w:name w:val="Fără Listare21312"/>
    <w:next w:val="FrListare"/>
    <w:uiPriority w:val="99"/>
    <w:semiHidden/>
    <w:unhideWhenUsed/>
    <w:rsid w:val="005B5708"/>
  </w:style>
  <w:style w:type="numbering" w:customStyle="1" w:styleId="FrListare21313">
    <w:name w:val="Fără Listare21313"/>
    <w:next w:val="FrListare"/>
    <w:uiPriority w:val="99"/>
    <w:semiHidden/>
    <w:unhideWhenUsed/>
    <w:rsid w:val="005B5708"/>
  </w:style>
  <w:style w:type="numbering" w:customStyle="1" w:styleId="FrListare2132">
    <w:name w:val="Fără Listare2132"/>
    <w:next w:val="FrListare"/>
    <w:uiPriority w:val="99"/>
    <w:semiHidden/>
    <w:unhideWhenUsed/>
    <w:rsid w:val="005B5708"/>
  </w:style>
  <w:style w:type="numbering" w:customStyle="1" w:styleId="FrListare21321">
    <w:name w:val="Fără Listare21321"/>
    <w:next w:val="FrListare"/>
    <w:uiPriority w:val="99"/>
    <w:semiHidden/>
    <w:unhideWhenUsed/>
    <w:rsid w:val="005B5708"/>
  </w:style>
  <w:style w:type="numbering" w:customStyle="1" w:styleId="FrListare21322">
    <w:name w:val="Fără Listare21322"/>
    <w:next w:val="FrListare"/>
    <w:uiPriority w:val="99"/>
    <w:semiHidden/>
    <w:unhideWhenUsed/>
    <w:rsid w:val="005B5708"/>
  </w:style>
  <w:style w:type="numbering" w:customStyle="1" w:styleId="FrListare2133">
    <w:name w:val="Fără Listare2133"/>
    <w:next w:val="FrListare"/>
    <w:uiPriority w:val="99"/>
    <w:semiHidden/>
    <w:unhideWhenUsed/>
    <w:rsid w:val="005B5708"/>
  </w:style>
  <w:style w:type="numbering" w:customStyle="1" w:styleId="FrListare21331">
    <w:name w:val="Fără Listare21331"/>
    <w:next w:val="FrListare"/>
    <w:uiPriority w:val="99"/>
    <w:semiHidden/>
    <w:unhideWhenUsed/>
    <w:rsid w:val="005B5708"/>
  </w:style>
  <w:style w:type="numbering" w:customStyle="1" w:styleId="FrListare2134">
    <w:name w:val="Fără Listare2134"/>
    <w:next w:val="FrListare"/>
    <w:uiPriority w:val="99"/>
    <w:semiHidden/>
    <w:unhideWhenUsed/>
    <w:rsid w:val="005B5708"/>
  </w:style>
  <w:style w:type="numbering" w:customStyle="1" w:styleId="FrListare214">
    <w:name w:val="Fără Listare214"/>
    <w:next w:val="FrListare"/>
    <w:uiPriority w:val="99"/>
    <w:semiHidden/>
    <w:unhideWhenUsed/>
    <w:rsid w:val="005B5708"/>
  </w:style>
  <w:style w:type="numbering" w:customStyle="1" w:styleId="FrListare2141">
    <w:name w:val="Fără Listare2141"/>
    <w:next w:val="FrListare"/>
    <w:uiPriority w:val="99"/>
    <w:semiHidden/>
    <w:unhideWhenUsed/>
    <w:rsid w:val="005B5708"/>
  </w:style>
  <w:style w:type="numbering" w:customStyle="1" w:styleId="FrListare21411">
    <w:name w:val="Fără Listare21411"/>
    <w:next w:val="FrListare"/>
    <w:uiPriority w:val="99"/>
    <w:semiHidden/>
    <w:unhideWhenUsed/>
    <w:rsid w:val="005B5708"/>
  </w:style>
  <w:style w:type="numbering" w:customStyle="1" w:styleId="FrListare21412">
    <w:name w:val="Fără Listare21412"/>
    <w:next w:val="FrListare"/>
    <w:uiPriority w:val="99"/>
    <w:semiHidden/>
    <w:unhideWhenUsed/>
    <w:rsid w:val="005B5708"/>
  </w:style>
  <w:style w:type="numbering" w:customStyle="1" w:styleId="FrListare2142">
    <w:name w:val="Fără Listare2142"/>
    <w:next w:val="FrListare"/>
    <w:uiPriority w:val="99"/>
    <w:semiHidden/>
    <w:unhideWhenUsed/>
    <w:rsid w:val="005B5708"/>
  </w:style>
  <w:style w:type="numbering" w:customStyle="1" w:styleId="FrListare2143">
    <w:name w:val="Fără Listare2143"/>
    <w:next w:val="FrListare"/>
    <w:uiPriority w:val="99"/>
    <w:semiHidden/>
    <w:unhideWhenUsed/>
    <w:rsid w:val="005B5708"/>
  </w:style>
  <w:style w:type="numbering" w:customStyle="1" w:styleId="FrListare215">
    <w:name w:val="Fără Listare215"/>
    <w:next w:val="FrListare"/>
    <w:uiPriority w:val="99"/>
    <w:semiHidden/>
    <w:unhideWhenUsed/>
    <w:rsid w:val="005B5708"/>
  </w:style>
  <w:style w:type="numbering" w:customStyle="1" w:styleId="FrListare2151">
    <w:name w:val="Fără Listare2151"/>
    <w:next w:val="FrListare"/>
    <w:uiPriority w:val="99"/>
    <w:semiHidden/>
    <w:unhideWhenUsed/>
    <w:rsid w:val="005B5708"/>
  </w:style>
  <w:style w:type="numbering" w:customStyle="1" w:styleId="FrListare21511">
    <w:name w:val="Fără Listare21511"/>
    <w:next w:val="FrListare"/>
    <w:uiPriority w:val="99"/>
    <w:semiHidden/>
    <w:unhideWhenUsed/>
    <w:rsid w:val="005B5708"/>
  </w:style>
  <w:style w:type="numbering" w:customStyle="1" w:styleId="FrListare21512">
    <w:name w:val="Fără Listare21512"/>
    <w:next w:val="FrListare"/>
    <w:uiPriority w:val="99"/>
    <w:semiHidden/>
    <w:unhideWhenUsed/>
    <w:rsid w:val="005B5708"/>
  </w:style>
  <w:style w:type="numbering" w:customStyle="1" w:styleId="FrListare2152">
    <w:name w:val="Fără Listare2152"/>
    <w:next w:val="FrListare"/>
    <w:uiPriority w:val="99"/>
    <w:semiHidden/>
    <w:unhideWhenUsed/>
    <w:rsid w:val="005B5708"/>
  </w:style>
  <w:style w:type="numbering" w:customStyle="1" w:styleId="FrListare2153">
    <w:name w:val="Fără Listare2153"/>
    <w:next w:val="FrListare"/>
    <w:uiPriority w:val="99"/>
    <w:semiHidden/>
    <w:unhideWhenUsed/>
    <w:rsid w:val="005B5708"/>
  </w:style>
  <w:style w:type="numbering" w:customStyle="1" w:styleId="FrListare216">
    <w:name w:val="Fără Listare216"/>
    <w:next w:val="FrListare"/>
    <w:uiPriority w:val="99"/>
    <w:semiHidden/>
    <w:unhideWhenUsed/>
    <w:rsid w:val="005B5708"/>
  </w:style>
  <w:style w:type="numbering" w:customStyle="1" w:styleId="FrListare2161">
    <w:name w:val="Fără Listare2161"/>
    <w:next w:val="FrListare"/>
    <w:uiPriority w:val="99"/>
    <w:semiHidden/>
    <w:unhideWhenUsed/>
    <w:rsid w:val="005B5708"/>
  </w:style>
  <w:style w:type="numbering" w:customStyle="1" w:styleId="FrListare2162">
    <w:name w:val="Fără Listare2162"/>
    <w:next w:val="FrListare"/>
    <w:uiPriority w:val="99"/>
    <w:semiHidden/>
    <w:unhideWhenUsed/>
    <w:rsid w:val="005B5708"/>
  </w:style>
  <w:style w:type="numbering" w:customStyle="1" w:styleId="FrListare217">
    <w:name w:val="Fără Listare217"/>
    <w:next w:val="FrListare"/>
    <w:uiPriority w:val="99"/>
    <w:semiHidden/>
    <w:unhideWhenUsed/>
    <w:rsid w:val="005B5708"/>
  </w:style>
  <w:style w:type="numbering" w:customStyle="1" w:styleId="FrListare2171">
    <w:name w:val="Fără Listare2171"/>
    <w:next w:val="FrListare"/>
    <w:uiPriority w:val="99"/>
    <w:semiHidden/>
    <w:unhideWhenUsed/>
    <w:rsid w:val="005B5708"/>
  </w:style>
  <w:style w:type="numbering" w:customStyle="1" w:styleId="FrListare218">
    <w:name w:val="Fără Listare218"/>
    <w:next w:val="FrListare"/>
    <w:uiPriority w:val="99"/>
    <w:semiHidden/>
    <w:unhideWhenUsed/>
    <w:rsid w:val="005B5708"/>
  </w:style>
  <w:style w:type="numbering" w:customStyle="1" w:styleId="FrListare2211">
    <w:name w:val="Fără Listare2211"/>
    <w:next w:val="FrListare"/>
    <w:uiPriority w:val="99"/>
    <w:semiHidden/>
    <w:unhideWhenUsed/>
    <w:rsid w:val="005B5708"/>
  </w:style>
  <w:style w:type="numbering" w:customStyle="1" w:styleId="FrListare22111">
    <w:name w:val="Fără Listare22111"/>
    <w:next w:val="FrListare"/>
    <w:uiPriority w:val="99"/>
    <w:semiHidden/>
    <w:unhideWhenUsed/>
    <w:rsid w:val="005B5708"/>
  </w:style>
  <w:style w:type="numbering" w:customStyle="1" w:styleId="FrListare221111">
    <w:name w:val="Fără Listare221111"/>
    <w:next w:val="FrListare"/>
    <w:uiPriority w:val="99"/>
    <w:semiHidden/>
    <w:unhideWhenUsed/>
    <w:rsid w:val="005B5708"/>
  </w:style>
  <w:style w:type="numbering" w:customStyle="1" w:styleId="FrListare221112">
    <w:name w:val="Fără Listare221112"/>
    <w:next w:val="FrListare"/>
    <w:uiPriority w:val="99"/>
    <w:semiHidden/>
    <w:unhideWhenUsed/>
    <w:rsid w:val="005B5708"/>
  </w:style>
  <w:style w:type="numbering" w:customStyle="1" w:styleId="FrListare22112">
    <w:name w:val="Fără Listare22112"/>
    <w:next w:val="FrListare"/>
    <w:uiPriority w:val="99"/>
    <w:semiHidden/>
    <w:unhideWhenUsed/>
    <w:rsid w:val="005B5708"/>
  </w:style>
  <w:style w:type="numbering" w:customStyle="1" w:styleId="FrListare22113">
    <w:name w:val="Fără Listare22113"/>
    <w:next w:val="FrListare"/>
    <w:uiPriority w:val="99"/>
    <w:semiHidden/>
    <w:unhideWhenUsed/>
    <w:rsid w:val="005B5708"/>
  </w:style>
  <w:style w:type="numbering" w:customStyle="1" w:styleId="FrListare2212">
    <w:name w:val="Fără Listare2212"/>
    <w:next w:val="FrListare"/>
    <w:uiPriority w:val="99"/>
    <w:semiHidden/>
    <w:unhideWhenUsed/>
    <w:rsid w:val="005B5708"/>
  </w:style>
  <w:style w:type="numbering" w:customStyle="1" w:styleId="FrListare22121">
    <w:name w:val="Fără Listare22121"/>
    <w:next w:val="FrListare"/>
    <w:uiPriority w:val="99"/>
    <w:semiHidden/>
    <w:unhideWhenUsed/>
    <w:rsid w:val="005B5708"/>
  </w:style>
  <w:style w:type="numbering" w:customStyle="1" w:styleId="FrListare22122">
    <w:name w:val="Fără Listare22122"/>
    <w:next w:val="FrListare"/>
    <w:uiPriority w:val="99"/>
    <w:semiHidden/>
    <w:unhideWhenUsed/>
    <w:rsid w:val="005B5708"/>
  </w:style>
  <w:style w:type="numbering" w:customStyle="1" w:styleId="FrListare2213">
    <w:name w:val="Fără Listare2213"/>
    <w:next w:val="FrListare"/>
    <w:uiPriority w:val="99"/>
    <w:semiHidden/>
    <w:unhideWhenUsed/>
    <w:rsid w:val="005B5708"/>
  </w:style>
  <w:style w:type="numbering" w:customStyle="1" w:styleId="FrListare22131">
    <w:name w:val="Fără Listare22131"/>
    <w:next w:val="FrListare"/>
    <w:uiPriority w:val="99"/>
    <w:semiHidden/>
    <w:unhideWhenUsed/>
    <w:rsid w:val="005B5708"/>
  </w:style>
  <w:style w:type="numbering" w:customStyle="1" w:styleId="FrListare2214">
    <w:name w:val="Fără Listare2214"/>
    <w:next w:val="FrListare"/>
    <w:uiPriority w:val="99"/>
    <w:semiHidden/>
    <w:unhideWhenUsed/>
    <w:rsid w:val="005B5708"/>
  </w:style>
  <w:style w:type="numbering" w:customStyle="1" w:styleId="FrListare222">
    <w:name w:val="Fără Listare222"/>
    <w:next w:val="FrListare"/>
    <w:uiPriority w:val="99"/>
    <w:semiHidden/>
    <w:unhideWhenUsed/>
    <w:rsid w:val="005B5708"/>
  </w:style>
  <w:style w:type="numbering" w:customStyle="1" w:styleId="FrListare2221">
    <w:name w:val="Fără Listare2221"/>
    <w:next w:val="FrListare"/>
    <w:uiPriority w:val="99"/>
    <w:semiHidden/>
    <w:unhideWhenUsed/>
    <w:rsid w:val="005B5708"/>
  </w:style>
  <w:style w:type="numbering" w:customStyle="1" w:styleId="FrListare22211">
    <w:name w:val="Fără Listare22211"/>
    <w:next w:val="FrListare"/>
    <w:uiPriority w:val="99"/>
    <w:semiHidden/>
    <w:unhideWhenUsed/>
    <w:rsid w:val="005B5708"/>
  </w:style>
  <w:style w:type="numbering" w:customStyle="1" w:styleId="FrListare22212">
    <w:name w:val="Fără Listare22212"/>
    <w:next w:val="FrListare"/>
    <w:uiPriority w:val="99"/>
    <w:semiHidden/>
    <w:unhideWhenUsed/>
    <w:rsid w:val="005B5708"/>
  </w:style>
  <w:style w:type="numbering" w:customStyle="1" w:styleId="FrListare2222">
    <w:name w:val="Fără Listare2222"/>
    <w:next w:val="FrListare"/>
    <w:uiPriority w:val="99"/>
    <w:semiHidden/>
    <w:unhideWhenUsed/>
    <w:rsid w:val="005B5708"/>
  </w:style>
  <w:style w:type="numbering" w:customStyle="1" w:styleId="FrListare2223">
    <w:name w:val="Fără Listare2223"/>
    <w:next w:val="FrListare"/>
    <w:uiPriority w:val="99"/>
    <w:semiHidden/>
    <w:unhideWhenUsed/>
    <w:rsid w:val="005B5708"/>
  </w:style>
  <w:style w:type="numbering" w:customStyle="1" w:styleId="FrListare223">
    <w:name w:val="Fără Listare223"/>
    <w:next w:val="FrListare"/>
    <w:uiPriority w:val="99"/>
    <w:semiHidden/>
    <w:unhideWhenUsed/>
    <w:rsid w:val="005B5708"/>
  </w:style>
  <w:style w:type="numbering" w:customStyle="1" w:styleId="FrListare2231">
    <w:name w:val="Fără Listare2231"/>
    <w:next w:val="FrListare"/>
    <w:uiPriority w:val="99"/>
    <w:semiHidden/>
    <w:unhideWhenUsed/>
    <w:rsid w:val="005B5708"/>
  </w:style>
  <w:style w:type="numbering" w:customStyle="1" w:styleId="FrListare2232">
    <w:name w:val="Fără Listare2232"/>
    <w:next w:val="FrListare"/>
    <w:uiPriority w:val="99"/>
    <w:semiHidden/>
    <w:unhideWhenUsed/>
    <w:rsid w:val="005B5708"/>
  </w:style>
  <w:style w:type="numbering" w:customStyle="1" w:styleId="FrListare224">
    <w:name w:val="Fără Listare224"/>
    <w:next w:val="FrListare"/>
    <w:uiPriority w:val="99"/>
    <w:semiHidden/>
    <w:unhideWhenUsed/>
    <w:rsid w:val="005B5708"/>
  </w:style>
  <w:style w:type="numbering" w:customStyle="1" w:styleId="FrListare2241">
    <w:name w:val="Fără Listare2241"/>
    <w:next w:val="FrListare"/>
    <w:uiPriority w:val="99"/>
    <w:semiHidden/>
    <w:unhideWhenUsed/>
    <w:rsid w:val="005B5708"/>
  </w:style>
  <w:style w:type="numbering" w:customStyle="1" w:styleId="FrListare225">
    <w:name w:val="Fără Listare225"/>
    <w:next w:val="FrListare"/>
    <w:uiPriority w:val="99"/>
    <w:semiHidden/>
    <w:unhideWhenUsed/>
    <w:rsid w:val="005B5708"/>
  </w:style>
  <w:style w:type="numbering" w:customStyle="1" w:styleId="FrListare23">
    <w:name w:val="Fără Listare23"/>
    <w:next w:val="FrListare"/>
    <w:uiPriority w:val="99"/>
    <w:semiHidden/>
    <w:unhideWhenUsed/>
    <w:rsid w:val="005B5708"/>
  </w:style>
  <w:style w:type="numbering" w:customStyle="1" w:styleId="FrListare231">
    <w:name w:val="Fără Listare231"/>
    <w:next w:val="FrListare"/>
    <w:uiPriority w:val="99"/>
    <w:semiHidden/>
    <w:unhideWhenUsed/>
    <w:rsid w:val="005B5708"/>
  </w:style>
  <w:style w:type="numbering" w:customStyle="1" w:styleId="FrListare2311">
    <w:name w:val="Fără Listare2311"/>
    <w:next w:val="FrListare"/>
    <w:uiPriority w:val="99"/>
    <w:semiHidden/>
    <w:unhideWhenUsed/>
    <w:rsid w:val="005B5708"/>
  </w:style>
  <w:style w:type="numbering" w:customStyle="1" w:styleId="FrListare23111">
    <w:name w:val="Fără Listare23111"/>
    <w:next w:val="FrListare"/>
    <w:uiPriority w:val="99"/>
    <w:semiHidden/>
    <w:unhideWhenUsed/>
    <w:rsid w:val="005B5708"/>
  </w:style>
  <w:style w:type="numbering" w:customStyle="1" w:styleId="FrListare23112">
    <w:name w:val="Fără Listare23112"/>
    <w:next w:val="FrListare"/>
    <w:uiPriority w:val="99"/>
    <w:semiHidden/>
    <w:unhideWhenUsed/>
    <w:rsid w:val="005B5708"/>
  </w:style>
  <w:style w:type="numbering" w:customStyle="1" w:styleId="FrListare2312">
    <w:name w:val="Fără Listare2312"/>
    <w:next w:val="FrListare"/>
    <w:uiPriority w:val="99"/>
    <w:semiHidden/>
    <w:unhideWhenUsed/>
    <w:rsid w:val="005B5708"/>
  </w:style>
  <w:style w:type="numbering" w:customStyle="1" w:styleId="FrListare2313">
    <w:name w:val="Fără Listare2313"/>
    <w:next w:val="FrListare"/>
    <w:uiPriority w:val="99"/>
    <w:semiHidden/>
    <w:unhideWhenUsed/>
    <w:rsid w:val="005B5708"/>
  </w:style>
  <w:style w:type="numbering" w:customStyle="1" w:styleId="FrListare232">
    <w:name w:val="Fără Listare232"/>
    <w:next w:val="FrListare"/>
    <w:uiPriority w:val="99"/>
    <w:semiHidden/>
    <w:unhideWhenUsed/>
    <w:rsid w:val="005B5708"/>
  </w:style>
  <w:style w:type="numbering" w:customStyle="1" w:styleId="FrListare2321">
    <w:name w:val="Fără Listare2321"/>
    <w:next w:val="FrListare"/>
    <w:uiPriority w:val="99"/>
    <w:semiHidden/>
    <w:unhideWhenUsed/>
    <w:rsid w:val="005B5708"/>
  </w:style>
  <w:style w:type="numbering" w:customStyle="1" w:styleId="FrListare2322">
    <w:name w:val="Fără Listare2322"/>
    <w:next w:val="FrListare"/>
    <w:uiPriority w:val="99"/>
    <w:semiHidden/>
    <w:unhideWhenUsed/>
    <w:rsid w:val="005B5708"/>
  </w:style>
  <w:style w:type="numbering" w:customStyle="1" w:styleId="FrListare233">
    <w:name w:val="Fără Listare233"/>
    <w:next w:val="FrListare"/>
    <w:uiPriority w:val="99"/>
    <w:semiHidden/>
    <w:unhideWhenUsed/>
    <w:rsid w:val="005B5708"/>
  </w:style>
  <w:style w:type="numbering" w:customStyle="1" w:styleId="FrListare2331">
    <w:name w:val="Fără Listare2331"/>
    <w:next w:val="FrListare"/>
    <w:uiPriority w:val="99"/>
    <w:semiHidden/>
    <w:unhideWhenUsed/>
    <w:rsid w:val="005B5708"/>
  </w:style>
  <w:style w:type="numbering" w:customStyle="1" w:styleId="FrListare234">
    <w:name w:val="Fără Listare234"/>
    <w:next w:val="FrListare"/>
    <w:uiPriority w:val="99"/>
    <w:semiHidden/>
    <w:unhideWhenUsed/>
    <w:rsid w:val="005B5708"/>
  </w:style>
  <w:style w:type="numbering" w:customStyle="1" w:styleId="FrListare24">
    <w:name w:val="Fără Listare24"/>
    <w:next w:val="FrListare"/>
    <w:uiPriority w:val="99"/>
    <w:semiHidden/>
    <w:unhideWhenUsed/>
    <w:rsid w:val="005B5708"/>
  </w:style>
  <w:style w:type="numbering" w:customStyle="1" w:styleId="FrListare241">
    <w:name w:val="Fără Listare241"/>
    <w:next w:val="FrListare"/>
    <w:uiPriority w:val="99"/>
    <w:semiHidden/>
    <w:unhideWhenUsed/>
    <w:rsid w:val="005B5708"/>
  </w:style>
  <w:style w:type="numbering" w:customStyle="1" w:styleId="FrListare2411">
    <w:name w:val="Fără Listare2411"/>
    <w:next w:val="FrListare"/>
    <w:uiPriority w:val="99"/>
    <w:semiHidden/>
    <w:unhideWhenUsed/>
    <w:rsid w:val="005B5708"/>
  </w:style>
  <w:style w:type="numbering" w:customStyle="1" w:styleId="FrListare2412">
    <w:name w:val="Fără Listare2412"/>
    <w:next w:val="FrListare"/>
    <w:uiPriority w:val="99"/>
    <w:semiHidden/>
    <w:unhideWhenUsed/>
    <w:rsid w:val="005B5708"/>
  </w:style>
  <w:style w:type="numbering" w:customStyle="1" w:styleId="FrListare242">
    <w:name w:val="Fără Listare242"/>
    <w:next w:val="FrListare"/>
    <w:uiPriority w:val="99"/>
    <w:semiHidden/>
    <w:unhideWhenUsed/>
    <w:rsid w:val="005B5708"/>
  </w:style>
  <w:style w:type="numbering" w:customStyle="1" w:styleId="FrListare243">
    <w:name w:val="Fără Listare243"/>
    <w:next w:val="FrListare"/>
    <w:uiPriority w:val="99"/>
    <w:semiHidden/>
    <w:unhideWhenUsed/>
    <w:rsid w:val="005B5708"/>
  </w:style>
  <w:style w:type="numbering" w:customStyle="1" w:styleId="FrListare25">
    <w:name w:val="Fără Listare25"/>
    <w:next w:val="FrListare"/>
    <w:uiPriority w:val="99"/>
    <w:semiHidden/>
    <w:unhideWhenUsed/>
    <w:rsid w:val="005B5708"/>
  </w:style>
  <w:style w:type="numbering" w:customStyle="1" w:styleId="FrListare251">
    <w:name w:val="Fără Listare251"/>
    <w:next w:val="FrListare"/>
    <w:uiPriority w:val="99"/>
    <w:semiHidden/>
    <w:unhideWhenUsed/>
    <w:rsid w:val="005B5708"/>
  </w:style>
  <w:style w:type="numbering" w:customStyle="1" w:styleId="FrListare2511">
    <w:name w:val="Fără Listare2511"/>
    <w:next w:val="FrListare"/>
    <w:uiPriority w:val="99"/>
    <w:semiHidden/>
    <w:unhideWhenUsed/>
    <w:rsid w:val="005B5708"/>
  </w:style>
  <w:style w:type="numbering" w:customStyle="1" w:styleId="FrListare2512">
    <w:name w:val="Fără Listare2512"/>
    <w:next w:val="FrListare"/>
    <w:uiPriority w:val="99"/>
    <w:semiHidden/>
    <w:unhideWhenUsed/>
    <w:rsid w:val="005B5708"/>
  </w:style>
  <w:style w:type="numbering" w:customStyle="1" w:styleId="FrListare252">
    <w:name w:val="Fără Listare252"/>
    <w:next w:val="FrListare"/>
    <w:uiPriority w:val="99"/>
    <w:semiHidden/>
    <w:unhideWhenUsed/>
    <w:rsid w:val="005B5708"/>
  </w:style>
  <w:style w:type="numbering" w:customStyle="1" w:styleId="FrListare253">
    <w:name w:val="Fără Listare253"/>
    <w:next w:val="FrListare"/>
    <w:uiPriority w:val="99"/>
    <w:semiHidden/>
    <w:unhideWhenUsed/>
    <w:rsid w:val="005B5708"/>
  </w:style>
  <w:style w:type="numbering" w:customStyle="1" w:styleId="FrListare26">
    <w:name w:val="Fără Listare26"/>
    <w:next w:val="FrListare"/>
    <w:uiPriority w:val="99"/>
    <w:semiHidden/>
    <w:unhideWhenUsed/>
    <w:rsid w:val="005B5708"/>
  </w:style>
  <w:style w:type="numbering" w:customStyle="1" w:styleId="FrListare261">
    <w:name w:val="Fără Listare261"/>
    <w:next w:val="FrListare"/>
    <w:uiPriority w:val="99"/>
    <w:semiHidden/>
    <w:unhideWhenUsed/>
    <w:rsid w:val="005B5708"/>
  </w:style>
  <w:style w:type="numbering" w:customStyle="1" w:styleId="FrListare262">
    <w:name w:val="Fără Listare262"/>
    <w:next w:val="FrListare"/>
    <w:uiPriority w:val="99"/>
    <w:semiHidden/>
    <w:unhideWhenUsed/>
    <w:rsid w:val="005B5708"/>
  </w:style>
  <w:style w:type="numbering" w:customStyle="1" w:styleId="FrListare27">
    <w:name w:val="Fără Listare27"/>
    <w:next w:val="FrListare"/>
    <w:uiPriority w:val="99"/>
    <w:semiHidden/>
    <w:unhideWhenUsed/>
    <w:rsid w:val="005B5708"/>
  </w:style>
  <w:style w:type="numbering" w:customStyle="1" w:styleId="FrListare271">
    <w:name w:val="Fără Listare271"/>
    <w:next w:val="FrListare"/>
    <w:uiPriority w:val="99"/>
    <w:semiHidden/>
    <w:unhideWhenUsed/>
    <w:rsid w:val="005B5708"/>
  </w:style>
  <w:style w:type="numbering" w:customStyle="1" w:styleId="FrListare272">
    <w:name w:val="Fără Listare272"/>
    <w:next w:val="FrListare"/>
    <w:uiPriority w:val="99"/>
    <w:semiHidden/>
    <w:unhideWhenUsed/>
    <w:rsid w:val="005B5708"/>
  </w:style>
  <w:style w:type="numbering" w:customStyle="1" w:styleId="FrListare28">
    <w:name w:val="Fără Listare28"/>
    <w:next w:val="FrListare"/>
    <w:uiPriority w:val="99"/>
    <w:semiHidden/>
    <w:unhideWhenUsed/>
    <w:rsid w:val="005B5708"/>
  </w:style>
  <w:style w:type="numbering" w:customStyle="1" w:styleId="FrListare281">
    <w:name w:val="Fără Listare281"/>
    <w:next w:val="FrListare"/>
    <w:uiPriority w:val="99"/>
    <w:semiHidden/>
    <w:unhideWhenUsed/>
    <w:rsid w:val="005B5708"/>
  </w:style>
  <w:style w:type="numbering" w:customStyle="1" w:styleId="FrListare29">
    <w:name w:val="Fără Listare29"/>
    <w:next w:val="FrListare"/>
    <w:uiPriority w:val="99"/>
    <w:semiHidden/>
    <w:unhideWhenUsed/>
    <w:rsid w:val="005B5708"/>
  </w:style>
  <w:style w:type="numbering" w:customStyle="1" w:styleId="FrListare291">
    <w:name w:val="Fără Listare291"/>
    <w:next w:val="FrListare"/>
    <w:uiPriority w:val="99"/>
    <w:semiHidden/>
    <w:unhideWhenUsed/>
    <w:rsid w:val="005B5708"/>
  </w:style>
  <w:style w:type="numbering" w:customStyle="1" w:styleId="FrListare30">
    <w:name w:val="Fără Listare30"/>
    <w:next w:val="FrListare"/>
    <w:uiPriority w:val="99"/>
    <w:semiHidden/>
    <w:unhideWhenUsed/>
    <w:rsid w:val="005B5708"/>
  </w:style>
  <w:style w:type="numbering" w:customStyle="1" w:styleId="FrListare3111">
    <w:name w:val="Fără Listare3111"/>
    <w:next w:val="FrListare"/>
    <w:uiPriority w:val="99"/>
    <w:semiHidden/>
    <w:unhideWhenUsed/>
    <w:rsid w:val="005B5708"/>
  </w:style>
  <w:style w:type="numbering" w:customStyle="1" w:styleId="FrListare31111">
    <w:name w:val="Fără Listare31111"/>
    <w:next w:val="FrListare"/>
    <w:uiPriority w:val="99"/>
    <w:semiHidden/>
    <w:unhideWhenUsed/>
    <w:rsid w:val="005B5708"/>
  </w:style>
  <w:style w:type="numbering" w:customStyle="1" w:styleId="FrListare311111">
    <w:name w:val="Fără Listare311111"/>
    <w:next w:val="FrListare"/>
    <w:uiPriority w:val="99"/>
    <w:semiHidden/>
    <w:unhideWhenUsed/>
    <w:rsid w:val="005B5708"/>
  </w:style>
  <w:style w:type="numbering" w:customStyle="1" w:styleId="FrListare311112">
    <w:name w:val="Fără Listare311112"/>
    <w:next w:val="FrListare"/>
    <w:uiPriority w:val="99"/>
    <w:semiHidden/>
    <w:unhideWhenUsed/>
    <w:rsid w:val="005B5708"/>
  </w:style>
  <w:style w:type="numbering" w:customStyle="1" w:styleId="FrListare31112">
    <w:name w:val="Fără Listare31112"/>
    <w:next w:val="FrListare"/>
    <w:uiPriority w:val="99"/>
    <w:semiHidden/>
    <w:unhideWhenUsed/>
    <w:rsid w:val="005B5708"/>
  </w:style>
  <w:style w:type="numbering" w:customStyle="1" w:styleId="FrListare31113">
    <w:name w:val="Fără Listare31113"/>
    <w:next w:val="FrListare"/>
    <w:uiPriority w:val="99"/>
    <w:semiHidden/>
    <w:unhideWhenUsed/>
    <w:rsid w:val="005B5708"/>
  </w:style>
  <w:style w:type="numbering" w:customStyle="1" w:styleId="FrListare3112">
    <w:name w:val="Fără Listare3112"/>
    <w:next w:val="FrListare"/>
    <w:uiPriority w:val="99"/>
    <w:semiHidden/>
    <w:unhideWhenUsed/>
    <w:rsid w:val="005B5708"/>
  </w:style>
  <w:style w:type="numbering" w:customStyle="1" w:styleId="FrListare31121">
    <w:name w:val="Fără Listare31121"/>
    <w:next w:val="FrListare"/>
    <w:uiPriority w:val="99"/>
    <w:semiHidden/>
    <w:unhideWhenUsed/>
    <w:rsid w:val="005B5708"/>
  </w:style>
  <w:style w:type="numbering" w:customStyle="1" w:styleId="FrListare31122">
    <w:name w:val="Fără Listare31122"/>
    <w:next w:val="FrListare"/>
    <w:uiPriority w:val="99"/>
    <w:semiHidden/>
    <w:unhideWhenUsed/>
    <w:rsid w:val="005B5708"/>
  </w:style>
  <w:style w:type="numbering" w:customStyle="1" w:styleId="FrListare3113">
    <w:name w:val="Fără Listare3113"/>
    <w:next w:val="FrListare"/>
    <w:uiPriority w:val="99"/>
    <w:semiHidden/>
    <w:unhideWhenUsed/>
    <w:rsid w:val="005B5708"/>
  </w:style>
  <w:style w:type="numbering" w:customStyle="1" w:styleId="FrListare31131">
    <w:name w:val="Fără Listare31131"/>
    <w:next w:val="FrListare"/>
    <w:uiPriority w:val="99"/>
    <w:semiHidden/>
    <w:unhideWhenUsed/>
    <w:rsid w:val="005B5708"/>
  </w:style>
  <w:style w:type="numbering" w:customStyle="1" w:styleId="FrListare3114">
    <w:name w:val="Fără Listare3114"/>
    <w:next w:val="FrListare"/>
    <w:uiPriority w:val="99"/>
    <w:semiHidden/>
    <w:unhideWhenUsed/>
    <w:rsid w:val="005B5708"/>
  </w:style>
  <w:style w:type="numbering" w:customStyle="1" w:styleId="FrListare312">
    <w:name w:val="Fără Listare312"/>
    <w:next w:val="FrListare"/>
    <w:uiPriority w:val="99"/>
    <w:semiHidden/>
    <w:unhideWhenUsed/>
    <w:rsid w:val="005B5708"/>
  </w:style>
  <w:style w:type="numbering" w:customStyle="1" w:styleId="FrListare3121">
    <w:name w:val="Fără Listare3121"/>
    <w:next w:val="FrListare"/>
    <w:uiPriority w:val="99"/>
    <w:semiHidden/>
    <w:unhideWhenUsed/>
    <w:rsid w:val="005B5708"/>
  </w:style>
  <w:style w:type="numbering" w:customStyle="1" w:styleId="FrListare31211">
    <w:name w:val="Fără Listare31211"/>
    <w:next w:val="FrListare"/>
    <w:uiPriority w:val="99"/>
    <w:semiHidden/>
    <w:unhideWhenUsed/>
    <w:rsid w:val="005B5708"/>
  </w:style>
  <w:style w:type="numbering" w:customStyle="1" w:styleId="FrListare31212">
    <w:name w:val="Fără Listare31212"/>
    <w:next w:val="FrListare"/>
    <w:uiPriority w:val="99"/>
    <w:semiHidden/>
    <w:unhideWhenUsed/>
    <w:rsid w:val="005B5708"/>
  </w:style>
  <w:style w:type="numbering" w:customStyle="1" w:styleId="FrListare3122">
    <w:name w:val="Fără Listare3122"/>
    <w:next w:val="FrListare"/>
    <w:uiPriority w:val="99"/>
    <w:semiHidden/>
    <w:unhideWhenUsed/>
    <w:rsid w:val="005B5708"/>
  </w:style>
  <w:style w:type="numbering" w:customStyle="1" w:styleId="FrListare3123">
    <w:name w:val="Fără Listare3123"/>
    <w:next w:val="FrListare"/>
    <w:uiPriority w:val="99"/>
    <w:semiHidden/>
    <w:unhideWhenUsed/>
    <w:rsid w:val="005B5708"/>
  </w:style>
  <w:style w:type="numbering" w:customStyle="1" w:styleId="FrListare313">
    <w:name w:val="Fără Listare313"/>
    <w:next w:val="FrListare"/>
    <w:uiPriority w:val="99"/>
    <w:semiHidden/>
    <w:unhideWhenUsed/>
    <w:rsid w:val="005B5708"/>
  </w:style>
  <w:style w:type="numbering" w:customStyle="1" w:styleId="FrListare3131">
    <w:name w:val="Fără Listare3131"/>
    <w:next w:val="FrListare"/>
    <w:uiPriority w:val="99"/>
    <w:semiHidden/>
    <w:unhideWhenUsed/>
    <w:rsid w:val="005B5708"/>
  </w:style>
  <w:style w:type="numbering" w:customStyle="1" w:styleId="FrListare3132">
    <w:name w:val="Fără Listare3132"/>
    <w:next w:val="FrListare"/>
    <w:uiPriority w:val="99"/>
    <w:semiHidden/>
    <w:unhideWhenUsed/>
    <w:rsid w:val="005B5708"/>
  </w:style>
  <w:style w:type="numbering" w:customStyle="1" w:styleId="FrListare314">
    <w:name w:val="Fără Listare314"/>
    <w:next w:val="FrListare"/>
    <w:uiPriority w:val="99"/>
    <w:semiHidden/>
    <w:unhideWhenUsed/>
    <w:rsid w:val="005B5708"/>
  </w:style>
  <w:style w:type="numbering" w:customStyle="1" w:styleId="FrListare3141">
    <w:name w:val="Fără Listare3141"/>
    <w:next w:val="FrListare"/>
    <w:uiPriority w:val="99"/>
    <w:semiHidden/>
    <w:unhideWhenUsed/>
    <w:rsid w:val="005B5708"/>
  </w:style>
  <w:style w:type="numbering" w:customStyle="1" w:styleId="FrListare315">
    <w:name w:val="Fără Listare315"/>
    <w:next w:val="FrListare"/>
    <w:uiPriority w:val="99"/>
    <w:semiHidden/>
    <w:unhideWhenUsed/>
    <w:rsid w:val="005B5708"/>
  </w:style>
  <w:style w:type="numbering" w:customStyle="1" w:styleId="FrListare32">
    <w:name w:val="Fără Listare32"/>
    <w:next w:val="FrListare"/>
    <w:uiPriority w:val="99"/>
    <w:semiHidden/>
    <w:unhideWhenUsed/>
    <w:rsid w:val="005B5708"/>
  </w:style>
  <w:style w:type="numbering" w:customStyle="1" w:styleId="FrListare321">
    <w:name w:val="Fără Listare321"/>
    <w:next w:val="FrListare"/>
    <w:uiPriority w:val="99"/>
    <w:semiHidden/>
    <w:unhideWhenUsed/>
    <w:rsid w:val="005B5708"/>
  </w:style>
  <w:style w:type="numbering" w:customStyle="1" w:styleId="FrListare3211">
    <w:name w:val="Fără Listare3211"/>
    <w:next w:val="FrListare"/>
    <w:uiPriority w:val="99"/>
    <w:semiHidden/>
    <w:unhideWhenUsed/>
    <w:rsid w:val="005B5708"/>
  </w:style>
  <w:style w:type="numbering" w:customStyle="1" w:styleId="FrListare32111">
    <w:name w:val="Fără Listare32111"/>
    <w:next w:val="FrListare"/>
    <w:uiPriority w:val="99"/>
    <w:semiHidden/>
    <w:unhideWhenUsed/>
    <w:rsid w:val="005B5708"/>
  </w:style>
  <w:style w:type="numbering" w:customStyle="1" w:styleId="FrListare32112">
    <w:name w:val="Fără Listare32112"/>
    <w:next w:val="FrListare"/>
    <w:uiPriority w:val="99"/>
    <w:semiHidden/>
    <w:unhideWhenUsed/>
    <w:rsid w:val="005B5708"/>
  </w:style>
  <w:style w:type="numbering" w:customStyle="1" w:styleId="FrListare3212">
    <w:name w:val="Fără Listare3212"/>
    <w:next w:val="FrListare"/>
    <w:uiPriority w:val="99"/>
    <w:semiHidden/>
    <w:unhideWhenUsed/>
    <w:rsid w:val="005B5708"/>
  </w:style>
  <w:style w:type="numbering" w:customStyle="1" w:styleId="FrListare3213">
    <w:name w:val="Fără Listare3213"/>
    <w:next w:val="FrListare"/>
    <w:uiPriority w:val="99"/>
    <w:semiHidden/>
    <w:unhideWhenUsed/>
    <w:rsid w:val="005B5708"/>
  </w:style>
  <w:style w:type="numbering" w:customStyle="1" w:styleId="FrListare322">
    <w:name w:val="Fără Listare322"/>
    <w:next w:val="FrListare"/>
    <w:uiPriority w:val="99"/>
    <w:semiHidden/>
    <w:unhideWhenUsed/>
    <w:rsid w:val="005B5708"/>
  </w:style>
  <w:style w:type="numbering" w:customStyle="1" w:styleId="FrListare3221">
    <w:name w:val="Fără Listare3221"/>
    <w:next w:val="FrListare"/>
    <w:uiPriority w:val="99"/>
    <w:semiHidden/>
    <w:unhideWhenUsed/>
    <w:rsid w:val="005B5708"/>
  </w:style>
  <w:style w:type="numbering" w:customStyle="1" w:styleId="FrListare3222">
    <w:name w:val="Fără Listare3222"/>
    <w:next w:val="FrListare"/>
    <w:uiPriority w:val="99"/>
    <w:semiHidden/>
    <w:unhideWhenUsed/>
    <w:rsid w:val="005B5708"/>
  </w:style>
  <w:style w:type="numbering" w:customStyle="1" w:styleId="FrListare323">
    <w:name w:val="Fără Listare323"/>
    <w:next w:val="FrListare"/>
    <w:uiPriority w:val="99"/>
    <w:semiHidden/>
    <w:unhideWhenUsed/>
    <w:rsid w:val="005B5708"/>
  </w:style>
  <w:style w:type="numbering" w:customStyle="1" w:styleId="FrListare3231">
    <w:name w:val="Fără Listare3231"/>
    <w:next w:val="FrListare"/>
    <w:uiPriority w:val="99"/>
    <w:semiHidden/>
    <w:unhideWhenUsed/>
    <w:rsid w:val="005B5708"/>
  </w:style>
  <w:style w:type="numbering" w:customStyle="1" w:styleId="FrListare324">
    <w:name w:val="Fără Listare324"/>
    <w:next w:val="FrListare"/>
    <w:uiPriority w:val="99"/>
    <w:semiHidden/>
    <w:unhideWhenUsed/>
    <w:rsid w:val="005B5708"/>
  </w:style>
  <w:style w:type="numbering" w:customStyle="1" w:styleId="FrListare33">
    <w:name w:val="Fără Listare33"/>
    <w:next w:val="FrListare"/>
    <w:uiPriority w:val="99"/>
    <w:semiHidden/>
    <w:unhideWhenUsed/>
    <w:rsid w:val="005B5708"/>
  </w:style>
  <w:style w:type="numbering" w:customStyle="1" w:styleId="FrListare331">
    <w:name w:val="Fără Listare331"/>
    <w:next w:val="FrListare"/>
    <w:uiPriority w:val="99"/>
    <w:semiHidden/>
    <w:unhideWhenUsed/>
    <w:rsid w:val="005B5708"/>
  </w:style>
  <w:style w:type="numbering" w:customStyle="1" w:styleId="FrListare3311">
    <w:name w:val="Fără Listare3311"/>
    <w:next w:val="FrListare"/>
    <w:uiPriority w:val="99"/>
    <w:semiHidden/>
    <w:unhideWhenUsed/>
    <w:rsid w:val="005B5708"/>
  </w:style>
  <w:style w:type="numbering" w:customStyle="1" w:styleId="FrListare3312">
    <w:name w:val="Fără Listare3312"/>
    <w:next w:val="FrListare"/>
    <w:uiPriority w:val="99"/>
    <w:semiHidden/>
    <w:unhideWhenUsed/>
    <w:rsid w:val="005B5708"/>
  </w:style>
  <w:style w:type="numbering" w:customStyle="1" w:styleId="FrListare332">
    <w:name w:val="Fără Listare332"/>
    <w:next w:val="FrListare"/>
    <w:uiPriority w:val="99"/>
    <w:semiHidden/>
    <w:unhideWhenUsed/>
    <w:rsid w:val="005B5708"/>
  </w:style>
  <w:style w:type="numbering" w:customStyle="1" w:styleId="FrListare333">
    <w:name w:val="Fără Listare333"/>
    <w:next w:val="FrListare"/>
    <w:uiPriority w:val="99"/>
    <w:semiHidden/>
    <w:unhideWhenUsed/>
    <w:rsid w:val="005B5708"/>
  </w:style>
  <w:style w:type="numbering" w:customStyle="1" w:styleId="FrListare34">
    <w:name w:val="Fără Listare34"/>
    <w:next w:val="FrListare"/>
    <w:uiPriority w:val="99"/>
    <w:semiHidden/>
    <w:unhideWhenUsed/>
    <w:rsid w:val="005B5708"/>
  </w:style>
  <w:style w:type="numbering" w:customStyle="1" w:styleId="FrListare341">
    <w:name w:val="Fără Listare341"/>
    <w:next w:val="FrListare"/>
    <w:uiPriority w:val="99"/>
    <w:semiHidden/>
    <w:unhideWhenUsed/>
    <w:rsid w:val="005B5708"/>
  </w:style>
  <w:style w:type="numbering" w:customStyle="1" w:styleId="FrListare3411">
    <w:name w:val="Fără Listare3411"/>
    <w:next w:val="FrListare"/>
    <w:uiPriority w:val="99"/>
    <w:semiHidden/>
    <w:unhideWhenUsed/>
    <w:rsid w:val="005B5708"/>
  </w:style>
  <w:style w:type="numbering" w:customStyle="1" w:styleId="FrListare3412">
    <w:name w:val="Fără Listare3412"/>
    <w:next w:val="FrListare"/>
    <w:uiPriority w:val="99"/>
    <w:semiHidden/>
    <w:unhideWhenUsed/>
    <w:rsid w:val="005B5708"/>
  </w:style>
  <w:style w:type="numbering" w:customStyle="1" w:styleId="FrListare342">
    <w:name w:val="Fără Listare342"/>
    <w:next w:val="FrListare"/>
    <w:uiPriority w:val="99"/>
    <w:semiHidden/>
    <w:unhideWhenUsed/>
    <w:rsid w:val="005B5708"/>
  </w:style>
  <w:style w:type="numbering" w:customStyle="1" w:styleId="FrListare343">
    <w:name w:val="Fără Listare343"/>
    <w:next w:val="FrListare"/>
    <w:uiPriority w:val="99"/>
    <w:semiHidden/>
    <w:unhideWhenUsed/>
    <w:rsid w:val="005B5708"/>
  </w:style>
  <w:style w:type="numbering" w:customStyle="1" w:styleId="FrListare35">
    <w:name w:val="Fără Listare35"/>
    <w:next w:val="FrListare"/>
    <w:uiPriority w:val="99"/>
    <w:semiHidden/>
    <w:unhideWhenUsed/>
    <w:rsid w:val="005B5708"/>
  </w:style>
  <w:style w:type="numbering" w:customStyle="1" w:styleId="FrListare351">
    <w:name w:val="Fără Listare351"/>
    <w:next w:val="FrListare"/>
    <w:uiPriority w:val="99"/>
    <w:semiHidden/>
    <w:unhideWhenUsed/>
    <w:rsid w:val="005B5708"/>
  </w:style>
  <w:style w:type="numbering" w:customStyle="1" w:styleId="FrListare352">
    <w:name w:val="Fără Listare352"/>
    <w:next w:val="FrListare"/>
    <w:uiPriority w:val="99"/>
    <w:semiHidden/>
    <w:unhideWhenUsed/>
    <w:rsid w:val="005B5708"/>
  </w:style>
  <w:style w:type="numbering" w:customStyle="1" w:styleId="FrListare36">
    <w:name w:val="Fără Listare36"/>
    <w:next w:val="FrListare"/>
    <w:uiPriority w:val="99"/>
    <w:semiHidden/>
    <w:unhideWhenUsed/>
    <w:rsid w:val="005B5708"/>
  </w:style>
  <w:style w:type="numbering" w:customStyle="1" w:styleId="FrListare361">
    <w:name w:val="Fără Listare361"/>
    <w:next w:val="FrListare"/>
    <w:uiPriority w:val="99"/>
    <w:semiHidden/>
    <w:unhideWhenUsed/>
    <w:rsid w:val="005B5708"/>
  </w:style>
  <w:style w:type="numbering" w:customStyle="1" w:styleId="FrListare37">
    <w:name w:val="Fără Listare37"/>
    <w:next w:val="FrListare"/>
    <w:uiPriority w:val="99"/>
    <w:semiHidden/>
    <w:unhideWhenUsed/>
    <w:rsid w:val="005B5708"/>
  </w:style>
  <w:style w:type="numbering" w:customStyle="1" w:styleId="FrListare4111">
    <w:name w:val="Fără Listare4111"/>
    <w:next w:val="FrListare"/>
    <w:uiPriority w:val="99"/>
    <w:semiHidden/>
    <w:unhideWhenUsed/>
    <w:rsid w:val="005B5708"/>
  </w:style>
  <w:style w:type="numbering" w:customStyle="1" w:styleId="FrListare41111">
    <w:name w:val="Fără Listare41111"/>
    <w:next w:val="FrListare"/>
    <w:uiPriority w:val="99"/>
    <w:semiHidden/>
    <w:unhideWhenUsed/>
    <w:rsid w:val="005B5708"/>
  </w:style>
  <w:style w:type="numbering" w:customStyle="1" w:styleId="FrListare411111">
    <w:name w:val="Fără Listare411111"/>
    <w:next w:val="FrListare"/>
    <w:uiPriority w:val="99"/>
    <w:semiHidden/>
    <w:unhideWhenUsed/>
    <w:rsid w:val="005B5708"/>
  </w:style>
  <w:style w:type="numbering" w:customStyle="1" w:styleId="FrListare411112">
    <w:name w:val="Fără Listare411112"/>
    <w:next w:val="FrListare"/>
    <w:uiPriority w:val="99"/>
    <w:semiHidden/>
    <w:unhideWhenUsed/>
    <w:rsid w:val="005B5708"/>
  </w:style>
  <w:style w:type="numbering" w:customStyle="1" w:styleId="FrListare41112">
    <w:name w:val="Fără Listare41112"/>
    <w:next w:val="FrListare"/>
    <w:uiPriority w:val="99"/>
    <w:semiHidden/>
    <w:unhideWhenUsed/>
    <w:rsid w:val="005B5708"/>
  </w:style>
  <w:style w:type="numbering" w:customStyle="1" w:styleId="FrListare41113">
    <w:name w:val="Fără Listare41113"/>
    <w:next w:val="FrListare"/>
    <w:uiPriority w:val="99"/>
    <w:semiHidden/>
    <w:unhideWhenUsed/>
    <w:rsid w:val="005B5708"/>
  </w:style>
  <w:style w:type="numbering" w:customStyle="1" w:styleId="FrListare4112">
    <w:name w:val="Fără Listare4112"/>
    <w:next w:val="FrListare"/>
    <w:uiPriority w:val="99"/>
    <w:semiHidden/>
    <w:unhideWhenUsed/>
    <w:rsid w:val="005B5708"/>
  </w:style>
  <w:style w:type="numbering" w:customStyle="1" w:styleId="FrListare41121">
    <w:name w:val="Fără Listare41121"/>
    <w:next w:val="FrListare"/>
    <w:uiPriority w:val="99"/>
    <w:semiHidden/>
    <w:unhideWhenUsed/>
    <w:rsid w:val="005B5708"/>
  </w:style>
  <w:style w:type="numbering" w:customStyle="1" w:styleId="FrListare41122">
    <w:name w:val="Fără Listare41122"/>
    <w:next w:val="FrListare"/>
    <w:uiPriority w:val="99"/>
    <w:semiHidden/>
    <w:unhideWhenUsed/>
    <w:rsid w:val="005B5708"/>
  </w:style>
  <w:style w:type="numbering" w:customStyle="1" w:styleId="FrListare4113">
    <w:name w:val="Fără Listare4113"/>
    <w:next w:val="FrListare"/>
    <w:uiPriority w:val="99"/>
    <w:semiHidden/>
    <w:unhideWhenUsed/>
    <w:rsid w:val="005B5708"/>
  </w:style>
  <w:style w:type="numbering" w:customStyle="1" w:styleId="FrListare41131">
    <w:name w:val="Fără Listare41131"/>
    <w:next w:val="FrListare"/>
    <w:uiPriority w:val="99"/>
    <w:semiHidden/>
    <w:unhideWhenUsed/>
    <w:rsid w:val="005B5708"/>
  </w:style>
  <w:style w:type="numbering" w:customStyle="1" w:styleId="FrListare4114">
    <w:name w:val="Fără Listare4114"/>
    <w:next w:val="FrListare"/>
    <w:uiPriority w:val="99"/>
    <w:semiHidden/>
    <w:unhideWhenUsed/>
    <w:rsid w:val="005B5708"/>
  </w:style>
  <w:style w:type="numbering" w:customStyle="1" w:styleId="FrListare412">
    <w:name w:val="Fără Listare412"/>
    <w:next w:val="FrListare"/>
    <w:uiPriority w:val="99"/>
    <w:semiHidden/>
    <w:unhideWhenUsed/>
    <w:rsid w:val="005B5708"/>
  </w:style>
  <w:style w:type="numbering" w:customStyle="1" w:styleId="FrListare4121">
    <w:name w:val="Fără Listare4121"/>
    <w:next w:val="FrListare"/>
    <w:uiPriority w:val="99"/>
    <w:semiHidden/>
    <w:unhideWhenUsed/>
    <w:rsid w:val="005B5708"/>
  </w:style>
  <w:style w:type="numbering" w:customStyle="1" w:styleId="FrListare41211">
    <w:name w:val="Fără Listare41211"/>
    <w:next w:val="FrListare"/>
    <w:uiPriority w:val="99"/>
    <w:semiHidden/>
    <w:unhideWhenUsed/>
    <w:rsid w:val="005B5708"/>
  </w:style>
  <w:style w:type="numbering" w:customStyle="1" w:styleId="FrListare41212">
    <w:name w:val="Fără Listare41212"/>
    <w:next w:val="FrListare"/>
    <w:uiPriority w:val="99"/>
    <w:semiHidden/>
    <w:unhideWhenUsed/>
    <w:rsid w:val="005B5708"/>
  </w:style>
  <w:style w:type="numbering" w:customStyle="1" w:styleId="FrListare4122">
    <w:name w:val="Fără Listare4122"/>
    <w:next w:val="FrListare"/>
    <w:uiPriority w:val="99"/>
    <w:semiHidden/>
    <w:unhideWhenUsed/>
    <w:rsid w:val="005B5708"/>
  </w:style>
  <w:style w:type="numbering" w:customStyle="1" w:styleId="FrListare4123">
    <w:name w:val="Fără Listare4123"/>
    <w:next w:val="FrListare"/>
    <w:uiPriority w:val="99"/>
    <w:semiHidden/>
    <w:unhideWhenUsed/>
    <w:rsid w:val="005B5708"/>
  </w:style>
  <w:style w:type="numbering" w:customStyle="1" w:styleId="FrListare413">
    <w:name w:val="Fără Listare413"/>
    <w:next w:val="FrListare"/>
    <w:uiPriority w:val="99"/>
    <w:semiHidden/>
    <w:unhideWhenUsed/>
    <w:rsid w:val="005B5708"/>
  </w:style>
  <w:style w:type="numbering" w:customStyle="1" w:styleId="FrListare4131">
    <w:name w:val="Fără Listare4131"/>
    <w:next w:val="FrListare"/>
    <w:uiPriority w:val="99"/>
    <w:semiHidden/>
    <w:unhideWhenUsed/>
    <w:rsid w:val="005B5708"/>
  </w:style>
  <w:style w:type="numbering" w:customStyle="1" w:styleId="FrListare4132">
    <w:name w:val="Fără Listare4132"/>
    <w:next w:val="FrListare"/>
    <w:uiPriority w:val="99"/>
    <w:semiHidden/>
    <w:unhideWhenUsed/>
    <w:rsid w:val="005B5708"/>
  </w:style>
  <w:style w:type="numbering" w:customStyle="1" w:styleId="FrListare414">
    <w:name w:val="Fără Listare414"/>
    <w:next w:val="FrListare"/>
    <w:uiPriority w:val="99"/>
    <w:semiHidden/>
    <w:unhideWhenUsed/>
    <w:rsid w:val="005B5708"/>
  </w:style>
  <w:style w:type="numbering" w:customStyle="1" w:styleId="FrListare4141">
    <w:name w:val="Fără Listare4141"/>
    <w:next w:val="FrListare"/>
    <w:uiPriority w:val="99"/>
    <w:semiHidden/>
    <w:unhideWhenUsed/>
    <w:rsid w:val="005B5708"/>
  </w:style>
  <w:style w:type="numbering" w:customStyle="1" w:styleId="FrListare415">
    <w:name w:val="Fără Listare415"/>
    <w:next w:val="FrListare"/>
    <w:uiPriority w:val="99"/>
    <w:semiHidden/>
    <w:unhideWhenUsed/>
    <w:rsid w:val="005B5708"/>
  </w:style>
  <w:style w:type="numbering" w:customStyle="1" w:styleId="FrListare42">
    <w:name w:val="Fără Listare42"/>
    <w:next w:val="FrListare"/>
    <w:uiPriority w:val="99"/>
    <w:semiHidden/>
    <w:unhideWhenUsed/>
    <w:rsid w:val="005B5708"/>
  </w:style>
  <w:style w:type="numbering" w:customStyle="1" w:styleId="FrListare421">
    <w:name w:val="Fără Listare421"/>
    <w:next w:val="FrListare"/>
    <w:uiPriority w:val="99"/>
    <w:semiHidden/>
    <w:unhideWhenUsed/>
    <w:rsid w:val="005B5708"/>
  </w:style>
  <w:style w:type="numbering" w:customStyle="1" w:styleId="FrListare4211">
    <w:name w:val="Fără Listare4211"/>
    <w:next w:val="FrListare"/>
    <w:uiPriority w:val="99"/>
    <w:semiHidden/>
    <w:unhideWhenUsed/>
    <w:rsid w:val="005B5708"/>
  </w:style>
  <w:style w:type="numbering" w:customStyle="1" w:styleId="FrListare42111">
    <w:name w:val="Fără Listare42111"/>
    <w:next w:val="FrListare"/>
    <w:uiPriority w:val="99"/>
    <w:semiHidden/>
    <w:unhideWhenUsed/>
    <w:rsid w:val="005B5708"/>
  </w:style>
  <w:style w:type="numbering" w:customStyle="1" w:styleId="FrListare42112">
    <w:name w:val="Fără Listare42112"/>
    <w:next w:val="FrListare"/>
    <w:uiPriority w:val="99"/>
    <w:semiHidden/>
    <w:unhideWhenUsed/>
    <w:rsid w:val="005B5708"/>
  </w:style>
  <w:style w:type="numbering" w:customStyle="1" w:styleId="FrListare4212">
    <w:name w:val="Fără Listare4212"/>
    <w:next w:val="FrListare"/>
    <w:uiPriority w:val="99"/>
    <w:semiHidden/>
    <w:unhideWhenUsed/>
    <w:rsid w:val="005B5708"/>
  </w:style>
  <w:style w:type="numbering" w:customStyle="1" w:styleId="FrListare4213">
    <w:name w:val="Fără Listare4213"/>
    <w:next w:val="FrListare"/>
    <w:uiPriority w:val="99"/>
    <w:semiHidden/>
    <w:unhideWhenUsed/>
    <w:rsid w:val="005B5708"/>
  </w:style>
  <w:style w:type="numbering" w:customStyle="1" w:styleId="FrListare422">
    <w:name w:val="Fără Listare422"/>
    <w:next w:val="FrListare"/>
    <w:uiPriority w:val="99"/>
    <w:semiHidden/>
    <w:unhideWhenUsed/>
    <w:rsid w:val="005B5708"/>
  </w:style>
  <w:style w:type="numbering" w:customStyle="1" w:styleId="FrListare4221">
    <w:name w:val="Fără Listare4221"/>
    <w:next w:val="FrListare"/>
    <w:uiPriority w:val="99"/>
    <w:semiHidden/>
    <w:unhideWhenUsed/>
    <w:rsid w:val="005B5708"/>
  </w:style>
  <w:style w:type="numbering" w:customStyle="1" w:styleId="FrListare4222">
    <w:name w:val="Fără Listare4222"/>
    <w:next w:val="FrListare"/>
    <w:uiPriority w:val="99"/>
    <w:semiHidden/>
    <w:unhideWhenUsed/>
    <w:rsid w:val="005B5708"/>
  </w:style>
  <w:style w:type="numbering" w:customStyle="1" w:styleId="FrListare423">
    <w:name w:val="Fără Listare423"/>
    <w:next w:val="FrListare"/>
    <w:uiPriority w:val="99"/>
    <w:semiHidden/>
    <w:unhideWhenUsed/>
    <w:rsid w:val="005B5708"/>
  </w:style>
  <w:style w:type="numbering" w:customStyle="1" w:styleId="FrListare4231">
    <w:name w:val="Fără Listare4231"/>
    <w:next w:val="FrListare"/>
    <w:uiPriority w:val="99"/>
    <w:semiHidden/>
    <w:unhideWhenUsed/>
    <w:rsid w:val="005B5708"/>
  </w:style>
  <w:style w:type="numbering" w:customStyle="1" w:styleId="FrListare424">
    <w:name w:val="Fără Listare424"/>
    <w:next w:val="FrListare"/>
    <w:uiPriority w:val="99"/>
    <w:semiHidden/>
    <w:unhideWhenUsed/>
    <w:rsid w:val="005B5708"/>
  </w:style>
  <w:style w:type="numbering" w:customStyle="1" w:styleId="FrListare43">
    <w:name w:val="Fără Listare43"/>
    <w:next w:val="FrListare"/>
    <w:uiPriority w:val="99"/>
    <w:semiHidden/>
    <w:unhideWhenUsed/>
    <w:rsid w:val="005B5708"/>
  </w:style>
  <w:style w:type="numbering" w:customStyle="1" w:styleId="FrListare431">
    <w:name w:val="Fără Listare431"/>
    <w:next w:val="FrListare"/>
    <w:uiPriority w:val="99"/>
    <w:semiHidden/>
    <w:unhideWhenUsed/>
    <w:rsid w:val="005B5708"/>
  </w:style>
  <w:style w:type="numbering" w:customStyle="1" w:styleId="FrListare4311">
    <w:name w:val="Fără Listare4311"/>
    <w:next w:val="FrListare"/>
    <w:uiPriority w:val="99"/>
    <w:semiHidden/>
    <w:unhideWhenUsed/>
    <w:rsid w:val="005B5708"/>
  </w:style>
  <w:style w:type="numbering" w:customStyle="1" w:styleId="FrListare4312">
    <w:name w:val="Fără Listare4312"/>
    <w:next w:val="FrListare"/>
    <w:uiPriority w:val="99"/>
    <w:semiHidden/>
    <w:unhideWhenUsed/>
    <w:rsid w:val="005B5708"/>
  </w:style>
  <w:style w:type="numbering" w:customStyle="1" w:styleId="FrListare432">
    <w:name w:val="Fără Listare432"/>
    <w:next w:val="FrListare"/>
    <w:uiPriority w:val="99"/>
    <w:semiHidden/>
    <w:unhideWhenUsed/>
    <w:rsid w:val="005B5708"/>
  </w:style>
  <w:style w:type="numbering" w:customStyle="1" w:styleId="FrListare433">
    <w:name w:val="Fără Listare433"/>
    <w:next w:val="FrListare"/>
    <w:uiPriority w:val="99"/>
    <w:semiHidden/>
    <w:unhideWhenUsed/>
    <w:rsid w:val="005B5708"/>
  </w:style>
  <w:style w:type="numbering" w:customStyle="1" w:styleId="FrListare44">
    <w:name w:val="Fără Listare44"/>
    <w:next w:val="FrListare"/>
    <w:uiPriority w:val="99"/>
    <w:semiHidden/>
    <w:unhideWhenUsed/>
    <w:rsid w:val="005B5708"/>
  </w:style>
  <w:style w:type="numbering" w:customStyle="1" w:styleId="FrListare441">
    <w:name w:val="Fără Listare441"/>
    <w:next w:val="FrListare"/>
    <w:uiPriority w:val="99"/>
    <w:semiHidden/>
    <w:unhideWhenUsed/>
    <w:rsid w:val="005B5708"/>
  </w:style>
  <w:style w:type="numbering" w:customStyle="1" w:styleId="FrListare4411">
    <w:name w:val="Fără Listare4411"/>
    <w:next w:val="FrListare"/>
    <w:uiPriority w:val="99"/>
    <w:semiHidden/>
    <w:unhideWhenUsed/>
    <w:rsid w:val="005B5708"/>
  </w:style>
  <w:style w:type="numbering" w:customStyle="1" w:styleId="FrListare4412">
    <w:name w:val="Fără Listare4412"/>
    <w:next w:val="FrListare"/>
    <w:uiPriority w:val="99"/>
    <w:semiHidden/>
    <w:unhideWhenUsed/>
    <w:rsid w:val="005B5708"/>
  </w:style>
  <w:style w:type="numbering" w:customStyle="1" w:styleId="FrListare442">
    <w:name w:val="Fără Listare442"/>
    <w:next w:val="FrListare"/>
    <w:uiPriority w:val="99"/>
    <w:semiHidden/>
    <w:unhideWhenUsed/>
    <w:rsid w:val="005B5708"/>
  </w:style>
  <w:style w:type="numbering" w:customStyle="1" w:styleId="FrListare443">
    <w:name w:val="Fără Listare443"/>
    <w:next w:val="FrListare"/>
    <w:uiPriority w:val="99"/>
    <w:semiHidden/>
    <w:unhideWhenUsed/>
    <w:rsid w:val="005B5708"/>
  </w:style>
  <w:style w:type="numbering" w:customStyle="1" w:styleId="FrListare45">
    <w:name w:val="Fără Listare45"/>
    <w:next w:val="FrListare"/>
    <w:uiPriority w:val="99"/>
    <w:semiHidden/>
    <w:unhideWhenUsed/>
    <w:rsid w:val="005B5708"/>
  </w:style>
  <w:style w:type="numbering" w:customStyle="1" w:styleId="FrListare451">
    <w:name w:val="Fără Listare451"/>
    <w:next w:val="FrListare"/>
    <w:uiPriority w:val="99"/>
    <w:semiHidden/>
    <w:unhideWhenUsed/>
    <w:rsid w:val="005B5708"/>
  </w:style>
  <w:style w:type="numbering" w:customStyle="1" w:styleId="FrListare452">
    <w:name w:val="Fără Listare452"/>
    <w:next w:val="FrListare"/>
    <w:uiPriority w:val="99"/>
    <w:semiHidden/>
    <w:unhideWhenUsed/>
    <w:rsid w:val="005B5708"/>
  </w:style>
  <w:style w:type="numbering" w:customStyle="1" w:styleId="FrListare46">
    <w:name w:val="Fără Listare46"/>
    <w:next w:val="FrListare"/>
    <w:uiPriority w:val="99"/>
    <w:semiHidden/>
    <w:unhideWhenUsed/>
    <w:rsid w:val="005B5708"/>
  </w:style>
  <w:style w:type="numbering" w:customStyle="1" w:styleId="FrListare461">
    <w:name w:val="Fără Listare461"/>
    <w:next w:val="FrListare"/>
    <w:uiPriority w:val="99"/>
    <w:semiHidden/>
    <w:unhideWhenUsed/>
    <w:rsid w:val="005B5708"/>
  </w:style>
  <w:style w:type="numbering" w:customStyle="1" w:styleId="FrListare47">
    <w:name w:val="Fără Listare47"/>
    <w:next w:val="FrListare"/>
    <w:uiPriority w:val="99"/>
    <w:semiHidden/>
    <w:unhideWhenUsed/>
    <w:rsid w:val="005B5708"/>
  </w:style>
  <w:style w:type="numbering" w:customStyle="1" w:styleId="FrListare5111">
    <w:name w:val="Fără Listare5111"/>
    <w:next w:val="FrListare"/>
    <w:uiPriority w:val="99"/>
    <w:semiHidden/>
    <w:unhideWhenUsed/>
    <w:rsid w:val="005B5708"/>
  </w:style>
  <w:style w:type="numbering" w:customStyle="1" w:styleId="FrListare51111">
    <w:name w:val="Fără Listare51111"/>
    <w:next w:val="FrListare"/>
    <w:uiPriority w:val="99"/>
    <w:semiHidden/>
    <w:unhideWhenUsed/>
    <w:rsid w:val="005B5708"/>
  </w:style>
  <w:style w:type="numbering" w:customStyle="1" w:styleId="FrListare511111">
    <w:name w:val="Fără Listare511111"/>
    <w:next w:val="FrListare"/>
    <w:uiPriority w:val="99"/>
    <w:semiHidden/>
    <w:unhideWhenUsed/>
    <w:rsid w:val="005B5708"/>
  </w:style>
  <w:style w:type="numbering" w:customStyle="1" w:styleId="FrListare511112">
    <w:name w:val="Fără Listare511112"/>
    <w:next w:val="FrListare"/>
    <w:uiPriority w:val="99"/>
    <w:semiHidden/>
    <w:unhideWhenUsed/>
    <w:rsid w:val="005B5708"/>
  </w:style>
  <w:style w:type="numbering" w:customStyle="1" w:styleId="FrListare51112">
    <w:name w:val="Fără Listare51112"/>
    <w:next w:val="FrListare"/>
    <w:uiPriority w:val="99"/>
    <w:semiHidden/>
    <w:unhideWhenUsed/>
    <w:rsid w:val="005B5708"/>
  </w:style>
  <w:style w:type="numbering" w:customStyle="1" w:styleId="FrListare51113">
    <w:name w:val="Fără Listare51113"/>
    <w:next w:val="FrListare"/>
    <w:uiPriority w:val="99"/>
    <w:semiHidden/>
    <w:unhideWhenUsed/>
    <w:rsid w:val="005B5708"/>
  </w:style>
  <w:style w:type="numbering" w:customStyle="1" w:styleId="FrListare5112">
    <w:name w:val="Fără Listare5112"/>
    <w:next w:val="FrListare"/>
    <w:uiPriority w:val="99"/>
    <w:semiHidden/>
    <w:unhideWhenUsed/>
    <w:rsid w:val="005B5708"/>
  </w:style>
  <w:style w:type="numbering" w:customStyle="1" w:styleId="FrListare51121">
    <w:name w:val="Fără Listare51121"/>
    <w:next w:val="FrListare"/>
    <w:uiPriority w:val="99"/>
    <w:semiHidden/>
    <w:unhideWhenUsed/>
    <w:rsid w:val="005B5708"/>
  </w:style>
  <w:style w:type="numbering" w:customStyle="1" w:styleId="FrListare51122">
    <w:name w:val="Fără Listare51122"/>
    <w:next w:val="FrListare"/>
    <w:uiPriority w:val="99"/>
    <w:semiHidden/>
    <w:unhideWhenUsed/>
    <w:rsid w:val="005B5708"/>
  </w:style>
  <w:style w:type="numbering" w:customStyle="1" w:styleId="FrListare5113">
    <w:name w:val="Fără Listare5113"/>
    <w:next w:val="FrListare"/>
    <w:uiPriority w:val="99"/>
    <w:semiHidden/>
    <w:unhideWhenUsed/>
    <w:rsid w:val="005B5708"/>
  </w:style>
  <w:style w:type="numbering" w:customStyle="1" w:styleId="FrListare51131">
    <w:name w:val="Fără Listare51131"/>
    <w:next w:val="FrListare"/>
    <w:uiPriority w:val="99"/>
    <w:semiHidden/>
    <w:unhideWhenUsed/>
    <w:rsid w:val="005B5708"/>
  </w:style>
  <w:style w:type="numbering" w:customStyle="1" w:styleId="FrListare5114">
    <w:name w:val="Fără Listare5114"/>
    <w:next w:val="FrListare"/>
    <w:uiPriority w:val="99"/>
    <w:semiHidden/>
    <w:unhideWhenUsed/>
    <w:rsid w:val="005B5708"/>
  </w:style>
  <w:style w:type="numbering" w:customStyle="1" w:styleId="FrListare512">
    <w:name w:val="Fără Listare512"/>
    <w:next w:val="FrListare"/>
    <w:uiPriority w:val="99"/>
    <w:semiHidden/>
    <w:unhideWhenUsed/>
    <w:rsid w:val="005B5708"/>
  </w:style>
  <w:style w:type="numbering" w:customStyle="1" w:styleId="FrListare5121">
    <w:name w:val="Fără Listare5121"/>
    <w:next w:val="FrListare"/>
    <w:uiPriority w:val="99"/>
    <w:semiHidden/>
    <w:unhideWhenUsed/>
    <w:rsid w:val="005B5708"/>
  </w:style>
  <w:style w:type="numbering" w:customStyle="1" w:styleId="FrListare51211">
    <w:name w:val="Fără Listare51211"/>
    <w:next w:val="FrListare"/>
    <w:uiPriority w:val="99"/>
    <w:semiHidden/>
    <w:unhideWhenUsed/>
    <w:rsid w:val="005B5708"/>
  </w:style>
  <w:style w:type="numbering" w:customStyle="1" w:styleId="FrListare51212">
    <w:name w:val="Fără Listare51212"/>
    <w:next w:val="FrListare"/>
    <w:uiPriority w:val="99"/>
    <w:semiHidden/>
    <w:unhideWhenUsed/>
    <w:rsid w:val="005B5708"/>
  </w:style>
  <w:style w:type="numbering" w:customStyle="1" w:styleId="FrListare5122">
    <w:name w:val="Fără Listare5122"/>
    <w:next w:val="FrListare"/>
    <w:uiPriority w:val="99"/>
    <w:semiHidden/>
    <w:unhideWhenUsed/>
    <w:rsid w:val="005B5708"/>
  </w:style>
  <w:style w:type="numbering" w:customStyle="1" w:styleId="FrListare5123">
    <w:name w:val="Fără Listare5123"/>
    <w:next w:val="FrListare"/>
    <w:uiPriority w:val="99"/>
    <w:semiHidden/>
    <w:unhideWhenUsed/>
    <w:rsid w:val="005B5708"/>
  </w:style>
  <w:style w:type="numbering" w:customStyle="1" w:styleId="FrListare513">
    <w:name w:val="Fără Listare513"/>
    <w:next w:val="FrListare"/>
    <w:uiPriority w:val="99"/>
    <w:semiHidden/>
    <w:unhideWhenUsed/>
    <w:rsid w:val="005B5708"/>
  </w:style>
  <w:style w:type="numbering" w:customStyle="1" w:styleId="FrListare5131">
    <w:name w:val="Fără Listare5131"/>
    <w:next w:val="FrListare"/>
    <w:uiPriority w:val="99"/>
    <w:semiHidden/>
    <w:unhideWhenUsed/>
    <w:rsid w:val="005B5708"/>
  </w:style>
  <w:style w:type="numbering" w:customStyle="1" w:styleId="FrListare5132">
    <w:name w:val="Fără Listare5132"/>
    <w:next w:val="FrListare"/>
    <w:uiPriority w:val="99"/>
    <w:semiHidden/>
    <w:unhideWhenUsed/>
    <w:rsid w:val="005B5708"/>
  </w:style>
  <w:style w:type="numbering" w:customStyle="1" w:styleId="FrListare514">
    <w:name w:val="Fără Listare514"/>
    <w:next w:val="FrListare"/>
    <w:uiPriority w:val="99"/>
    <w:semiHidden/>
    <w:unhideWhenUsed/>
    <w:rsid w:val="005B5708"/>
  </w:style>
  <w:style w:type="numbering" w:customStyle="1" w:styleId="FrListare5141">
    <w:name w:val="Fără Listare5141"/>
    <w:next w:val="FrListare"/>
    <w:uiPriority w:val="99"/>
    <w:semiHidden/>
    <w:unhideWhenUsed/>
    <w:rsid w:val="005B5708"/>
  </w:style>
  <w:style w:type="numbering" w:customStyle="1" w:styleId="FrListare515">
    <w:name w:val="Fără Listare515"/>
    <w:next w:val="FrListare"/>
    <w:uiPriority w:val="99"/>
    <w:semiHidden/>
    <w:unhideWhenUsed/>
    <w:rsid w:val="005B5708"/>
  </w:style>
  <w:style w:type="numbering" w:customStyle="1" w:styleId="FrListare52">
    <w:name w:val="Fără Listare52"/>
    <w:next w:val="FrListare"/>
    <w:uiPriority w:val="99"/>
    <w:semiHidden/>
    <w:unhideWhenUsed/>
    <w:rsid w:val="005B5708"/>
  </w:style>
  <w:style w:type="numbering" w:customStyle="1" w:styleId="FrListare521">
    <w:name w:val="Fără Listare521"/>
    <w:next w:val="FrListare"/>
    <w:uiPriority w:val="99"/>
    <w:semiHidden/>
    <w:unhideWhenUsed/>
    <w:rsid w:val="005B5708"/>
  </w:style>
  <w:style w:type="numbering" w:customStyle="1" w:styleId="FrListare5211">
    <w:name w:val="Fără Listare5211"/>
    <w:next w:val="FrListare"/>
    <w:uiPriority w:val="99"/>
    <w:semiHidden/>
    <w:unhideWhenUsed/>
    <w:rsid w:val="005B5708"/>
  </w:style>
  <w:style w:type="numbering" w:customStyle="1" w:styleId="FrListare52111">
    <w:name w:val="Fără Listare52111"/>
    <w:next w:val="FrListare"/>
    <w:uiPriority w:val="99"/>
    <w:semiHidden/>
    <w:unhideWhenUsed/>
    <w:rsid w:val="005B5708"/>
  </w:style>
  <w:style w:type="numbering" w:customStyle="1" w:styleId="FrListare52112">
    <w:name w:val="Fără Listare52112"/>
    <w:next w:val="FrListare"/>
    <w:uiPriority w:val="99"/>
    <w:semiHidden/>
    <w:unhideWhenUsed/>
    <w:rsid w:val="005B5708"/>
  </w:style>
  <w:style w:type="numbering" w:customStyle="1" w:styleId="FrListare5212">
    <w:name w:val="Fără Listare5212"/>
    <w:next w:val="FrListare"/>
    <w:uiPriority w:val="99"/>
    <w:semiHidden/>
    <w:unhideWhenUsed/>
    <w:rsid w:val="005B5708"/>
  </w:style>
  <w:style w:type="numbering" w:customStyle="1" w:styleId="FrListare5213">
    <w:name w:val="Fără Listare5213"/>
    <w:next w:val="FrListare"/>
    <w:uiPriority w:val="99"/>
    <w:semiHidden/>
    <w:unhideWhenUsed/>
    <w:rsid w:val="005B5708"/>
  </w:style>
  <w:style w:type="numbering" w:customStyle="1" w:styleId="FrListare522">
    <w:name w:val="Fără Listare522"/>
    <w:next w:val="FrListare"/>
    <w:uiPriority w:val="99"/>
    <w:semiHidden/>
    <w:unhideWhenUsed/>
    <w:rsid w:val="005B5708"/>
  </w:style>
  <w:style w:type="numbering" w:customStyle="1" w:styleId="FrListare5221">
    <w:name w:val="Fără Listare5221"/>
    <w:next w:val="FrListare"/>
    <w:uiPriority w:val="99"/>
    <w:semiHidden/>
    <w:unhideWhenUsed/>
    <w:rsid w:val="005B5708"/>
  </w:style>
  <w:style w:type="numbering" w:customStyle="1" w:styleId="FrListare5222">
    <w:name w:val="Fără Listare5222"/>
    <w:next w:val="FrListare"/>
    <w:uiPriority w:val="99"/>
    <w:semiHidden/>
    <w:unhideWhenUsed/>
    <w:rsid w:val="005B5708"/>
  </w:style>
  <w:style w:type="numbering" w:customStyle="1" w:styleId="FrListare523">
    <w:name w:val="Fără Listare523"/>
    <w:next w:val="FrListare"/>
    <w:uiPriority w:val="99"/>
    <w:semiHidden/>
    <w:unhideWhenUsed/>
    <w:rsid w:val="005B5708"/>
  </w:style>
  <w:style w:type="numbering" w:customStyle="1" w:styleId="FrListare5231">
    <w:name w:val="Fără Listare5231"/>
    <w:next w:val="FrListare"/>
    <w:uiPriority w:val="99"/>
    <w:semiHidden/>
    <w:unhideWhenUsed/>
    <w:rsid w:val="005B5708"/>
  </w:style>
  <w:style w:type="numbering" w:customStyle="1" w:styleId="FrListare524">
    <w:name w:val="Fără Listare524"/>
    <w:next w:val="FrListare"/>
    <w:uiPriority w:val="99"/>
    <w:semiHidden/>
    <w:unhideWhenUsed/>
    <w:rsid w:val="005B5708"/>
  </w:style>
  <w:style w:type="numbering" w:customStyle="1" w:styleId="FrListare53">
    <w:name w:val="Fără Listare53"/>
    <w:next w:val="FrListare"/>
    <w:uiPriority w:val="99"/>
    <w:semiHidden/>
    <w:unhideWhenUsed/>
    <w:rsid w:val="005B5708"/>
  </w:style>
  <w:style w:type="numbering" w:customStyle="1" w:styleId="FrListare531">
    <w:name w:val="Fără Listare531"/>
    <w:next w:val="FrListare"/>
    <w:uiPriority w:val="99"/>
    <w:semiHidden/>
    <w:unhideWhenUsed/>
    <w:rsid w:val="005B5708"/>
  </w:style>
  <w:style w:type="numbering" w:customStyle="1" w:styleId="FrListare5311">
    <w:name w:val="Fără Listare5311"/>
    <w:next w:val="FrListare"/>
    <w:uiPriority w:val="99"/>
    <w:semiHidden/>
    <w:unhideWhenUsed/>
    <w:rsid w:val="005B5708"/>
  </w:style>
  <w:style w:type="numbering" w:customStyle="1" w:styleId="FrListare5312">
    <w:name w:val="Fără Listare5312"/>
    <w:next w:val="FrListare"/>
    <w:uiPriority w:val="99"/>
    <w:semiHidden/>
    <w:unhideWhenUsed/>
    <w:rsid w:val="005B5708"/>
  </w:style>
  <w:style w:type="numbering" w:customStyle="1" w:styleId="FrListare532">
    <w:name w:val="Fără Listare532"/>
    <w:next w:val="FrListare"/>
    <w:uiPriority w:val="99"/>
    <w:semiHidden/>
    <w:unhideWhenUsed/>
    <w:rsid w:val="005B5708"/>
  </w:style>
  <w:style w:type="numbering" w:customStyle="1" w:styleId="FrListare533">
    <w:name w:val="Fără Listare533"/>
    <w:next w:val="FrListare"/>
    <w:uiPriority w:val="99"/>
    <w:semiHidden/>
    <w:unhideWhenUsed/>
    <w:rsid w:val="005B5708"/>
  </w:style>
  <w:style w:type="numbering" w:customStyle="1" w:styleId="FrListare54">
    <w:name w:val="Fără Listare54"/>
    <w:next w:val="FrListare"/>
    <w:uiPriority w:val="99"/>
    <w:semiHidden/>
    <w:unhideWhenUsed/>
    <w:rsid w:val="005B5708"/>
  </w:style>
  <w:style w:type="numbering" w:customStyle="1" w:styleId="FrListare541">
    <w:name w:val="Fără Listare541"/>
    <w:next w:val="FrListare"/>
    <w:uiPriority w:val="99"/>
    <w:semiHidden/>
    <w:unhideWhenUsed/>
    <w:rsid w:val="005B5708"/>
  </w:style>
  <w:style w:type="numbering" w:customStyle="1" w:styleId="FrListare5411">
    <w:name w:val="Fără Listare5411"/>
    <w:next w:val="FrListare"/>
    <w:uiPriority w:val="99"/>
    <w:semiHidden/>
    <w:unhideWhenUsed/>
    <w:rsid w:val="005B5708"/>
  </w:style>
  <w:style w:type="numbering" w:customStyle="1" w:styleId="FrListare5412">
    <w:name w:val="Fără Listare5412"/>
    <w:next w:val="FrListare"/>
    <w:uiPriority w:val="99"/>
    <w:semiHidden/>
    <w:unhideWhenUsed/>
    <w:rsid w:val="005B5708"/>
  </w:style>
  <w:style w:type="numbering" w:customStyle="1" w:styleId="FrListare542">
    <w:name w:val="Fără Listare542"/>
    <w:next w:val="FrListare"/>
    <w:uiPriority w:val="99"/>
    <w:semiHidden/>
    <w:unhideWhenUsed/>
    <w:rsid w:val="005B5708"/>
  </w:style>
  <w:style w:type="numbering" w:customStyle="1" w:styleId="FrListare543">
    <w:name w:val="Fără Listare543"/>
    <w:next w:val="FrListare"/>
    <w:uiPriority w:val="99"/>
    <w:semiHidden/>
    <w:unhideWhenUsed/>
    <w:rsid w:val="005B5708"/>
  </w:style>
  <w:style w:type="numbering" w:customStyle="1" w:styleId="FrListare55">
    <w:name w:val="Fără Listare55"/>
    <w:next w:val="FrListare"/>
    <w:uiPriority w:val="99"/>
    <w:semiHidden/>
    <w:unhideWhenUsed/>
    <w:rsid w:val="005B5708"/>
  </w:style>
  <w:style w:type="numbering" w:customStyle="1" w:styleId="FrListare551">
    <w:name w:val="Fără Listare551"/>
    <w:next w:val="FrListare"/>
    <w:uiPriority w:val="99"/>
    <w:semiHidden/>
    <w:unhideWhenUsed/>
    <w:rsid w:val="005B5708"/>
  </w:style>
  <w:style w:type="numbering" w:customStyle="1" w:styleId="FrListare552">
    <w:name w:val="Fără Listare552"/>
    <w:next w:val="FrListare"/>
    <w:uiPriority w:val="99"/>
    <w:semiHidden/>
    <w:unhideWhenUsed/>
    <w:rsid w:val="005B5708"/>
  </w:style>
  <w:style w:type="numbering" w:customStyle="1" w:styleId="FrListare56">
    <w:name w:val="Fără Listare56"/>
    <w:next w:val="FrListare"/>
    <w:uiPriority w:val="99"/>
    <w:semiHidden/>
    <w:unhideWhenUsed/>
    <w:rsid w:val="005B5708"/>
  </w:style>
  <w:style w:type="numbering" w:customStyle="1" w:styleId="FrListare561">
    <w:name w:val="Fără Listare561"/>
    <w:next w:val="FrListare"/>
    <w:uiPriority w:val="99"/>
    <w:semiHidden/>
    <w:unhideWhenUsed/>
    <w:rsid w:val="005B5708"/>
  </w:style>
  <w:style w:type="numbering" w:customStyle="1" w:styleId="FrListare57">
    <w:name w:val="Fără Listare57"/>
    <w:next w:val="FrListare"/>
    <w:uiPriority w:val="99"/>
    <w:semiHidden/>
    <w:unhideWhenUsed/>
    <w:rsid w:val="005B5708"/>
  </w:style>
  <w:style w:type="numbering" w:customStyle="1" w:styleId="FrListare6111">
    <w:name w:val="Fără Listare6111"/>
    <w:next w:val="FrListare"/>
    <w:uiPriority w:val="99"/>
    <w:semiHidden/>
    <w:unhideWhenUsed/>
    <w:rsid w:val="005B5708"/>
  </w:style>
  <w:style w:type="numbering" w:customStyle="1" w:styleId="FrListare61111">
    <w:name w:val="Fără Listare61111"/>
    <w:next w:val="FrListare"/>
    <w:uiPriority w:val="99"/>
    <w:semiHidden/>
    <w:unhideWhenUsed/>
    <w:rsid w:val="005B5708"/>
  </w:style>
  <w:style w:type="numbering" w:customStyle="1" w:styleId="FrListare611111">
    <w:name w:val="Fără Listare611111"/>
    <w:next w:val="FrListare"/>
    <w:uiPriority w:val="99"/>
    <w:semiHidden/>
    <w:unhideWhenUsed/>
    <w:rsid w:val="005B5708"/>
  </w:style>
  <w:style w:type="numbering" w:customStyle="1" w:styleId="FrListare611112">
    <w:name w:val="Fără Listare611112"/>
    <w:next w:val="FrListare"/>
    <w:uiPriority w:val="99"/>
    <w:semiHidden/>
    <w:unhideWhenUsed/>
    <w:rsid w:val="005B5708"/>
  </w:style>
  <w:style w:type="numbering" w:customStyle="1" w:styleId="FrListare61112">
    <w:name w:val="Fără Listare61112"/>
    <w:next w:val="FrListare"/>
    <w:uiPriority w:val="99"/>
    <w:semiHidden/>
    <w:unhideWhenUsed/>
    <w:rsid w:val="005B5708"/>
  </w:style>
  <w:style w:type="numbering" w:customStyle="1" w:styleId="FrListare61113">
    <w:name w:val="Fără Listare61113"/>
    <w:next w:val="FrListare"/>
    <w:uiPriority w:val="99"/>
    <w:semiHidden/>
    <w:unhideWhenUsed/>
    <w:rsid w:val="005B5708"/>
  </w:style>
  <w:style w:type="numbering" w:customStyle="1" w:styleId="FrListare6112">
    <w:name w:val="Fără Listare6112"/>
    <w:next w:val="FrListare"/>
    <w:uiPriority w:val="99"/>
    <w:semiHidden/>
    <w:unhideWhenUsed/>
    <w:rsid w:val="005B5708"/>
  </w:style>
  <w:style w:type="numbering" w:customStyle="1" w:styleId="FrListare61121">
    <w:name w:val="Fără Listare61121"/>
    <w:next w:val="FrListare"/>
    <w:uiPriority w:val="99"/>
    <w:semiHidden/>
    <w:unhideWhenUsed/>
    <w:rsid w:val="005B5708"/>
  </w:style>
  <w:style w:type="numbering" w:customStyle="1" w:styleId="FrListare61122">
    <w:name w:val="Fără Listare61122"/>
    <w:next w:val="FrListare"/>
    <w:uiPriority w:val="99"/>
    <w:semiHidden/>
    <w:unhideWhenUsed/>
    <w:rsid w:val="005B5708"/>
  </w:style>
  <w:style w:type="numbering" w:customStyle="1" w:styleId="FrListare6113">
    <w:name w:val="Fără Listare6113"/>
    <w:next w:val="FrListare"/>
    <w:uiPriority w:val="99"/>
    <w:semiHidden/>
    <w:unhideWhenUsed/>
    <w:rsid w:val="005B5708"/>
  </w:style>
  <w:style w:type="numbering" w:customStyle="1" w:styleId="FrListare61131">
    <w:name w:val="Fără Listare61131"/>
    <w:next w:val="FrListare"/>
    <w:uiPriority w:val="99"/>
    <w:semiHidden/>
    <w:unhideWhenUsed/>
    <w:rsid w:val="005B5708"/>
  </w:style>
  <w:style w:type="numbering" w:customStyle="1" w:styleId="FrListare6114">
    <w:name w:val="Fără Listare6114"/>
    <w:next w:val="FrListare"/>
    <w:uiPriority w:val="99"/>
    <w:semiHidden/>
    <w:unhideWhenUsed/>
    <w:rsid w:val="005B5708"/>
  </w:style>
  <w:style w:type="numbering" w:customStyle="1" w:styleId="FrListare612">
    <w:name w:val="Fără Listare612"/>
    <w:next w:val="FrListare"/>
    <w:uiPriority w:val="99"/>
    <w:semiHidden/>
    <w:unhideWhenUsed/>
    <w:rsid w:val="005B5708"/>
  </w:style>
  <w:style w:type="numbering" w:customStyle="1" w:styleId="FrListare6121">
    <w:name w:val="Fără Listare6121"/>
    <w:next w:val="FrListare"/>
    <w:uiPriority w:val="99"/>
    <w:semiHidden/>
    <w:unhideWhenUsed/>
    <w:rsid w:val="005B5708"/>
  </w:style>
  <w:style w:type="numbering" w:customStyle="1" w:styleId="FrListare61211">
    <w:name w:val="Fără Listare61211"/>
    <w:next w:val="FrListare"/>
    <w:uiPriority w:val="99"/>
    <w:semiHidden/>
    <w:unhideWhenUsed/>
    <w:rsid w:val="005B5708"/>
  </w:style>
  <w:style w:type="numbering" w:customStyle="1" w:styleId="FrListare61212">
    <w:name w:val="Fără Listare61212"/>
    <w:next w:val="FrListare"/>
    <w:uiPriority w:val="99"/>
    <w:semiHidden/>
    <w:unhideWhenUsed/>
    <w:rsid w:val="005B5708"/>
  </w:style>
  <w:style w:type="numbering" w:customStyle="1" w:styleId="FrListare6122">
    <w:name w:val="Fără Listare6122"/>
    <w:next w:val="FrListare"/>
    <w:uiPriority w:val="99"/>
    <w:semiHidden/>
    <w:unhideWhenUsed/>
    <w:rsid w:val="005B5708"/>
  </w:style>
  <w:style w:type="numbering" w:customStyle="1" w:styleId="FrListare6123">
    <w:name w:val="Fără Listare6123"/>
    <w:next w:val="FrListare"/>
    <w:uiPriority w:val="99"/>
    <w:semiHidden/>
    <w:unhideWhenUsed/>
    <w:rsid w:val="005B5708"/>
  </w:style>
  <w:style w:type="numbering" w:customStyle="1" w:styleId="FrListare613">
    <w:name w:val="Fără Listare613"/>
    <w:next w:val="FrListare"/>
    <w:uiPriority w:val="99"/>
    <w:semiHidden/>
    <w:unhideWhenUsed/>
    <w:rsid w:val="005B5708"/>
  </w:style>
  <w:style w:type="numbering" w:customStyle="1" w:styleId="FrListare6131">
    <w:name w:val="Fără Listare6131"/>
    <w:next w:val="FrListare"/>
    <w:uiPriority w:val="99"/>
    <w:semiHidden/>
    <w:unhideWhenUsed/>
    <w:rsid w:val="005B5708"/>
  </w:style>
  <w:style w:type="numbering" w:customStyle="1" w:styleId="FrListare6132">
    <w:name w:val="Fără Listare6132"/>
    <w:next w:val="FrListare"/>
    <w:uiPriority w:val="99"/>
    <w:semiHidden/>
    <w:unhideWhenUsed/>
    <w:rsid w:val="005B5708"/>
  </w:style>
  <w:style w:type="numbering" w:customStyle="1" w:styleId="FrListare614">
    <w:name w:val="Fără Listare614"/>
    <w:next w:val="FrListare"/>
    <w:uiPriority w:val="99"/>
    <w:semiHidden/>
    <w:unhideWhenUsed/>
    <w:rsid w:val="005B5708"/>
  </w:style>
  <w:style w:type="numbering" w:customStyle="1" w:styleId="FrListare6141">
    <w:name w:val="Fără Listare6141"/>
    <w:next w:val="FrListare"/>
    <w:uiPriority w:val="99"/>
    <w:semiHidden/>
    <w:unhideWhenUsed/>
    <w:rsid w:val="005B5708"/>
  </w:style>
  <w:style w:type="numbering" w:customStyle="1" w:styleId="FrListare615">
    <w:name w:val="Fără Listare615"/>
    <w:next w:val="FrListare"/>
    <w:uiPriority w:val="99"/>
    <w:semiHidden/>
    <w:unhideWhenUsed/>
    <w:rsid w:val="005B5708"/>
  </w:style>
  <w:style w:type="numbering" w:customStyle="1" w:styleId="FrListare62">
    <w:name w:val="Fără Listare62"/>
    <w:next w:val="FrListare"/>
    <w:uiPriority w:val="99"/>
    <w:semiHidden/>
    <w:unhideWhenUsed/>
    <w:rsid w:val="005B5708"/>
  </w:style>
  <w:style w:type="numbering" w:customStyle="1" w:styleId="FrListare621">
    <w:name w:val="Fără Listare621"/>
    <w:next w:val="FrListare"/>
    <w:uiPriority w:val="99"/>
    <w:semiHidden/>
    <w:unhideWhenUsed/>
    <w:rsid w:val="005B5708"/>
  </w:style>
  <w:style w:type="numbering" w:customStyle="1" w:styleId="FrListare6211">
    <w:name w:val="Fără Listare6211"/>
    <w:next w:val="FrListare"/>
    <w:uiPriority w:val="99"/>
    <w:semiHidden/>
    <w:unhideWhenUsed/>
    <w:rsid w:val="005B5708"/>
  </w:style>
  <w:style w:type="numbering" w:customStyle="1" w:styleId="FrListare62111">
    <w:name w:val="Fără Listare62111"/>
    <w:next w:val="FrListare"/>
    <w:uiPriority w:val="99"/>
    <w:semiHidden/>
    <w:unhideWhenUsed/>
    <w:rsid w:val="005B5708"/>
  </w:style>
  <w:style w:type="numbering" w:customStyle="1" w:styleId="FrListare62112">
    <w:name w:val="Fără Listare62112"/>
    <w:next w:val="FrListare"/>
    <w:uiPriority w:val="99"/>
    <w:semiHidden/>
    <w:unhideWhenUsed/>
    <w:rsid w:val="005B5708"/>
  </w:style>
  <w:style w:type="numbering" w:customStyle="1" w:styleId="FrListare6212">
    <w:name w:val="Fără Listare6212"/>
    <w:next w:val="FrListare"/>
    <w:uiPriority w:val="99"/>
    <w:semiHidden/>
    <w:unhideWhenUsed/>
    <w:rsid w:val="005B5708"/>
  </w:style>
  <w:style w:type="numbering" w:customStyle="1" w:styleId="FrListare6213">
    <w:name w:val="Fără Listare6213"/>
    <w:next w:val="FrListare"/>
    <w:uiPriority w:val="99"/>
    <w:semiHidden/>
    <w:unhideWhenUsed/>
    <w:rsid w:val="005B5708"/>
  </w:style>
  <w:style w:type="numbering" w:customStyle="1" w:styleId="FrListare622">
    <w:name w:val="Fără Listare622"/>
    <w:next w:val="FrListare"/>
    <w:uiPriority w:val="99"/>
    <w:semiHidden/>
    <w:unhideWhenUsed/>
    <w:rsid w:val="005B5708"/>
  </w:style>
  <w:style w:type="numbering" w:customStyle="1" w:styleId="FrListare6221">
    <w:name w:val="Fără Listare6221"/>
    <w:next w:val="FrListare"/>
    <w:uiPriority w:val="99"/>
    <w:semiHidden/>
    <w:unhideWhenUsed/>
    <w:rsid w:val="005B5708"/>
  </w:style>
  <w:style w:type="numbering" w:customStyle="1" w:styleId="FrListare6222">
    <w:name w:val="Fără Listare6222"/>
    <w:next w:val="FrListare"/>
    <w:uiPriority w:val="99"/>
    <w:semiHidden/>
    <w:unhideWhenUsed/>
    <w:rsid w:val="005B5708"/>
  </w:style>
  <w:style w:type="numbering" w:customStyle="1" w:styleId="FrListare623">
    <w:name w:val="Fără Listare623"/>
    <w:next w:val="FrListare"/>
    <w:uiPriority w:val="99"/>
    <w:semiHidden/>
    <w:unhideWhenUsed/>
    <w:rsid w:val="005B5708"/>
  </w:style>
  <w:style w:type="numbering" w:customStyle="1" w:styleId="FrListare6231">
    <w:name w:val="Fără Listare6231"/>
    <w:next w:val="FrListare"/>
    <w:uiPriority w:val="99"/>
    <w:semiHidden/>
    <w:unhideWhenUsed/>
    <w:rsid w:val="005B5708"/>
  </w:style>
  <w:style w:type="numbering" w:customStyle="1" w:styleId="FrListare624">
    <w:name w:val="Fără Listare624"/>
    <w:next w:val="FrListare"/>
    <w:uiPriority w:val="99"/>
    <w:semiHidden/>
    <w:unhideWhenUsed/>
    <w:rsid w:val="005B5708"/>
  </w:style>
  <w:style w:type="numbering" w:customStyle="1" w:styleId="FrListare63">
    <w:name w:val="Fără Listare63"/>
    <w:next w:val="FrListare"/>
    <w:uiPriority w:val="99"/>
    <w:semiHidden/>
    <w:unhideWhenUsed/>
    <w:rsid w:val="005B5708"/>
  </w:style>
  <w:style w:type="numbering" w:customStyle="1" w:styleId="FrListare631">
    <w:name w:val="Fără Listare631"/>
    <w:next w:val="FrListare"/>
    <w:uiPriority w:val="99"/>
    <w:semiHidden/>
    <w:unhideWhenUsed/>
    <w:rsid w:val="005B5708"/>
  </w:style>
  <w:style w:type="numbering" w:customStyle="1" w:styleId="FrListare6311">
    <w:name w:val="Fără Listare6311"/>
    <w:next w:val="FrListare"/>
    <w:uiPriority w:val="99"/>
    <w:semiHidden/>
    <w:unhideWhenUsed/>
    <w:rsid w:val="005B5708"/>
  </w:style>
  <w:style w:type="numbering" w:customStyle="1" w:styleId="FrListare6312">
    <w:name w:val="Fără Listare6312"/>
    <w:next w:val="FrListare"/>
    <w:uiPriority w:val="99"/>
    <w:semiHidden/>
    <w:unhideWhenUsed/>
    <w:rsid w:val="005B5708"/>
  </w:style>
  <w:style w:type="numbering" w:customStyle="1" w:styleId="FrListare632">
    <w:name w:val="Fără Listare632"/>
    <w:next w:val="FrListare"/>
    <w:uiPriority w:val="99"/>
    <w:semiHidden/>
    <w:unhideWhenUsed/>
    <w:rsid w:val="005B5708"/>
  </w:style>
  <w:style w:type="numbering" w:customStyle="1" w:styleId="FrListare633">
    <w:name w:val="Fără Listare633"/>
    <w:next w:val="FrListare"/>
    <w:uiPriority w:val="99"/>
    <w:semiHidden/>
    <w:unhideWhenUsed/>
    <w:rsid w:val="005B5708"/>
  </w:style>
  <w:style w:type="numbering" w:customStyle="1" w:styleId="FrListare64">
    <w:name w:val="Fără Listare64"/>
    <w:next w:val="FrListare"/>
    <w:uiPriority w:val="99"/>
    <w:semiHidden/>
    <w:unhideWhenUsed/>
    <w:rsid w:val="005B5708"/>
  </w:style>
  <w:style w:type="numbering" w:customStyle="1" w:styleId="FrListare641">
    <w:name w:val="Fără Listare641"/>
    <w:next w:val="FrListare"/>
    <w:uiPriority w:val="99"/>
    <w:semiHidden/>
    <w:unhideWhenUsed/>
    <w:rsid w:val="005B5708"/>
  </w:style>
  <w:style w:type="numbering" w:customStyle="1" w:styleId="FrListare6411">
    <w:name w:val="Fără Listare6411"/>
    <w:next w:val="FrListare"/>
    <w:uiPriority w:val="99"/>
    <w:semiHidden/>
    <w:unhideWhenUsed/>
    <w:rsid w:val="005B5708"/>
  </w:style>
  <w:style w:type="numbering" w:customStyle="1" w:styleId="FrListare6412">
    <w:name w:val="Fără Listare6412"/>
    <w:next w:val="FrListare"/>
    <w:uiPriority w:val="99"/>
    <w:semiHidden/>
    <w:unhideWhenUsed/>
    <w:rsid w:val="005B5708"/>
  </w:style>
  <w:style w:type="numbering" w:customStyle="1" w:styleId="FrListare642">
    <w:name w:val="Fără Listare642"/>
    <w:next w:val="FrListare"/>
    <w:uiPriority w:val="99"/>
    <w:semiHidden/>
    <w:unhideWhenUsed/>
    <w:rsid w:val="005B5708"/>
  </w:style>
  <w:style w:type="numbering" w:customStyle="1" w:styleId="FrListare643">
    <w:name w:val="Fără Listare643"/>
    <w:next w:val="FrListare"/>
    <w:uiPriority w:val="99"/>
    <w:semiHidden/>
    <w:unhideWhenUsed/>
    <w:rsid w:val="005B5708"/>
  </w:style>
  <w:style w:type="numbering" w:customStyle="1" w:styleId="FrListare65">
    <w:name w:val="Fără Listare65"/>
    <w:next w:val="FrListare"/>
    <w:uiPriority w:val="99"/>
    <w:semiHidden/>
    <w:unhideWhenUsed/>
    <w:rsid w:val="005B5708"/>
  </w:style>
  <w:style w:type="numbering" w:customStyle="1" w:styleId="FrListare651">
    <w:name w:val="Fără Listare651"/>
    <w:next w:val="FrListare"/>
    <w:uiPriority w:val="99"/>
    <w:semiHidden/>
    <w:unhideWhenUsed/>
    <w:rsid w:val="005B5708"/>
  </w:style>
  <w:style w:type="numbering" w:customStyle="1" w:styleId="FrListare652">
    <w:name w:val="Fără Listare652"/>
    <w:next w:val="FrListare"/>
    <w:uiPriority w:val="99"/>
    <w:semiHidden/>
    <w:unhideWhenUsed/>
    <w:rsid w:val="005B5708"/>
  </w:style>
  <w:style w:type="numbering" w:customStyle="1" w:styleId="FrListare66">
    <w:name w:val="Fără Listare66"/>
    <w:next w:val="FrListare"/>
    <w:uiPriority w:val="99"/>
    <w:semiHidden/>
    <w:unhideWhenUsed/>
    <w:rsid w:val="005B5708"/>
  </w:style>
  <w:style w:type="numbering" w:customStyle="1" w:styleId="FrListare661">
    <w:name w:val="Fără Listare661"/>
    <w:next w:val="FrListare"/>
    <w:uiPriority w:val="99"/>
    <w:semiHidden/>
    <w:unhideWhenUsed/>
    <w:rsid w:val="005B5708"/>
  </w:style>
  <w:style w:type="numbering" w:customStyle="1" w:styleId="FrListare67">
    <w:name w:val="Fără Listare67"/>
    <w:next w:val="FrListare"/>
    <w:uiPriority w:val="99"/>
    <w:semiHidden/>
    <w:unhideWhenUsed/>
    <w:rsid w:val="005B5708"/>
  </w:style>
  <w:style w:type="numbering" w:customStyle="1" w:styleId="FrListare7111">
    <w:name w:val="Fără Listare7111"/>
    <w:next w:val="FrListare"/>
    <w:uiPriority w:val="99"/>
    <w:semiHidden/>
    <w:unhideWhenUsed/>
    <w:rsid w:val="005B5708"/>
  </w:style>
  <w:style w:type="numbering" w:customStyle="1" w:styleId="FrListare71111">
    <w:name w:val="Fără Listare71111"/>
    <w:next w:val="FrListare"/>
    <w:uiPriority w:val="99"/>
    <w:semiHidden/>
    <w:unhideWhenUsed/>
    <w:rsid w:val="005B5708"/>
  </w:style>
  <w:style w:type="numbering" w:customStyle="1" w:styleId="FrListare711111">
    <w:name w:val="Fără Listare711111"/>
    <w:next w:val="FrListare"/>
    <w:uiPriority w:val="99"/>
    <w:semiHidden/>
    <w:unhideWhenUsed/>
    <w:rsid w:val="005B5708"/>
  </w:style>
  <w:style w:type="numbering" w:customStyle="1" w:styleId="FrListare711112">
    <w:name w:val="Fără Listare711112"/>
    <w:next w:val="FrListare"/>
    <w:uiPriority w:val="99"/>
    <w:semiHidden/>
    <w:unhideWhenUsed/>
    <w:rsid w:val="005B5708"/>
  </w:style>
  <w:style w:type="numbering" w:customStyle="1" w:styleId="FrListare71112">
    <w:name w:val="Fără Listare71112"/>
    <w:next w:val="FrListare"/>
    <w:uiPriority w:val="99"/>
    <w:semiHidden/>
    <w:unhideWhenUsed/>
    <w:rsid w:val="005B5708"/>
  </w:style>
  <w:style w:type="numbering" w:customStyle="1" w:styleId="FrListare71113">
    <w:name w:val="Fără Listare71113"/>
    <w:next w:val="FrListare"/>
    <w:uiPriority w:val="99"/>
    <w:semiHidden/>
    <w:unhideWhenUsed/>
    <w:rsid w:val="005B5708"/>
  </w:style>
  <w:style w:type="numbering" w:customStyle="1" w:styleId="FrListare7112">
    <w:name w:val="Fără Listare7112"/>
    <w:next w:val="FrListare"/>
    <w:uiPriority w:val="99"/>
    <w:semiHidden/>
    <w:unhideWhenUsed/>
    <w:rsid w:val="005B5708"/>
  </w:style>
  <w:style w:type="numbering" w:customStyle="1" w:styleId="FrListare71121">
    <w:name w:val="Fără Listare71121"/>
    <w:next w:val="FrListare"/>
    <w:uiPriority w:val="99"/>
    <w:semiHidden/>
    <w:unhideWhenUsed/>
    <w:rsid w:val="005B5708"/>
  </w:style>
  <w:style w:type="numbering" w:customStyle="1" w:styleId="FrListare71122">
    <w:name w:val="Fără Listare71122"/>
    <w:next w:val="FrListare"/>
    <w:uiPriority w:val="99"/>
    <w:semiHidden/>
    <w:unhideWhenUsed/>
    <w:rsid w:val="005B5708"/>
  </w:style>
  <w:style w:type="numbering" w:customStyle="1" w:styleId="FrListare7113">
    <w:name w:val="Fără Listare7113"/>
    <w:next w:val="FrListare"/>
    <w:uiPriority w:val="99"/>
    <w:semiHidden/>
    <w:unhideWhenUsed/>
    <w:rsid w:val="005B5708"/>
  </w:style>
  <w:style w:type="numbering" w:customStyle="1" w:styleId="FrListare71131">
    <w:name w:val="Fără Listare71131"/>
    <w:next w:val="FrListare"/>
    <w:uiPriority w:val="99"/>
    <w:semiHidden/>
    <w:unhideWhenUsed/>
    <w:rsid w:val="005B5708"/>
  </w:style>
  <w:style w:type="numbering" w:customStyle="1" w:styleId="FrListare7114">
    <w:name w:val="Fără Listare7114"/>
    <w:next w:val="FrListare"/>
    <w:uiPriority w:val="99"/>
    <w:semiHidden/>
    <w:unhideWhenUsed/>
    <w:rsid w:val="005B5708"/>
  </w:style>
  <w:style w:type="numbering" w:customStyle="1" w:styleId="FrListare712">
    <w:name w:val="Fără Listare712"/>
    <w:next w:val="FrListare"/>
    <w:uiPriority w:val="99"/>
    <w:semiHidden/>
    <w:unhideWhenUsed/>
    <w:rsid w:val="005B5708"/>
  </w:style>
  <w:style w:type="numbering" w:customStyle="1" w:styleId="FrListare7121">
    <w:name w:val="Fără Listare7121"/>
    <w:next w:val="FrListare"/>
    <w:uiPriority w:val="99"/>
    <w:semiHidden/>
    <w:unhideWhenUsed/>
    <w:rsid w:val="005B5708"/>
  </w:style>
  <w:style w:type="numbering" w:customStyle="1" w:styleId="FrListare71211">
    <w:name w:val="Fără Listare71211"/>
    <w:next w:val="FrListare"/>
    <w:uiPriority w:val="99"/>
    <w:semiHidden/>
    <w:unhideWhenUsed/>
    <w:rsid w:val="005B5708"/>
  </w:style>
  <w:style w:type="numbering" w:customStyle="1" w:styleId="FrListare71212">
    <w:name w:val="Fără Listare71212"/>
    <w:next w:val="FrListare"/>
    <w:uiPriority w:val="99"/>
    <w:semiHidden/>
    <w:unhideWhenUsed/>
    <w:rsid w:val="005B5708"/>
  </w:style>
  <w:style w:type="numbering" w:customStyle="1" w:styleId="FrListare7122">
    <w:name w:val="Fără Listare7122"/>
    <w:next w:val="FrListare"/>
    <w:uiPriority w:val="99"/>
    <w:semiHidden/>
    <w:unhideWhenUsed/>
    <w:rsid w:val="005B5708"/>
  </w:style>
  <w:style w:type="numbering" w:customStyle="1" w:styleId="FrListare7123">
    <w:name w:val="Fără Listare7123"/>
    <w:next w:val="FrListare"/>
    <w:uiPriority w:val="99"/>
    <w:semiHidden/>
    <w:unhideWhenUsed/>
    <w:rsid w:val="005B5708"/>
  </w:style>
  <w:style w:type="numbering" w:customStyle="1" w:styleId="FrListare713">
    <w:name w:val="Fără Listare713"/>
    <w:next w:val="FrListare"/>
    <w:uiPriority w:val="99"/>
    <w:semiHidden/>
    <w:unhideWhenUsed/>
    <w:rsid w:val="005B5708"/>
  </w:style>
  <w:style w:type="numbering" w:customStyle="1" w:styleId="FrListare7131">
    <w:name w:val="Fără Listare7131"/>
    <w:next w:val="FrListare"/>
    <w:uiPriority w:val="99"/>
    <w:semiHidden/>
    <w:unhideWhenUsed/>
    <w:rsid w:val="005B5708"/>
  </w:style>
  <w:style w:type="numbering" w:customStyle="1" w:styleId="FrListare7132">
    <w:name w:val="Fără Listare7132"/>
    <w:next w:val="FrListare"/>
    <w:uiPriority w:val="99"/>
    <w:semiHidden/>
    <w:unhideWhenUsed/>
    <w:rsid w:val="005B5708"/>
  </w:style>
  <w:style w:type="numbering" w:customStyle="1" w:styleId="FrListare714">
    <w:name w:val="Fără Listare714"/>
    <w:next w:val="FrListare"/>
    <w:uiPriority w:val="99"/>
    <w:semiHidden/>
    <w:unhideWhenUsed/>
    <w:rsid w:val="005B5708"/>
  </w:style>
  <w:style w:type="numbering" w:customStyle="1" w:styleId="FrListare7141">
    <w:name w:val="Fără Listare7141"/>
    <w:next w:val="FrListare"/>
    <w:uiPriority w:val="99"/>
    <w:semiHidden/>
    <w:unhideWhenUsed/>
    <w:rsid w:val="005B5708"/>
  </w:style>
  <w:style w:type="numbering" w:customStyle="1" w:styleId="FrListare715">
    <w:name w:val="Fără Listare715"/>
    <w:next w:val="FrListare"/>
    <w:uiPriority w:val="99"/>
    <w:semiHidden/>
    <w:unhideWhenUsed/>
    <w:rsid w:val="005B5708"/>
  </w:style>
  <w:style w:type="numbering" w:customStyle="1" w:styleId="FrListare72">
    <w:name w:val="Fără Listare72"/>
    <w:next w:val="FrListare"/>
    <w:uiPriority w:val="99"/>
    <w:semiHidden/>
    <w:unhideWhenUsed/>
    <w:rsid w:val="005B5708"/>
  </w:style>
  <w:style w:type="numbering" w:customStyle="1" w:styleId="FrListare721">
    <w:name w:val="Fără Listare721"/>
    <w:next w:val="FrListare"/>
    <w:uiPriority w:val="99"/>
    <w:semiHidden/>
    <w:unhideWhenUsed/>
    <w:rsid w:val="005B5708"/>
  </w:style>
  <w:style w:type="numbering" w:customStyle="1" w:styleId="FrListare7211">
    <w:name w:val="Fără Listare7211"/>
    <w:next w:val="FrListare"/>
    <w:uiPriority w:val="99"/>
    <w:semiHidden/>
    <w:unhideWhenUsed/>
    <w:rsid w:val="005B5708"/>
  </w:style>
  <w:style w:type="numbering" w:customStyle="1" w:styleId="FrListare72111">
    <w:name w:val="Fără Listare72111"/>
    <w:next w:val="FrListare"/>
    <w:uiPriority w:val="99"/>
    <w:semiHidden/>
    <w:unhideWhenUsed/>
    <w:rsid w:val="005B5708"/>
  </w:style>
  <w:style w:type="numbering" w:customStyle="1" w:styleId="FrListare72112">
    <w:name w:val="Fără Listare72112"/>
    <w:next w:val="FrListare"/>
    <w:uiPriority w:val="99"/>
    <w:semiHidden/>
    <w:unhideWhenUsed/>
    <w:rsid w:val="005B5708"/>
  </w:style>
  <w:style w:type="numbering" w:customStyle="1" w:styleId="FrListare7212">
    <w:name w:val="Fără Listare7212"/>
    <w:next w:val="FrListare"/>
    <w:uiPriority w:val="99"/>
    <w:semiHidden/>
    <w:unhideWhenUsed/>
    <w:rsid w:val="005B5708"/>
  </w:style>
  <w:style w:type="numbering" w:customStyle="1" w:styleId="FrListare7213">
    <w:name w:val="Fără Listare7213"/>
    <w:next w:val="FrListare"/>
    <w:uiPriority w:val="99"/>
    <w:semiHidden/>
    <w:unhideWhenUsed/>
    <w:rsid w:val="005B5708"/>
  </w:style>
  <w:style w:type="numbering" w:customStyle="1" w:styleId="FrListare722">
    <w:name w:val="Fără Listare722"/>
    <w:next w:val="FrListare"/>
    <w:uiPriority w:val="99"/>
    <w:semiHidden/>
    <w:unhideWhenUsed/>
    <w:rsid w:val="005B5708"/>
  </w:style>
  <w:style w:type="numbering" w:customStyle="1" w:styleId="FrListare7221">
    <w:name w:val="Fără Listare7221"/>
    <w:next w:val="FrListare"/>
    <w:uiPriority w:val="99"/>
    <w:semiHidden/>
    <w:unhideWhenUsed/>
    <w:rsid w:val="005B5708"/>
  </w:style>
  <w:style w:type="numbering" w:customStyle="1" w:styleId="FrListare7222">
    <w:name w:val="Fără Listare7222"/>
    <w:next w:val="FrListare"/>
    <w:uiPriority w:val="99"/>
    <w:semiHidden/>
    <w:unhideWhenUsed/>
    <w:rsid w:val="005B5708"/>
  </w:style>
  <w:style w:type="numbering" w:customStyle="1" w:styleId="FrListare723">
    <w:name w:val="Fără Listare723"/>
    <w:next w:val="FrListare"/>
    <w:uiPriority w:val="99"/>
    <w:semiHidden/>
    <w:unhideWhenUsed/>
    <w:rsid w:val="005B5708"/>
  </w:style>
  <w:style w:type="numbering" w:customStyle="1" w:styleId="FrListare7231">
    <w:name w:val="Fără Listare7231"/>
    <w:next w:val="FrListare"/>
    <w:uiPriority w:val="99"/>
    <w:semiHidden/>
    <w:unhideWhenUsed/>
    <w:rsid w:val="005B5708"/>
  </w:style>
  <w:style w:type="numbering" w:customStyle="1" w:styleId="FrListare724">
    <w:name w:val="Fără Listare724"/>
    <w:next w:val="FrListare"/>
    <w:uiPriority w:val="99"/>
    <w:semiHidden/>
    <w:unhideWhenUsed/>
    <w:rsid w:val="005B5708"/>
  </w:style>
  <w:style w:type="numbering" w:customStyle="1" w:styleId="FrListare73">
    <w:name w:val="Fără Listare73"/>
    <w:next w:val="FrListare"/>
    <w:uiPriority w:val="99"/>
    <w:semiHidden/>
    <w:unhideWhenUsed/>
    <w:rsid w:val="005B5708"/>
  </w:style>
  <w:style w:type="numbering" w:customStyle="1" w:styleId="FrListare731">
    <w:name w:val="Fără Listare731"/>
    <w:next w:val="FrListare"/>
    <w:uiPriority w:val="99"/>
    <w:semiHidden/>
    <w:unhideWhenUsed/>
    <w:rsid w:val="005B5708"/>
  </w:style>
  <w:style w:type="numbering" w:customStyle="1" w:styleId="FrListare7311">
    <w:name w:val="Fără Listare7311"/>
    <w:next w:val="FrListare"/>
    <w:uiPriority w:val="99"/>
    <w:semiHidden/>
    <w:unhideWhenUsed/>
    <w:rsid w:val="005B5708"/>
  </w:style>
  <w:style w:type="numbering" w:customStyle="1" w:styleId="FrListare7312">
    <w:name w:val="Fără Listare7312"/>
    <w:next w:val="FrListare"/>
    <w:uiPriority w:val="99"/>
    <w:semiHidden/>
    <w:unhideWhenUsed/>
    <w:rsid w:val="005B5708"/>
  </w:style>
  <w:style w:type="numbering" w:customStyle="1" w:styleId="FrListare732">
    <w:name w:val="Fără Listare732"/>
    <w:next w:val="FrListare"/>
    <w:uiPriority w:val="99"/>
    <w:semiHidden/>
    <w:unhideWhenUsed/>
    <w:rsid w:val="005B5708"/>
  </w:style>
  <w:style w:type="numbering" w:customStyle="1" w:styleId="FrListare733">
    <w:name w:val="Fără Listare733"/>
    <w:next w:val="FrListare"/>
    <w:uiPriority w:val="99"/>
    <w:semiHidden/>
    <w:unhideWhenUsed/>
    <w:rsid w:val="005B5708"/>
  </w:style>
  <w:style w:type="numbering" w:customStyle="1" w:styleId="FrListare74">
    <w:name w:val="Fără Listare74"/>
    <w:next w:val="FrListare"/>
    <w:uiPriority w:val="99"/>
    <w:semiHidden/>
    <w:unhideWhenUsed/>
    <w:rsid w:val="005B5708"/>
  </w:style>
  <w:style w:type="numbering" w:customStyle="1" w:styleId="FrListare741">
    <w:name w:val="Fără Listare741"/>
    <w:next w:val="FrListare"/>
    <w:uiPriority w:val="99"/>
    <w:semiHidden/>
    <w:unhideWhenUsed/>
    <w:rsid w:val="005B5708"/>
  </w:style>
  <w:style w:type="numbering" w:customStyle="1" w:styleId="FrListare7411">
    <w:name w:val="Fără Listare7411"/>
    <w:next w:val="FrListare"/>
    <w:uiPriority w:val="99"/>
    <w:semiHidden/>
    <w:unhideWhenUsed/>
    <w:rsid w:val="005B5708"/>
  </w:style>
  <w:style w:type="numbering" w:customStyle="1" w:styleId="FrListare7412">
    <w:name w:val="Fără Listare7412"/>
    <w:next w:val="FrListare"/>
    <w:uiPriority w:val="99"/>
    <w:semiHidden/>
    <w:unhideWhenUsed/>
    <w:rsid w:val="005B5708"/>
  </w:style>
  <w:style w:type="numbering" w:customStyle="1" w:styleId="FrListare742">
    <w:name w:val="Fără Listare742"/>
    <w:next w:val="FrListare"/>
    <w:uiPriority w:val="99"/>
    <w:semiHidden/>
    <w:unhideWhenUsed/>
    <w:rsid w:val="005B5708"/>
  </w:style>
  <w:style w:type="numbering" w:customStyle="1" w:styleId="FrListare743">
    <w:name w:val="Fără Listare743"/>
    <w:next w:val="FrListare"/>
    <w:uiPriority w:val="99"/>
    <w:semiHidden/>
    <w:unhideWhenUsed/>
    <w:rsid w:val="005B5708"/>
  </w:style>
  <w:style w:type="numbering" w:customStyle="1" w:styleId="FrListare75">
    <w:name w:val="Fără Listare75"/>
    <w:next w:val="FrListare"/>
    <w:uiPriority w:val="99"/>
    <w:semiHidden/>
    <w:unhideWhenUsed/>
    <w:rsid w:val="005B5708"/>
  </w:style>
  <w:style w:type="numbering" w:customStyle="1" w:styleId="FrListare751">
    <w:name w:val="Fără Listare751"/>
    <w:next w:val="FrListare"/>
    <w:uiPriority w:val="99"/>
    <w:semiHidden/>
    <w:unhideWhenUsed/>
    <w:rsid w:val="005B5708"/>
  </w:style>
  <w:style w:type="numbering" w:customStyle="1" w:styleId="FrListare752">
    <w:name w:val="Fără Listare752"/>
    <w:next w:val="FrListare"/>
    <w:uiPriority w:val="99"/>
    <w:semiHidden/>
    <w:unhideWhenUsed/>
    <w:rsid w:val="005B5708"/>
  </w:style>
  <w:style w:type="numbering" w:customStyle="1" w:styleId="FrListare76">
    <w:name w:val="Fără Listare76"/>
    <w:next w:val="FrListare"/>
    <w:uiPriority w:val="99"/>
    <w:semiHidden/>
    <w:unhideWhenUsed/>
    <w:rsid w:val="005B5708"/>
  </w:style>
  <w:style w:type="numbering" w:customStyle="1" w:styleId="FrListare761">
    <w:name w:val="Fără Listare761"/>
    <w:next w:val="FrListare"/>
    <w:uiPriority w:val="99"/>
    <w:semiHidden/>
    <w:unhideWhenUsed/>
    <w:rsid w:val="005B5708"/>
  </w:style>
  <w:style w:type="numbering" w:customStyle="1" w:styleId="FrListare77">
    <w:name w:val="Fără Listare77"/>
    <w:next w:val="FrListare"/>
    <w:uiPriority w:val="99"/>
    <w:semiHidden/>
    <w:unhideWhenUsed/>
    <w:rsid w:val="005B5708"/>
  </w:style>
  <w:style w:type="numbering" w:customStyle="1" w:styleId="FrListare8111">
    <w:name w:val="Fără Listare8111"/>
    <w:next w:val="FrListare"/>
    <w:uiPriority w:val="99"/>
    <w:semiHidden/>
    <w:unhideWhenUsed/>
    <w:rsid w:val="005B5708"/>
  </w:style>
  <w:style w:type="numbering" w:customStyle="1" w:styleId="FrListare81111">
    <w:name w:val="Fără Listare81111"/>
    <w:next w:val="FrListare"/>
    <w:uiPriority w:val="99"/>
    <w:semiHidden/>
    <w:unhideWhenUsed/>
    <w:rsid w:val="005B5708"/>
  </w:style>
  <w:style w:type="numbering" w:customStyle="1" w:styleId="FrListare811111">
    <w:name w:val="Fără Listare811111"/>
    <w:next w:val="FrListare"/>
    <w:uiPriority w:val="99"/>
    <w:semiHidden/>
    <w:unhideWhenUsed/>
    <w:rsid w:val="005B5708"/>
  </w:style>
  <w:style w:type="numbering" w:customStyle="1" w:styleId="FrListare811112">
    <w:name w:val="Fără Listare811112"/>
    <w:next w:val="FrListare"/>
    <w:uiPriority w:val="99"/>
    <w:semiHidden/>
    <w:unhideWhenUsed/>
    <w:rsid w:val="005B5708"/>
  </w:style>
  <w:style w:type="numbering" w:customStyle="1" w:styleId="FrListare81112">
    <w:name w:val="Fără Listare81112"/>
    <w:next w:val="FrListare"/>
    <w:uiPriority w:val="99"/>
    <w:semiHidden/>
    <w:unhideWhenUsed/>
    <w:rsid w:val="005B5708"/>
  </w:style>
  <w:style w:type="numbering" w:customStyle="1" w:styleId="FrListare81113">
    <w:name w:val="Fără Listare81113"/>
    <w:next w:val="FrListare"/>
    <w:uiPriority w:val="99"/>
    <w:semiHidden/>
    <w:unhideWhenUsed/>
    <w:rsid w:val="005B5708"/>
  </w:style>
  <w:style w:type="numbering" w:customStyle="1" w:styleId="FrListare8112">
    <w:name w:val="Fără Listare8112"/>
    <w:next w:val="FrListare"/>
    <w:uiPriority w:val="99"/>
    <w:semiHidden/>
    <w:unhideWhenUsed/>
    <w:rsid w:val="005B5708"/>
  </w:style>
  <w:style w:type="numbering" w:customStyle="1" w:styleId="FrListare81121">
    <w:name w:val="Fără Listare81121"/>
    <w:next w:val="FrListare"/>
    <w:uiPriority w:val="99"/>
    <w:semiHidden/>
    <w:unhideWhenUsed/>
    <w:rsid w:val="005B5708"/>
  </w:style>
  <w:style w:type="numbering" w:customStyle="1" w:styleId="FrListare81122">
    <w:name w:val="Fără Listare81122"/>
    <w:next w:val="FrListare"/>
    <w:uiPriority w:val="99"/>
    <w:semiHidden/>
    <w:unhideWhenUsed/>
    <w:rsid w:val="005B5708"/>
  </w:style>
  <w:style w:type="numbering" w:customStyle="1" w:styleId="FrListare8113">
    <w:name w:val="Fără Listare8113"/>
    <w:next w:val="FrListare"/>
    <w:uiPriority w:val="99"/>
    <w:semiHidden/>
    <w:unhideWhenUsed/>
    <w:rsid w:val="005B5708"/>
  </w:style>
  <w:style w:type="numbering" w:customStyle="1" w:styleId="FrListare81131">
    <w:name w:val="Fără Listare81131"/>
    <w:next w:val="FrListare"/>
    <w:uiPriority w:val="99"/>
    <w:semiHidden/>
    <w:unhideWhenUsed/>
    <w:rsid w:val="005B5708"/>
  </w:style>
  <w:style w:type="numbering" w:customStyle="1" w:styleId="FrListare8114">
    <w:name w:val="Fără Listare8114"/>
    <w:next w:val="FrListare"/>
    <w:uiPriority w:val="99"/>
    <w:semiHidden/>
    <w:unhideWhenUsed/>
    <w:rsid w:val="005B5708"/>
  </w:style>
  <w:style w:type="numbering" w:customStyle="1" w:styleId="FrListare812">
    <w:name w:val="Fără Listare812"/>
    <w:next w:val="FrListare"/>
    <w:uiPriority w:val="99"/>
    <w:semiHidden/>
    <w:unhideWhenUsed/>
    <w:rsid w:val="005B5708"/>
  </w:style>
  <w:style w:type="numbering" w:customStyle="1" w:styleId="FrListare8121">
    <w:name w:val="Fără Listare8121"/>
    <w:next w:val="FrListare"/>
    <w:uiPriority w:val="99"/>
    <w:semiHidden/>
    <w:unhideWhenUsed/>
    <w:rsid w:val="005B5708"/>
  </w:style>
  <w:style w:type="numbering" w:customStyle="1" w:styleId="FrListare81211">
    <w:name w:val="Fără Listare81211"/>
    <w:next w:val="FrListare"/>
    <w:uiPriority w:val="99"/>
    <w:semiHidden/>
    <w:unhideWhenUsed/>
    <w:rsid w:val="005B5708"/>
  </w:style>
  <w:style w:type="numbering" w:customStyle="1" w:styleId="FrListare81212">
    <w:name w:val="Fără Listare81212"/>
    <w:next w:val="FrListare"/>
    <w:uiPriority w:val="99"/>
    <w:semiHidden/>
    <w:unhideWhenUsed/>
    <w:rsid w:val="005B5708"/>
  </w:style>
  <w:style w:type="numbering" w:customStyle="1" w:styleId="FrListare8122">
    <w:name w:val="Fără Listare8122"/>
    <w:next w:val="FrListare"/>
    <w:uiPriority w:val="99"/>
    <w:semiHidden/>
    <w:unhideWhenUsed/>
    <w:rsid w:val="005B5708"/>
  </w:style>
  <w:style w:type="numbering" w:customStyle="1" w:styleId="FrListare8123">
    <w:name w:val="Fără Listare8123"/>
    <w:next w:val="FrListare"/>
    <w:uiPriority w:val="99"/>
    <w:semiHidden/>
    <w:unhideWhenUsed/>
    <w:rsid w:val="005B5708"/>
  </w:style>
  <w:style w:type="numbering" w:customStyle="1" w:styleId="FrListare813">
    <w:name w:val="Fără Listare813"/>
    <w:next w:val="FrListare"/>
    <w:uiPriority w:val="99"/>
    <w:semiHidden/>
    <w:unhideWhenUsed/>
    <w:rsid w:val="005B5708"/>
  </w:style>
  <w:style w:type="numbering" w:customStyle="1" w:styleId="FrListare8131">
    <w:name w:val="Fără Listare8131"/>
    <w:next w:val="FrListare"/>
    <w:uiPriority w:val="99"/>
    <w:semiHidden/>
    <w:unhideWhenUsed/>
    <w:rsid w:val="005B5708"/>
  </w:style>
  <w:style w:type="numbering" w:customStyle="1" w:styleId="FrListare8132">
    <w:name w:val="Fără Listare8132"/>
    <w:next w:val="FrListare"/>
    <w:uiPriority w:val="99"/>
    <w:semiHidden/>
    <w:unhideWhenUsed/>
    <w:rsid w:val="005B5708"/>
  </w:style>
  <w:style w:type="numbering" w:customStyle="1" w:styleId="FrListare814">
    <w:name w:val="Fără Listare814"/>
    <w:next w:val="FrListare"/>
    <w:uiPriority w:val="99"/>
    <w:semiHidden/>
    <w:unhideWhenUsed/>
    <w:rsid w:val="005B5708"/>
  </w:style>
  <w:style w:type="numbering" w:customStyle="1" w:styleId="FrListare8141">
    <w:name w:val="Fără Listare8141"/>
    <w:next w:val="FrListare"/>
    <w:uiPriority w:val="99"/>
    <w:semiHidden/>
    <w:unhideWhenUsed/>
    <w:rsid w:val="005B5708"/>
  </w:style>
  <w:style w:type="numbering" w:customStyle="1" w:styleId="FrListare815">
    <w:name w:val="Fără Listare815"/>
    <w:next w:val="FrListare"/>
    <w:uiPriority w:val="99"/>
    <w:semiHidden/>
    <w:unhideWhenUsed/>
    <w:rsid w:val="005B5708"/>
  </w:style>
  <w:style w:type="numbering" w:customStyle="1" w:styleId="FrListare82">
    <w:name w:val="Fără Listare82"/>
    <w:next w:val="FrListare"/>
    <w:uiPriority w:val="99"/>
    <w:semiHidden/>
    <w:unhideWhenUsed/>
    <w:rsid w:val="005B5708"/>
  </w:style>
  <w:style w:type="numbering" w:customStyle="1" w:styleId="FrListare821">
    <w:name w:val="Fără Listare821"/>
    <w:next w:val="FrListare"/>
    <w:uiPriority w:val="99"/>
    <w:semiHidden/>
    <w:unhideWhenUsed/>
    <w:rsid w:val="005B5708"/>
  </w:style>
  <w:style w:type="numbering" w:customStyle="1" w:styleId="FrListare8211">
    <w:name w:val="Fără Listare8211"/>
    <w:next w:val="FrListare"/>
    <w:uiPriority w:val="99"/>
    <w:semiHidden/>
    <w:unhideWhenUsed/>
    <w:rsid w:val="005B5708"/>
  </w:style>
  <w:style w:type="numbering" w:customStyle="1" w:styleId="FrListare82111">
    <w:name w:val="Fără Listare82111"/>
    <w:next w:val="FrListare"/>
    <w:uiPriority w:val="99"/>
    <w:semiHidden/>
    <w:unhideWhenUsed/>
    <w:rsid w:val="005B5708"/>
  </w:style>
  <w:style w:type="numbering" w:customStyle="1" w:styleId="FrListare82112">
    <w:name w:val="Fără Listare82112"/>
    <w:next w:val="FrListare"/>
    <w:uiPriority w:val="99"/>
    <w:semiHidden/>
    <w:unhideWhenUsed/>
    <w:rsid w:val="005B5708"/>
  </w:style>
  <w:style w:type="numbering" w:customStyle="1" w:styleId="FrListare8212">
    <w:name w:val="Fără Listare8212"/>
    <w:next w:val="FrListare"/>
    <w:uiPriority w:val="99"/>
    <w:semiHidden/>
    <w:unhideWhenUsed/>
    <w:rsid w:val="005B5708"/>
  </w:style>
  <w:style w:type="numbering" w:customStyle="1" w:styleId="FrListare8213">
    <w:name w:val="Fără Listare8213"/>
    <w:next w:val="FrListare"/>
    <w:uiPriority w:val="99"/>
    <w:semiHidden/>
    <w:unhideWhenUsed/>
    <w:rsid w:val="005B5708"/>
  </w:style>
  <w:style w:type="numbering" w:customStyle="1" w:styleId="FrListare822">
    <w:name w:val="Fără Listare822"/>
    <w:next w:val="FrListare"/>
    <w:uiPriority w:val="99"/>
    <w:semiHidden/>
    <w:unhideWhenUsed/>
    <w:rsid w:val="005B5708"/>
  </w:style>
  <w:style w:type="numbering" w:customStyle="1" w:styleId="FrListare8221">
    <w:name w:val="Fără Listare8221"/>
    <w:next w:val="FrListare"/>
    <w:uiPriority w:val="99"/>
    <w:semiHidden/>
    <w:unhideWhenUsed/>
    <w:rsid w:val="005B5708"/>
  </w:style>
  <w:style w:type="numbering" w:customStyle="1" w:styleId="FrListare8222">
    <w:name w:val="Fără Listare8222"/>
    <w:next w:val="FrListare"/>
    <w:uiPriority w:val="99"/>
    <w:semiHidden/>
    <w:unhideWhenUsed/>
    <w:rsid w:val="005B5708"/>
  </w:style>
  <w:style w:type="numbering" w:customStyle="1" w:styleId="FrListare823">
    <w:name w:val="Fără Listare823"/>
    <w:next w:val="FrListare"/>
    <w:uiPriority w:val="99"/>
    <w:semiHidden/>
    <w:unhideWhenUsed/>
    <w:rsid w:val="005B5708"/>
  </w:style>
  <w:style w:type="numbering" w:customStyle="1" w:styleId="FrListare8231">
    <w:name w:val="Fără Listare8231"/>
    <w:next w:val="FrListare"/>
    <w:uiPriority w:val="99"/>
    <w:semiHidden/>
    <w:unhideWhenUsed/>
    <w:rsid w:val="005B5708"/>
  </w:style>
  <w:style w:type="numbering" w:customStyle="1" w:styleId="FrListare824">
    <w:name w:val="Fără Listare824"/>
    <w:next w:val="FrListare"/>
    <w:uiPriority w:val="99"/>
    <w:semiHidden/>
    <w:unhideWhenUsed/>
    <w:rsid w:val="005B5708"/>
  </w:style>
  <w:style w:type="numbering" w:customStyle="1" w:styleId="FrListare83">
    <w:name w:val="Fără Listare83"/>
    <w:next w:val="FrListare"/>
    <w:uiPriority w:val="99"/>
    <w:semiHidden/>
    <w:unhideWhenUsed/>
    <w:rsid w:val="005B5708"/>
  </w:style>
  <w:style w:type="numbering" w:customStyle="1" w:styleId="FrListare831">
    <w:name w:val="Fără Listare831"/>
    <w:next w:val="FrListare"/>
    <w:uiPriority w:val="99"/>
    <w:semiHidden/>
    <w:unhideWhenUsed/>
    <w:rsid w:val="005B5708"/>
  </w:style>
  <w:style w:type="numbering" w:customStyle="1" w:styleId="FrListare8311">
    <w:name w:val="Fără Listare8311"/>
    <w:next w:val="FrListare"/>
    <w:uiPriority w:val="99"/>
    <w:semiHidden/>
    <w:unhideWhenUsed/>
    <w:rsid w:val="005B5708"/>
  </w:style>
  <w:style w:type="numbering" w:customStyle="1" w:styleId="FrListare8312">
    <w:name w:val="Fără Listare8312"/>
    <w:next w:val="FrListare"/>
    <w:uiPriority w:val="99"/>
    <w:semiHidden/>
    <w:unhideWhenUsed/>
    <w:rsid w:val="005B5708"/>
  </w:style>
  <w:style w:type="numbering" w:customStyle="1" w:styleId="FrListare832">
    <w:name w:val="Fără Listare832"/>
    <w:next w:val="FrListare"/>
    <w:uiPriority w:val="99"/>
    <w:semiHidden/>
    <w:unhideWhenUsed/>
    <w:rsid w:val="005B5708"/>
  </w:style>
  <w:style w:type="numbering" w:customStyle="1" w:styleId="FrListare833">
    <w:name w:val="Fără Listare833"/>
    <w:next w:val="FrListare"/>
    <w:uiPriority w:val="99"/>
    <w:semiHidden/>
    <w:unhideWhenUsed/>
    <w:rsid w:val="005B5708"/>
  </w:style>
  <w:style w:type="numbering" w:customStyle="1" w:styleId="FrListare84">
    <w:name w:val="Fără Listare84"/>
    <w:next w:val="FrListare"/>
    <w:uiPriority w:val="99"/>
    <w:semiHidden/>
    <w:unhideWhenUsed/>
    <w:rsid w:val="005B5708"/>
  </w:style>
  <w:style w:type="numbering" w:customStyle="1" w:styleId="FrListare841">
    <w:name w:val="Fără Listare841"/>
    <w:next w:val="FrListare"/>
    <w:uiPriority w:val="99"/>
    <w:semiHidden/>
    <w:unhideWhenUsed/>
    <w:rsid w:val="005B5708"/>
  </w:style>
  <w:style w:type="numbering" w:customStyle="1" w:styleId="FrListare8411">
    <w:name w:val="Fără Listare8411"/>
    <w:next w:val="FrListare"/>
    <w:uiPriority w:val="99"/>
    <w:semiHidden/>
    <w:unhideWhenUsed/>
    <w:rsid w:val="005B5708"/>
  </w:style>
  <w:style w:type="numbering" w:customStyle="1" w:styleId="FrListare8412">
    <w:name w:val="Fără Listare8412"/>
    <w:next w:val="FrListare"/>
    <w:uiPriority w:val="99"/>
    <w:semiHidden/>
    <w:unhideWhenUsed/>
    <w:rsid w:val="005B5708"/>
  </w:style>
  <w:style w:type="numbering" w:customStyle="1" w:styleId="FrListare842">
    <w:name w:val="Fără Listare842"/>
    <w:next w:val="FrListare"/>
    <w:uiPriority w:val="99"/>
    <w:semiHidden/>
    <w:unhideWhenUsed/>
    <w:rsid w:val="005B5708"/>
  </w:style>
  <w:style w:type="numbering" w:customStyle="1" w:styleId="FrListare843">
    <w:name w:val="Fără Listare843"/>
    <w:next w:val="FrListare"/>
    <w:uiPriority w:val="99"/>
    <w:semiHidden/>
    <w:unhideWhenUsed/>
    <w:rsid w:val="005B5708"/>
  </w:style>
  <w:style w:type="numbering" w:customStyle="1" w:styleId="FrListare85">
    <w:name w:val="Fără Listare85"/>
    <w:next w:val="FrListare"/>
    <w:uiPriority w:val="99"/>
    <w:semiHidden/>
    <w:unhideWhenUsed/>
    <w:rsid w:val="005B5708"/>
  </w:style>
  <w:style w:type="numbering" w:customStyle="1" w:styleId="FrListare851">
    <w:name w:val="Fără Listare851"/>
    <w:next w:val="FrListare"/>
    <w:uiPriority w:val="99"/>
    <w:semiHidden/>
    <w:unhideWhenUsed/>
    <w:rsid w:val="005B5708"/>
  </w:style>
  <w:style w:type="numbering" w:customStyle="1" w:styleId="FrListare852">
    <w:name w:val="Fără Listare852"/>
    <w:next w:val="FrListare"/>
    <w:uiPriority w:val="99"/>
    <w:semiHidden/>
    <w:unhideWhenUsed/>
    <w:rsid w:val="005B5708"/>
  </w:style>
  <w:style w:type="numbering" w:customStyle="1" w:styleId="FrListare86">
    <w:name w:val="Fără Listare86"/>
    <w:next w:val="FrListare"/>
    <w:uiPriority w:val="99"/>
    <w:semiHidden/>
    <w:unhideWhenUsed/>
    <w:rsid w:val="005B5708"/>
  </w:style>
  <w:style w:type="numbering" w:customStyle="1" w:styleId="FrListare861">
    <w:name w:val="Fără Listare861"/>
    <w:next w:val="FrListare"/>
    <w:uiPriority w:val="99"/>
    <w:semiHidden/>
    <w:unhideWhenUsed/>
    <w:rsid w:val="005B5708"/>
  </w:style>
  <w:style w:type="numbering" w:customStyle="1" w:styleId="FrListare87">
    <w:name w:val="Fără Listare87"/>
    <w:next w:val="FrListare"/>
    <w:uiPriority w:val="99"/>
    <w:semiHidden/>
    <w:unhideWhenUsed/>
    <w:rsid w:val="005B5708"/>
  </w:style>
  <w:style w:type="numbering" w:customStyle="1" w:styleId="FrListare9111">
    <w:name w:val="Fără Listare9111"/>
    <w:next w:val="FrListare"/>
    <w:uiPriority w:val="99"/>
    <w:semiHidden/>
    <w:unhideWhenUsed/>
    <w:rsid w:val="005B5708"/>
  </w:style>
  <w:style w:type="numbering" w:customStyle="1" w:styleId="FrListare91111">
    <w:name w:val="Fără Listare91111"/>
    <w:next w:val="FrListare"/>
    <w:uiPriority w:val="99"/>
    <w:semiHidden/>
    <w:unhideWhenUsed/>
    <w:rsid w:val="005B5708"/>
  </w:style>
  <w:style w:type="numbering" w:customStyle="1" w:styleId="FrListare911111">
    <w:name w:val="Fără Listare911111"/>
    <w:next w:val="FrListare"/>
    <w:uiPriority w:val="99"/>
    <w:semiHidden/>
    <w:unhideWhenUsed/>
    <w:rsid w:val="005B5708"/>
  </w:style>
  <w:style w:type="numbering" w:customStyle="1" w:styleId="FrListare911112">
    <w:name w:val="Fără Listare911112"/>
    <w:next w:val="FrListare"/>
    <w:uiPriority w:val="99"/>
    <w:semiHidden/>
    <w:unhideWhenUsed/>
    <w:rsid w:val="005B5708"/>
  </w:style>
  <w:style w:type="numbering" w:customStyle="1" w:styleId="FrListare91112">
    <w:name w:val="Fără Listare91112"/>
    <w:next w:val="FrListare"/>
    <w:uiPriority w:val="99"/>
    <w:semiHidden/>
    <w:unhideWhenUsed/>
    <w:rsid w:val="005B5708"/>
  </w:style>
  <w:style w:type="numbering" w:customStyle="1" w:styleId="FrListare91113">
    <w:name w:val="Fără Listare91113"/>
    <w:next w:val="FrListare"/>
    <w:uiPriority w:val="99"/>
    <w:semiHidden/>
    <w:unhideWhenUsed/>
    <w:rsid w:val="005B5708"/>
  </w:style>
  <w:style w:type="numbering" w:customStyle="1" w:styleId="FrListare9112">
    <w:name w:val="Fără Listare9112"/>
    <w:next w:val="FrListare"/>
    <w:uiPriority w:val="99"/>
    <w:semiHidden/>
    <w:unhideWhenUsed/>
    <w:rsid w:val="005B5708"/>
  </w:style>
  <w:style w:type="numbering" w:customStyle="1" w:styleId="FrListare91121">
    <w:name w:val="Fără Listare91121"/>
    <w:next w:val="FrListare"/>
    <w:uiPriority w:val="99"/>
    <w:semiHidden/>
    <w:unhideWhenUsed/>
    <w:rsid w:val="005B5708"/>
  </w:style>
  <w:style w:type="numbering" w:customStyle="1" w:styleId="FrListare91122">
    <w:name w:val="Fără Listare91122"/>
    <w:next w:val="FrListare"/>
    <w:uiPriority w:val="99"/>
    <w:semiHidden/>
    <w:unhideWhenUsed/>
    <w:rsid w:val="005B5708"/>
  </w:style>
  <w:style w:type="numbering" w:customStyle="1" w:styleId="FrListare9113">
    <w:name w:val="Fără Listare9113"/>
    <w:next w:val="FrListare"/>
    <w:uiPriority w:val="99"/>
    <w:semiHidden/>
    <w:unhideWhenUsed/>
    <w:rsid w:val="005B5708"/>
  </w:style>
  <w:style w:type="numbering" w:customStyle="1" w:styleId="FrListare91131">
    <w:name w:val="Fără Listare91131"/>
    <w:next w:val="FrListare"/>
    <w:uiPriority w:val="99"/>
    <w:semiHidden/>
    <w:unhideWhenUsed/>
    <w:rsid w:val="005B5708"/>
  </w:style>
  <w:style w:type="numbering" w:customStyle="1" w:styleId="FrListare9114">
    <w:name w:val="Fără Listare9114"/>
    <w:next w:val="FrListare"/>
    <w:uiPriority w:val="99"/>
    <w:semiHidden/>
    <w:unhideWhenUsed/>
    <w:rsid w:val="005B5708"/>
  </w:style>
  <w:style w:type="numbering" w:customStyle="1" w:styleId="FrListare912">
    <w:name w:val="Fără Listare912"/>
    <w:next w:val="FrListare"/>
    <w:uiPriority w:val="99"/>
    <w:semiHidden/>
    <w:unhideWhenUsed/>
    <w:rsid w:val="005B5708"/>
  </w:style>
  <w:style w:type="numbering" w:customStyle="1" w:styleId="FrListare9121">
    <w:name w:val="Fără Listare9121"/>
    <w:next w:val="FrListare"/>
    <w:uiPriority w:val="99"/>
    <w:semiHidden/>
    <w:unhideWhenUsed/>
    <w:rsid w:val="005B5708"/>
  </w:style>
  <w:style w:type="numbering" w:customStyle="1" w:styleId="FrListare91211">
    <w:name w:val="Fără Listare91211"/>
    <w:next w:val="FrListare"/>
    <w:uiPriority w:val="99"/>
    <w:semiHidden/>
    <w:unhideWhenUsed/>
    <w:rsid w:val="005B5708"/>
  </w:style>
  <w:style w:type="numbering" w:customStyle="1" w:styleId="FrListare91212">
    <w:name w:val="Fără Listare91212"/>
    <w:next w:val="FrListare"/>
    <w:uiPriority w:val="99"/>
    <w:semiHidden/>
    <w:unhideWhenUsed/>
    <w:rsid w:val="005B5708"/>
  </w:style>
  <w:style w:type="numbering" w:customStyle="1" w:styleId="FrListare9122">
    <w:name w:val="Fără Listare9122"/>
    <w:next w:val="FrListare"/>
    <w:uiPriority w:val="99"/>
    <w:semiHidden/>
    <w:unhideWhenUsed/>
    <w:rsid w:val="005B5708"/>
  </w:style>
  <w:style w:type="numbering" w:customStyle="1" w:styleId="FrListare9123">
    <w:name w:val="Fără Listare9123"/>
    <w:next w:val="FrListare"/>
    <w:uiPriority w:val="99"/>
    <w:semiHidden/>
    <w:unhideWhenUsed/>
    <w:rsid w:val="005B5708"/>
  </w:style>
  <w:style w:type="numbering" w:customStyle="1" w:styleId="FrListare913">
    <w:name w:val="Fără Listare913"/>
    <w:next w:val="FrListare"/>
    <w:uiPriority w:val="99"/>
    <w:semiHidden/>
    <w:unhideWhenUsed/>
    <w:rsid w:val="005B5708"/>
  </w:style>
  <w:style w:type="numbering" w:customStyle="1" w:styleId="FrListare9131">
    <w:name w:val="Fără Listare9131"/>
    <w:next w:val="FrListare"/>
    <w:uiPriority w:val="99"/>
    <w:semiHidden/>
    <w:unhideWhenUsed/>
    <w:rsid w:val="005B5708"/>
  </w:style>
  <w:style w:type="numbering" w:customStyle="1" w:styleId="FrListare9132">
    <w:name w:val="Fără Listare9132"/>
    <w:next w:val="FrListare"/>
    <w:uiPriority w:val="99"/>
    <w:semiHidden/>
    <w:unhideWhenUsed/>
    <w:rsid w:val="005B5708"/>
  </w:style>
  <w:style w:type="numbering" w:customStyle="1" w:styleId="FrListare914">
    <w:name w:val="Fără Listare914"/>
    <w:next w:val="FrListare"/>
    <w:uiPriority w:val="99"/>
    <w:semiHidden/>
    <w:unhideWhenUsed/>
    <w:rsid w:val="005B5708"/>
  </w:style>
  <w:style w:type="numbering" w:customStyle="1" w:styleId="FrListare9141">
    <w:name w:val="Fără Listare9141"/>
    <w:next w:val="FrListare"/>
    <w:uiPriority w:val="99"/>
    <w:semiHidden/>
    <w:unhideWhenUsed/>
    <w:rsid w:val="005B5708"/>
  </w:style>
  <w:style w:type="numbering" w:customStyle="1" w:styleId="FrListare915">
    <w:name w:val="Fără Listare915"/>
    <w:next w:val="FrListare"/>
    <w:uiPriority w:val="99"/>
    <w:semiHidden/>
    <w:unhideWhenUsed/>
    <w:rsid w:val="005B5708"/>
  </w:style>
  <w:style w:type="numbering" w:customStyle="1" w:styleId="FrListare92">
    <w:name w:val="Fără Listare92"/>
    <w:next w:val="FrListare"/>
    <w:uiPriority w:val="99"/>
    <w:semiHidden/>
    <w:unhideWhenUsed/>
    <w:rsid w:val="005B5708"/>
  </w:style>
  <w:style w:type="numbering" w:customStyle="1" w:styleId="FrListare921">
    <w:name w:val="Fără Listare921"/>
    <w:next w:val="FrListare"/>
    <w:uiPriority w:val="99"/>
    <w:semiHidden/>
    <w:unhideWhenUsed/>
    <w:rsid w:val="005B5708"/>
  </w:style>
  <w:style w:type="numbering" w:customStyle="1" w:styleId="FrListare9211">
    <w:name w:val="Fără Listare9211"/>
    <w:next w:val="FrListare"/>
    <w:uiPriority w:val="99"/>
    <w:semiHidden/>
    <w:unhideWhenUsed/>
    <w:rsid w:val="005B5708"/>
  </w:style>
  <w:style w:type="numbering" w:customStyle="1" w:styleId="FrListare92111">
    <w:name w:val="Fără Listare92111"/>
    <w:next w:val="FrListare"/>
    <w:uiPriority w:val="99"/>
    <w:semiHidden/>
    <w:unhideWhenUsed/>
    <w:rsid w:val="005B5708"/>
  </w:style>
  <w:style w:type="numbering" w:customStyle="1" w:styleId="FrListare92112">
    <w:name w:val="Fără Listare92112"/>
    <w:next w:val="FrListare"/>
    <w:uiPriority w:val="99"/>
    <w:semiHidden/>
    <w:unhideWhenUsed/>
    <w:rsid w:val="005B5708"/>
  </w:style>
  <w:style w:type="numbering" w:customStyle="1" w:styleId="FrListare9212">
    <w:name w:val="Fără Listare9212"/>
    <w:next w:val="FrListare"/>
    <w:uiPriority w:val="99"/>
    <w:semiHidden/>
    <w:unhideWhenUsed/>
    <w:rsid w:val="005B5708"/>
  </w:style>
  <w:style w:type="numbering" w:customStyle="1" w:styleId="FrListare9213">
    <w:name w:val="Fără Listare9213"/>
    <w:next w:val="FrListare"/>
    <w:uiPriority w:val="99"/>
    <w:semiHidden/>
    <w:unhideWhenUsed/>
    <w:rsid w:val="005B5708"/>
  </w:style>
  <w:style w:type="numbering" w:customStyle="1" w:styleId="FrListare922">
    <w:name w:val="Fără Listare922"/>
    <w:next w:val="FrListare"/>
    <w:uiPriority w:val="99"/>
    <w:semiHidden/>
    <w:unhideWhenUsed/>
    <w:rsid w:val="005B5708"/>
  </w:style>
  <w:style w:type="numbering" w:customStyle="1" w:styleId="FrListare9221">
    <w:name w:val="Fără Listare9221"/>
    <w:next w:val="FrListare"/>
    <w:uiPriority w:val="99"/>
    <w:semiHidden/>
    <w:unhideWhenUsed/>
    <w:rsid w:val="005B5708"/>
  </w:style>
  <w:style w:type="numbering" w:customStyle="1" w:styleId="FrListare9222">
    <w:name w:val="Fără Listare9222"/>
    <w:next w:val="FrListare"/>
    <w:uiPriority w:val="99"/>
    <w:semiHidden/>
    <w:unhideWhenUsed/>
    <w:rsid w:val="005B5708"/>
  </w:style>
  <w:style w:type="numbering" w:customStyle="1" w:styleId="FrListare923">
    <w:name w:val="Fără Listare923"/>
    <w:next w:val="FrListare"/>
    <w:uiPriority w:val="99"/>
    <w:semiHidden/>
    <w:unhideWhenUsed/>
    <w:rsid w:val="005B5708"/>
  </w:style>
  <w:style w:type="numbering" w:customStyle="1" w:styleId="FrListare9231">
    <w:name w:val="Fără Listare9231"/>
    <w:next w:val="FrListare"/>
    <w:uiPriority w:val="99"/>
    <w:semiHidden/>
    <w:unhideWhenUsed/>
    <w:rsid w:val="005B5708"/>
  </w:style>
  <w:style w:type="numbering" w:customStyle="1" w:styleId="FrListare924">
    <w:name w:val="Fără Listare924"/>
    <w:next w:val="FrListare"/>
    <w:uiPriority w:val="99"/>
    <w:semiHidden/>
    <w:unhideWhenUsed/>
    <w:rsid w:val="005B5708"/>
  </w:style>
  <w:style w:type="numbering" w:customStyle="1" w:styleId="FrListare93">
    <w:name w:val="Fără Listare93"/>
    <w:next w:val="FrListare"/>
    <w:uiPriority w:val="99"/>
    <w:semiHidden/>
    <w:unhideWhenUsed/>
    <w:rsid w:val="005B5708"/>
  </w:style>
  <w:style w:type="numbering" w:customStyle="1" w:styleId="FrListare931">
    <w:name w:val="Fără Listare931"/>
    <w:next w:val="FrListare"/>
    <w:uiPriority w:val="99"/>
    <w:semiHidden/>
    <w:unhideWhenUsed/>
    <w:rsid w:val="005B5708"/>
  </w:style>
  <w:style w:type="numbering" w:customStyle="1" w:styleId="FrListare9311">
    <w:name w:val="Fără Listare9311"/>
    <w:next w:val="FrListare"/>
    <w:uiPriority w:val="99"/>
    <w:semiHidden/>
    <w:unhideWhenUsed/>
    <w:rsid w:val="005B5708"/>
  </w:style>
  <w:style w:type="numbering" w:customStyle="1" w:styleId="FrListare9312">
    <w:name w:val="Fără Listare9312"/>
    <w:next w:val="FrListare"/>
    <w:uiPriority w:val="99"/>
    <w:semiHidden/>
    <w:unhideWhenUsed/>
    <w:rsid w:val="005B5708"/>
  </w:style>
  <w:style w:type="numbering" w:customStyle="1" w:styleId="FrListare932">
    <w:name w:val="Fără Listare932"/>
    <w:next w:val="FrListare"/>
    <w:uiPriority w:val="99"/>
    <w:semiHidden/>
    <w:unhideWhenUsed/>
    <w:rsid w:val="005B5708"/>
  </w:style>
  <w:style w:type="numbering" w:customStyle="1" w:styleId="FrListare933">
    <w:name w:val="Fără Listare933"/>
    <w:next w:val="FrListare"/>
    <w:uiPriority w:val="99"/>
    <w:semiHidden/>
    <w:unhideWhenUsed/>
    <w:rsid w:val="005B5708"/>
  </w:style>
  <w:style w:type="numbering" w:customStyle="1" w:styleId="FrListare94">
    <w:name w:val="Fără Listare94"/>
    <w:next w:val="FrListare"/>
    <w:uiPriority w:val="99"/>
    <w:semiHidden/>
    <w:unhideWhenUsed/>
    <w:rsid w:val="005B5708"/>
  </w:style>
  <w:style w:type="numbering" w:customStyle="1" w:styleId="FrListare941">
    <w:name w:val="Fără Listare941"/>
    <w:next w:val="FrListare"/>
    <w:uiPriority w:val="99"/>
    <w:semiHidden/>
    <w:unhideWhenUsed/>
    <w:rsid w:val="005B5708"/>
  </w:style>
  <w:style w:type="numbering" w:customStyle="1" w:styleId="FrListare9411">
    <w:name w:val="Fără Listare9411"/>
    <w:next w:val="FrListare"/>
    <w:uiPriority w:val="99"/>
    <w:semiHidden/>
    <w:unhideWhenUsed/>
    <w:rsid w:val="005B5708"/>
  </w:style>
  <w:style w:type="numbering" w:customStyle="1" w:styleId="FrListare9412">
    <w:name w:val="Fără Listare9412"/>
    <w:next w:val="FrListare"/>
    <w:uiPriority w:val="99"/>
    <w:semiHidden/>
    <w:unhideWhenUsed/>
    <w:rsid w:val="005B5708"/>
  </w:style>
  <w:style w:type="numbering" w:customStyle="1" w:styleId="FrListare942">
    <w:name w:val="Fără Listare942"/>
    <w:next w:val="FrListare"/>
    <w:uiPriority w:val="99"/>
    <w:semiHidden/>
    <w:unhideWhenUsed/>
    <w:rsid w:val="005B5708"/>
  </w:style>
  <w:style w:type="numbering" w:customStyle="1" w:styleId="FrListare943">
    <w:name w:val="Fără Listare943"/>
    <w:next w:val="FrListare"/>
    <w:uiPriority w:val="99"/>
    <w:semiHidden/>
    <w:unhideWhenUsed/>
    <w:rsid w:val="005B5708"/>
  </w:style>
  <w:style w:type="numbering" w:customStyle="1" w:styleId="FrListare95">
    <w:name w:val="Fără Listare95"/>
    <w:next w:val="FrListare"/>
    <w:uiPriority w:val="99"/>
    <w:semiHidden/>
    <w:unhideWhenUsed/>
    <w:rsid w:val="005B5708"/>
  </w:style>
  <w:style w:type="numbering" w:customStyle="1" w:styleId="FrListare951">
    <w:name w:val="Fără Listare951"/>
    <w:next w:val="FrListare"/>
    <w:uiPriority w:val="99"/>
    <w:semiHidden/>
    <w:unhideWhenUsed/>
    <w:rsid w:val="005B5708"/>
  </w:style>
  <w:style w:type="numbering" w:customStyle="1" w:styleId="FrListare952">
    <w:name w:val="Fără Listare952"/>
    <w:next w:val="FrListare"/>
    <w:uiPriority w:val="99"/>
    <w:semiHidden/>
    <w:unhideWhenUsed/>
    <w:rsid w:val="005B5708"/>
  </w:style>
  <w:style w:type="numbering" w:customStyle="1" w:styleId="FrListare96">
    <w:name w:val="Fără Listare96"/>
    <w:next w:val="FrListare"/>
    <w:uiPriority w:val="99"/>
    <w:semiHidden/>
    <w:unhideWhenUsed/>
    <w:rsid w:val="005B5708"/>
  </w:style>
  <w:style w:type="numbering" w:customStyle="1" w:styleId="FrListare961">
    <w:name w:val="Fără Listare961"/>
    <w:next w:val="FrListare"/>
    <w:uiPriority w:val="99"/>
    <w:semiHidden/>
    <w:unhideWhenUsed/>
    <w:rsid w:val="005B5708"/>
  </w:style>
  <w:style w:type="numbering" w:customStyle="1" w:styleId="FrListare97">
    <w:name w:val="Fără Listare97"/>
    <w:next w:val="FrListare"/>
    <w:uiPriority w:val="99"/>
    <w:semiHidden/>
    <w:unhideWhenUsed/>
    <w:rsid w:val="005B5708"/>
  </w:style>
  <w:style w:type="character" w:customStyle="1" w:styleId="Footnote1165pt">
    <w:name w:val="Footnote (11) + 6.5 pt"/>
    <w:aliases w:val="Not Italic,Body text (6) + Bold,Footnote (11) + 6.5 pt1,Not Italic1,Footnote (2) + Not Bold,Footnote (69) + 7.5 pt"/>
    <w:rsid w:val="005B5708"/>
    <w:rPr>
      <w:rFonts w:ascii="Times New Roman" w:eastAsia="Times New Roman" w:hAnsi="Times New Roman" w:cs="Times New Roman" w:hint="default"/>
      <w:i/>
      <w:iCs/>
      <w:color w:val="000000"/>
      <w:spacing w:val="0"/>
      <w:w w:val="100"/>
      <w:position w:val="0"/>
      <w:sz w:val="21"/>
      <w:szCs w:val="21"/>
      <w:shd w:val="clear" w:color="auto" w:fill="FFFFFF"/>
      <w:lang w:val="ro-RO" w:eastAsia="ro-RO" w:bidi="ro-RO"/>
    </w:rPr>
  </w:style>
  <w:style w:type="character" w:customStyle="1" w:styleId="Footnote3Spacing0pt">
    <w:name w:val="Footnote (3) + Spacing 0 pt"/>
    <w:basedOn w:val="Fontdeparagrafimplicit"/>
    <w:rsid w:val="005B5708"/>
    <w:rPr>
      <w:rFonts w:ascii="Book Antiqua" w:eastAsia="Book Antiqua" w:hAnsi="Book Antiqua" w:cs="Book Antiqua"/>
      <w:b w:val="0"/>
      <w:bCs w:val="0"/>
      <w:i/>
      <w:iCs/>
      <w:smallCaps w:val="0"/>
      <w:strike w:val="0"/>
      <w:color w:val="000000"/>
      <w:spacing w:val="5"/>
      <w:w w:val="100"/>
      <w:position w:val="0"/>
      <w:sz w:val="13"/>
      <w:szCs w:val="13"/>
      <w:u w:val="none"/>
      <w:lang w:val="fr-FR" w:eastAsia="fr-FR" w:bidi="fr-FR"/>
    </w:rPr>
  </w:style>
  <w:style w:type="paragraph" w:customStyle="1" w:styleId="Footnote7">
    <w:name w:val="Footnote (7)"/>
    <w:basedOn w:val="Normal"/>
    <w:link w:val="Footnote70"/>
    <w:rsid w:val="005B5708"/>
    <w:pPr>
      <w:widowControl w:val="0"/>
      <w:shd w:val="clear" w:color="auto" w:fill="FFFFFF"/>
      <w:spacing w:before="0" w:after="0" w:line="211" w:lineRule="exact"/>
      <w:ind w:firstLine="520"/>
    </w:pPr>
    <w:rPr>
      <w:rFonts w:eastAsia="Times New Roman"/>
      <w:spacing w:val="2"/>
      <w:sz w:val="15"/>
      <w:szCs w:val="15"/>
    </w:rPr>
  </w:style>
  <w:style w:type="character" w:customStyle="1" w:styleId="Footnote70">
    <w:name w:val="Footnote (7)_"/>
    <w:basedOn w:val="Fontdeparagrafimplicit"/>
    <w:link w:val="Footnote7"/>
    <w:locked/>
    <w:rsid w:val="005B5708"/>
    <w:rPr>
      <w:rFonts w:eastAsia="Times New Roman"/>
      <w:spacing w:val="2"/>
      <w:sz w:val="15"/>
      <w:szCs w:val="15"/>
      <w:shd w:val="clear" w:color="auto" w:fill="FFFFFF"/>
    </w:rPr>
  </w:style>
  <w:style w:type="character" w:customStyle="1" w:styleId="Footnote7Spacing0pt">
    <w:name w:val="Footnote (7) + Spacing 0 pt"/>
    <w:basedOn w:val="Footnote70"/>
    <w:rsid w:val="005B5708"/>
    <w:rPr>
      <w:rFonts w:eastAsia="Times New Roman"/>
      <w:spacing w:val="7"/>
      <w:w w:val="100"/>
      <w:position w:val="0"/>
      <w:sz w:val="15"/>
      <w:szCs w:val="15"/>
      <w:shd w:val="clear" w:color="auto" w:fill="FFFFFF"/>
      <w:lang w:val="ro-RO" w:eastAsia="ro-RO" w:bidi="ro-RO"/>
    </w:rPr>
  </w:style>
  <w:style w:type="table" w:customStyle="1" w:styleId="Grilmedie3-Accentuare31">
    <w:name w:val="Grilă medie 3 - Accentuare 3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
    <w:name w:val="Grilă medie 3 - Accentuare 31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1">
    <w:name w:val="Grilă medie 3 - Accentuare 311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12">
    <w:name w:val="Grilă medie 3 - Accentuare 311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2">
    <w:name w:val="Grilă medie 3 - Accentuare 31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13">
    <w:name w:val="Grilă medie 3 - Accentuare 313"/>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2">
    <w:name w:val="Grilă medie 3 - Accentuare 3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21">
    <w:name w:val="Grilă medie 3 - Accentuare 32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22">
    <w:name w:val="Grilă medie 3 - Accentuare 322"/>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3">
    <w:name w:val="Grilă medie 3 - Accentuare 33"/>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31">
    <w:name w:val="Grilă medie 3 - Accentuare 331"/>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Grilmedie3-Accentuare34">
    <w:name w:val="Grilă medie 3 - Accentuare 34"/>
    <w:basedOn w:val="TabelNormal"/>
    <w:next w:val="Grilmedie3-Accentuare3"/>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shd w:val="clear" w:color="auto" w:fill="8A0707"/>
      </w:tcPr>
    </w:tblStylePr>
    <w:tblStylePr w:type="lastRow">
      <w:rPr>
        <w:b/>
        <w:bCs/>
        <w:i w:val="0"/>
        <w:iCs w:val="0"/>
        <w:color w:val="FFFFFF" w:themeColor="background1"/>
      </w:rPr>
      <w:tblPr/>
      <w:tcPr>
        <w:shd w:val="clear" w:color="auto" w:fill="8A0707"/>
      </w:tcPr>
    </w:tblStylePr>
    <w:tblStylePr w:type="firstCol">
      <w:rPr>
        <w:b/>
        <w:bCs/>
        <w:i w:val="0"/>
        <w:iCs w:val="0"/>
        <w:color w:val="FFFFFF" w:themeColor="background1"/>
      </w:rPr>
      <w:tblPr/>
      <w:tcPr>
        <w:shd w:val="clear" w:color="auto" w:fill="8A0707"/>
      </w:tcPr>
    </w:tblStylePr>
    <w:tblStylePr w:type="lastCol">
      <w:rPr>
        <w:b/>
        <w:bCs/>
        <w:i w:val="0"/>
        <w:iCs w:val="0"/>
        <w:color w:val="FFFFFF" w:themeColor="background1"/>
      </w:rPr>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character" w:customStyle="1" w:styleId="Headerorfooter11">
    <w:name w:val="Header or footer (11)"/>
    <w:rsid w:val="005B5708"/>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character" w:customStyle="1" w:styleId="Headerorfooter11Spacing0pt">
    <w:name w:val="Header or footer (11) + Spacing 0 pt"/>
    <w:rsid w:val="005B5708"/>
    <w:rPr>
      <w:rFonts w:ascii="Book Antiqua" w:eastAsia="Book Antiqua" w:hAnsi="Book Antiqua" w:cs="Book Antiqua"/>
      <w:b w:val="0"/>
      <w:bCs w:val="0"/>
      <w:i/>
      <w:iCs/>
      <w:smallCaps w:val="0"/>
      <w:strike w:val="0"/>
      <w:color w:val="000000"/>
      <w:spacing w:val="1"/>
      <w:w w:val="100"/>
      <w:position w:val="0"/>
      <w:sz w:val="13"/>
      <w:szCs w:val="13"/>
      <w:u w:val="none"/>
      <w:lang w:val="ro-RO" w:eastAsia="ro-RO" w:bidi="ro-RO"/>
    </w:rPr>
  </w:style>
  <w:style w:type="character" w:customStyle="1" w:styleId="Headerorfooter2311pt">
    <w:name w:val="Header or footer (23) + 11 pt"/>
    <w:aliases w:val="Bold,Italic,Footnote (7) + 7 pt,Body text (2) + 11.5 pt,Footnote (10) + 11.5 pt,Body text (5) + Trebuchet MS,10 pt,Body text (2) + Bold,Body text (170) + Times New Roman,7.5 pt,Spacing 0 pt5,Italic3,Bold1,Italic1,Not Bold"/>
    <w:rsid w:val="005B5708"/>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o-RO" w:eastAsia="ro-RO" w:bidi="ro-RO"/>
    </w:rPr>
  </w:style>
  <w:style w:type="character" w:customStyle="1" w:styleId="Headerorfooter23FrankRuehl">
    <w:name w:val="Header or footer (23) + FrankRuehl"/>
    <w:aliases w:val="14 pt"/>
    <w:rsid w:val="005B5708"/>
    <w:rPr>
      <w:rFonts w:ascii="FrankRuehl" w:eastAsia="FrankRuehl" w:hAnsi="FrankRuehl" w:cs="FrankRuehl" w:hint="default"/>
      <w:b w:val="0"/>
      <w:bCs w:val="0"/>
      <w:i w:val="0"/>
      <w:iCs w:val="0"/>
      <w:smallCaps w:val="0"/>
      <w:strike w:val="0"/>
      <w:dstrike w:val="0"/>
      <w:color w:val="000000"/>
      <w:spacing w:val="0"/>
      <w:w w:val="100"/>
      <w:position w:val="0"/>
      <w:sz w:val="28"/>
      <w:szCs w:val="28"/>
      <w:u w:val="none"/>
      <w:effect w:val="none"/>
      <w:lang w:val="ro-RO" w:eastAsia="ro-RO" w:bidi="ro-RO"/>
    </w:rPr>
  </w:style>
  <w:style w:type="paragraph" w:styleId="Indentcorptext">
    <w:name w:val="Body Text Indent"/>
    <w:basedOn w:val="Normal"/>
    <w:link w:val="IndentcorptextCaracter"/>
    <w:uiPriority w:val="99"/>
    <w:unhideWhenUsed/>
    <w:rsid w:val="005B5708"/>
    <w:pPr>
      <w:spacing w:after="120"/>
      <w:ind w:left="283"/>
    </w:pPr>
  </w:style>
  <w:style w:type="character" w:customStyle="1" w:styleId="IndentcorptextCaracter">
    <w:name w:val="Indent corp text Caracter"/>
    <w:basedOn w:val="Fontdeparagrafimplicit"/>
    <w:link w:val="Indentcorptext"/>
    <w:uiPriority w:val="99"/>
    <w:rsid w:val="005B5708"/>
  </w:style>
  <w:style w:type="paragraph" w:styleId="Lista2">
    <w:name w:val="List 2"/>
    <w:basedOn w:val="Normal"/>
    <w:uiPriority w:val="99"/>
    <w:unhideWhenUsed/>
    <w:rsid w:val="005B5708"/>
    <w:pPr>
      <w:ind w:left="566" w:hanging="283"/>
      <w:contextualSpacing/>
    </w:pPr>
  </w:style>
  <w:style w:type="paragraph" w:styleId="Lista3">
    <w:name w:val="List 3"/>
    <w:basedOn w:val="Normal"/>
    <w:uiPriority w:val="99"/>
    <w:unhideWhenUsed/>
    <w:rsid w:val="005B5708"/>
    <w:pPr>
      <w:ind w:left="849" w:hanging="283"/>
      <w:contextualSpacing/>
    </w:pPr>
  </w:style>
  <w:style w:type="paragraph" w:styleId="Listacumarcatori2">
    <w:name w:val="List Bullet 2"/>
    <w:basedOn w:val="Normal"/>
    <w:uiPriority w:val="99"/>
    <w:unhideWhenUsed/>
    <w:rsid w:val="005B5708"/>
    <w:pPr>
      <w:numPr>
        <w:numId w:val="34"/>
      </w:numPr>
    </w:pPr>
  </w:style>
  <w:style w:type="paragraph" w:styleId="Listacumarcatori3">
    <w:name w:val="List Bullet 3"/>
    <w:basedOn w:val="Normal"/>
    <w:uiPriority w:val="99"/>
    <w:unhideWhenUsed/>
    <w:rsid w:val="005B5708"/>
    <w:pPr>
      <w:numPr>
        <w:numId w:val="35"/>
      </w:numPr>
    </w:pPr>
  </w:style>
  <w:style w:type="paragraph" w:styleId="List">
    <w:name w:val="List"/>
    <w:basedOn w:val="Normal"/>
    <w:uiPriority w:val="99"/>
    <w:unhideWhenUsed/>
    <w:rsid w:val="005B5708"/>
    <w:pPr>
      <w:ind w:left="283" w:hanging="283"/>
      <w:contextualSpacing/>
    </w:pPr>
  </w:style>
  <w:style w:type="paragraph" w:styleId="Listcontinuare2">
    <w:name w:val="List Continue 2"/>
    <w:basedOn w:val="Normal"/>
    <w:uiPriority w:val="99"/>
    <w:unhideWhenUsed/>
    <w:rsid w:val="005B5708"/>
    <w:pPr>
      <w:spacing w:after="120"/>
      <w:ind w:left="566"/>
      <w:contextualSpacing/>
    </w:pPr>
  </w:style>
  <w:style w:type="character" w:styleId="MeniuneNerezolvat">
    <w:name w:val="Unresolved Mention"/>
    <w:basedOn w:val="Fontdeparagrafimplicit"/>
    <w:uiPriority w:val="99"/>
    <w:semiHidden/>
    <w:unhideWhenUsed/>
    <w:rsid w:val="005B5708"/>
    <w:rPr>
      <w:color w:val="808080"/>
      <w:shd w:val="clear" w:color="auto" w:fill="E6E6E6"/>
    </w:rPr>
  </w:style>
  <w:style w:type="paragraph" w:customStyle="1" w:styleId="msonormal0">
    <w:name w:val="msonormal"/>
    <w:basedOn w:val="Normal"/>
    <w:uiPriority w:val="99"/>
    <w:rsid w:val="005B5708"/>
    <w:pPr>
      <w:spacing w:before="100" w:beforeAutospacing="1" w:after="100" w:afterAutospacing="1"/>
      <w:ind w:firstLine="0"/>
      <w:jc w:val="left"/>
    </w:pPr>
    <w:rPr>
      <w:rFonts w:eastAsia="Times New Roman"/>
      <w:lang w:eastAsia="ro-RO"/>
    </w:rPr>
  </w:style>
  <w:style w:type="paragraph" w:customStyle="1" w:styleId="Pa12">
    <w:name w:val="Pa12"/>
    <w:basedOn w:val="Default"/>
    <w:next w:val="Default"/>
    <w:uiPriority w:val="99"/>
    <w:rsid w:val="005B5708"/>
    <w:pPr>
      <w:spacing w:line="221" w:lineRule="atLeast"/>
    </w:pPr>
    <w:rPr>
      <w:rFonts w:ascii="Palatino" w:hAnsi="Palatino"/>
      <w:color w:val="auto"/>
    </w:rPr>
  </w:style>
  <w:style w:type="paragraph" w:customStyle="1" w:styleId="Pa3">
    <w:name w:val="Pa3"/>
    <w:basedOn w:val="Default"/>
    <w:next w:val="Default"/>
    <w:uiPriority w:val="99"/>
    <w:rsid w:val="005B5708"/>
    <w:pPr>
      <w:spacing w:line="231" w:lineRule="atLeast"/>
    </w:pPr>
    <w:rPr>
      <w:rFonts w:ascii="Palatino" w:hAnsi="Palatino"/>
      <w:color w:val="auto"/>
    </w:rPr>
  </w:style>
  <w:style w:type="paragraph" w:customStyle="1" w:styleId="Pa5">
    <w:name w:val="Pa5"/>
    <w:basedOn w:val="Default"/>
    <w:next w:val="Default"/>
    <w:uiPriority w:val="99"/>
    <w:rsid w:val="005B5708"/>
    <w:pPr>
      <w:spacing w:line="221" w:lineRule="atLeast"/>
    </w:pPr>
    <w:rPr>
      <w:rFonts w:ascii="Palatino" w:hAnsi="Palatino"/>
      <w:color w:val="auto"/>
    </w:rPr>
  </w:style>
  <w:style w:type="paragraph" w:customStyle="1" w:styleId="Pa6">
    <w:name w:val="Pa6"/>
    <w:basedOn w:val="Default"/>
    <w:next w:val="Default"/>
    <w:uiPriority w:val="99"/>
    <w:rsid w:val="005B5708"/>
    <w:pPr>
      <w:spacing w:line="221" w:lineRule="atLeast"/>
    </w:pPr>
    <w:rPr>
      <w:rFonts w:ascii="Palatino" w:hAnsi="Palatino"/>
      <w:color w:val="auto"/>
    </w:rPr>
  </w:style>
  <w:style w:type="paragraph" w:customStyle="1" w:styleId="Pa8">
    <w:name w:val="Pa8"/>
    <w:basedOn w:val="Default"/>
    <w:next w:val="Default"/>
    <w:uiPriority w:val="99"/>
    <w:rsid w:val="005B5708"/>
    <w:pPr>
      <w:spacing w:line="231" w:lineRule="atLeast"/>
    </w:pPr>
    <w:rPr>
      <w:rFonts w:ascii="Palatino" w:hAnsi="Palatino"/>
      <w:color w:val="auto"/>
    </w:rPr>
  </w:style>
  <w:style w:type="paragraph" w:customStyle="1" w:styleId="Pa9">
    <w:name w:val="Pa9"/>
    <w:basedOn w:val="Default"/>
    <w:next w:val="Default"/>
    <w:uiPriority w:val="99"/>
    <w:rsid w:val="005B5708"/>
    <w:pPr>
      <w:spacing w:line="221" w:lineRule="atLeast"/>
    </w:pPr>
    <w:rPr>
      <w:rFonts w:ascii="Palatino" w:hAnsi="Palatino"/>
      <w:color w:val="auto"/>
    </w:rPr>
  </w:style>
  <w:style w:type="character" w:customStyle="1" w:styleId="pdate">
    <w:name w:val="pdate"/>
    <w:rsid w:val="005B5708"/>
  </w:style>
  <w:style w:type="character" w:customStyle="1" w:styleId="postdate">
    <w:name w:val="postdate"/>
    <w:basedOn w:val="Fontdeparagrafimplicit"/>
    <w:rsid w:val="005B5708"/>
  </w:style>
  <w:style w:type="paragraph" w:customStyle="1" w:styleId="postinfo">
    <w:name w:val="postinfo"/>
    <w:basedOn w:val="Normal"/>
    <w:uiPriority w:val="99"/>
    <w:rsid w:val="005B5708"/>
    <w:pPr>
      <w:spacing w:before="100" w:beforeAutospacing="1" w:after="100" w:afterAutospacing="1"/>
    </w:pPr>
    <w:rPr>
      <w:sz w:val="28"/>
    </w:rPr>
  </w:style>
  <w:style w:type="paragraph" w:styleId="Primindentpentrucorptext">
    <w:name w:val="Body Text First Indent"/>
    <w:basedOn w:val="Corptext"/>
    <w:link w:val="PrimindentpentrucorptextCaracter"/>
    <w:uiPriority w:val="99"/>
    <w:unhideWhenUsed/>
    <w:rsid w:val="005B5708"/>
    <w:pPr>
      <w:spacing w:after="200"/>
      <w:ind w:firstLine="360"/>
    </w:pPr>
    <w:rPr>
      <w:sz w:val="24"/>
    </w:rPr>
  </w:style>
  <w:style w:type="character" w:customStyle="1" w:styleId="PrimindentpentrucorptextCaracter">
    <w:name w:val="Prim indent pentru corp text Caracter"/>
    <w:basedOn w:val="CorptextCaracter"/>
    <w:link w:val="Primindentpentrucorptext"/>
    <w:uiPriority w:val="99"/>
    <w:rsid w:val="005B5708"/>
    <w:rPr>
      <w:sz w:val="28"/>
    </w:rPr>
  </w:style>
  <w:style w:type="paragraph" w:styleId="Primindentpentrucorptext2">
    <w:name w:val="Body Text First Indent 2"/>
    <w:basedOn w:val="Indentcorptext"/>
    <w:link w:val="Primindentpentrucorptext2Caracter"/>
    <w:uiPriority w:val="99"/>
    <w:unhideWhenUsed/>
    <w:rsid w:val="005B5708"/>
    <w:pPr>
      <w:spacing w:after="200"/>
      <w:ind w:left="360" w:firstLine="360"/>
    </w:pPr>
  </w:style>
  <w:style w:type="character" w:customStyle="1" w:styleId="Primindentpentrucorptext2Caracter">
    <w:name w:val="Prim indent pentru corp text 2 Caracter"/>
    <w:basedOn w:val="IndentcorptextCaracter"/>
    <w:link w:val="Primindentpentrucorptext2"/>
    <w:uiPriority w:val="99"/>
    <w:rsid w:val="005B5708"/>
  </w:style>
  <w:style w:type="table" w:customStyle="1" w:styleId="RX3DCBCT1">
    <w:name w:val="RX μΧ 3D CBCT1"/>
    <w:basedOn w:val="TabelNormal"/>
    <w:uiPriority w:val="6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
    <w:name w:val="RX μΧ 3D CBCT11"/>
    <w:basedOn w:val="TabelNormal"/>
    <w:next w:val="Grilmedie3-Accentuare3"/>
    <w:uiPriority w:val="69"/>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
    <w:name w:val="RX μΧ 3D CBCT111"/>
    <w:basedOn w:val="TabelNormal"/>
    <w:next w:val="Grilmedie3-Accentuare3"/>
    <w:uiPriority w:val="69"/>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1">
    <w:name w:val="RX μΧ 3D CBCT1111"/>
    <w:basedOn w:val="TabelNormal"/>
    <w:next w:val="Grilmedie3-Accentuare3"/>
    <w:uiPriority w:val="69"/>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12">
    <w:name w:val="RX μΧ 3D CBCT1112"/>
    <w:basedOn w:val="TabelNormal"/>
    <w:next w:val="Grilmedie3-Accentuare3"/>
    <w:uiPriority w:val="69"/>
    <w:semiHidden/>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2">
    <w:name w:val="RX μΧ 3D CBCT112"/>
    <w:basedOn w:val="TabelNormal"/>
    <w:next w:val="Grilmedie3-Accentuare3"/>
    <w:uiPriority w:val="69"/>
    <w:semiHidden/>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13">
    <w:name w:val="RX μΧ 3D CBCT113"/>
    <w:basedOn w:val="TabelNormal"/>
    <w:next w:val="Grilmedie3-Accentuare3"/>
    <w:uiPriority w:val="69"/>
    <w:semiHidden/>
    <w:unhideWhenUsed/>
    <w:rsid w:val="005B5708"/>
    <w:pPr>
      <w:spacing w:afterLines="0" w:after="0"/>
      <w:ind w:firstLine="0"/>
      <w:jc w:val="left"/>
    </w:pPr>
    <w:rPr>
      <w:rFonts w:ascii="Calibri" w:hAnsi="Calibri" w:cs="Arial"/>
      <w:color w:val="auto"/>
      <w:spacing w:val="0"/>
      <w:sz w:val="22"/>
      <w:szCs w:val="22"/>
      <w:lang w:val="en-US" w:bidi="ar-SA"/>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2">
    <w:name w:val="RX μΧ 3D CBCT1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21">
    <w:name w:val="RX μΧ 3D CBCT121"/>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22">
    <w:name w:val="RX μΧ 3D CBCT12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3">
    <w:name w:val="RX μΧ 3D CBCT13"/>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14">
    <w:name w:val="RX μΧ 3D CBCT14"/>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
    <w:name w:val="RX μΧ 3D CBCT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1">
    <w:name w:val="RX μΧ 3D CBCT21"/>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22">
    <w:name w:val="RX μΧ 3D CBCT22"/>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3">
    <w:name w:val="RX μΧ 3D CBCT3"/>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table" w:customStyle="1" w:styleId="RX3DCBCT4">
    <w:name w:val="RX μΧ 3D CBCT4"/>
    <w:basedOn w:val="TabelNormal"/>
    <w:uiPriority w:val="99"/>
    <w:rsid w:val="005B5708"/>
    <w:pPr>
      <w:spacing w:afterLines="0" w:after="0"/>
      <w:ind w:firstLine="0"/>
      <w:jc w:val="left"/>
    </w:pPr>
    <w:rPr>
      <w:rFonts w:asciiTheme="minorHAnsi" w:hAnsiTheme="minorHAnsi" w:cstheme="minorBidi"/>
      <w:color w:val="auto"/>
      <w:spacing w:val="0"/>
      <w:sz w:val="22"/>
      <w:szCs w:val="22"/>
      <w:lang w:val="en-US" w:bidi="ar-SA"/>
    </w:rPr>
    <w:tblPr>
      <w:tblStyleRowBandSize w:val="1"/>
      <w:tblStyleColBandSize w:val="1"/>
    </w:tblPr>
    <w:tblStylePr w:type="firstRow">
      <w:tblPr/>
      <w:tcPr>
        <w:shd w:val="clear" w:color="auto" w:fill="8A0707"/>
      </w:tcPr>
    </w:tblStylePr>
    <w:tblStylePr w:type="lastRow">
      <w:tblPr/>
      <w:tcPr>
        <w:shd w:val="clear" w:color="auto" w:fill="8A0707"/>
      </w:tcPr>
    </w:tblStylePr>
    <w:tblStylePr w:type="firstCol">
      <w:tblPr/>
      <w:tcPr>
        <w:shd w:val="clear" w:color="auto" w:fill="8A0707"/>
      </w:tcPr>
    </w:tblStylePr>
    <w:tblStylePr w:type="lastCol">
      <w:tblPr/>
      <w:tcPr>
        <w:shd w:val="clear" w:color="auto" w:fill="8A0707"/>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 w:type="paragraph" w:customStyle="1" w:styleId="Stil">
    <w:name w:val="Stil"/>
    <w:uiPriority w:val="99"/>
    <w:rsid w:val="005B5708"/>
    <w:pPr>
      <w:widowControl w:val="0"/>
      <w:autoSpaceDE w:val="0"/>
      <w:autoSpaceDN w:val="0"/>
      <w:adjustRightInd w:val="0"/>
      <w:spacing w:afterLines="0" w:after="0"/>
      <w:ind w:firstLine="0"/>
      <w:jc w:val="left"/>
    </w:pPr>
    <w:rPr>
      <w:rFonts w:eastAsia="Times New Roman"/>
      <w:color w:val="auto"/>
      <w:spacing w:val="0"/>
      <w:lang w:eastAsia="ro-RO" w:bidi="ar-SA"/>
    </w:rPr>
  </w:style>
  <w:style w:type="character" w:customStyle="1" w:styleId="Subtitlu5">
    <w:name w:val="Subtitlu5"/>
    <w:rsid w:val="005B5708"/>
  </w:style>
  <w:style w:type="character" w:customStyle="1" w:styleId="Subtitlu6">
    <w:name w:val="Subtitlu6"/>
    <w:rsid w:val="005B5708"/>
  </w:style>
  <w:style w:type="table" w:styleId="Tabelgril">
    <w:name w:val="Table Grid"/>
    <w:basedOn w:val="TabelNorma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
    <w:name w:val="Tabel grilă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
    <w:name w:val="Tabel grilă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
    <w:name w:val="Tabel grilă1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
    <w:name w:val="Tabel grilă11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1">
    <w:name w:val="Tabel grilă111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12">
    <w:name w:val="Tabel grilă111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2">
    <w:name w:val="Tabel grilă11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13">
    <w:name w:val="Tabel grilă111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
    <w:name w:val="Tabel grilă1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1">
    <w:name w:val="Tabel grilă112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22">
    <w:name w:val="Tabel grilă112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3">
    <w:name w:val="Tabel grilă11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31">
    <w:name w:val="Tabel grilă113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14">
    <w:name w:val="Tabel grilă114"/>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
    <w:name w:val="Tabel grilă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
    <w:name w:val="Tabel grilă12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1">
    <w:name w:val="Tabel grilă12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12">
    <w:name w:val="Tabel grilă12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2">
    <w:name w:val="Tabel grilă12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21">
    <w:name w:val="Tabel grilă122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23">
    <w:name w:val="Tabel grilă12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
    <w:name w:val="Tabel grilă1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
    <w:name w:val="Tabel grilă13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1">
    <w:name w:val="Tabel grilă131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12">
    <w:name w:val="Tabel grilă131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2">
    <w:name w:val="Tabel grilă13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33">
    <w:name w:val="Tabel grilă133"/>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
    <w:name w:val="Tabel grilă14"/>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1">
    <w:name w:val="Tabel grilă14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42">
    <w:name w:val="Tabel grilă142"/>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5">
    <w:name w:val="Tabel grilă15"/>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51">
    <w:name w:val="Tabel grilă151"/>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16">
    <w:name w:val="Tabel grilă16"/>
    <w:basedOn w:val="TabelNormal"/>
    <w:next w:val="Tabelgril"/>
    <w:uiPriority w:val="5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
    <w:name w:val="Tabel grilă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
    <w:name w:val="Tabel grilă2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
    <w:name w:val="Tabel grilă2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1">
    <w:name w:val="Tabel grilă21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12">
    <w:name w:val="Tabel grilă21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2">
    <w:name w:val="Tabel grilă2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13">
    <w:name w:val="Tabel grilă21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
    <w:name w:val="Tabel grilă2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1">
    <w:name w:val="Tabel grilă22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22">
    <w:name w:val="Tabel grilă22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3">
    <w:name w:val="Tabel grilă2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31">
    <w:name w:val="Tabel grilă23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24">
    <w:name w:val="Tabel grilă24"/>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
    <w:name w:val="Tabel grilă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
    <w:name w:val="Tabel grilă3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1">
    <w:name w:val="Tabel grilă3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12">
    <w:name w:val="Tabel grilă3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2">
    <w:name w:val="Tabel grilă3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21">
    <w:name w:val="Tabel grilă32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33">
    <w:name w:val="Tabel grilă3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
    <w:name w:val="Tabel grilă4"/>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1">
    <w:name w:val="Tabel grilă4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11">
    <w:name w:val="Tabel grilă41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12">
    <w:name w:val="Tabel grilă41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2">
    <w:name w:val="Tabel grilă4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43">
    <w:name w:val="Tabel grilă43"/>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5">
    <w:name w:val="Tabel grilă5"/>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51">
    <w:name w:val="Tabel grilă5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52">
    <w:name w:val="Tabel grilă52"/>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6">
    <w:name w:val="Tabel grilă6"/>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61">
    <w:name w:val="Tabel grilă61"/>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ril7">
    <w:name w:val="Tabel grilă7"/>
    <w:basedOn w:val="TabelNormal"/>
    <w:next w:val="Tabelgril"/>
    <w:uiPriority w:val="39"/>
    <w:rsid w:val="005B5708"/>
    <w:pPr>
      <w:spacing w:afterLines="0" w:after="0"/>
      <w:ind w:firstLine="0"/>
      <w:jc w:val="left"/>
    </w:pPr>
    <w:rPr>
      <w:rFonts w:ascii="Calibri" w:hAnsi="Calibri" w:cs="Arial"/>
      <w:color w:val="auto"/>
      <w:spacing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caption-text">
    <w:name w:val="wp-caption-text"/>
    <w:basedOn w:val="Normal"/>
    <w:uiPriority w:val="99"/>
    <w:rsid w:val="005B5708"/>
    <w:pPr>
      <w:spacing w:before="100" w:beforeAutospacing="1" w:after="100" w:afterAutospacing="1"/>
    </w:pPr>
    <w:rPr>
      <w:sz w:val="28"/>
    </w:rPr>
  </w:style>
  <w:style w:type="numbering" w:customStyle="1" w:styleId="FrListare38">
    <w:name w:val="Fără Listare38"/>
    <w:next w:val="FrListare"/>
    <w:uiPriority w:val="99"/>
    <w:semiHidden/>
    <w:unhideWhenUsed/>
    <w:rsid w:val="005B5708"/>
  </w:style>
  <w:style w:type="character" w:customStyle="1" w:styleId="BodytextSpacing0pt3">
    <w:name w:val="Body text + Spacing 0 pt3"/>
    <w:basedOn w:val="Fontdeparagrafimplicit"/>
    <w:rsid w:val="005B5708"/>
    <w:rPr>
      <w:rFonts w:ascii="Times New Roman" w:eastAsia="Times New Roman" w:hAnsi="Times New Roman" w:cs="Times New Roman" w:hint="default"/>
      <w:b w:val="0"/>
      <w:bCs w:val="0"/>
      <w:i w:val="0"/>
      <w:iCs w:val="0"/>
      <w:smallCaps w:val="0"/>
      <w:strike w:val="0"/>
      <w:dstrike w:val="0"/>
      <w:color w:val="000000"/>
      <w:spacing w:val="8"/>
      <w:w w:val="100"/>
      <w:position w:val="0"/>
      <w:sz w:val="22"/>
      <w:szCs w:val="22"/>
      <w:u w:val="none"/>
      <w:effect w:val="none"/>
      <w:shd w:val="clear" w:color="auto" w:fill="FFFFFF"/>
      <w:lang w:val="ro-RO" w:eastAsia="ro-RO" w:bidi="ro-RO"/>
    </w:rPr>
  </w:style>
  <w:style w:type="character" w:customStyle="1" w:styleId="Footnote30">
    <w:name w:val="Footnote (3)_"/>
    <w:basedOn w:val="Fontdeparagrafimplicit"/>
    <w:link w:val="Footnote31"/>
    <w:uiPriority w:val="99"/>
    <w:locked/>
    <w:rsid w:val="005B5708"/>
    <w:rPr>
      <w:b/>
      <w:bCs/>
      <w:sz w:val="17"/>
      <w:szCs w:val="17"/>
      <w:shd w:val="clear" w:color="auto" w:fill="FFFFFF"/>
    </w:rPr>
  </w:style>
  <w:style w:type="paragraph" w:customStyle="1" w:styleId="Footnote31">
    <w:name w:val="Footnote (3)1"/>
    <w:basedOn w:val="Normal"/>
    <w:link w:val="Footnote30"/>
    <w:uiPriority w:val="99"/>
    <w:rsid w:val="005B5708"/>
    <w:pPr>
      <w:widowControl w:val="0"/>
      <w:shd w:val="clear" w:color="auto" w:fill="FFFFFF"/>
      <w:spacing w:before="0" w:after="0" w:line="211" w:lineRule="exact"/>
      <w:ind w:firstLine="0"/>
    </w:pPr>
    <w:rPr>
      <w:b/>
      <w:bCs/>
      <w:sz w:val="17"/>
      <w:szCs w:val="17"/>
    </w:rPr>
  </w:style>
  <w:style w:type="character" w:customStyle="1" w:styleId="Footnote395pt">
    <w:name w:val="Footnote (3) + 9.5 pt"/>
    <w:aliases w:val="Italic72"/>
    <w:basedOn w:val="Footnote30"/>
    <w:uiPriority w:val="99"/>
    <w:rsid w:val="005B5708"/>
    <w:rPr>
      <w:b/>
      <w:bCs/>
      <w:i/>
      <w:iCs/>
      <w:color w:val="000000"/>
      <w:sz w:val="19"/>
      <w:szCs w:val="19"/>
      <w:shd w:val="clear" w:color="auto" w:fill="FFFFFF"/>
    </w:rPr>
  </w:style>
  <w:style w:type="character" w:customStyle="1" w:styleId="Footnote395pt8">
    <w:name w:val="Footnote (3) + 9.5 pt8"/>
    <w:aliases w:val="Not Bold28"/>
    <w:basedOn w:val="Footnote30"/>
    <w:uiPriority w:val="99"/>
    <w:rsid w:val="005B5708"/>
    <w:rPr>
      <w:b w:val="0"/>
      <w:bCs w:val="0"/>
      <w:color w:val="000000"/>
      <w:sz w:val="19"/>
      <w:szCs w:val="19"/>
      <w:shd w:val="clear" w:color="auto" w:fill="FFFFFF"/>
    </w:rPr>
  </w:style>
  <w:style w:type="character" w:customStyle="1" w:styleId="Footnote2">
    <w:name w:val="Footnote (2)_"/>
    <w:basedOn w:val="Fontdeparagrafimplicit"/>
    <w:link w:val="Footnote21"/>
    <w:locked/>
    <w:rsid w:val="005B5708"/>
    <w:rPr>
      <w:i/>
      <w:iCs/>
      <w:sz w:val="17"/>
      <w:szCs w:val="17"/>
      <w:shd w:val="clear" w:color="auto" w:fill="FFFFFF"/>
      <w:lang w:val="en-US"/>
    </w:rPr>
  </w:style>
  <w:style w:type="paragraph" w:customStyle="1" w:styleId="Footnote21">
    <w:name w:val="Footnote (2)1"/>
    <w:basedOn w:val="Normal"/>
    <w:link w:val="Footnote2"/>
    <w:rsid w:val="005B5708"/>
    <w:pPr>
      <w:widowControl w:val="0"/>
      <w:shd w:val="clear" w:color="auto" w:fill="FFFFFF"/>
      <w:spacing w:before="0" w:after="0" w:line="206" w:lineRule="exact"/>
      <w:ind w:firstLine="0"/>
    </w:pPr>
    <w:rPr>
      <w:i/>
      <w:iCs/>
      <w:sz w:val="17"/>
      <w:szCs w:val="17"/>
      <w:lang w:val="en-US"/>
    </w:rPr>
  </w:style>
  <w:style w:type="character" w:customStyle="1" w:styleId="Footnote2NotItalic1">
    <w:name w:val="Footnote (2) + Not Italic1"/>
    <w:basedOn w:val="Footnote2"/>
    <w:uiPriority w:val="99"/>
    <w:rsid w:val="005B5708"/>
    <w:rPr>
      <w:i w:val="0"/>
      <w:iCs w:val="0"/>
      <w:sz w:val="17"/>
      <w:szCs w:val="17"/>
      <w:shd w:val="clear" w:color="auto" w:fill="FFFFFF"/>
      <w:lang w:val="en-US"/>
    </w:rPr>
  </w:style>
  <w:style w:type="character" w:customStyle="1" w:styleId="Footnote0">
    <w:name w:val="Footnote_"/>
    <w:basedOn w:val="Fontdeparagrafimplicit"/>
    <w:link w:val="Footnote1"/>
    <w:locked/>
    <w:rsid w:val="005B5708"/>
    <w:rPr>
      <w:sz w:val="17"/>
      <w:szCs w:val="17"/>
      <w:shd w:val="clear" w:color="auto" w:fill="FFFFFF"/>
    </w:rPr>
  </w:style>
  <w:style w:type="paragraph" w:customStyle="1" w:styleId="Footnote1">
    <w:name w:val="Footnote1"/>
    <w:basedOn w:val="Normal"/>
    <w:link w:val="Footnote0"/>
    <w:rsid w:val="005B5708"/>
    <w:pPr>
      <w:widowControl w:val="0"/>
      <w:shd w:val="clear" w:color="auto" w:fill="FFFFFF"/>
      <w:spacing w:before="0" w:after="0" w:line="240" w:lineRule="atLeast"/>
      <w:ind w:firstLine="0"/>
      <w:jc w:val="left"/>
    </w:pPr>
    <w:rPr>
      <w:sz w:val="17"/>
      <w:szCs w:val="17"/>
    </w:rPr>
  </w:style>
  <w:style w:type="character" w:customStyle="1" w:styleId="FootnoteItalic7">
    <w:name w:val="Footnote + Italic7"/>
    <w:basedOn w:val="Footnote0"/>
    <w:uiPriority w:val="99"/>
    <w:rsid w:val="005B5708"/>
    <w:rPr>
      <w:i/>
      <w:iCs/>
      <w:spacing w:val="0"/>
      <w:sz w:val="17"/>
      <w:szCs w:val="17"/>
      <w:shd w:val="clear" w:color="auto" w:fill="FFFFFF"/>
      <w:lang w:val="en-US" w:eastAsia="en-US"/>
    </w:rPr>
  </w:style>
  <w:style w:type="character" w:customStyle="1" w:styleId="Heading3">
    <w:name w:val="Heading #3_"/>
    <w:link w:val="Heading30"/>
    <w:uiPriority w:val="99"/>
    <w:rsid w:val="005B5708"/>
    <w:rPr>
      <w:rFonts w:ascii="Book Antiqua" w:hAnsi="Book Antiqua" w:cs="Book Antiqua"/>
      <w:b/>
      <w:bCs/>
      <w:shd w:val="clear" w:color="auto" w:fill="FFFFFF"/>
      <w:lang w:val="el-GR" w:eastAsia="el-GR"/>
    </w:rPr>
  </w:style>
  <w:style w:type="paragraph" w:customStyle="1" w:styleId="Heading30">
    <w:name w:val="Heading #3"/>
    <w:basedOn w:val="Normal"/>
    <w:link w:val="Heading3"/>
    <w:uiPriority w:val="99"/>
    <w:rsid w:val="005B5708"/>
    <w:pPr>
      <w:widowControl w:val="0"/>
      <w:shd w:val="clear" w:color="auto" w:fill="FFFFFF"/>
      <w:spacing w:before="0" w:after="0" w:line="240" w:lineRule="atLeast"/>
      <w:ind w:firstLine="0"/>
      <w:outlineLvl w:val="2"/>
    </w:pPr>
    <w:rPr>
      <w:rFonts w:ascii="Book Antiqua" w:hAnsi="Book Antiqua" w:cs="Book Antiqua"/>
      <w:b/>
      <w:bCs/>
      <w:lang w:val="el-GR" w:eastAsia="el-GR"/>
    </w:rPr>
  </w:style>
  <w:style w:type="character" w:customStyle="1" w:styleId="CorptextCaracter1">
    <w:name w:val="Corp text Caracter1"/>
    <w:uiPriority w:val="99"/>
    <w:rsid w:val="005B5708"/>
    <w:rPr>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7943138">
      <w:bodyDiv w:val="1"/>
      <w:marLeft w:val="0"/>
      <w:marRight w:val="0"/>
      <w:marTop w:val="0"/>
      <w:marBottom w:val="0"/>
      <w:divBdr>
        <w:top w:val="none" w:sz="0" w:space="0" w:color="auto"/>
        <w:left w:val="none" w:sz="0" w:space="0" w:color="auto"/>
        <w:bottom w:val="none" w:sz="0" w:space="0" w:color="auto"/>
        <w:right w:val="none" w:sz="0" w:space="0" w:color="auto"/>
      </w:divBdr>
    </w:div>
    <w:div w:id="511146784">
      <w:bodyDiv w:val="1"/>
      <w:marLeft w:val="0"/>
      <w:marRight w:val="0"/>
      <w:marTop w:val="0"/>
      <w:marBottom w:val="0"/>
      <w:divBdr>
        <w:top w:val="none" w:sz="0" w:space="0" w:color="auto"/>
        <w:left w:val="none" w:sz="0" w:space="0" w:color="auto"/>
        <w:bottom w:val="none" w:sz="0" w:space="0" w:color="auto"/>
        <w:right w:val="none" w:sz="0" w:space="0" w:color="auto"/>
      </w:divBdr>
      <w:divsChild>
        <w:div w:id="1055547866">
          <w:marLeft w:val="336"/>
          <w:marRight w:val="0"/>
          <w:marTop w:val="120"/>
          <w:marBottom w:val="312"/>
          <w:divBdr>
            <w:top w:val="none" w:sz="0" w:space="0" w:color="auto"/>
            <w:left w:val="none" w:sz="0" w:space="0" w:color="auto"/>
            <w:bottom w:val="none" w:sz="0" w:space="0" w:color="auto"/>
            <w:right w:val="none" w:sz="0" w:space="0" w:color="auto"/>
          </w:divBdr>
          <w:divsChild>
            <w:div w:id="185553609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564068888">
      <w:bodyDiv w:val="1"/>
      <w:marLeft w:val="0"/>
      <w:marRight w:val="0"/>
      <w:marTop w:val="0"/>
      <w:marBottom w:val="0"/>
      <w:divBdr>
        <w:top w:val="none" w:sz="0" w:space="0" w:color="auto"/>
        <w:left w:val="none" w:sz="0" w:space="0" w:color="auto"/>
        <w:bottom w:val="none" w:sz="0" w:space="0" w:color="auto"/>
        <w:right w:val="none" w:sz="0" w:space="0" w:color="auto"/>
      </w:divBdr>
    </w:div>
    <w:div w:id="671953671">
      <w:bodyDiv w:val="1"/>
      <w:marLeft w:val="0"/>
      <w:marRight w:val="0"/>
      <w:marTop w:val="0"/>
      <w:marBottom w:val="0"/>
      <w:divBdr>
        <w:top w:val="none" w:sz="0" w:space="0" w:color="auto"/>
        <w:left w:val="none" w:sz="0" w:space="0" w:color="auto"/>
        <w:bottom w:val="none" w:sz="0" w:space="0" w:color="auto"/>
        <w:right w:val="none" w:sz="0" w:space="0" w:color="auto"/>
      </w:divBdr>
    </w:div>
    <w:div w:id="797452027">
      <w:bodyDiv w:val="1"/>
      <w:marLeft w:val="0"/>
      <w:marRight w:val="0"/>
      <w:marTop w:val="0"/>
      <w:marBottom w:val="0"/>
      <w:divBdr>
        <w:top w:val="none" w:sz="0" w:space="0" w:color="auto"/>
        <w:left w:val="none" w:sz="0" w:space="0" w:color="auto"/>
        <w:bottom w:val="none" w:sz="0" w:space="0" w:color="auto"/>
        <w:right w:val="none" w:sz="0" w:space="0" w:color="auto"/>
      </w:divBdr>
    </w:div>
    <w:div w:id="1413548746">
      <w:bodyDiv w:val="1"/>
      <w:marLeft w:val="0"/>
      <w:marRight w:val="0"/>
      <w:marTop w:val="0"/>
      <w:marBottom w:val="0"/>
      <w:divBdr>
        <w:top w:val="none" w:sz="0" w:space="0" w:color="auto"/>
        <w:left w:val="none" w:sz="0" w:space="0" w:color="auto"/>
        <w:bottom w:val="none" w:sz="0" w:space="0" w:color="auto"/>
        <w:right w:val="none" w:sz="0" w:space="0" w:color="auto"/>
      </w:divBdr>
    </w:div>
    <w:div w:id="1446385897">
      <w:bodyDiv w:val="1"/>
      <w:marLeft w:val="0"/>
      <w:marRight w:val="0"/>
      <w:marTop w:val="0"/>
      <w:marBottom w:val="0"/>
      <w:divBdr>
        <w:top w:val="none" w:sz="0" w:space="0" w:color="auto"/>
        <w:left w:val="none" w:sz="0" w:space="0" w:color="auto"/>
        <w:bottom w:val="none" w:sz="0" w:space="0" w:color="auto"/>
        <w:right w:val="none" w:sz="0" w:space="0" w:color="auto"/>
      </w:divBdr>
    </w:div>
    <w:div w:id="1449817199">
      <w:bodyDiv w:val="1"/>
      <w:marLeft w:val="0"/>
      <w:marRight w:val="0"/>
      <w:marTop w:val="0"/>
      <w:marBottom w:val="0"/>
      <w:divBdr>
        <w:top w:val="none" w:sz="0" w:space="0" w:color="auto"/>
        <w:left w:val="none" w:sz="0" w:space="0" w:color="auto"/>
        <w:bottom w:val="none" w:sz="0" w:space="0" w:color="auto"/>
        <w:right w:val="none" w:sz="0" w:space="0" w:color="auto"/>
      </w:divBdr>
    </w:div>
    <w:div w:id="1587883281">
      <w:bodyDiv w:val="1"/>
      <w:marLeft w:val="0"/>
      <w:marRight w:val="0"/>
      <w:marTop w:val="0"/>
      <w:marBottom w:val="0"/>
      <w:divBdr>
        <w:top w:val="none" w:sz="0" w:space="0" w:color="auto"/>
        <w:left w:val="none" w:sz="0" w:space="0" w:color="auto"/>
        <w:bottom w:val="none" w:sz="0" w:space="0" w:color="auto"/>
        <w:right w:val="none" w:sz="0" w:space="0" w:color="auto"/>
      </w:divBdr>
    </w:div>
    <w:div w:id="1622689027">
      <w:bodyDiv w:val="1"/>
      <w:marLeft w:val="0"/>
      <w:marRight w:val="0"/>
      <w:marTop w:val="0"/>
      <w:marBottom w:val="0"/>
      <w:divBdr>
        <w:top w:val="none" w:sz="0" w:space="0" w:color="auto"/>
        <w:left w:val="none" w:sz="0" w:space="0" w:color="auto"/>
        <w:bottom w:val="none" w:sz="0" w:space="0" w:color="auto"/>
        <w:right w:val="none" w:sz="0" w:space="0" w:color="auto"/>
      </w:divBdr>
    </w:div>
    <w:div w:id="1677920795">
      <w:bodyDiv w:val="1"/>
      <w:marLeft w:val="0"/>
      <w:marRight w:val="0"/>
      <w:marTop w:val="0"/>
      <w:marBottom w:val="0"/>
      <w:divBdr>
        <w:top w:val="none" w:sz="0" w:space="0" w:color="auto"/>
        <w:left w:val="none" w:sz="0" w:space="0" w:color="auto"/>
        <w:bottom w:val="none" w:sz="0" w:space="0" w:color="auto"/>
        <w:right w:val="none" w:sz="0" w:space="0" w:color="auto"/>
      </w:divBdr>
    </w:div>
    <w:div w:id="1702627744">
      <w:bodyDiv w:val="1"/>
      <w:marLeft w:val="0"/>
      <w:marRight w:val="0"/>
      <w:marTop w:val="0"/>
      <w:marBottom w:val="0"/>
      <w:divBdr>
        <w:top w:val="none" w:sz="0" w:space="0" w:color="auto"/>
        <w:left w:val="none" w:sz="0" w:space="0" w:color="auto"/>
        <w:bottom w:val="none" w:sz="0" w:space="0" w:color="auto"/>
        <w:right w:val="none" w:sz="0" w:space="0" w:color="auto"/>
      </w:divBdr>
    </w:div>
    <w:div w:id="1911957449">
      <w:bodyDiv w:val="1"/>
      <w:marLeft w:val="0"/>
      <w:marRight w:val="0"/>
      <w:marTop w:val="0"/>
      <w:marBottom w:val="0"/>
      <w:divBdr>
        <w:top w:val="none" w:sz="0" w:space="0" w:color="auto"/>
        <w:left w:val="none" w:sz="0" w:space="0" w:color="auto"/>
        <w:bottom w:val="none" w:sz="0" w:space="0" w:color="auto"/>
        <w:right w:val="none" w:sz="0" w:space="0" w:color="auto"/>
      </w:divBdr>
    </w:div>
    <w:div w:id="2000844442">
      <w:bodyDiv w:val="1"/>
      <w:marLeft w:val="0"/>
      <w:marRight w:val="0"/>
      <w:marTop w:val="0"/>
      <w:marBottom w:val="0"/>
      <w:divBdr>
        <w:top w:val="none" w:sz="0" w:space="0" w:color="auto"/>
        <w:left w:val="none" w:sz="0" w:space="0" w:color="auto"/>
        <w:bottom w:val="none" w:sz="0" w:space="0" w:color="auto"/>
        <w:right w:val="none" w:sz="0" w:space="0" w:color="auto"/>
      </w:divBdr>
    </w:div>
    <w:div w:id="2075270898">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rgi\AppData\Roaming\Microsoft\Templates\1.dot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37DCE-AA28-4B38-8223-AFCA3D151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1.dotm</Template>
  <TotalTime>3</TotalTime>
  <Pages>1</Pages>
  <Words>139</Words>
  <Characters>809</Characters>
  <Application>Microsoft Office Word</Application>
  <DocSecurity>0</DocSecurity>
  <Lines>6</Lines>
  <Paragraphs>1</Paragraphs>
  <ScaleCrop>false</ScaleCrop>
  <HeadingPairs>
    <vt:vector size="2" baseType="variant">
      <vt:variant>
        <vt:lpstr>Titlu</vt:lpstr>
      </vt:variant>
      <vt:variant>
        <vt:i4>1</vt:i4>
      </vt:variant>
    </vt:vector>
  </HeadingPairs>
  <TitlesOfParts>
    <vt:vector size="1" baseType="lpstr">
      <vt:lpstr/>
    </vt:vector>
  </TitlesOfParts>
  <Company>Home</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1</cp:revision>
  <dcterms:created xsi:type="dcterms:W3CDTF">2020-11-23T19:21:00Z</dcterms:created>
  <dcterms:modified xsi:type="dcterms:W3CDTF">2020-11-23T19:24:00Z</dcterms:modified>
</cp:coreProperties>
</file>